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C0926C" w14:textId="4B3C2233" w:rsidR="003C224F" w:rsidRDefault="003C224F" w:rsidP="003C224F">
      <w:pPr>
        <w:pStyle w:val="bpuBill"/>
      </w:pPr>
      <w:bookmarkStart w:id="0" w:name="bpuFrontPg"/>
      <w:bookmarkEnd w:id="0"/>
      <w:r>
        <w:t xml:space="preserve">ASSEMBLY RESOLUTION No. 170 </w:t>
      </w:r>
    </w:p>
    <w:p w14:paraId="5CF8E268" w14:textId="09F14208" w:rsidR="003C224F" w:rsidRPr="009D38FF" w:rsidRDefault="003C224F" w:rsidP="003C224F">
      <w:pPr>
        <w:pStyle w:val="bpuWpGraphic"/>
      </w:pPr>
      <w:r>
        <w:object w:dxaOrig="8985" w:dyaOrig="255" w14:anchorId="53128E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54677562" r:id="rId9"/>
        </w:object>
      </w:r>
    </w:p>
    <w:p w14:paraId="4C5372D1" w14:textId="77777777" w:rsidR="003C224F" w:rsidRDefault="003C224F" w:rsidP="003C224F">
      <w:pPr>
        <w:pStyle w:val="bpuState"/>
      </w:pPr>
      <w:r>
        <w:t>STATE OF NEW JERSEY</w:t>
      </w:r>
    </w:p>
    <w:p w14:paraId="2136D6A6" w14:textId="77777777" w:rsidR="003C224F" w:rsidRDefault="003C224F" w:rsidP="003C224F">
      <w:pPr>
        <w:pStyle w:val="bpuLegislature"/>
      </w:pPr>
      <w:r>
        <w:t>219th LEGISLATURE</w:t>
      </w:r>
    </w:p>
    <w:p w14:paraId="220202A2" w14:textId="4A77C03C" w:rsidR="003C224F" w:rsidRDefault="003C224F" w:rsidP="003C224F">
      <w:pPr>
        <w:pStyle w:val="bpuWpGraphic"/>
      </w:pPr>
      <w:r>
        <w:object w:dxaOrig="8985" w:dyaOrig="255" w14:anchorId="4FD571B3">
          <v:shape id="_x0000_i1026" type="#_x0000_t75" style="width:6in;height:12pt" o:ole="">
            <v:imagedata r:id="rId8" o:title=""/>
          </v:shape>
          <o:OLEObject Type="Embed" ProgID="WPWin6.1" ShapeID="_x0000_i1026" DrawAspect="Content" ObjectID="_1654677563" r:id="rId10"/>
        </w:object>
      </w:r>
      <w:r>
        <w:t xml:space="preserve">  </w:t>
      </w:r>
    </w:p>
    <w:p w14:paraId="54171A5B" w14:textId="77777777" w:rsidR="003C224F" w:rsidRDefault="003C224F" w:rsidP="003C224F">
      <w:pPr>
        <w:pStyle w:val="bpuIntro"/>
      </w:pPr>
      <w:r>
        <w:t>INTRODUCED JUNE 25, 2020</w:t>
      </w:r>
    </w:p>
    <w:p w14:paraId="5E9407D1" w14:textId="77777777" w:rsidR="003C224F" w:rsidRDefault="003C224F" w:rsidP="003C224F">
      <w:pPr>
        <w:pStyle w:val="bpuIntro"/>
      </w:pPr>
    </w:p>
    <w:p w14:paraId="501E4ACB" w14:textId="77777777" w:rsidR="003C224F" w:rsidRDefault="003C224F" w:rsidP="003C224F">
      <w:pPr>
        <w:pStyle w:val="bpuIntro"/>
        <w:sectPr w:rsidR="003C224F" w:rsidSect="004D34F7">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14:paraId="60A035DE" w14:textId="77777777" w:rsidR="003C224F" w:rsidRDefault="003C224F" w:rsidP="003C224F">
      <w:pPr>
        <w:pStyle w:val="bpuIntro"/>
      </w:pPr>
    </w:p>
    <w:p w14:paraId="3E126400" w14:textId="77777777" w:rsidR="003C224F" w:rsidRDefault="003C224F" w:rsidP="003C224F">
      <w:pPr>
        <w:pStyle w:val="bpuSponsor"/>
      </w:pPr>
      <w:r>
        <w:t>Sponsored by:</w:t>
      </w:r>
    </w:p>
    <w:p w14:paraId="60A81858" w14:textId="77777777" w:rsidR="003C224F" w:rsidRDefault="003C224F" w:rsidP="003C224F">
      <w:pPr>
        <w:pStyle w:val="bpuSponsor"/>
      </w:pPr>
      <w:r>
        <w:t>Assemblyman  WILLIAM F. MOEN, JR.</w:t>
      </w:r>
    </w:p>
    <w:p w14:paraId="00E9E3BC" w14:textId="77777777" w:rsidR="003C224F" w:rsidRDefault="003C224F" w:rsidP="003C224F">
      <w:pPr>
        <w:pStyle w:val="bpuSponsor"/>
      </w:pPr>
      <w:r>
        <w:t>District 5 (Camden and Gloucester)</w:t>
      </w:r>
    </w:p>
    <w:p w14:paraId="4B159E94" w14:textId="12D77F99" w:rsidR="003C224F" w:rsidRDefault="004D34F7" w:rsidP="004D34F7">
      <w:pPr>
        <w:pStyle w:val="bpuSponsor"/>
      </w:pPr>
      <w:r>
        <w:t>Assemblywoman  VALERIE VAINIERI HUTTLE</w:t>
      </w:r>
    </w:p>
    <w:p w14:paraId="7046D271" w14:textId="0323FAD0" w:rsidR="004D34F7" w:rsidRDefault="004D34F7" w:rsidP="004D34F7">
      <w:pPr>
        <w:pStyle w:val="bpuSponsor"/>
      </w:pPr>
      <w:r>
        <w:t>District 37 (Bergen)</w:t>
      </w:r>
    </w:p>
    <w:p w14:paraId="1659AE92" w14:textId="77777777" w:rsidR="004D34F7" w:rsidRPr="004D34F7" w:rsidRDefault="004D34F7" w:rsidP="004D34F7">
      <w:pPr>
        <w:pStyle w:val="bpuSponsor"/>
      </w:pPr>
    </w:p>
    <w:p w14:paraId="7423A4E9" w14:textId="77777777" w:rsidR="003C224F" w:rsidRDefault="003C224F" w:rsidP="003C224F">
      <w:pPr>
        <w:pStyle w:val="bpuSponsor"/>
      </w:pPr>
    </w:p>
    <w:p w14:paraId="755291B6" w14:textId="77777777" w:rsidR="003C224F" w:rsidRDefault="003C224F" w:rsidP="003C224F">
      <w:pPr>
        <w:pStyle w:val="bpuSponsor"/>
      </w:pPr>
    </w:p>
    <w:p w14:paraId="35D6F8EA" w14:textId="77777777" w:rsidR="003C224F" w:rsidRDefault="003C224F" w:rsidP="003C224F">
      <w:pPr>
        <w:pStyle w:val="bpuSponsor"/>
      </w:pPr>
    </w:p>
    <w:p w14:paraId="57AB159D" w14:textId="77777777" w:rsidR="003C224F" w:rsidRDefault="003C224F" w:rsidP="003C224F">
      <w:pPr>
        <w:pStyle w:val="bpuSponsor"/>
      </w:pPr>
      <w:r>
        <w:t>SYNOPSIS</w:t>
      </w:r>
    </w:p>
    <w:p w14:paraId="655DDD94" w14:textId="77777777" w:rsidR="003C224F" w:rsidRDefault="003C224F" w:rsidP="003C224F">
      <w:pPr>
        <w:pStyle w:val="bpuNormText"/>
      </w:pPr>
      <w:r>
        <w:tab/>
        <w:t xml:space="preserve">Urges New Jersey residents to patronize small businesses once COVID-19 pandemic has concluded. </w:t>
      </w:r>
    </w:p>
    <w:p w14:paraId="733E33E3" w14:textId="77777777" w:rsidR="003C224F" w:rsidRDefault="003C224F" w:rsidP="003C224F">
      <w:pPr>
        <w:pStyle w:val="bpuNormText"/>
      </w:pPr>
    </w:p>
    <w:p w14:paraId="2BD62680" w14:textId="77777777" w:rsidR="003C224F" w:rsidRDefault="003C224F" w:rsidP="003C224F">
      <w:pPr>
        <w:pStyle w:val="bpuSponsor"/>
      </w:pPr>
      <w:r>
        <w:t xml:space="preserve">CURRENT VERSION OF TEXT </w:t>
      </w:r>
    </w:p>
    <w:p w14:paraId="36C4DCA7" w14:textId="77777777" w:rsidR="003C224F" w:rsidRDefault="003C224F" w:rsidP="003C224F">
      <w:pPr>
        <w:pStyle w:val="bpuNormText"/>
      </w:pPr>
      <w:r>
        <w:tab/>
        <w:t>As introduced.</w:t>
      </w:r>
    </w:p>
    <w:p w14:paraId="297B80E3" w14:textId="3951C624" w:rsidR="003C224F" w:rsidRDefault="003C224F" w:rsidP="003C224F">
      <w:pPr>
        <w:pStyle w:val="bpuNormText"/>
      </w:pPr>
      <w:r>
        <w:rPr>
          <w:noProof/>
        </w:rPr>
        <w:drawing>
          <wp:anchor distT="0" distB="0" distL="114300" distR="114300" simplePos="0" relativeHeight="251659264" behindDoc="1" locked="0" layoutInCell="1" allowOverlap="1" wp14:anchorId="112B13E5" wp14:editId="6B5B28E7">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2118AE2" w14:textId="77777777" w:rsidR="003C224F" w:rsidRDefault="003C224F" w:rsidP="008916EC">
      <w:pPr>
        <w:pStyle w:val="FronterPage"/>
        <w:tabs>
          <w:tab w:val="clear" w:pos="720"/>
          <w:tab w:val="clear" w:pos="1440"/>
          <w:tab w:val="clear" w:pos="2160"/>
          <w:tab w:val="clear" w:pos="2880"/>
          <w:tab w:val="clear" w:pos="3600"/>
          <w:tab w:val="clear" w:pos="4320"/>
          <w:tab w:val="clear" w:pos="5040"/>
        </w:tabs>
        <w:sectPr w:rsidR="003C224F" w:rsidSect="003C224F">
          <w:type w:val="continuous"/>
          <w:pgSz w:w="12240" w:h="20160" w:code="5"/>
          <w:pgMar w:top="1440" w:right="2275" w:bottom="1440" w:left="2275" w:header="72" w:footer="720" w:gutter="0"/>
          <w:pgNumType w:start="1"/>
          <w:cols w:space="720"/>
          <w:docGrid w:linePitch="360"/>
        </w:sectPr>
      </w:pPr>
    </w:p>
    <w:p w14:paraId="360C7EC6" w14:textId="1D608079" w:rsidR="00686AEB" w:rsidRPr="00677316" w:rsidRDefault="00C46D47" w:rsidP="003E47BA">
      <w:pPr>
        <w:pStyle w:val="HangingAnAct"/>
        <w:rPr>
          <w:rStyle w:val="HangingAnActChar"/>
        </w:rPr>
      </w:pPr>
      <w:r>
        <w:rPr>
          <w:rStyle w:val="BillHead"/>
        </w:rPr>
        <w:lastRenderedPageBreak/>
        <w:t>An Assembly Resolution</w:t>
      </w:r>
      <w:r w:rsidR="00425DD4">
        <w:rPr>
          <w:rStyle w:val="BillHead"/>
        </w:rPr>
        <w:t xml:space="preserve"> </w:t>
      </w:r>
      <w:r w:rsidR="00425DD4">
        <w:t>urging all New Jersey residents to patr</w:t>
      </w:r>
      <w:r w:rsidR="00B144D0">
        <w:t>onize small businesses once the COVID-19 pandemic has concluded.</w:t>
      </w:r>
    </w:p>
    <w:p w14:paraId="0DA6D3C2" w14:textId="77777777" w:rsidR="00A608B1" w:rsidRDefault="00A608B1" w:rsidP="00A608B1"/>
    <w:p w14:paraId="3206F2A2" w14:textId="27FD20F1" w:rsidR="002F7CDF" w:rsidRPr="00677316" w:rsidRDefault="002F7CDF" w:rsidP="002F7CDF">
      <w:pPr>
        <w:pStyle w:val="HangingAnAct"/>
        <w:rPr>
          <w:rStyle w:val="HangingAnActChar"/>
        </w:rPr>
      </w:pPr>
      <w:r>
        <w:rPr>
          <w:rStyle w:val="BillHead"/>
        </w:rPr>
        <w:t xml:space="preserve">Whereas, </w:t>
      </w:r>
      <w:r>
        <w:t xml:space="preserve">There are more than 860,000 small businesses operating in New Jersey, which employ an estimated 1.8 million individuals in this State; and </w:t>
      </w:r>
    </w:p>
    <w:p w14:paraId="6341B34A" w14:textId="26B3B90B" w:rsidR="002F7CDF" w:rsidRDefault="002F7CDF" w:rsidP="002F7CDF">
      <w:pPr>
        <w:pStyle w:val="HangingAnAct"/>
      </w:pPr>
      <w:r w:rsidRPr="00B25F76">
        <w:rPr>
          <w:rStyle w:val="BillHead"/>
        </w:rPr>
        <w:t>Whereas</w:t>
      </w:r>
      <w:r>
        <w:rPr>
          <w:rStyle w:val="BillHead"/>
        </w:rPr>
        <w:t xml:space="preserve">, </w:t>
      </w:r>
      <w:r>
        <w:t xml:space="preserve">These small businesses are the backbone of </w:t>
      </w:r>
      <w:r w:rsidR="00B144D0">
        <w:t>New Jersey’s economy</w:t>
      </w:r>
      <w:r>
        <w:t xml:space="preserve">, providing services and employment to individuals throughout the State in such varied industries as finance, health care, the arts, real estate, food and restaurant, and retail, among many others; and </w:t>
      </w:r>
    </w:p>
    <w:p w14:paraId="7F30DAC5" w14:textId="7ECD1076" w:rsidR="001016DA" w:rsidRDefault="001016DA" w:rsidP="001016DA">
      <w:pPr>
        <w:pStyle w:val="HangingAnAct"/>
      </w:pPr>
      <w:r w:rsidRPr="00B25F76">
        <w:rPr>
          <w:rStyle w:val="BillHead"/>
        </w:rPr>
        <w:t>Whereas</w:t>
      </w:r>
      <w:r>
        <w:rPr>
          <w:rStyle w:val="BillHead"/>
        </w:rPr>
        <w:t xml:space="preserve">, </w:t>
      </w:r>
      <w:r>
        <w:t>On January 31, 2020, the United States Secretary of Health and Human Services declared the outbreak of a novel coronavirus, abbreviated as COVID-19, as a public health emergency for the United States; and</w:t>
      </w:r>
    </w:p>
    <w:p w14:paraId="40C8835F" w14:textId="71C4E733" w:rsidR="001016DA" w:rsidRPr="00276D93" w:rsidRDefault="001016DA" w:rsidP="00276D93">
      <w:pPr>
        <w:pStyle w:val="HangingAnAct"/>
        <w:rPr>
          <w:b/>
          <w:smallCaps/>
          <w:szCs w:val="20"/>
        </w:rPr>
      </w:pPr>
      <w:r w:rsidRPr="00B25F76">
        <w:rPr>
          <w:rStyle w:val="BillHead"/>
        </w:rPr>
        <w:t>Whereas</w:t>
      </w:r>
      <w:r>
        <w:rPr>
          <w:rStyle w:val="BillHead"/>
        </w:rPr>
        <w:t xml:space="preserve">, </w:t>
      </w:r>
      <w:r w:rsidR="00276D93">
        <w:t>COVID-19 is a contagious, and at times fatal, respiratory disease that can spread from person to person via respiratory droplets produced when an infected person coughs or sneezes; and</w:t>
      </w:r>
    </w:p>
    <w:p w14:paraId="0BCBDA34" w14:textId="6DF8F915" w:rsidR="00276D93" w:rsidRDefault="00276D93" w:rsidP="00276D93">
      <w:pPr>
        <w:pStyle w:val="HangingAnAct"/>
      </w:pPr>
      <w:r w:rsidRPr="00B25F76">
        <w:rPr>
          <w:rStyle w:val="BillHead"/>
        </w:rPr>
        <w:t>Whereas</w:t>
      </w:r>
      <w:r>
        <w:rPr>
          <w:rStyle w:val="BillHead"/>
        </w:rPr>
        <w:t xml:space="preserve">, </w:t>
      </w:r>
      <w:r>
        <w:t xml:space="preserve">On March 9, 2020, Governor Murphy declared a State of Emergency and a Public Health Emergency to </w:t>
      </w:r>
      <w:r w:rsidR="000C03BC">
        <w:t xml:space="preserve">address the </w:t>
      </w:r>
      <w:r>
        <w:t>COVID-19</w:t>
      </w:r>
      <w:r w:rsidR="000C03BC">
        <w:t xml:space="preserve"> </w:t>
      </w:r>
      <w:r w:rsidR="00947B21">
        <w:t xml:space="preserve">pandemic </w:t>
      </w:r>
      <w:r w:rsidR="000C03BC">
        <w:t>in this State</w:t>
      </w:r>
      <w:r>
        <w:t>; and</w:t>
      </w:r>
    </w:p>
    <w:p w14:paraId="3C98D78E" w14:textId="034B112F" w:rsidR="00276D93" w:rsidRDefault="00276D93" w:rsidP="00276D93">
      <w:pPr>
        <w:pStyle w:val="HangingAnAct"/>
      </w:pPr>
      <w:r w:rsidRPr="00B25F76">
        <w:rPr>
          <w:rStyle w:val="BillHead"/>
        </w:rPr>
        <w:t>Whereas</w:t>
      </w:r>
      <w:r>
        <w:rPr>
          <w:rStyle w:val="BillHead"/>
        </w:rPr>
        <w:t xml:space="preserve">, </w:t>
      </w:r>
      <w:r w:rsidR="000C03BC">
        <w:t>On March 21</w:t>
      </w:r>
      <w:r>
        <w:t xml:space="preserve">, 2020, </w:t>
      </w:r>
      <w:r w:rsidR="000C03BC">
        <w:t>Governor Murphy</w:t>
      </w:r>
      <w:r>
        <w:t xml:space="preserve"> </w:t>
      </w:r>
      <w:r w:rsidR="006F529B">
        <w:t xml:space="preserve">announced Executive Order No. 107, which closed </w:t>
      </w:r>
      <w:r w:rsidR="000E2962">
        <w:t>all non-essential retail businesses and direct</w:t>
      </w:r>
      <w:r w:rsidR="006F529B">
        <w:t>ed</w:t>
      </w:r>
      <w:r w:rsidR="000E2962">
        <w:t xml:space="preserve"> all New Jersey residents to stay at home </w:t>
      </w:r>
      <w:r w:rsidR="000C03BC">
        <w:t>to mitigate the impact and spread of COVID-19; and</w:t>
      </w:r>
    </w:p>
    <w:p w14:paraId="0CD233AC" w14:textId="046CB86F" w:rsidR="000C03BC" w:rsidRDefault="000C03BC" w:rsidP="000C03BC">
      <w:pPr>
        <w:pStyle w:val="HangingAnAct"/>
      </w:pPr>
      <w:r w:rsidRPr="00B25F76">
        <w:rPr>
          <w:rStyle w:val="BillHead"/>
        </w:rPr>
        <w:t>Whereas</w:t>
      </w:r>
      <w:r>
        <w:rPr>
          <w:rStyle w:val="BillHead"/>
        </w:rPr>
        <w:t xml:space="preserve">, </w:t>
      </w:r>
      <w:r w:rsidR="001700AF">
        <w:t xml:space="preserve">Due to this </w:t>
      </w:r>
      <w:r w:rsidR="006F529B">
        <w:t>Executive Order</w:t>
      </w:r>
      <w:r w:rsidR="000E2962">
        <w:t xml:space="preserve"> closing all non-essential retail businesses and directing all New Jersey residents to stay at home</w:t>
      </w:r>
      <w:r w:rsidR="00875A12">
        <w:t xml:space="preserve">, </w:t>
      </w:r>
      <w:r w:rsidR="001700AF">
        <w:t>small businesses throughout</w:t>
      </w:r>
      <w:r w:rsidR="007F7F8E">
        <w:t xml:space="preserve"> this</w:t>
      </w:r>
      <w:r w:rsidR="005A2291">
        <w:t xml:space="preserve"> State</w:t>
      </w:r>
      <w:r w:rsidR="00447B5F">
        <w:t xml:space="preserve"> </w:t>
      </w:r>
      <w:r w:rsidR="007F7F8E">
        <w:t>face</w:t>
      </w:r>
      <w:r w:rsidR="001700AF">
        <w:t xml:space="preserve"> enormous economic </w:t>
      </w:r>
      <w:r w:rsidR="006C2FE1">
        <w:t>pressure; and</w:t>
      </w:r>
    </w:p>
    <w:p w14:paraId="31011D8D" w14:textId="5EA787C5" w:rsidR="007345AD" w:rsidRDefault="007345AD" w:rsidP="006C2FE1">
      <w:pPr>
        <w:pStyle w:val="HangingAnAct"/>
      </w:pPr>
      <w:r w:rsidRPr="00B25F76">
        <w:rPr>
          <w:rStyle w:val="BillHead"/>
        </w:rPr>
        <w:t>Whereas</w:t>
      </w:r>
      <w:r>
        <w:rPr>
          <w:rStyle w:val="BillHead"/>
        </w:rPr>
        <w:t>,</w:t>
      </w:r>
      <w:r w:rsidR="0024098F">
        <w:t xml:space="preserve"> According to a March 2020 survey conducted by the New Jersey Economic Development Authority, as a result of the COVID-19 pandemic 73 percent of businesses reported </w:t>
      </w:r>
      <w:r w:rsidR="0024098F" w:rsidRPr="0024098F">
        <w:t>a significant loss of revenue</w:t>
      </w:r>
      <w:r w:rsidR="0024098F">
        <w:t xml:space="preserve"> and over half of these businesses anticipate temporary layoffs if they do not receive financial support within the next three months; and</w:t>
      </w:r>
    </w:p>
    <w:p w14:paraId="480C37C5" w14:textId="35CCECE4" w:rsidR="007345AD" w:rsidRDefault="007345AD" w:rsidP="007345AD">
      <w:pPr>
        <w:pStyle w:val="HangingAnAct"/>
      </w:pPr>
      <w:r w:rsidRPr="00B25F76">
        <w:rPr>
          <w:rStyle w:val="BillHead"/>
        </w:rPr>
        <w:t>Whereas</w:t>
      </w:r>
      <w:r>
        <w:rPr>
          <w:rStyle w:val="BillHead"/>
        </w:rPr>
        <w:t>,</w:t>
      </w:r>
      <w:r w:rsidR="0000296B">
        <w:t xml:space="preserve"> </w:t>
      </w:r>
      <w:r w:rsidR="002D4C55">
        <w:t>The COVID-19 pandemic continues to worsen, f</w:t>
      </w:r>
      <w:r w:rsidR="0000296B">
        <w:t>or the week ending March 21, 2020, nearly 156,000 New Jersey workers filed for unemployment insurance, which is a 1,546 percent increase in unemployment claims from the previous week</w:t>
      </w:r>
      <w:r w:rsidR="00992D42">
        <w:t>; and</w:t>
      </w:r>
    </w:p>
    <w:p w14:paraId="42E74771" w14:textId="17C460ED" w:rsidR="006C2FE1" w:rsidRDefault="006C2FE1" w:rsidP="006C2FE1">
      <w:pPr>
        <w:pStyle w:val="HangingAnAct"/>
      </w:pPr>
      <w:r w:rsidRPr="00B25F76">
        <w:rPr>
          <w:rStyle w:val="BillHead"/>
        </w:rPr>
        <w:t>Whereas</w:t>
      </w:r>
      <w:r>
        <w:rPr>
          <w:rStyle w:val="BillHead"/>
        </w:rPr>
        <w:t xml:space="preserve">, </w:t>
      </w:r>
      <w:r>
        <w:t xml:space="preserve">Small businesses are locally owned and operated by </w:t>
      </w:r>
      <w:r w:rsidR="00742C2E">
        <w:t>our hardworking family members, our friends, and our neighbors,</w:t>
      </w:r>
      <w:r>
        <w:t xml:space="preserve"> who </w:t>
      </w:r>
      <w:r w:rsidR="00F72541">
        <w:t>need the pa</w:t>
      </w:r>
      <w:r w:rsidR="009F0865">
        <w:t xml:space="preserve">tronage of </w:t>
      </w:r>
      <w:r w:rsidR="00F72541">
        <w:t>all New Jersey reside</w:t>
      </w:r>
      <w:r w:rsidR="00B144D0">
        <w:t>nts to financially recover once the COVID-19 pandemic has concluded</w:t>
      </w:r>
      <w:r w:rsidR="000D11A9">
        <w:t>; now, therefore,</w:t>
      </w:r>
    </w:p>
    <w:p w14:paraId="77A99EC3" w14:textId="1A045055" w:rsidR="00686AEB" w:rsidRDefault="00686AEB" w:rsidP="00686AEB">
      <w:pPr>
        <w:rPr>
          <w:rStyle w:val="BillLanguage"/>
        </w:rPr>
      </w:pPr>
      <w:r>
        <w:lastRenderedPageBreak/>
        <w:tab/>
      </w:r>
      <w:r w:rsidR="00C46D47">
        <w:rPr>
          <w:rStyle w:val="BillHeading2"/>
        </w:rPr>
        <w:t>Be It Resolved</w:t>
      </w:r>
      <w:r>
        <w:rPr>
          <w:rStyle w:val="BillHeading2"/>
        </w:rPr>
        <w:t xml:space="preserve"> </w:t>
      </w:r>
      <w:r w:rsidR="00C46D47">
        <w:rPr>
          <w:rStyle w:val="BillLanguage"/>
        </w:rPr>
        <w:t>by the General Assembly of the State of New Jersey:</w:t>
      </w:r>
    </w:p>
    <w:p w14:paraId="328A87EC" w14:textId="77777777" w:rsidR="007967DF" w:rsidRPr="00AA7880" w:rsidRDefault="007967DF" w:rsidP="00686AEB">
      <w:bookmarkStart w:id="1" w:name="_GoBack"/>
      <w:bookmarkEnd w:id="1"/>
    </w:p>
    <w:p w14:paraId="413C8E69" w14:textId="5042B32F" w:rsidR="00686AEB" w:rsidRDefault="007F7F8E" w:rsidP="007F7F8E">
      <w:r>
        <w:tab/>
        <w:t>1.</w:t>
      </w:r>
      <w:r>
        <w:tab/>
      </w:r>
      <w:r w:rsidR="009F0865">
        <w:t xml:space="preserve">The residents of the State of </w:t>
      </w:r>
      <w:r w:rsidR="0019525B">
        <w:t xml:space="preserve">New Jersey </w:t>
      </w:r>
      <w:r w:rsidR="009F0865">
        <w:t>are urged to</w:t>
      </w:r>
      <w:r>
        <w:t xml:space="preserve"> patronize small businesses once</w:t>
      </w:r>
      <w:r w:rsidR="00B144D0">
        <w:t xml:space="preserve"> the COVID-19 pandemic has concluded.</w:t>
      </w:r>
    </w:p>
    <w:p w14:paraId="2F81E1F6" w14:textId="77777777" w:rsidR="007F7F8E" w:rsidRDefault="007F7F8E" w:rsidP="007F7F8E"/>
    <w:p w14:paraId="079EA1C8" w14:textId="6BB13A83" w:rsidR="006462BC" w:rsidRDefault="007F7F8E" w:rsidP="00686AEB">
      <w:r>
        <w:tab/>
        <w:t>2.</w:t>
      </w:r>
      <w:r>
        <w:tab/>
        <w:t>Copies of this resolution, as filed with the Secretary of State, shall be transmitted by the Clerk of the General Assembly</w:t>
      </w:r>
      <w:r w:rsidR="000A220C">
        <w:t xml:space="preserve"> to the Governor of New Jersey, the Lieutenant Governor of New Jersey, and the Chief Executive Officer of the New Jersey Economic Development Authority.</w:t>
      </w:r>
    </w:p>
    <w:p w14:paraId="3AFBB203" w14:textId="13C2B05D" w:rsidR="009F0865" w:rsidRDefault="009F0865" w:rsidP="00686AEB"/>
    <w:p w14:paraId="2EF4AA7D" w14:textId="77777777" w:rsidR="00C76D68" w:rsidRPr="00CE7BD8" w:rsidRDefault="00C76D68" w:rsidP="00686AEB"/>
    <w:p w14:paraId="4B301774" w14:textId="77777777" w:rsidR="00686AEB" w:rsidRPr="00AA7880" w:rsidRDefault="00686AEB" w:rsidP="00686AEB">
      <w:pPr>
        <w:jc w:val="center"/>
      </w:pPr>
      <w:r w:rsidRPr="00D71D68">
        <w:t>STATEMENT</w:t>
      </w:r>
    </w:p>
    <w:p w14:paraId="0F0097A8" w14:textId="120471A7" w:rsidR="00686AEB" w:rsidRDefault="00686AEB" w:rsidP="00686AEB"/>
    <w:p w14:paraId="29A5DF17" w14:textId="31BF18EB" w:rsidR="002B102C" w:rsidRDefault="00B25F76" w:rsidP="002B102C">
      <w:r>
        <w:tab/>
      </w:r>
      <w:r w:rsidR="0019525B">
        <w:t xml:space="preserve">This resolution urges all New Jersey residents to patronize small businesses </w:t>
      </w:r>
      <w:r w:rsidR="00B144D0">
        <w:t>once the COVID-19 pandemic has concluded.</w:t>
      </w:r>
    </w:p>
    <w:p w14:paraId="24BAE113" w14:textId="391AB97B" w:rsidR="002B102C" w:rsidRDefault="002B102C" w:rsidP="002B102C">
      <w:r>
        <w:tab/>
      </w:r>
      <w:r w:rsidR="00A2230B">
        <w:t xml:space="preserve">There are </w:t>
      </w:r>
      <w:r w:rsidR="00C374DD">
        <w:t>over 860,000 small bu</w:t>
      </w:r>
      <w:r>
        <w:t xml:space="preserve">sinesses operating in New Jersey, which employ an estimated 1.8 million individuals in this State.  These small businesses are the backbone of </w:t>
      </w:r>
      <w:r w:rsidR="00B144D0">
        <w:t>New Jersey’s economy</w:t>
      </w:r>
      <w:r>
        <w:t>, providing services and employment to individuals throughout the State in such varied industries as finance, health care, the arts, real estate, food and restaurant, and retail, among many others.</w:t>
      </w:r>
    </w:p>
    <w:p w14:paraId="223D162F" w14:textId="7F3C914F" w:rsidR="002B102C" w:rsidRDefault="002B102C" w:rsidP="002B102C">
      <w:r>
        <w:tab/>
        <w:t xml:space="preserve">On January 31, 2020, the United States Secretary of Health and Human Services declared the outbreak of a novel coronavirus, abbreviated as COVID-19, as a public health emergency for the United States.  COVID-19 is a contagious, and at times fatal, respiratory disease that can spread from person to person via respiratory droplets produced when an infected person coughs or sneezes.  On March 9, 2020, </w:t>
      </w:r>
      <w:r w:rsidR="00977AB2">
        <w:t xml:space="preserve">Governor </w:t>
      </w:r>
      <w:r>
        <w:t xml:space="preserve">Murphy declared a State of Emergency and a Public Health Emergency to address the COVID-19 </w:t>
      </w:r>
      <w:r w:rsidR="00947B21">
        <w:t>pandemic</w:t>
      </w:r>
      <w:r>
        <w:t xml:space="preserve"> in this State.</w:t>
      </w:r>
    </w:p>
    <w:p w14:paraId="68DEF4B5" w14:textId="77777777" w:rsidR="001F63AF" w:rsidRDefault="002B102C" w:rsidP="002D4C55">
      <w:r>
        <w:tab/>
        <w:t xml:space="preserve">On March 21, 2020, Governor </w:t>
      </w:r>
      <w:r w:rsidR="006F529B">
        <w:t>Murphy announced Executive Order No. 107, which closed all non-essential retail businesses and directed all New Jersey residents to stay at home to mitigate the impact and spread of COVID-19</w:t>
      </w:r>
      <w:r>
        <w:t xml:space="preserve">.  As a result of this </w:t>
      </w:r>
      <w:r w:rsidR="002714C1">
        <w:t>Executive Order</w:t>
      </w:r>
      <w:r w:rsidR="00AF723B">
        <w:t xml:space="preserve"> closing all non-essential retail businesses and directing all New Jersey residents to stay at home</w:t>
      </w:r>
      <w:r w:rsidR="00742C2E">
        <w:t xml:space="preserve">, </w:t>
      </w:r>
      <w:r>
        <w:t>small busine</w:t>
      </w:r>
      <w:r w:rsidR="00046039">
        <w:t>sses thro</w:t>
      </w:r>
      <w:r w:rsidR="00447B5F">
        <w:t xml:space="preserve">ughout this State </w:t>
      </w:r>
      <w:r w:rsidR="00046039">
        <w:t>face enormous economic pressure.</w:t>
      </w:r>
    </w:p>
    <w:p w14:paraId="31E0F81E" w14:textId="195274F8" w:rsidR="00046039" w:rsidRDefault="001F63AF" w:rsidP="002D4C55">
      <w:r>
        <w:tab/>
        <w:t xml:space="preserve">According to a March 2020 survey conducted by the New Jersey Economic Development Authority, as a result of the COVID-19 pandemic 73 percent of businesses reported </w:t>
      </w:r>
      <w:r w:rsidRPr="0024098F">
        <w:t>a significant loss of revenue</w:t>
      </w:r>
      <w:r>
        <w:t xml:space="preserve"> and over half of these businesses anticipate temporary layoffs if they do not receive financial support within the next three months.  </w:t>
      </w:r>
      <w:r w:rsidR="002D4C55">
        <w:t xml:space="preserve">Furthermore, as the COVID-19 pandemic continues to worsen, for the week ending March 21, 2020, nearly 156,000 New </w:t>
      </w:r>
      <w:r w:rsidR="002D4C55">
        <w:lastRenderedPageBreak/>
        <w:t>Jersey workers filed for unemployment insurance, which is a 1,546 percent increase in unemployment claims from the previous week.</w:t>
      </w:r>
      <w:r w:rsidR="004572ED" w:rsidRPr="004572ED">
        <w:rPr>
          <w:rStyle w:val="PageNumber"/>
          <w:noProof/>
        </w:rPr>
        <w:t xml:space="preserve"> </w:t>
      </w:r>
    </w:p>
    <w:p w14:paraId="79811FF6" w14:textId="5E422269" w:rsidR="00F00D08" w:rsidRDefault="00046039" w:rsidP="00C76D68">
      <w:r>
        <w:tab/>
        <w:t>Small businesses are locally owned and operated by our hardworking family members, our friends, and our neighbors, who need the patronage of all New Jersey residents to financially recover once the COVID-19 pandemic has concluded.</w:t>
      </w:r>
    </w:p>
    <w:sectPr w:rsidR="00F00D08" w:rsidSect="003C224F">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36886C" w14:textId="77777777" w:rsidR="002D4C55" w:rsidRDefault="002D4C55">
      <w:r>
        <w:separator/>
      </w:r>
    </w:p>
  </w:endnote>
  <w:endnote w:type="continuationSeparator" w:id="0">
    <w:p w14:paraId="37B55F69" w14:textId="77777777" w:rsidR="002D4C55" w:rsidRDefault="002D4C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Lucida Grande">
    <w:altName w:val="Times New Roman"/>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AAA9DB" w14:textId="21754167" w:rsidR="004D34F7" w:rsidRDefault="004D34F7" w:rsidP="004D34F7">
    <w:pPr>
      <w:pStyle w:val="sponUdate"/>
    </w:pPr>
    <w:r>
      <w:t>(Sponsorship Updated As Of: 6/25/2020)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5AF49" w14:textId="77777777" w:rsidR="002D4C55" w:rsidRDefault="002D4C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2A7F90" w14:textId="77777777" w:rsidR="002D4C55" w:rsidRPr="009B59F4" w:rsidRDefault="002D4C55"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FD4968" w14:textId="77777777" w:rsidR="002D4C55" w:rsidRDefault="002D4C55">
      <w:r>
        <w:separator/>
      </w:r>
    </w:p>
  </w:footnote>
  <w:footnote w:type="continuationSeparator" w:id="0">
    <w:p w14:paraId="1AED6982" w14:textId="77777777" w:rsidR="002D4C55" w:rsidRDefault="002D4C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5D0959" w14:textId="77777777" w:rsidR="002D4C55" w:rsidRDefault="00363E49">
    <w:pPr>
      <w:pStyle w:val="Header"/>
    </w:pPr>
    <w:r>
      <w:rPr>
        <w:noProof/>
      </w:rPr>
      <w:pict w14:anchorId="012547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290485" w14:textId="77777777" w:rsidR="002D4C55" w:rsidRPr="00AF575C" w:rsidRDefault="002D4C55">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647987" w14:textId="7B38ACFC" w:rsidR="002D4C55" w:rsidRDefault="002D4C55" w:rsidP="00686AEB">
    <w:pPr>
      <w:pStyle w:val="Header"/>
      <w:jc w:val="center"/>
      <w:rPr>
        <w:rStyle w:val="PageNumber"/>
      </w:rPr>
    </w:pPr>
  </w:p>
  <w:p w14:paraId="48514166" w14:textId="3DCE574F" w:rsidR="003C224F" w:rsidRDefault="003C224F" w:rsidP="003C224F">
    <w:pPr>
      <w:pStyle w:val="bpuHeadSpon"/>
    </w:pPr>
    <w:r w:rsidRPr="003C224F">
      <w:rPr>
        <w:rStyle w:val="bpuHeadSponChar"/>
      </w:rPr>
      <w:t>AR170</w:t>
    </w:r>
    <w:r>
      <w:t xml:space="preserve"> MOEN</w:t>
    </w:r>
    <w:r w:rsidR="004D34F7">
      <w:t xml:space="preserve">, </w:t>
    </w:r>
    <w:r w:rsidR="004D34F7">
      <w:t>VAINIERI HUTTLE</w:t>
    </w:r>
  </w:p>
  <w:p w14:paraId="16C6B743" w14:textId="3BA2004A" w:rsidR="003C224F" w:rsidRDefault="003C224F" w:rsidP="003C224F">
    <w:pPr>
      <w:pStyle w:val="bpuHeadSpon"/>
    </w:pPr>
    <w:r>
      <w:fldChar w:fldCharType="begin"/>
    </w:r>
    <w:r>
      <w:instrText xml:space="preserve"> PAGE  \* MERGEFORMAT </w:instrText>
    </w:r>
    <w:r>
      <w:fldChar w:fldCharType="separate"/>
    </w:r>
    <w:r w:rsidR="00363E49">
      <w:rPr>
        <w:noProof/>
      </w:rPr>
      <w:t>3</w:t>
    </w:r>
    <w:r>
      <w:fldChar w:fldCharType="end"/>
    </w:r>
  </w:p>
  <w:p w14:paraId="6C250A4A" w14:textId="77777777" w:rsidR="003C224F" w:rsidRDefault="003C224F" w:rsidP="003C224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02C372" w14:textId="538542A4" w:rsidR="002D4C55" w:rsidRDefault="002D4C55">
    <w:pPr>
      <w:pStyle w:val="Header"/>
    </w:pPr>
  </w:p>
  <w:p w14:paraId="3A5A79DA" w14:textId="01858264" w:rsidR="003C224F" w:rsidRDefault="003C224F" w:rsidP="003C224F">
    <w:pPr>
      <w:pStyle w:val="bpuHeadSpon"/>
    </w:pPr>
    <w:r w:rsidRPr="003C224F">
      <w:rPr>
        <w:rStyle w:val="bpuHeadSponChar"/>
      </w:rPr>
      <w:t>AR170</w:t>
    </w:r>
    <w:r>
      <w:t xml:space="preserve"> MOEN</w:t>
    </w:r>
    <w:r w:rsidR="004D34F7">
      <w:t xml:space="preserve">, </w:t>
    </w:r>
    <w:r w:rsidR="004D34F7">
      <w:t>VAINIERI HUTTLE</w:t>
    </w:r>
  </w:p>
  <w:p w14:paraId="5EB3FE8B" w14:textId="3EE18406" w:rsidR="003C224F" w:rsidRDefault="003C224F" w:rsidP="003C224F">
    <w:pPr>
      <w:pStyle w:val="bpuHeadSpon"/>
    </w:pPr>
    <w:r>
      <w:fldChar w:fldCharType="begin"/>
    </w:r>
    <w:r>
      <w:instrText xml:space="preserve"> PAGE  \* MERGEFORMAT </w:instrText>
    </w:r>
    <w:r>
      <w:fldChar w:fldCharType="separate"/>
    </w:r>
    <w:r w:rsidR="00363E49">
      <w:rPr>
        <w:noProof/>
      </w:rPr>
      <w:t>2</w:t>
    </w:r>
    <w:r>
      <w:fldChar w:fldCharType="end"/>
    </w:r>
  </w:p>
  <w:p w14:paraId="27A67B75" w14:textId="77777777" w:rsidR="003C224F" w:rsidRDefault="003C224F" w:rsidP="003C224F">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B3214A"/>
    <w:multiLevelType w:val="hybridMultilevel"/>
    <w:tmpl w:val="5ECC39DA"/>
    <w:lvl w:ilvl="0" w:tplc="C324BE2E">
      <w:start w:val="1"/>
      <w:numFmt w:val="decimal"/>
      <w:lvlText w:val="%1."/>
      <w:lvlJc w:val="left"/>
      <w:pPr>
        <w:ind w:left="720" w:hanging="440"/>
      </w:pPr>
      <w:rPr>
        <w:rFonts w:hint="default"/>
      </w:rPr>
    </w:lvl>
    <w:lvl w:ilvl="1" w:tplc="04090019" w:tentative="1">
      <w:start w:val="1"/>
      <w:numFmt w:val="lowerLetter"/>
      <w:lvlText w:val="%2."/>
      <w:lvlJc w:val="left"/>
      <w:pPr>
        <w:ind w:left="1360" w:hanging="360"/>
      </w:pPr>
    </w:lvl>
    <w:lvl w:ilvl="2" w:tplc="0409001B" w:tentative="1">
      <w:start w:val="1"/>
      <w:numFmt w:val="lowerRoman"/>
      <w:lvlText w:val="%3."/>
      <w:lvlJc w:val="right"/>
      <w:pPr>
        <w:ind w:left="2080" w:hanging="180"/>
      </w:pPr>
    </w:lvl>
    <w:lvl w:ilvl="3" w:tplc="0409000F" w:tentative="1">
      <w:start w:val="1"/>
      <w:numFmt w:val="decimal"/>
      <w:lvlText w:val="%4."/>
      <w:lvlJc w:val="left"/>
      <w:pPr>
        <w:ind w:left="2800" w:hanging="360"/>
      </w:pPr>
    </w:lvl>
    <w:lvl w:ilvl="4" w:tplc="04090019" w:tentative="1">
      <w:start w:val="1"/>
      <w:numFmt w:val="lowerLetter"/>
      <w:lvlText w:val="%5."/>
      <w:lvlJc w:val="left"/>
      <w:pPr>
        <w:ind w:left="3520" w:hanging="360"/>
      </w:pPr>
    </w:lvl>
    <w:lvl w:ilvl="5" w:tplc="0409001B" w:tentative="1">
      <w:start w:val="1"/>
      <w:numFmt w:val="lowerRoman"/>
      <w:lvlText w:val="%6."/>
      <w:lvlJc w:val="right"/>
      <w:pPr>
        <w:ind w:left="4240" w:hanging="180"/>
      </w:pPr>
    </w:lvl>
    <w:lvl w:ilvl="6" w:tplc="0409000F" w:tentative="1">
      <w:start w:val="1"/>
      <w:numFmt w:val="decimal"/>
      <w:lvlText w:val="%7."/>
      <w:lvlJc w:val="left"/>
      <w:pPr>
        <w:ind w:left="4960" w:hanging="360"/>
      </w:pPr>
    </w:lvl>
    <w:lvl w:ilvl="7" w:tplc="04090019" w:tentative="1">
      <w:start w:val="1"/>
      <w:numFmt w:val="lowerLetter"/>
      <w:lvlText w:val="%8."/>
      <w:lvlJc w:val="left"/>
      <w:pPr>
        <w:ind w:left="5680" w:hanging="360"/>
      </w:pPr>
    </w:lvl>
    <w:lvl w:ilvl="8" w:tplc="0409001B" w:tentative="1">
      <w:start w:val="1"/>
      <w:numFmt w:val="lowerRoman"/>
      <w:lvlText w:val="%9."/>
      <w:lvlJc w:val="right"/>
      <w:pPr>
        <w:ind w:left="6400" w:hanging="180"/>
      </w:pPr>
    </w:lvl>
  </w:abstractNum>
  <w:abstractNum w:abstractNumId="1" w15:restartNumberingAfterBreak="0">
    <w:nsid w:val="70931158"/>
    <w:multiLevelType w:val="hybridMultilevel"/>
    <w:tmpl w:val="8AC62F34"/>
    <w:lvl w:ilvl="0" w:tplc="F97A5E48">
      <w:start w:val="1"/>
      <w:numFmt w:val="decimal"/>
      <w:lvlText w:val="%1."/>
      <w:lvlJc w:val="left"/>
      <w:pPr>
        <w:ind w:left="720" w:hanging="440"/>
      </w:pPr>
      <w:rPr>
        <w:rFonts w:hint="default"/>
      </w:rPr>
    </w:lvl>
    <w:lvl w:ilvl="1" w:tplc="04090019" w:tentative="1">
      <w:start w:val="1"/>
      <w:numFmt w:val="lowerLetter"/>
      <w:lvlText w:val="%2."/>
      <w:lvlJc w:val="left"/>
      <w:pPr>
        <w:ind w:left="1360" w:hanging="360"/>
      </w:pPr>
    </w:lvl>
    <w:lvl w:ilvl="2" w:tplc="0409001B" w:tentative="1">
      <w:start w:val="1"/>
      <w:numFmt w:val="lowerRoman"/>
      <w:lvlText w:val="%3."/>
      <w:lvlJc w:val="right"/>
      <w:pPr>
        <w:ind w:left="2080" w:hanging="180"/>
      </w:pPr>
    </w:lvl>
    <w:lvl w:ilvl="3" w:tplc="0409000F" w:tentative="1">
      <w:start w:val="1"/>
      <w:numFmt w:val="decimal"/>
      <w:lvlText w:val="%4."/>
      <w:lvlJc w:val="left"/>
      <w:pPr>
        <w:ind w:left="2800" w:hanging="360"/>
      </w:pPr>
    </w:lvl>
    <w:lvl w:ilvl="4" w:tplc="04090019" w:tentative="1">
      <w:start w:val="1"/>
      <w:numFmt w:val="lowerLetter"/>
      <w:lvlText w:val="%5."/>
      <w:lvlJc w:val="left"/>
      <w:pPr>
        <w:ind w:left="3520" w:hanging="360"/>
      </w:pPr>
    </w:lvl>
    <w:lvl w:ilvl="5" w:tplc="0409001B" w:tentative="1">
      <w:start w:val="1"/>
      <w:numFmt w:val="lowerRoman"/>
      <w:lvlText w:val="%6."/>
      <w:lvlJc w:val="right"/>
      <w:pPr>
        <w:ind w:left="4240" w:hanging="180"/>
      </w:pPr>
    </w:lvl>
    <w:lvl w:ilvl="6" w:tplc="0409000F" w:tentative="1">
      <w:start w:val="1"/>
      <w:numFmt w:val="decimal"/>
      <w:lvlText w:val="%7."/>
      <w:lvlJc w:val="left"/>
      <w:pPr>
        <w:ind w:left="4960" w:hanging="360"/>
      </w:pPr>
    </w:lvl>
    <w:lvl w:ilvl="7" w:tplc="04090019" w:tentative="1">
      <w:start w:val="1"/>
      <w:numFmt w:val="lowerLetter"/>
      <w:lvlText w:val="%8."/>
      <w:lvlJc w:val="left"/>
      <w:pPr>
        <w:ind w:left="5680" w:hanging="360"/>
      </w:pPr>
    </w:lvl>
    <w:lvl w:ilvl="8" w:tplc="0409001B" w:tentative="1">
      <w:start w:val="1"/>
      <w:numFmt w:val="lowerRoman"/>
      <w:lvlText w:val="%9."/>
      <w:lvlJc w:val="right"/>
      <w:pPr>
        <w:ind w:left="640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4A2A"/>
    <w:rsid w:val="0000296B"/>
    <w:rsid w:val="000051BD"/>
    <w:rsid w:val="00015192"/>
    <w:rsid w:val="000160A5"/>
    <w:rsid w:val="0002335B"/>
    <w:rsid w:val="0003549A"/>
    <w:rsid w:val="000367AE"/>
    <w:rsid w:val="00043B22"/>
    <w:rsid w:val="00046039"/>
    <w:rsid w:val="00054975"/>
    <w:rsid w:val="00057D20"/>
    <w:rsid w:val="0006197C"/>
    <w:rsid w:val="0006281F"/>
    <w:rsid w:val="0008141C"/>
    <w:rsid w:val="00094A55"/>
    <w:rsid w:val="000A220C"/>
    <w:rsid w:val="000A44A7"/>
    <w:rsid w:val="000B1054"/>
    <w:rsid w:val="000B3411"/>
    <w:rsid w:val="000C03BC"/>
    <w:rsid w:val="000C054C"/>
    <w:rsid w:val="000C12C2"/>
    <w:rsid w:val="000D11A9"/>
    <w:rsid w:val="000D11AF"/>
    <w:rsid w:val="000D6255"/>
    <w:rsid w:val="000D6262"/>
    <w:rsid w:val="000D7B4A"/>
    <w:rsid w:val="000E2962"/>
    <w:rsid w:val="000E4006"/>
    <w:rsid w:val="000E49D9"/>
    <w:rsid w:val="000F3DA2"/>
    <w:rsid w:val="000F5FDE"/>
    <w:rsid w:val="000F7466"/>
    <w:rsid w:val="001016DA"/>
    <w:rsid w:val="0013000E"/>
    <w:rsid w:val="00133F81"/>
    <w:rsid w:val="00135943"/>
    <w:rsid w:val="00146E30"/>
    <w:rsid w:val="001645FB"/>
    <w:rsid w:val="00166DD1"/>
    <w:rsid w:val="001700AF"/>
    <w:rsid w:val="00173D2B"/>
    <w:rsid w:val="00181676"/>
    <w:rsid w:val="00183603"/>
    <w:rsid w:val="00194E78"/>
    <w:rsid w:val="0019525B"/>
    <w:rsid w:val="0019707B"/>
    <w:rsid w:val="00197E8B"/>
    <w:rsid w:val="00197FA4"/>
    <w:rsid w:val="001A161A"/>
    <w:rsid w:val="001A3B79"/>
    <w:rsid w:val="001A66B6"/>
    <w:rsid w:val="001B4716"/>
    <w:rsid w:val="001B4EA4"/>
    <w:rsid w:val="001C7C52"/>
    <w:rsid w:val="001D25F3"/>
    <w:rsid w:val="001E15F1"/>
    <w:rsid w:val="001E16FA"/>
    <w:rsid w:val="001E243E"/>
    <w:rsid w:val="001E6213"/>
    <w:rsid w:val="001F14C7"/>
    <w:rsid w:val="001F63AF"/>
    <w:rsid w:val="001F7405"/>
    <w:rsid w:val="00205533"/>
    <w:rsid w:val="00211D25"/>
    <w:rsid w:val="00212B8D"/>
    <w:rsid w:val="00222983"/>
    <w:rsid w:val="002370D0"/>
    <w:rsid w:val="0024098F"/>
    <w:rsid w:val="00255958"/>
    <w:rsid w:val="00257FA2"/>
    <w:rsid w:val="002600D0"/>
    <w:rsid w:val="00263456"/>
    <w:rsid w:val="0026574A"/>
    <w:rsid w:val="002660BB"/>
    <w:rsid w:val="002714C1"/>
    <w:rsid w:val="002720E8"/>
    <w:rsid w:val="00275293"/>
    <w:rsid w:val="00276D93"/>
    <w:rsid w:val="002776B0"/>
    <w:rsid w:val="00286C7E"/>
    <w:rsid w:val="002A1029"/>
    <w:rsid w:val="002A3A1A"/>
    <w:rsid w:val="002A4692"/>
    <w:rsid w:val="002A51BA"/>
    <w:rsid w:val="002B102C"/>
    <w:rsid w:val="002B2E26"/>
    <w:rsid w:val="002B3FE6"/>
    <w:rsid w:val="002C2D81"/>
    <w:rsid w:val="002C461E"/>
    <w:rsid w:val="002C6CEC"/>
    <w:rsid w:val="002D4C55"/>
    <w:rsid w:val="002E09CE"/>
    <w:rsid w:val="002E69D1"/>
    <w:rsid w:val="002F3BA6"/>
    <w:rsid w:val="002F7CDF"/>
    <w:rsid w:val="00301ACD"/>
    <w:rsid w:val="00315320"/>
    <w:rsid w:val="00325776"/>
    <w:rsid w:val="00325E27"/>
    <w:rsid w:val="00330395"/>
    <w:rsid w:val="00333704"/>
    <w:rsid w:val="00336624"/>
    <w:rsid w:val="0033673A"/>
    <w:rsid w:val="0034025F"/>
    <w:rsid w:val="00340458"/>
    <w:rsid w:val="0034200F"/>
    <w:rsid w:val="003446A0"/>
    <w:rsid w:val="0034481B"/>
    <w:rsid w:val="00350130"/>
    <w:rsid w:val="00354334"/>
    <w:rsid w:val="0036180C"/>
    <w:rsid w:val="00363CF5"/>
    <w:rsid w:val="00363E49"/>
    <w:rsid w:val="00364344"/>
    <w:rsid w:val="003702CA"/>
    <w:rsid w:val="00370617"/>
    <w:rsid w:val="00382F1F"/>
    <w:rsid w:val="00391DA4"/>
    <w:rsid w:val="003A3C64"/>
    <w:rsid w:val="003A3F83"/>
    <w:rsid w:val="003A785B"/>
    <w:rsid w:val="003C224F"/>
    <w:rsid w:val="003C43EF"/>
    <w:rsid w:val="003C5A6B"/>
    <w:rsid w:val="003C7FB2"/>
    <w:rsid w:val="003D24DE"/>
    <w:rsid w:val="003E26D4"/>
    <w:rsid w:val="003E47BA"/>
    <w:rsid w:val="003F3B37"/>
    <w:rsid w:val="0040195A"/>
    <w:rsid w:val="00402DC0"/>
    <w:rsid w:val="00416C4B"/>
    <w:rsid w:val="0041751E"/>
    <w:rsid w:val="004211E5"/>
    <w:rsid w:val="00422091"/>
    <w:rsid w:val="00424E40"/>
    <w:rsid w:val="00425DD4"/>
    <w:rsid w:val="0043386C"/>
    <w:rsid w:val="00436F2D"/>
    <w:rsid w:val="00436F5D"/>
    <w:rsid w:val="00441B42"/>
    <w:rsid w:val="00447824"/>
    <w:rsid w:val="00447B5F"/>
    <w:rsid w:val="0045118A"/>
    <w:rsid w:val="004522F6"/>
    <w:rsid w:val="00455D51"/>
    <w:rsid w:val="00456BF9"/>
    <w:rsid w:val="004572ED"/>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34F7"/>
    <w:rsid w:val="004E1F3E"/>
    <w:rsid w:val="004F21BD"/>
    <w:rsid w:val="004F4F1D"/>
    <w:rsid w:val="004F74DD"/>
    <w:rsid w:val="00501317"/>
    <w:rsid w:val="0050495C"/>
    <w:rsid w:val="00505DC9"/>
    <w:rsid w:val="00506236"/>
    <w:rsid w:val="00506E1E"/>
    <w:rsid w:val="00513C81"/>
    <w:rsid w:val="00527BFB"/>
    <w:rsid w:val="00532A32"/>
    <w:rsid w:val="00540B0B"/>
    <w:rsid w:val="0054460F"/>
    <w:rsid w:val="005536CD"/>
    <w:rsid w:val="00554051"/>
    <w:rsid w:val="00557240"/>
    <w:rsid w:val="005651F3"/>
    <w:rsid w:val="00572184"/>
    <w:rsid w:val="005767B5"/>
    <w:rsid w:val="00577A15"/>
    <w:rsid w:val="00580533"/>
    <w:rsid w:val="0059131D"/>
    <w:rsid w:val="005A2291"/>
    <w:rsid w:val="005B3F92"/>
    <w:rsid w:val="005B479C"/>
    <w:rsid w:val="005B509B"/>
    <w:rsid w:val="005B561E"/>
    <w:rsid w:val="005C07E4"/>
    <w:rsid w:val="005C2124"/>
    <w:rsid w:val="005C336F"/>
    <w:rsid w:val="005C7F3C"/>
    <w:rsid w:val="005D6F78"/>
    <w:rsid w:val="005E017C"/>
    <w:rsid w:val="005E50C6"/>
    <w:rsid w:val="005F1EE4"/>
    <w:rsid w:val="005F2A97"/>
    <w:rsid w:val="005F399B"/>
    <w:rsid w:val="006019F8"/>
    <w:rsid w:val="00605B20"/>
    <w:rsid w:val="0061156F"/>
    <w:rsid w:val="00613FF5"/>
    <w:rsid w:val="006155A8"/>
    <w:rsid w:val="00621B94"/>
    <w:rsid w:val="00626239"/>
    <w:rsid w:val="00635316"/>
    <w:rsid w:val="00635449"/>
    <w:rsid w:val="006378C5"/>
    <w:rsid w:val="00645E6A"/>
    <w:rsid w:val="006462BC"/>
    <w:rsid w:val="006534FA"/>
    <w:rsid w:val="00665CBC"/>
    <w:rsid w:val="00667A5C"/>
    <w:rsid w:val="00677316"/>
    <w:rsid w:val="00684A2A"/>
    <w:rsid w:val="00686AEB"/>
    <w:rsid w:val="006B7897"/>
    <w:rsid w:val="006B7FA7"/>
    <w:rsid w:val="006C086A"/>
    <w:rsid w:val="006C21C1"/>
    <w:rsid w:val="006C24CE"/>
    <w:rsid w:val="006C2FE1"/>
    <w:rsid w:val="006C7327"/>
    <w:rsid w:val="006D00E5"/>
    <w:rsid w:val="006D791B"/>
    <w:rsid w:val="006E2895"/>
    <w:rsid w:val="006F180D"/>
    <w:rsid w:val="006F4334"/>
    <w:rsid w:val="006F47AF"/>
    <w:rsid w:val="006F529B"/>
    <w:rsid w:val="006F6B8A"/>
    <w:rsid w:val="00707CD3"/>
    <w:rsid w:val="00716BB9"/>
    <w:rsid w:val="007256D1"/>
    <w:rsid w:val="007279FD"/>
    <w:rsid w:val="007345AD"/>
    <w:rsid w:val="00742800"/>
    <w:rsid w:val="00742C2E"/>
    <w:rsid w:val="00750099"/>
    <w:rsid w:val="007502CB"/>
    <w:rsid w:val="00752D79"/>
    <w:rsid w:val="00752E20"/>
    <w:rsid w:val="00756EDE"/>
    <w:rsid w:val="00781B4D"/>
    <w:rsid w:val="007824BF"/>
    <w:rsid w:val="00783B8D"/>
    <w:rsid w:val="00794B94"/>
    <w:rsid w:val="00794BD4"/>
    <w:rsid w:val="007967DF"/>
    <w:rsid w:val="007A2F73"/>
    <w:rsid w:val="007A3061"/>
    <w:rsid w:val="007A5A0B"/>
    <w:rsid w:val="007B39F0"/>
    <w:rsid w:val="007C0E14"/>
    <w:rsid w:val="007C7DE4"/>
    <w:rsid w:val="007D40CB"/>
    <w:rsid w:val="007D5796"/>
    <w:rsid w:val="007D59C0"/>
    <w:rsid w:val="007D7D9C"/>
    <w:rsid w:val="007F485D"/>
    <w:rsid w:val="007F6050"/>
    <w:rsid w:val="007F7F8E"/>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5A12"/>
    <w:rsid w:val="00884D51"/>
    <w:rsid w:val="008916EC"/>
    <w:rsid w:val="00891E4F"/>
    <w:rsid w:val="008A31C5"/>
    <w:rsid w:val="008A4F9A"/>
    <w:rsid w:val="008B12C9"/>
    <w:rsid w:val="008B2850"/>
    <w:rsid w:val="008C79B3"/>
    <w:rsid w:val="008D77BD"/>
    <w:rsid w:val="008E454C"/>
    <w:rsid w:val="008F1E5A"/>
    <w:rsid w:val="00901BDA"/>
    <w:rsid w:val="009121D8"/>
    <w:rsid w:val="00916F7A"/>
    <w:rsid w:val="00917FE3"/>
    <w:rsid w:val="009318C7"/>
    <w:rsid w:val="00931C09"/>
    <w:rsid w:val="009348C2"/>
    <w:rsid w:val="009440D0"/>
    <w:rsid w:val="00947B21"/>
    <w:rsid w:val="009523A3"/>
    <w:rsid w:val="00960958"/>
    <w:rsid w:val="00963A46"/>
    <w:rsid w:val="00966A3E"/>
    <w:rsid w:val="00971493"/>
    <w:rsid w:val="00971AD9"/>
    <w:rsid w:val="00973069"/>
    <w:rsid w:val="00973523"/>
    <w:rsid w:val="00977AB2"/>
    <w:rsid w:val="00980766"/>
    <w:rsid w:val="009835D4"/>
    <w:rsid w:val="009865D4"/>
    <w:rsid w:val="00992D42"/>
    <w:rsid w:val="00997152"/>
    <w:rsid w:val="009972CD"/>
    <w:rsid w:val="009A0E9C"/>
    <w:rsid w:val="009A1BE3"/>
    <w:rsid w:val="009A45DA"/>
    <w:rsid w:val="009B06D2"/>
    <w:rsid w:val="009B34EC"/>
    <w:rsid w:val="009B5D67"/>
    <w:rsid w:val="009B6176"/>
    <w:rsid w:val="009C0D22"/>
    <w:rsid w:val="009C2DD9"/>
    <w:rsid w:val="009C3E09"/>
    <w:rsid w:val="009C5630"/>
    <w:rsid w:val="009D0E5D"/>
    <w:rsid w:val="009D0F63"/>
    <w:rsid w:val="009D7934"/>
    <w:rsid w:val="009D7CCF"/>
    <w:rsid w:val="009E513A"/>
    <w:rsid w:val="009E5961"/>
    <w:rsid w:val="009F0865"/>
    <w:rsid w:val="009F4FAC"/>
    <w:rsid w:val="00A017C0"/>
    <w:rsid w:val="00A11228"/>
    <w:rsid w:val="00A222C2"/>
    <w:rsid w:val="00A2230B"/>
    <w:rsid w:val="00A305D6"/>
    <w:rsid w:val="00A342C4"/>
    <w:rsid w:val="00A37D24"/>
    <w:rsid w:val="00A50F6B"/>
    <w:rsid w:val="00A52237"/>
    <w:rsid w:val="00A551D6"/>
    <w:rsid w:val="00A55E74"/>
    <w:rsid w:val="00A608B1"/>
    <w:rsid w:val="00A6251B"/>
    <w:rsid w:val="00A6754E"/>
    <w:rsid w:val="00A70F58"/>
    <w:rsid w:val="00A72987"/>
    <w:rsid w:val="00A7346B"/>
    <w:rsid w:val="00A84C4F"/>
    <w:rsid w:val="00A932A1"/>
    <w:rsid w:val="00A936D3"/>
    <w:rsid w:val="00A96E06"/>
    <w:rsid w:val="00AA6197"/>
    <w:rsid w:val="00AA6C70"/>
    <w:rsid w:val="00AB16FD"/>
    <w:rsid w:val="00AB4813"/>
    <w:rsid w:val="00AC0872"/>
    <w:rsid w:val="00AC3567"/>
    <w:rsid w:val="00AC6466"/>
    <w:rsid w:val="00AC7639"/>
    <w:rsid w:val="00AD08BB"/>
    <w:rsid w:val="00AD0EC0"/>
    <w:rsid w:val="00AD70D6"/>
    <w:rsid w:val="00AD75BC"/>
    <w:rsid w:val="00AD7BB0"/>
    <w:rsid w:val="00AD7BC9"/>
    <w:rsid w:val="00AE1871"/>
    <w:rsid w:val="00AF1A8C"/>
    <w:rsid w:val="00AF723B"/>
    <w:rsid w:val="00B00030"/>
    <w:rsid w:val="00B0116D"/>
    <w:rsid w:val="00B01173"/>
    <w:rsid w:val="00B02F35"/>
    <w:rsid w:val="00B05A3C"/>
    <w:rsid w:val="00B07100"/>
    <w:rsid w:val="00B1138C"/>
    <w:rsid w:val="00B144D0"/>
    <w:rsid w:val="00B233D2"/>
    <w:rsid w:val="00B2574A"/>
    <w:rsid w:val="00B25F76"/>
    <w:rsid w:val="00B35D8A"/>
    <w:rsid w:val="00B37DAB"/>
    <w:rsid w:val="00B45B34"/>
    <w:rsid w:val="00B57047"/>
    <w:rsid w:val="00B61D86"/>
    <w:rsid w:val="00B6342D"/>
    <w:rsid w:val="00B726BD"/>
    <w:rsid w:val="00B732BC"/>
    <w:rsid w:val="00B74D24"/>
    <w:rsid w:val="00B86C17"/>
    <w:rsid w:val="00B90E33"/>
    <w:rsid w:val="00B9676B"/>
    <w:rsid w:val="00BA2EA5"/>
    <w:rsid w:val="00BA364B"/>
    <w:rsid w:val="00BB1190"/>
    <w:rsid w:val="00BB31D0"/>
    <w:rsid w:val="00BB3A11"/>
    <w:rsid w:val="00BB40E0"/>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74DD"/>
    <w:rsid w:val="00C46BC1"/>
    <w:rsid w:val="00C46D47"/>
    <w:rsid w:val="00C5235F"/>
    <w:rsid w:val="00C54CE2"/>
    <w:rsid w:val="00C66BF3"/>
    <w:rsid w:val="00C70140"/>
    <w:rsid w:val="00C73CA7"/>
    <w:rsid w:val="00C76D68"/>
    <w:rsid w:val="00C822F6"/>
    <w:rsid w:val="00C82AC2"/>
    <w:rsid w:val="00C8456C"/>
    <w:rsid w:val="00C91E19"/>
    <w:rsid w:val="00C92402"/>
    <w:rsid w:val="00C92867"/>
    <w:rsid w:val="00C93B93"/>
    <w:rsid w:val="00C941D0"/>
    <w:rsid w:val="00CA037D"/>
    <w:rsid w:val="00CA0837"/>
    <w:rsid w:val="00CA2442"/>
    <w:rsid w:val="00CA4725"/>
    <w:rsid w:val="00CB6246"/>
    <w:rsid w:val="00CC0A17"/>
    <w:rsid w:val="00CD0F93"/>
    <w:rsid w:val="00CD1BD1"/>
    <w:rsid w:val="00CD528D"/>
    <w:rsid w:val="00CD6F29"/>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7234"/>
    <w:rsid w:val="00D500E9"/>
    <w:rsid w:val="00D507BC"/>
    <w:rsid w:val="00D6090A"/>
    <w:rsid w:val="00D62FA3"/>
    <w:rsid w:val="00D63B6F"/>
    <w:rsid w:val="00D64A90"/>
    <w:rsid w:val="00D83471"/>
    <w:rsid w:val="00D9410B"/>
    <w:rsid w:val="00D9695B"/>
    <w:rsid w:val="00DA0E36"/>
    <w:rsid w:val="00DA2417"/>
    <w:rsid w:val="00DA5585"/>
    <w:rsid w:val="00DB02AC"/>
    <w:rsid w:val="00DB6AA2"/>
    <w:rsid w:val="00DE10D1"/>
    <w:rsid w:val="00DE2514"/>
    <w:rsid w:val="00DE6851"/>
    <w:rsid w:val="00DF03EE"/>
    <w:rsid w:val="00DF7960"/>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465F"/>
    <w:rsid w:val="00EA7C16"/>
    <w:rsid w:val="00EC5281"/>
    <w:rsid w:val="00EC791D"/>
    <w:rsid w:val="00EC7CA6"/>
    <w:rsid w:val="00ED3C5D"/>
    <w:rsid w:val="00ED4553"/>
    <w:rsid w:val="00EE6198"/>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551"/>
    <w:rsid w:val="00F709B3"/>
    <w:rsid w:val="00F71A5E"/>
    <w:rsid w:val="00F72541"/>
    <w:rsid w:val="00F91713"/>
    <w:rsid w:val="00F97142"/>
    <w:rsid w:val="00FA0AFC"/>
    <w:rsid w:val="00FA0CD2"/>
    <w:rsid w:val="00FA1C82"/>
    <w:rsid w:val="00FA2ED1"/>
    <w:rsid w:val="00FA4A52"/>
    <w:rsid w:val="00FB2327"/>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21C965B"/>
  <w15:docId w15:val="{A9CA74B5-DAAC-4765-8ABB-9AF908C7D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25F76"/>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semiHidden/>
    <w:rsid w:val="00B25F76"/>
    <w:rPr>
      <w:rFonts w:ascii="Lucida Grande" w:hAnsi="Lucida Grande" w:cs="Lucida Grande"/>
      <w:spacing w:val="4"/>
      <w:sz w:val="18"/>
      <w:szCs w:val="18"/>
    </w:rPr>
  </w:style>
  <w:style w:type="paragraph" w:styleId="ListParagraph">
    <w:name w:val="List Paragraph"/>
    <w:basedOn w:val="Normal"/>
    <w:uiPriority w:val="34"/>
    <w:qFormat/>
    <w:rsid w:val="007F7F8E"/>
    <w:pPr>
      <w:ind w:left="720"/>
      <w:contextualSpacing/>
    </w:pPr>
  </w:style>
  <w:style w:type="character" w:styleId="CommentReference">
    <w:name w:val="annotation reference"/>
    <w:basedOn w:val="DefaultParagraphFont"/>
    <w:semiHidden/>
    <w:unhideWhenUsed/>
    <w:rsid w:val="00FA0CD2"/>
    <w:rPr>
      <w:sz w:val="18"/>
      <w:szCs w:val="18"/>
    </w:rPr>
  </w:style>
  <w:style w:type="paragraph" w:styleId="CommentText">
    <w:name w:val="annotation text"/>
    <w:basedOn w:val="Normal"/>
    <w:link w:val="CommentTextChar"/>
    <w:semiHidden/>
    <w:unhideWhenUsed/>
    <w:rsid w:val="00FA0CD2"/>
    <w:pPr>
      <w:spacing w:line="240" w:lineRule="auto"/>
    </w:pPr>
  </w:style>
  <w:style w:type="character" w:customStyle="1" w:styleId="CommentTextChar">
    <w:name w:val="Comment Text Char"/>
    <w:basedOn w:val="DefaultParagraphFont"/>
    <w:link w:val="CommentText"/>
    <w:semiHidden/>
    <w:rsid w:val="00FA0CD2"/>
    <w:rPr>
      <w:spacing w:val="4"/>
      <w:sz w:val="24"/>
      <w:szCs w:val="24"/>
    </w:rPr>
  </w:style>
  <w:style w:type="paragraph" w:styleId="CommentSubject">
    <w:name w:val="annotation subject"/>
    <w:basedOn w:val="CommentText"/>
    <w:next w:val="CommentText"/>
    <w:link w:val="CommentSubjectChar"/>
    <w:semiHidden/>
    <w:unhideWhenUsed/>
    <w:rsid w:val="00FA0CD2"/>
    <w:rPr>
      <w:b/>
      <w:bCs/>
      <w:sz w:val="20"/>
      <w:szCs w:val="20"/>
    </w:rPr>
  </w:style>
  <w:style w:type="character" w:customStyle="1" w:styleId="CommentSubjectChar">
    <w:name w:val="Comment Subject Char"/>
    <w:basedOn w:val="CommentTextChar"/>
    <w:link w:val="CommentSubject"/>
    <w:semiHidden/>
    <w:rsid w:val="00FA0CD2"/>
    <w:rPr>
      <w:b/>
      <w:bCs/>
      <w:spacing w:val="4"/>
      <w:sz w:val="24"/>
      <w:szCs w:val="24"/>
    </w:rPr>
  </w:style>
  <w:style w:type="character" w:styleId="LineNumber">
    <w:name w:val="line number"/>
    <w:basedOn w:val="DefaultParagraphFont"/>
    <w:semiHidden/>
    <w:unhideWhenUsed/>
    <w:rsid w:val="003C22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4670473">
      <w:bodyDiv w:val="1"/>
      <w:marLeft w:val="0"/>
      <w:marRight w:val="0"/>
      <w:marTop w:val="0"/>
      <w:marBottom w:val="0"/>
      <w:divBdr>
        <w:top w:val="none" w:sz="0" w:space="0" w:color="auto"/>
        <w:left w:val="none" w:sz="0" w:space="0" w:color="auto"/>
        <w:bottom w:val="none" w:sz="0" w:space="0" w:color="auto"/>
        <w:right w:val="none" w:sz="0" w:space="0" w:color="auto"/>
      </w:divBdr>
    </w:div>
    <w:div w:id="1032804796">
      <w:bodyDiv w:val="1"/>
      <w:marLeft w:val="0"/>
      <w:marRight w:val="0"/>
      <w:marTop w:val="0"/>
      <w:marBottom w:val="0"/>
      <w:divBdr>
        <w:top w:val="none" w:sz="0" w:space="0" w:color="auto"/>
        <w:left w:val="none" w:sz="0" w:space="0" w:color="auto"/>
        <w:bottom w:val="none" w:sz="0" w:space="0" w:color="auto"/>
        <w:right w:val="none" w:sz="0" w:space="0" w:color="auto"/>
      </w:divBdr>
    </w:div>
    <w:div w:id="1430081519">
      <w:bodyDiv w:val="1"/>
      <w:marLeft w:val="0"/>
      <w:marRight w:val="0"/>
      <w:marTop w:val="0"/>
      <w:marBottom w:val="0"/>
      <w:divBdr>
        <w:top w:val="none" w:sz="0" w:space="0" w:color="auto"/>
        <w:left w:val="none" w:sz="0" w:space="0" w:color="auto"/>
        <w:bottom w:val="none" w:sz="0" w:space="0" w:color="auto"/>
        <w:right w:val="none" w:sz="0" w:space="0" w:color="auto"/>
      </w:divBdr>
    </w:div>
    <w:div w:id="1658730938">
      <w:bodyDiv w:val="1"/>
      <w:marLeft w:val="0"/>
      <w:marRight w:val="0"/>
      <w:marTop w:val="0"/>
      <w:marBottom w:val="0"/>
      <w:divBdr>
        <w:top w:val="none" w:sz="0" w:space="0" w:color="auto"/>
        <w:left w:val="none" w:sz="0" w:space="0" w:color="auto"/>
        <w:bottom w:val="none" w:sz="0" w:space="0" w:color="auto"/>
        <w:right w:val="none" w:sz="0" w:space="0" w:color="auto"/>
      </w:divBdr>
    </w:div>
    <w:div w:id="1885167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BC2588C6-8DE3-422B-92F1-ED2B62ACD0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853</Words>
  <Characters>4664</Characters>
  <Application>Microsoft Office Word</Application>
  <DocSecurity>0</DocSecurity>
  <Lines>127</Lines>
  <Paragraphs>34</Paragraphs>
  <ScaleCrop>false</ScaleCrop>
  <HeadingPairs>
    <vt:vector size="2" baseType="variant">
      <vt:variant>
        <vt:lpstr>Title</vt:lpstr>
      </vt:variant>
      <vt:variant>
        <vt:i4>1</vt:i4>
      </vt:variant>
    </vt:vector>
  </HeadingPairs>
  <TitlesOfParts>
    <vt:vector size="1" baseType="lpstr">
      <vt:lpstr>AR170</vt:lpstr>
    </vt:vector>
  </TitlesOfParts>
  <Manager>R56</Manager>
  <Company>NJ Office of Legislative Services</Company>
  <LinksUpToDate>false</LinksUpToDate>
  <CharactersWithSpaces>5510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AR170</dc:title>
  <dc:subject/>
  <dc:creator>Assemblyman  MOEN</dc:creator>
  <cp:keywords>AR170|4|LG |320|252|247|N|0|</cp:keywords>
  <dc:description>INTRODUCED JUNE 25, 2020</dc:description>
  <cp:lastModifiedBy>Todaro, Vivian</cp:lastModifiedBy>
  <cp:revision>2</cp:revision>
  <cp:lastPrinted>2020-06-26T15:51:00Z</cp:lastPrinted>
  <dcterms:created xsi:type="dcterms:W3CDTF">2020-06-26T15:52:00Z</dcterms:created>
  <dcterms:modified xsi:type="dcterms:W3CDTF">2020-06-26T15:52:00Z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