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86D" w:rsidRDefault="00CC686D" w:rsidP="00CC686D">
      <w:pPr>
        <w:pStyle w:val="bpuBill"/>
      </w:pPr>
      <w:bookmarkStart w:id="0" w:name="bpuFrontPg"/>
      <w:bookmarkStart w:id="1" w:name="_GoBack"/>
      <w:bookmarkEnd w:id="0"/>
      <w:bookmarkEnd w:id="1"/>
      <w:r>
        <w:t xml:space="preserve">ASSEMBLY RESOLUTION No. 196 </w:t>
      </w:r>
    </w:p>
    <w:p w:rsidR="00CC686D" w:rsidRPr="009D38FF" w:rsidRDefault="00CC686D" w:rsidP="00CC68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0139" r:id="rId7"/>
        </w:object>
      </w:r>
    </w:p>
    <w:p w:rsidR="00CC686D" w:rsidRDefault="00CC686D" w:rsidP="00CC686D">
      <w:pPr>
        <w:pStyle w:val="bpuState"/>
      </w:pPr>
      <w:r>
        <w:t>STATE OF NEW JERSEY</w:t>
      </w:r>
    </w:p>
    <w:p w:rsidR="00CC686D" w:rsidRDefault="00CC686D" w:rsidP="00CC686D">
      <w:pPr>
        <w:pStyle w:val="bpuLegislature"/>
      </w:pPr>
      <w:r>
        <w:t>219th LEGISLATURE</w:t>
      </w:r>
    </w:p>
    <w:p w:rsidR="00CC686D" w:rsidRDefault="00CC686D" w:rsidP="00CC686D">
      <w:pPr>
        <w:pStyle w:val="bpuWpGraphic"/>
      </w:pPr>
      <w:r>
        <w:object w:dxaOrig="8985" w:dyaOrig="255">
          <v:shape id="_x0000_i1026" type="#_x0000_t75" style="width:6in;height:12pt" o:ole="">
            <v:imagedata r:id="rId6" o:title=""/>
          </v:shape>
          <o:OLEObject Type="Embed" ProgID="WPWin6.1" ShapeID="_x0000_i1026" DrawAspect="Content" ObjectID="_1664690140" r:id="rId8"/>
        </w:object>
      </w:r>
      <w:r>
        <w:t xml:space="preserve">  </w:t>
      </w:r>
    </w:p>
    <w:p w:rsidR="00CC686D" w:rsidRDefault="00CC686D" w:rsidP="00CC686D">
      <w:pPr>
        <w:pStyle w:val="bpuIntro"/>
      </w:pPr>
      <w:r>
        <w:t>INTRODUCED OCTOBER 19, 2020</w:t>
      </w:r>
    </w:p>
    <w:p w:rsidR="00CC686D" w:rsidRDefault="00CC686D" w:rsidP="00CC686D">
      <w:pPr>
        <w:pStyle w:val="bpuIntro"/>
      </w:pPr>
    </w:p>
    <w:p w:rsidR="00CC686D" w:rsidRDefault="00CC686D" w:rsidP="00CC686D">
      <w:pPr>
        <w:pStyle w:val="bpuIntro"/>
        <w:sectPr w:rsidR="00CC686D" w:rsidSect="00CC686D">
          <w:headerReference w:type="even" r:id="rId9"/>
          <w:headerReference w:type="default" r:id="rId10"/>
          <w:pgSz w:w="12240" w:h="20160" w:code="5"/>
          <w:pgMar w:top="2160" w:right="1440" w:bottom="1440" w:left="1440" w:header="72" w:footer="720" w:gutter="0"/>
          <w:pgNumType w:start="1"/>
          <w:cols w:space="720"/>
          <w:docGrid w:linePitch="360"/>
        </w:sectPr>
      </w:pPr>
    </w:p>
    <w:p w:rsidR="00CC686D" w:rsidRDefault="00CC686D" w:rsidP="00CC686D">
      <w:pPr>
        <w:pStyle w:val="bpuIntro"/>
      </w:pPr>
    </w:p>
    <w:p w:rsidR="00CC686D" w:rsidRDefault="00CC686D" w:rsidP="00CC686D">
      <w:pPr>
        <w:pStyle w:val="bpuSponsor"/>
      </w:pPr>
      <w:r>
        <w:t>Sponsored by:</w:t>
      </w:r>
    </w:p>
    <w:p w:rsidR="00CC686D" w:rsidRDefault="00CC686D" w:rsidP="00CC686D">
      <w:pPr>
        <w:pStyle w:val="bpuSponsor"/>
      </w:pPr>
      <w:r>
        <w:t>Assemblyman  GORDON M. JOHNSON</w:t>
      </w:r>
    </w:p>
    <w:p w:rsidR="00CC686D" w:rsidRDefault="00CC686D" w:rsidP="00CC686D">
      <w:pPr>
        <w:pStyle w:val="bpuSponsor"/>
      </w:pPr>
      <w:r>
        <w:t>District 37 (Bergen)</w:t>
      </w:r>
    </w:p>
    <w:p w:rsidR="00CC686D" w:rsidRDefault="00CC686D" w:rsidP="00CC686D">
      <w:pPr>
        <w:pStyle w:val="bpuSponsor"/>
      </w:pPr>
    </w:p>
    <w:p w:rsidR="00CC686D" w:rsidRDefault="00CC686D" w:rsidP="00CC686D">
      <w:pPr>
        <w:pStyle w:val="bpuSponsor"/>
      </w:pPr>
    </w:p>
    <w:p w:rsidR="00CC686D" w:rsidRDefault="00CC686D" w:rsidP="00CC686D">
      <w:pPr>
        <w:pStyle w:val="bpuSponsor"/>
      </w:pPr>
    </w:p>
    <w:p w:rsidR="00CC686D" w:rsidRDefault="00CC686D" w:rsidP="00CC686D">
      <w:pPr>
        <w:pStyle w:val="bpuSponsor"/>
      </w:pPr>
    </w:p>
    <w:p w:rsidR="00CC686D" w:rsidRDefault="00CC686D" w:rsidP="00CC686D">
      <w:pPr>
        <w:pStyle w:val="bpuSponsor"/>
      </w:pPr>
      <w:r>
        <w:t>SYNOPSIS</w:t>
      </w:r>
    </w:p>
    <w:p w:rsidR="00CC686D" w:rsidRDefault="00CC686D" w:rsidP="00CC686D">
      <w:pPr>
        <w:pStyle w:val="bpuNormText"/>
      </w:pPr>
      <w:r>
        <w:tab/>
        <w:t xml:space="preserve">Memorializes President and Department of Homeland Security to expedite and prioritize certain immigration applications. </w:t>
      </w:r>
    </w:p>
    <w:p w:rsidR="00CC686D" w:rsidRDefault="00CC686D" w:rsidP="00CC686D">
      <w:pPr>
        <w:pStyle w:val="bpuNormText"/>
      </w:pPr>
    </w:p>
    <w:p w:rsidR="00CC686D" w:rsidRDefault="00CC686D" w:rsidP="00CC686D">
      <w:pPr>
        <w:pStyle w:val="bpuSponsor"/>
      </w:pPr>
      <w:r>
        <w:t xml:space="preserve">CURRENT VERSION OF TEXT </w:t>
      </w:r>
    </w:p>
    <w:p w:rsidR="00CC686D" w:rsidRDefault="00CC686D" w:rsidP="00CC686D">
      <w:pPr>
        <w:pStyle w:val="bpuNormText"/>
      </w:pPr>
      <w:r>
        <w:tab/>
        <w:t>As introduced.</w:t>
      </w:r>
    </w:p>
    <w:p w:rsidR="00CC686D" w:rsidRDefault="00CC686D" w:rsidP="00CC68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686D" w:rsidRDefault="00CC686D" w:rsidP="008916EC">
      <w:pPr>
        <w:pStyle w:val="FronterPage"/>
        <w:tabs>
          <w:tab w:val="clear" w:pos="720"/>
          <w:tab w:val="clear" w:pos="1440"/>
          <w:tab w:val="clear" w:pos="2160"/>
          <w:tab w:val="clear" w:pos="2880"/>
          <w:tab w:val="clear" w:pos="3600"/>
          <w:tab w:val="clear" w:pos="4320"/>
          <w:tab w:val="clear" w:pos="5040"/>
        </w:tabs>
        <w:sectPr w:rsidR="00CC686D" w:rsidSect="00CC686D">
          <w:type w:val="continuous"/>
          <w:pgSz w:w="12240" w:h="20160" w:code="5"/>
          <w:pgMar w:top="1440" w:right="2275" w:bottom="1440" w:left="2275" w:header="72" w:footer="720" w:gutter="0"/>
          <w:pgNumType w:start="1"/>
          <w:cols w:space="720"/>
          <w:docGrid w:linePitch="360"/>
        </w:sectPr>
      </w:pPr>
    </w:p>
    <w:p w:rsidR="00893E8A" w:rsidRDefault="00F1765F" w:rsidP="0091695D">
      <w:pPr>
        <w:pStyle w:val="HangingAnAct"/>
      </w:pPr>
      <w:r>
        <w:rPr>
          <w:rStyle w:val="BillHead"/>
        </w:rPr>
        <w:lastRenderedPageBreak/>
        <w:t>An Assembly Resolution</w:t>
      </w:r>
      <w:r w:rsidR="00686AEB" w:rsidRPr="006B7FA7">
        <w:rPr>
          <w:rStyle w:val="HangingAnActChar"/>
        </w:rPr>
        <w:t xml:space="preserve"> </w:t>
      </w:r>
      <w:r w:rsidR="0091695D" w:rsidRPr="00432DD3">
        <w:t xml:space="preserve">memorializing the President of the United States and </w:t>
      </w:r>
      <w:r w:rsidR="0091695D">
        <w:t xml:space="preserve">the </w:t>
      </w:r>
      <w:r w:rsidR="0091695D" w:rsidRPr="0091695D">
        <w:t>U</w:t>
      </w:r>
      <w:r w:rsidR="0091695D">
        <w:t>nited States</w:t>
      </w:r>
      <w:r w:rsidR="0091695D" w:rsidRPr="0091695D">
        <w:t xml:space="preserve"> Citizenship and Immigration Services</w:t>
      </w:r>
      <w:r w:rsidR="0091695D" w:rsidRPr="00432DD3">
        <w:t xml:space="preserve"> </w:t>
      </w:r>
      <w:r w:rsidR="0091695D">
        <w:t xml:space="preserve">in the </w:t>
      </w:r>
      <w:r w:rsidR="0091695D" w:rsidRPr="0091695D">
        <w:t xml:space="preserve">Department of Homeland Security </w:t>
      </w:r>
      <w:r w:rsidR="0091695D" w:rsidRPr="00432DD3">
        <w:t>to expedite and prioritize immigration applications, green card applications, and other applications for individuals seeking U.S. citizenship classified as essential during the Covid-19 pandemic.</w:t>
      </w:r>
    </w:p>
    <w:p w:rsidR="0091695D" w:rsidRPr="0091695D" w:rsidRDefault="0091695D" w:rsidP="0091695D"/>
    <w:p w:rsidR="00A25956" w:rsidRDefault="00A25956">
      <w:pPr>
        <w:pStyle w:val="IndentHang"/>
      </w:pPr>
      <w:r w:rsidRPr="00391B81">
        <w:rPr>
          <w:b/>
          <w:bCs/>
          <w:smallCaps/>
        </w:rPr>
        <w:t>Whereas,</w:t>
      </w:r>
      <w:r w:rsidRPr="001C43C8">
        <w:t xml:space="preserve"> </w:t>
      </w:r>
      <w:r w:rsidR="00731228">
        <w:t>In late 2019</w:t>
      </w:r>
      <w:r w:rsidR="009B31A3">
        <w:t>,</w:t>
      </w:r>
      <w:r w:rsidR="00731228">
        <w:t xml:space="preserve"> the </w:t>
      </w:r>
      <w:r w:rsidR="00731228" w:rsidRPr="00731228">
        <w:t>coronavirus</w:t>
      </w:r>
      <w:r w:rsidR="003B57D9">
        <w:t xml:space="preserve"> disease </w:t>
      </w:r>
      <w:r w:rsidR="00731228">
        <w:t>(</w:t>
      </w:r>
      <w:r w:rsidR="009B31A3">
        <w:t>Covid-19</w:t>
      </w:r>
      <w:r w:rsidR="00731228">
        <w:t>)</w:t>
      </w:r>
      <w:r w:rsidR="00350ED2">
        <w:t xml:space="preserve"> </w:t>
      </w:r>
      <w:r w:rsidRPr="00A25956">
        <w:t xml:space="preserve">surfaced in </w:t>
      </w:r>
      <w:r w:rsidR="00731228" w:rsidRPr="00731228">
        <w:t>Wuhan</w:t>
      </w:r>
      <w:r>
        <w:t xml:space="preserve"> China</w:t>
      </w:r>
      <w:r w:rsidR="00350ED2">
        <w:t xml:space="preserve"> and </w:t>
      </w:r>
      <w:r w:rsidR="008A63BC">
        <w:t xml:space="preserve">as it </w:t>
      </w:r>
      <w:r w:rsidR="00731228">
        <w:t xml:space="preserve">began </w:t>
      </w:r>
      <w:r w:rsidR="008A63BC">
        <w:t xml:space="preserve">rapidly </w:t>
      </w:r>
      <w:r w:rsidRPr="00A25956">
        <w:t>spread</w:t>
      </w:r>
      <w:r w:rsidR="008A63BC">
        <w:t>ing</w:t>
      </w:r>
      <w:r w:rsidRPr="00A25956">
        <w:t xml:space="preserve"> </w:t>
      </w:r>
      <w:r>
        <w:t xml:space="preserve">across the </w:t>
      </w:r>
      <w:r w:rsidR="009B31A3">
        <w:t>globe</w:t>
      </w:r>
      <w:r w:rsidR="00BB6DE6">
        <w:t>,</w:t>
      </w:r>
      <w:r w:rsidR="009B31A3">
        <w:t xml:space="preserve"> </w:t>
      </w:r>
      <w:r>
        <w:t>t</w:t>
      </w:r>
      <w:r w:rsidRPr="00A25956">
        <w:t xml:space="preserve">he World Health Organization declared the </w:t>
      </w:r>
      <w:r w:rsidR="00350ED2">
        <w:t xml:space="preserve">spread of </w:t>
      </w:r>
      <w:r w:rsidR="009B31A3">
        <w:t>Covid-19</w:t>
      </w:r>
      <w:r w:rsidRPr="00A25956">
        <w:t xml:space="preserve"> a pandemic</w:t>
      </w:r>
      <w:r>
        <w:t>; and</w:t>
      </w:r>
    </w:p>
    <w:p w:rsidR="00C070A4" w:rsidRPr="001C43C8" w:rsidRDefault="00A25956" w:rsidP="00C070A4">
      <w:pPr>
        <w:pStyle w:val="IndentHang"/>
      </w:pPr>
      <w:r w:rsidRPr="00391B81">
        <w:rPr>
          <w:b/>
          <w:bCs/>
          <w:smallCaps/>
        </w:rPr>
        <w:t>Whereas,</w:t>
      </w:r>
      <w:r w:rsidRPr="001C43C8">
        <w:t xml:space="preserve"> </w:t>
      </w:r>
      <w:r w:rsidRPr="00A25956">
        <w:t xml:space="preserve">The </w:t>
      </w:r>
      <w:r>
        <w:t xml:space="preserve">United States </w:t>
      </w:r>
      <w:r w:rsidR="00731228">
        <w:t>took</w:t>
      </w:r>
      <w:r w:rsidRPr="00A25956">
        <w:t xml:space="preserve"> action to inform and safeguard U</w:t>
      </w:r>
      <w:r>
        <w:t>nited States</w:t>
      </w:r>
      <w:r w:rsidRPr="00A25956">
        <w:t xml:space="preserve"> citizens</w:t>
      </w:r>
      <w:r>
        <w:t xml:space="preserve"> at home and </w:t>
      </w:r>
      <w:r w:rsidRPr="00A25956">
        <w:t>overseas</w:t>
      </w:r>
      <w:r w:rsidR="009B31A3">
        <w:t xml:space="preserve"> and in</w:t>
      </w:r>
      <w:r w:rsidR="00C070A4" w:rsidRPr="00E66ED6">
        <w:t xml:space="preserve"> order to limit the further spread of </w:t>
      </w:r>
      <w:r w:rsidR="009B31A3">
        <w:t>Covid-19</w:t>
      </w:r>
      <w:r w:rsidR="00C070A4" w:rsidRPr="00E66ED6">
        <w:t>, the U</w:t>
      </w:r>
      <w:r w:rsidR="00C070A4">
        <w:t xml:space="preserve">nited States </w:t>
      </w:r>
      <w:r w:rsidR="00C070A4" w:rsidRPr="00E66ED6">
        <w:t xml:space="preserve">reached agreements with </w:t>
      </w:r>
      <w:r w:rsidR="00C070A4">
        <w:t xml:space="preserve">many countries to </w:t>
      </w:r>
      <w:r w:rsidR="00C070A4" w:rsidRPr="00E66ED6">
        <w:t>limit all non-essential travel across borders</w:t>
      </w:r>
      <w:r w:rsidR="00C070A4">
        <w:t>; and</w:t>
      </w:r>
    </w:p>
    <w:p w:rsidR="00943B53" w:rsidRDefault="00893E8A">
      <w:pPr>
        <w:pStyle w:val="IndentHang"/>
      </w:pPr>
      <w:r w:rsidRPr="00391B81">
        <w:rPr>
          <w:b/>
          <w:bCs/>
          <w:smallCaps/>
        </w:rPr>
        <w:t>Whereas,</w:t>
      </w:r>
      <w:r w:rsidR="00E66ED6">
        <w:rPr>
          <w:b/>
          <w:bCs/>
          <w:smallCaps/>
        </w:rPr>
        <w:t xml:space="preserve"> </w:t>
      </w:r>
      <w:r w:rsidR="00E66ED6">
        <w:t>Du</w:t>
      </w:r>
      <w:r w:rsidR="00E66ED6" w:rsidRPr="00E66ED6">
        <w:t xml:space="preserve">ring the </w:t>
      </w:r>
      <w:r w:rsidR="009B31A3">
        <w:t>Covid-19</w:t>
      </w:r>
      <w:r w:rsidR="00E66ED6" w:rsidRPr="00E66ED6">
        <w:t xml:space="preserve"> pandemic, the United States government tightened restrictions on immigration</w:t>
      </w:r>
      <w:r w:rsidR="008A63BC">
        <w:t xml:space="preserve"> and</w:t>
      </w:r>
      <w:r w:rsidR="00943B53">
        <w:t xml:space="preserve"> suspended ap</w:t>
      </w:r>
      <w:r w:rsidR="00BB6DE6">
        <w:t>proval of green card requests for</w:t>
      </w:r>
      <w:r w:rsidR="00943B53">
        <w:t xml:space="preserve"> immigrants abroad seeking United States residency and halted processing requests from green card applicants already residing in the United States; and</w:t>
      </w:r>
    </w:p>
    <w:p w:rsidR="00893E8A" w:rsidRDefault="00893E8A">
      <w:pPr>
        <w:pStyle w:val="IndentHang"/>
      </w:pPr>
      <w:r w:rsidRPr="00391B81">
        <w:rPr>
          <w:b/>
          <w:bCs/>
          <w:smallCaps/>
        </w:rPr>
        <w:t>Whereas,</w:t>
      </w:r>
      <w:r w:rsidRPr="001C43C8">
        <w:t xml:space="preserve"> </w:t>
      </w:r>
      <w:r w:rsidR="009B31A3">
        <w:t>Covid-19</w:t>
      </w:r>
      <w:r>
        <w:t xml:space="preserve"> </w:t>
      </w:r>
      <w:r w:rsidR="00D21F64">
        <w:t>has raised</w:t>
      </w:r>
      <w:r>
        <w:t xml:space="preserve"> a host of difficult immigration issues for U</w:t>
      </w:r>
      <w:r w:rsidR="001B6CF6">
        <w:t>nited States</w:t>
      </w:r>
      <w:r>
        <w:t xml:space="preserve"> businesses, including the status of H-1B visa holders and international students, obtaining 1-9 verification for new employees and travel restrictions that limit mobility for </w:t>
      </w:r>
      <w:r w:rsidR="00943B53">
        <w:t>international</w:t>
      </w:r>
      <w:r>
        <w:t xml:space="preserve"> personnel; and</w:t>
      </w:r>
    </w:p>
    <w:p w:rsidR="00432DD3" w:rsidRDefault="00432DD3" w:rsidP="00432DD3">
      <w:pPr>
        <w:pStyle w:val="IndentHang"/>
      </w:pPr>
      <w:r w:rsidRPr="00391B81">
        <w:rPr>
          <w:b/>
          <w:bCs/>
          <w:smallCaps/>
        </w:rPr>
        <w:t>Whereas,</w:t>
      </w:r>
      <w:r w:rsidRPr="001C43C8">
        <w:t xml:space="preserve"> </w:t>
      </w:r>
      <w:r>
        <w:t>Many immigration courts across the United States closed during the spring of 2020 due to Covid-19 concerns</w:t>
      </w:r>
      <w:r w:rsidRPr="00131C5B">
        <w:t xml:space="preserve"> </w:t>
      </w:r>
      <w:r>
        <w:t>and a</w:t>
      </w:r>
      <w:r w:rsidRPr="00131C5B">
        <w:t xml:space="preserve"> federal executive order in June 2020 placed a freeze on most, but not all, green card applications for the remainder of 2020; and</w:t>
      </w:r>
    </w:p>
    <w:p w:rsidR="00783463" w:rsidRDefault="00893E8A">
      <w:pPr>
        <w:pStyle w:val="IndentHang"/>
      </w:pPr>
      <w:r w:rsidRPr="00391B81">
        <w:rPr>
          <w:b/>
          <w:bCs/>
          <w:smallCaps/>
        </w:rPr>
        <w:t>Whereas,</w:t>
      </w:r>
      <w:r w:rsidRPr="001C43C8">
        <w:t xml:space="preserve"> </w:t>
      </w:r>
      <w:r w:rsidR="001B6CF6">
        <w:t>Although</w:t>
      </w:r>
      <w:r w:rsidR="00131C5B">
        <w:t xml:space="preserve"> i</w:t>
      </w:r>
      <w:r w:rsidR="00350ED2">
        <w:t>t is of national importance to maintain the safety of our citizens</w:t>
      </w:r>
      <w:r w:rsidR="00432DD3">
        <w:t xml:space="preserve"> through border restrictions</w:t>
      </w:r>
      <w:r w:rsidR="00350ED2">
        <w:t xml:space="preserve"> during the </w:t>
      </w:r>
      <w:r w:rsidR="009B31A3">
        <w:t>Covid-19</w:t>
      </w:r>
      <w:r w:rsidR="00350ED2">
        <w:t xml:space="preserve"> pandemic, it is also </w:t>
      </w:r>
      <w:r w:rsidR="001B6CF6">
        <w:t>imperative to</w:t>
      </w:r>
      <w:r w:rsidR="00131C5B">
        <w:t xml:space="preserve"> ensure </w:t>
      </w:r>
      <w:r w:rsidR="00350ED2" w:rsidRPr="00350ED2">
        <w:t xml:space="preserve">those seeking </w:t>
      </w:r>
      <w:r w:rsidR="001B6CF6">
        <w:t xml:space="preserve">United </w:t>
      </w:r>
      <w:r w:rsidR="000C5A74">
        <w:t xml:space="preserve">States </w:t>
      </w:r>
      <w:r w:rsidR="001B6CF6">
        <w:t xml:space="preserve">citizenship </w:t>
      </w:r>
      <w:r w:rsidR="00D958AB">
        <w:t>requesting</w:t>
      </w:r>
      <w:r w:rsidR="001B6CF6">
        <w:t xml:space="preserve"> to</w:t>
      </w:r>
      <w:r w:rsidR="00131C5B">
        <w:t xml:space="preserve"> </w:t>
      </w:r>
      <w:r w:rsidR="001B6CF6">
        <w:t xml:space="preserve">serve </w:t>
      </w:r>
      <w:r w:rsidR="00432DD3">
        <w:t xml:space="preserve">in </w:t>
      </w:r>
      <w:r w:rsidR="00D958AB">
        <w:t xml:space="preserve">healthcare fields, and other </w:t>
      </w:r>
      <w:r w:rsidR="00350ED2" w:rsidRPr="00350ED2">
        <w:t xml:space="preserve">essential </w:t>
      </w:r>
      <w:r w:rsidR="001B6CF6">
        <w:t>fields</w:t>
      </w:r>
      <w:r w:rsidR="00D958AB">
        <w:t>,</w:t>
      </w:r>
      <w:r w:rsidR="001B6CF6">
        <w:t xml:space="preserve"> </w:t>
      </w:r>
      <w:r w:rsidR="00350ED2" w:rsidRPr="00350ED2">
        <w:t xml:space="preserve">during the </w:t>
      </w:r>
      <w:r w:rsidR="009B31A3">
        <w:t>Covid-19</w:t>
      </w:r>
      <w:r w:rsidR="00350ED2" w:rsidRPr="00350ED2">
        <w:t xml:space="preserve"> crisis</w:t>
      </w:r>
      <w:r w:rsidR="000C5A74">
        <w:t xml:space="preserve"> </w:t>
      </w:r>
      <w:r w:rsidR="00F004D5">
        <w:t>receive immediate due process of their applications</w:t>
      </w:r>
      <w:r w:rsidR="000C5A74">
        <w:t xml:space="preserve">; </w:t>
      </w:r>
      <w:r w:rsidR="00C41F32">
        <w:t>and</w:t>
      </w:r>
    </w:p>
    <w:p w:rsidR="00893E8A" w:rsidRPr="001C43C8" w:rsidRDefault="00783463">
      <w:pPr>
        <w:pStyle w:val="IndentHang"/>
      </w:pPr>
      <w:r w:rsidRPr="00391B81">
        <w:rPr>
          <w:b/>
          <w:bCs/>
          <w:smallCaps/>
        </w:rPr>
        <w:t>Whereas,</w:t>
      </w:r>
      <w:r w:rsidRPr="001C43C8">
        <w:t xml:space="preserve"> </w:t>
      </w:r>
      <w:r>
        <w:t>The citizens of the State of New Jersey salute the service and sacrifice of th</w:t>
      </w:r>
      <w:r w:rsidR="00BB6DE6">
        <w:t>ese essential heroes and asks</w:t>
      </w:r>
      <w:r>
        <w:t xml:space="preserve"> that their desire to become citizens be embraced with urgency by our great nation; </w:t>
      </w:r>
      <w:r w:rsidR="000C5A74">
        <w:t>now, therefore,</w:t>
      </w:r>
    </w:p>
    <w:p w:rsidR="000C5A74" w:rsidRPr="00D71D68" w:rsidRDefault="000C5A74" w:rsidP="000C5A74"/>
    <w:p w:rsidR="000C5A74" w:rsidRPr="00AA7880" w:rsidRDefault="000C5A74" w:rsidP="000C5A74">
      <w:r>
        <w:tab/>
      </w:r>
      <w:r>
        <w:rPr>
          <w:rStyle w:val="BillHeading2"/>
        </w:rPr>
        <w:t xml:space="preserve">Be It Resolved </w:t>
      </w:r>
      <w:r>
        <w:rPr>
          <w:rStyle w:val="BillLanguage"/>
        </w:rPr>
        <w:t>by the General Assembly of the State of New Jersey:</w:t>
      </w:r>
    </w:p>
    <w:p w:rsidR="000C5A74" w:rsidRPr="00D71D68" w:rsidRDefault="000C5A74" w:rsidP="000C5A74"/>
    <w:p w:rsidR="00D958AB" w:rsidRDefault="007A1A78" w:rsidP="000C5A74">
      <w:r>
        <w:tab/>
        <w:t>1.</w:t>
      </w:r>
      <w:r>
        <w:tab/>
      </w:r>
      <w:r w:rsidR="00783463">
        <w:t>T</w:t>
      </w:r>
      <w:r w:rsidR="000C5A74" w:rsidRPr="000C5A74">
        <w:t xml:space="preserve">he President of the United States and </w:t>
      </w:r>
      <w:r w:rsidR="0091695D">
        <w:t xml:space="preserve">the </w:t>
      </w:r>
      <w:r w:rsidR="0091695D" w:rsidRPr="0091695D">
        <w:t xml:space="preserve">United States Citizenship and Immigration Services in the Department of Homeland Security </w:t>
      </w:r>
      <w:r w:rsidR="00BB6DE6">
        <w:t>are respectfully requested</w:t>
      </w:r>
      <w:r w:rsidR="00783463">
        <w:t xml:space="preserve"> </w:t>
      </w:r>
      <w:r w:rsidR="000C5A74" w:rsidRPr="000C5A74">
        <w:t xml:space="preserve">to expedite and prioritize immigration applications, green card applications, </w:t>
      </w:r>
      <w:r w:rsidR="00980D0D" w:rsidRPr="00D958AB">
        <w:t xml:space="preserve">and </w:t>
      </w:r>
      <w:r w:rsidR="00F004D5">
        <w:t xml:space="preserve">other </w:t>
      </w:r>
      <w:r w:rsidR="00980D0D" w:rsidRPr="00D958AB">
        <w:t>applications</w:t>
      </w:r>
      <w:r w:rsidR="00D958AB" w:rsidRPr="00D958AB">
        <w:t xml:space="preserve"> in process</w:t>
      </w:r>
      <w:r w:rsidR="00783463">
        <w:t xml:space="preserve"> </w:t>
      </w:r>
      <w:r w:rsidR="00F004D5">
        <w:t xml:space="preserve">or </w:t>
      </w:r>
      <w:r w:rsidR="00D958AB" w:rsidRPr="00D958AB">
        <w:t>waiting</w:t>
      </w:r>
      <w:r w:rsidR="00783463">
        <w:t xml:space="preserve"> </w:t>
      </w:r>
      <w:r w:rsidR="000C5A74" w:rsidRPr="000C5A74">
        <w:t>for individuals seeking U</w:t>
      </w:r>
      <w:r w:rsidR="00D958AB">
        <w:t xml:space="preserve">nited States </w:t>
      </w:r>
      <w:r w:rsidR="000C5A74" w:rsidRPr="000C5A74">
        <w:t xml:space="preserve">citizenship </w:t>
      </w:r>
      <w:r w:rsidR="00BB6DE6">
        <w:t xml:space="preserve">who are </w:t>
      </w:r>
      <w:r w:rsidR="000C5A74" w:rsidRPr="000C5A74">
        <w:t>classified as essential during the Covid-19 pandemic</w:t>
      </w:r>
      <w:r w:rsidR="00D958AB" w:rsidRPr="00D958AB">
        <w:t>.</w:t>
      </w:r>
    </w:p>
    <w:p w:rsidR="00D958AB" w:rsidRDefault="00D958AB" w:rsidP="000C5A74"/>
    <w:p w:rsidR="000C5A74" w:rsidRPr="00AA7880" w:rsidRDefault="007A1A78" w:rsidP="000C5A74">
      <w:r>
        <w:tab/>
        <w:t>2.</w:t>
      </w:r>
      <w:r>
        <w:tab/>
      </w:r>
      <w:r w:rsidR="000C5A74">
        <w:t xml:space="preserve">Copies of this resolution, as filed with the Secretary of State, shall be transmitted by the Clerk of the General Assembly to the President of the United States and the Director </w:t>
      </w:r>
      <w:r w:rsidR="000C5A74" w:rsidRPr="00351E82">
        <w:t xml:space="preserve">the </w:t>
      </w:r>
      <w:r w:rsidR="0091695D" w:rsidRPr="0091695D">
        <w:t>United States Citizenship and Immigration Services in the Department of Homeland Security</w:t>
      </w:r>
      <w:r w:rsidR="000C5A74" w:rsidRPr="00351E82">
        <w:t>.</w:t>
      </w:r>
    </w:p>
    <w:p w:rsidR="00E35F41" w:rsidRPr="00893E8A" w:rsidRDefault="00E35F41" w:rsidP="00893E8A"/>
    <w:p w:rsidR="00686AEB" w:rsidRPr="00CE7BD8" w:rsidRDefault="00686AEB" w:rsidP="00686AEB"/>
    <w:p w:rsidR="00686AEB" w:rsidRPr="00AA7880" w:rsidRDefault="00686AEB" w:rsidP="00686AEB">
      <w:pPr>
        <w:jc w:val="center"/>
      </w:pPr>
      <w:r w:rsidRPr="00D71D68">
        <w:t>STATEMENT</w:t>
      </w:r>
    </w:p>
    <w:p w:rsidR="00686AEB" w:rsidRDefault="00686AEB" w:rsidP="00686AEB"/>
    <w:p w:rsidR="00A3025A" w:rsidRDefault="00A3025A" w:rsidP="00A3025A">
      <w:r>
        <w:tab/>
        <w:t>This</w:t>
      </w:r>
      <w:r w:rsidR="00351E82">
        <w:t xml:space="preserve"> Assembly Resolution urges </w:t>
      </w:r>
      <w:r w:rsidR="00A411B4">
        <w:t xml:space="preserve">the </w:t>
      </w:r>
      <w:r w:rsidR="00A411B4" w:rsidRPr="00A411B4">
        <w:t xml:space="preserve">President of the United States and </w:t>
      </w:r>
      <w:r w:rsidR="0091695D">
        <w:t xml:space="preserve">the </w:t>
      </w:r>
      <w:r w:rsidR="0091695D" w:rsidRPr="0091695D">
        <w:t xml:space="preserve">United States Citizenship and Immigration Services in the Department of Homeland Security </w:t>
      </w:r>
      <w:r w:rsidR="00A411B4" w:rsidRPr="00A411B4">
        <w:t xml:space="preserve">to expedite and prioritize immigration applications, green card applications, and </w:t>
      </w:r>
      <w:r w:rsidR="00432DD3">
        <w:t xml:space="preserve">other </w:t>
      </w:r>
      <w:r w:rsidR="00A411B4" w:rsidRPr="00A411B4">
        <w:t>applications for individuals seeking United States citizenship classified as essential during the Covid-19 pandemic.</w:t>
      </w:r>
    </w:p>
    <w:p w:rsidR="00502644" w:rsidRDefault="00A411B4" w:rsidP="00A3025A">
      <w:r>
        <w:tab/>
      </w:r>
      <w:r w:rsidRPr="00A411B4">
        <w:t xml:space="preserve">Although it is of national importance to maintain the safety of our citizens </w:t>
      </w:r>
      <w:r w:rsidR="00432DD3">
        <w:t xml:space="preserve">through border restrictions </w:t>
      </w:r>
      <w:r w:rsidRPr="00A411B4">
        <w:t xml:space="preserve">during the Covid-19 pandemic, it is also imperative to ensure those seeking United States citizenship requesting to serve </w:t>
      </w:r>
      <w:r w:rsidR="00502644">
        <w:t>in</w:t>
      </w:r>
      <w:r w:rsidR="00BB6DE6">
        <w:t xml:space="preserve"> the</w:t>
      </w:r>
      <w:r w:rsidR="00502644">
        <w:t xml:space="preserve"> </w:t>
      </w:r>
      <w:r w:rsidR="00BB6DE6">
        <w:t>healthcare field</w:t>
      </w:r>
      <w:r w:rsidRPr="00A411B4">
        <w:t xml:space="preserve">, and other essential fields, during the Covid-19 crisis </w:t>
      </w:r>
      <w:r w:rsidR="00502644">
        <w:t>receive immediate due process of their applications.</w:t>
      </w:r>
    </w:p>
    <w:p w:rsidR="00A3025A" w:rsidRDefault="00502644" w:rsidP="00A3025A">
      <w:r>
        <w:tab/>
      </w:r>
      <w:r w:rsidR="00A3025A">
        <w:t>Th</w:t>
      </w:r>
      <w:r>
        <w:t>is Assembly R</w:t>
      </w:r>
      <w:r w:rsidR="00A3025A">
        <w:t>esolution salutes the service and sac</w:t>
      </w:r>
      <w:r w:rsidR="00BB6DE6">
        <w:t>rifice of these heroes and asks</w:t>
      </w:r>
      <w:r w:rsidR="00A3025A">
        <w:t xml:space="preserve"> that their desire to become </w:t>
      </w:r>
      <w:r>
        <w:t xml:space="preserve">United States </w:t>
      </w:r>
      <w:r w:rsidR="00A3025A">
        <w:t>citizens be embraced with urgency by our great nation.</w:t>
      </w:r>
    </w:p>
    <w:p w:rsidR="00980D0D" w:rsidRDefault="00980D0D" w:rsidP="00A3025A">
      <w:r>
        <w:tab/>
      </w:r>
      <w:r w:rsidRPr="00980D0D">
        <w:t xml:space="preserve">Duly authenticated copies of this Assembly resolution would be transmitted to the President of the United States and the </w:t>
      </w:r>
      <w:r w:rsidR="0091695D">
        <w:t xml:space="preserve">Director of the </w:t>
      </w:r>
      <w:r w:rsidR="0091695D" w:rsidRPr="0091695D">
        <w:t>U</w:t>
      </w:r>
      <w:r w:rsidR="0091695D">
        <w:t>nited States</w:t>
      </w:r>
      <w:r w:rsidR="0091695D" w:rsidRPr="0091695D">
        <w:t xml:space="preserve"> Citizenship and Immigration Services in the Department of Homeland Security</w:t>
      </w:r>
      <w:r w:rsidR="00A411B4">
        <w:t>.</w:t>
      </w:r>
    </w:p>
    <w:sectPr w:rsidR="00980D0D" w:rsidSect="00CC686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413" w:rsidRDefault="009C7413">
      <w:r>
        <w:separator/>
      </w:r>
    </w:p>
  </w:endnote>
  <w:endnote w:type="continuationSeparator" w:id="0">
    <w:p w:rsidR="009C7413" w:rsidRDefault="009C7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413" w:rsidRDefault="009C7413">
      <w:r>
        <w:separator/>
      </w:r>
    </w:p>
  </w:footnote>
  <w:footnote w:type="continuationSeparator" w:id="0">
    <w:p w:rsidR="009C7413" w:rsidRDefault="009C7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23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686D" w:rsidRDefault="00CC686D" w:rsidP="00CC686D">
    <w:pPr>
      <w:pStyle w:val="bpuHeadSpon"/>
    </w:pPr>
    <w:r w:rsidRPr="00CC686D">
      <w:rPr>
        <w:rStyle w:val="bpuHeadSponChar"/>
      </w:rPr>
      <w:t>AR196</w:t>
    </w:r>
    <w:r>
      <w:t xml:space="preserve"> JOHNSON</w:t>
    </w:r>
  </w:p>
  <w:p w:rsidR="00CC686D" w:rsidRDefault="00CC686D" w:rsidP="00CC686D">
    <w:pPr>
      <w:pStyle w:val="bpuHeadSpon"/>
    </w:pPr>
    <w:r>
      <w:fldChar w:fldCharType="begin"/>
    </w:r>
    <w:r>
      <w:instrText xml:space="preserve"> PAGE  \* MERGEFORMAT </w:instrText>
    </w:r>
    <w:r>
      <w:fldChar w:fldCharType="separate"/>
    </w:r>
    <w:r w:rsidR="005A2318">
      <w:rPr>
        <w:noProof/>
      </w:rPr>
      <w:t>3</w:t>
    </w:r>
    <w:r>
      <w:fldChar w:fldCharType="end"/>
    </w:r>
  </w:p>
  <w:p w:rsidR="00CC686D" w:rsidRDefault="00CC686D" w:rsidP="00CC68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686D" w:rsidRDefault="00CC686D" w:rsidP="00CC686D">
    <w:pPr>
      <w:pStyle w:val="bpuHeadSpon"/>
    </w:pPr>
    <w:r w:rsidRPr="00CC686D">
      <w:rPr>
        <w:rStyle w:val="bpuHeadSponChar"/>
      </w:rPr>
      <w:t>AR196</w:t>
    </w:r>
    <w:r>
      <w:t xml:space="preserve"> JOHNSON</w:t>
    </w:r>
  </w:p>
  <w:p w:rsidR="00CC686D" w:rsidRDefault="00CC686D" w:rsidP="00CC686D">
    <w:pPr>
      <w:pStyle w:val="bpuHeadSpon"/>
    </w:pPr>
    <w:r>
      <w:fldChar w:fldCharType="begin"/>
    </w:r>
    <w:r>
      <w:instrText xml:space="preserve"> PAGE  \* MERGEFORMAT </w:instrText>
    </w:r>
    <w:r>
      <w:fldChar w:fldCharType="separate"/>
    </w:r>
    <w:r w:rsidR="005A2318">
      <w:rPr>
        <w:noProof/>
      </w:rPr>
      <w:t>2</w:t>
    </w:r>
    <w:r>
      <w:fldChar w:fldCharType="end"/>
    </w:r>
  </w:p>
  <w:p w:rsidR="00CC686D" w:rsidRDefault="00CC686D" w:rsidP="00CC68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413"/>
    <w:rsid w:val="000051BD"/>
    <w:rsid w:val="000160A5"/>
    <w:rsid w:val="0002335B"/>
    <w:rsid w:val="0003549A"/>
    <w:rsid w:val="000367AE"/>
    <w:rsid w:val="00043B22"/>
    <w:rsid w:val="00047DBA"/>
    <w:rsid w:val="00054975"/>
    <w:rsid w:val="00057D20"/>
    <w:rsid w:val="0006197C"/>
    <w:rsid w:val="0006281F"/>
    <w:rsid w:val="000754A4"/>
    <w:rsid w:val="0008141C"/>
    <w:rsid w:val="00094A55"/>
    <w:rsid w:val="000A44A7"/>
    <w:rsid w:val="000B1054"/>
    <w:rsid w:val="000B3411"/>
    <w:rsid w:val="000C054C"/>
    <w:rsid w:val="000C12C2"/>
    <w:rsid w:val="000C5A74"/>
    <w:rsid w:val="000D11AF"/>
    <w:rsid w:val="000D6255"/>
    <w:rsid w:val="000D6262"/>
    <w:rsid w:val="000D7B4A"/>
    <w:rsid w:val="000E4006"/>
    <w:rsid w:val="000F3DA2"/>
    <w:rsid w:val="000F5FDE"/>
    <w:rsid w:val="000F7466"/>
    <w:rsid w:val="0013000E"/>
    <w:rsid w:val="00131C5B"/>
    <w:rsid w:val="00133F81"/>
    <w:rsid w:val="00135943"/>
    <w:rsid w:val="001645FB"/>
    <w:rsid w:val="00165752"/>
    <w:rsid w:val="00173D2B"/>
    <w:rsid w:val="00181676"/>
    <w:rsid w:val="00183603"/>
    <w:rsid w:val="00194E78"/>
    <w:rsid w:val="0019707B"/>
    <w:rsid w:val="00197E8B"/>
    <w:rsid w:val="00197FA4"/>
    <w:rsid w:val="001A161A"/>
    <w:rsid w:val="001A3B79"/>
    <w:rsid w:val="001A66B6"/>
    <w:rsid w:val="001B4716"/>
    <w:rsid w:val="001B4EA4"/>
    <w:rsid w:val="001B6CF6"/>
    <w:rsid w:val="001B725E"/>
    <w:rsid w:val="001C7C52"/>
    <w:rsid w:val="001D25F3"/>
    <w:rsid w:val="001E15F1"/>
    <w:rsid w:val="001E16FA"/>
    <w:rsid w:val="001E6213"/>
    <w:rsid w:val="001F14C7"/>
    <w:rsid w:val="001F7405"/>
    <w:rsid w:val="00205533"/>
    <w:rsid w:val="00212B8D"/>
    <w:rsid w:val="00222983"/>
    <w:rsid w:val="002370D0"/>
    <w:rsid w:val="0024340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ED2"/>
    <w:rsid w:val="00351E82"/>
    <w:rsid w:val="00354334"/>
    <w:rsid w:val="0036180C"/>
    <w:rsid w:val="00363CF5"/>
    <w:rsid w:val="00364344"/>
    <w:rsid w:val="003702CA"/>
    <w:rsid w:val="00370617"/>
    <w:rsid w:val="003820A3"/>
    <w:rsid w:val="00382F1F"/>
    <w:rsid w:val="00391DA4"/>
    <w:rsid w:val="003A3C64"/>
    <w:rsid w:val="003A3F83"/>
    <w:rsid w:val="003B57D9"/>
    <w:rsid w:val="003C43EF"/>
    <w:rsid w:val="003C5A6B"/>
    <w:rsid w:val="003C7FB2"/>
    <w:rsid w:val="003D24DE"/>
    <w:rsid w:val="003E26D4"/>
    <w:rsid w:val="003E47BA"/>
    <w:rsid w:val="003F3B37"/>
    <w:rsid w:val="0040195A"/>
    <w:rsid w:val="00402DC0"/>
    <w:rsid w:val="00416C4B"/>
    <w:rsid w:val="0041751E"/>
    <w:rsid w:val="004211E5"/>
    <w:rsid w:val="00422091"/>
    <w:rsid w:val="00432DD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57B"/>
    <w:rsid w:val="004A6940"/>
    <w:rsid w:val="004A77A4"/>
    <w:rsid w:val="004C492B"/>
    <w:rsid w:val="004C742C"/>
    <w:rsid w:val="004E1F3E"/>
    <w:rsid w:val="004F21BD"/>
    <w:rsid w:val="004F4F1D"/>
    <w:rsid w:val="004F74DD"/>
    <w:rsid w:val="00501317"/>
    <w:rsid w:val="00502644"/>
    <w:rsid w:val="0050495C"/>
    <w:rsid w:val="00505DC9"/>
    <w:rsid w:val="00506E1E"/>
    <w:rsid w:val="00513C81"/>
    <w:rsid w:val="00527BFB"/>
    <w:rsid w:val="00532A32"/>
    <w:rsid w:val="00540B0B"/>
    <w:rsid w:val="005420C4"/>
    <w:rsid w:val="00542F77"/>
    <w:rsid w:val="0054460F"/>
    <w:rsid w:val="005536CD"/>
    <w:rsid w:val="00554051"/>
    <w:rsid w:val="00557240"/>
    <w:rsid w:val="005651F3"/>
    <w:rsid w:val="00572184"/>
    <w:rsid w:val="00577A15"/>
    <w:rsid w:val="00580533"/>
    <w:rsid w:val="0059131D"/>
    <w:rsid w:val="005A231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77D"/>
    <w:rsid w:val="006C7327"/>
    <w:rsid w:val="006D00E5"/>
    <w:rsid w:val="006D791B"/>
    <w:rsid w:val="006E2895"/>
    <w:rsid w:val="006F180D"/>
    <w:rsid w:val="006F4334"/>
    <w:rsid w:val="006F47AF"/>
    <w:rsid w:val="006F6B8A"/>
    <w:rsid w:val="00707CD3"/>
    <w:rsid w:val="00716BB9"/>
    <w:rsid w:val="007256D1"/>
    <w:rsid w:val="007279FD"/>
    <w:rsid w:val="00731228"/>
    <w:rsid w:val="007502CB"/>
    <w:rsid w:val="00752D79"/>
    <w:rsid w:val="00752E20"/>
    <w:rsid w:val="00756EDE"/>
    <w:rsid w:val="00760BDA"/>
    <w:rsid w:val="007732A8"/>
    <w:rsid w:val="00781B4D"/>
    <w:rsid w:val="0078247E"/>
    <w:rsid w:val="007824BF"/>
    <w:rsid w:val="00783463"/>
    <w:rsid w:val="00783B8D"/>
    <w:rsid w:val="00794B94"/>
    <w:rsid w:val="00794BD4"/>
    <w:rsid w:val="007A1A78"/>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E8A"/>
    <w:rsid w:val="00896BA7"/>
    <w:rsid w:val="008A31C5"/>
    <w:rsid w:val="008A46FF"/>
    <w:rsid w:val="008A4F9A"/>
    <w:rsid w:val="008A63BC"/>
    <w:rsid w:val="008B2850"/>
    <w:rsid w:val="008C79B3"/>
    <w:rsid w:val="008D57A4"/>
    <w:rsid w:val="008D77BD"/>
    <w:rsid w:val="008E454C"/>
    <w:rsid w:val="008F1E5A"/>
    <w:rsid w:val="00901BDA"/>
    <w:rsid w:val="009121D8"/>
    <w:rsid w:val="0091695D"/>
    <w:rsid w:val="00916F7A"/>
    <w:rsid w:val="00917FE3"/>
    <w:rsid w:val="009318C7"/>
    <w:rsid w:val="00931C09"/>
    <w:rsid w:val="009348C2"/>
    <w:rsid w:val="00943B53"/>
    <w:rsid w:val="009440D0"/>
    <w:rsid w:val="009523A3"/>
    <w:rsid w:val="00960958"/>
    <w:rsid w:val="00963A46"/>
    <w:rsid w:val="00966A3E"/>
    <w:rsid w:val="00971493"/>
    <w:rsid w:val="00971AD9"/>
    <w:rsid w:val="00973069"/>
    <w:rsid w:val="00973523"/>
    <w:rsid w:val="00980766"/>
    <w:rsid w:val="00980D0D"/>
    <w:rsid w:val="009835D4"/>
    <w:rsid w:val="009865D4"/>
    <w:rsid w:val="00997152"/>
    <w:rsid w:val="009972CD"/>
    <w:rsid w:val="009A0E9C"/>
    <w:rsid w:val="009A45DA"/>
    <w:rsid w:val="009B06D2"/>
    <w:rsid w:val="009B31A3"/>
    <w:rsid w:val="009B34EC"/>
    <w:rsid w:val="009B5D67"/>
    <w:rsid w:val="009B6176"/>
    <w:rsid w:val="009C0D22"/>
    <w:rsid w:val="009C2DD9"/>
    <w:rsid w:val="009C3E09"/>
    <w:rsid w:val="009C5630"/>
    <w:rsid w:val="009C7413"/>
    <w:rsid w:val="009D0E5D"/>
    <w:rsid w:val="009D0F63"/>
    <w:rsid w:val="009D7934"/>
    <w:rsid w:val="009D7CCF"/>
    <w:rsid w:val="009E5961"/>
    <w:rsid w:val="009F4FAC"/>
    <w:rsid w:val="00A017C0"/>
    <w:rsid w:val="00A11228"/>
    <w:rsid w:val="00A222C2"/>
    <w:rsid w:val="00A25956"/>
    <w:rsid w:val="00A3025A"/>
    <w:rsid w:val="00A305D6"/>
    <w:rsid w:val="00A342C4"/>
    <w:rsid w:val="00A411B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ECC"/>
    <w:rsid w:val="00AC6466"/>
    <w:rsid w:val="00AC7639"/>
    <w:rsid w:val="00AD08BB"/>
    <w:rsid w:val="00AD0EC0"/>
    <w:rsid w:val="00AD23A4"/>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DE6"/>
    <w:rsid w:val="00BC7892"/>
    <w:rsid w:val="00BE02A1"/>
    <w:rsid w:val="00BE24D6"/>
    <w:rsid w:val="00BE7EFA"/>
    <w:rsid w:val="00BF06AD"/>
    <w:rsid w:val="00BF2C67"/>
    <w:rsid w:val="00C04F4D"/>
    <w:rsid w:val="00C070A4"/>
    <w:rsid w:val="00C12E48"/>
    <w:rsid w:val="00C13D14"/>
    <w:rsid w:val="00C15F53"/>
    <w:rsid w:val="00C23F09"/>
    <w:rsid w:val="00C25356"/>
    <w:rsid w:val="00C25BB8"/>
    <w:rsid w:val="00C328D0"/>
    <w:rsid w:val="00C41F3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86D"/>
    <w:rsid w:val="00CD0F93"/>
    <w:rsid w:val="00CD1BD1"/>
    <w:rsid w:val="00CD528D"/>
    <w:rsid w:val="00CE78BF"/>
    <w:rsid w:val="00CF65EB"/>
    <w:rsid w:val="00CF72AD"/>
    <w:rsid w:val="00D02441"/>
    <w:rsid w:val="00D039F4"/>
    <w:rsid w:val="00D10496"/>
    <w:rsid w:val="00D11173"/>
    <w:rsid w:val="00D1215F"/>
    <w:rsid w:val="00D16561"/>
    <w:rsid w:val="00D17FF8"/>
    <w:rsid w:val="00D21F64"/>
    <w:rsid w:val="00D268AC"/>
    <w:rsid w:val="00D27FF3"/>
    <w:rsid w:val="00D343D0"/>
    <w:rsid w:val="00D3664D"/>
    <w:rsid w:val="00D500E9"/>
    <w:rsid w:val="00D507BC"/>
    <w:rsid w:val="00D6090A"/>
    <w:rsid w:val="00D62FA3"/>
    <w:rsid w:val="00D63B6F"/>
    <w:rsid w:val="00D64A90"/>
    <w:rsid w:val="00D9410B"/>
    <w:rsid w:val="00D958AB"/>
    <w:rsid w:val="00D9695B"/>
    <w:rsid w:val="00DA2417"/>
    <w:rsid w:val="00DA5585"/>
    <w:rsid w:val="00DB02AC"/>
    <w:rsid w:val="00DB6AA2"/>
    <w:rsid w:val="00DE10D1"/>
    <w:rsid w:val="00DE2514"/>
    <w:rsid w:val="00DE6851"/>
    <w:rsid w:val="00DF03EE"/>
    <w:rsid w:val="00E01B71"/>
    <w:rsid w:val="00E05CC9"/>
    <w:rsid w:val="00E15573"/>
    <w:rsid w:val="00E25A5B"/>
    <w:rsid w:val="00E35F41"/>
    <w:rsid w:val="00E373C7"/>
    <w:rsid w:val="00E4267B"/>
    <w:rsid w:val="00E42F13"/>
    <w:rsid w:val="00E452DF"/>
    <w:rsid w:val="00E543CF"/>
    <w:rsid w:val="00E546FD"/>
    <w:rsid w:val="00E608F1"/>
    <w:rsid w:val="00E611B9"/>
    <w:rsid w:val="00E66ED6"/>
    <w:rsid w:val="00E7144F"/>
    <w:rsid w:val="00E73D74"/>
    <w:rsid w:val="00E76A79"/>
    <w:rsid w:val="00E80692"/>
    <w:rsid w:val="00E80C24"/>
    <w:rsid w:val="00E93836"/>
    <w:rsid w:val="00EA6DA7"/>
    <w:rsid w:val="00EA7C16"/>
    <w:rsid w:val="00EC5281"/>
    <w:rsid w:val="00EC791D"/>
    <w:rsid w:val="00EC7CA6"/>
    <w:rsid w:val="00ED3C5D"/>
    <w:rsid w:val="00ED4553"/>
    <w:rsid w:val="00F004D5"/>
    <w:rsid w:val="00F00D08"/>
    <w:rsid w:val="00F15583"/>
    <w:rsid w:val="00F1765F"/>
    <w:rsid w:val="00F200EE"/>
    <w:rsid w:val="00F22481"/>
    <w:rsid w:val="00F2542E"/>
    <w:rsid w:val="00F26338"/>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4E6"/>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81BC24-5ECD-4228-A058-1685CF3A8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93E8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C6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407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662</Words>
  <Characters>3839</Characters>
  <Application>Microsoft Office Word</Application>
  <DocSecurity>0</DocSecurity>
  <Lines>104</Lines>
  <Paragraphs>27</Paragraphs>
  <ScaleCrop>false</ScaleCrop>
  <HeadingPairs>
    <vt:vector size="2" baseType="variant">
      <vt:variant>
        <vt:lpstr>Title</vt:lpstr>
      </vt:variant>
      <vt:variant>
        <vt:i4>1</vt:i4>
      </vt:variant>
    </vt:vector>
  </HeadingPairs>
  <TitlesOfParts>
    <vt:vector size="1" baseType="lpstr">
      <vt:lpstr>AR196</vt:lpstr>
    </vt:vector>
  </TitlesOfParts>
  <Manager>R225</Manager>
  <Company>NJ Office of Legislative Services</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AR196</dc:title>
  <dc:subject>Resolution on Immigration COVID</dc:subject>
  <dc:creator>Assemblyman  JOHNSON</dc:creator>
  <cp:keywords>AR196|3|LP |207|92|234|N|0|</cp:keywords>
  <dc:description>INTRODUCED OCTOBER 19, 2020</dc:description>
  <cp:lastModifiedBy>Siracusa, Nicole</cp:lastModifiedBy>
  <cp:revision>2</cp:revision>
  <cp:lastPrinted>2005-10-12T19:02:00Z</cp:lastPrinted>
  <dcterms:created xsi:type="dcterms:W3CDTF">2020-10-20T13:08:00Z</dcterms:created>
  <dcterms:modified xsi:type="dcterms:W3CDTF">2020-10-20T13:08:00Z</dcterms:modified>
  <cp:category>	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