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14B" w:rsidRDefault="0014214B" w:rsidP="0014214B">
      <w:pPr>
        <w:pStyle w:val="bpuBill"/>
      </w:pPr>
      <w:bookmarkStart w:id="0" w:name="bpuFrontPg"/>
      <w:bookmarkStart w:id="1" w:name="_GoBack"/>
      <w:bookmarkEnd w:id="0"/>
      <w:bookmarkEnd w:id="1"/>
      <w:r>
        <w:t xml:space="preserve">ASSEMBLY RESOLUTION No. 228 </w:t>
      </w:r>
    </w:p>
    <w:p w:rsidR="0014214B" w:rsidRPr="009D38FF" w:rsidRDefault="0014214B" w:rsidP="001421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5604565" r:id="rId8"/>
        </w:object>
      </w:r>
    </w:p>
    <w:p w:rsidR="0014214B" w:rsidRDefault="0014214B" w:rsidP="0014214B">
      <w:pPr>
        <w:pStyle w:val="bpuState"/>
      </w:pPr>
      <w:r>
        <w:t>STATE OF NEW JERSEY</w:t>
      </w:r>
    </w:p>
    <w:p w:rsidR="0014214B" w:rsidRDefault="0014214B" w:rsidP="0014214B">
      <w:pPr>
        <w:pStyle w:val="bpuLegislature"/>
      </w:pPr>
      <w:r>
        <w:t>219th LEGISLATURE</w:t>
      </w:r>
    </w:p>
    <w:p w:rsidR="0014214B" w:rsidRDefault="0014214B" w:rsidP="0014214B">
      <w:pPr>
        <w:pStyle w:val="bpuWpGraphic"/>
      </w:pPr>
      <w:r>
        <w:object w:dxaOrig="8985" w:dyaOrig="255">
          <v:shape id="_x0000_i1026" type="#_x0000_t75" style="width:6in;height:12.2pt" o:ole="">
            <v:imagedata r:id="rId7" o:title=""/>
          </v:shape>
          <o:OLEObject Type="Embed" ProgID="WPWin6.1" ShapeID="_x0000_i1026" DrawAspect="Content" ObjectID="_1675604566" r:id="rId9"/>
        </w:object>
      </w:r>
      <w:r>
        <w:t xml:space="preserve">  </w:t>
      </w:r>
    </w:p>
    <w:p w:rsidR="0014214B" w:rsidRDefault="0014214B" w:rsidP="0014214B">
      <w:pPr>
        <w:pStyle w:val="bpuIntro"/>
      </w:pPr>
      <w:r>
        <w:t>INTRODUCED FEBRUARY 23, 2021</w:t>
      </w:r>
    </w:p>
    <w:p w:rsidR="0014214B" w:rsidRDefault="0014214B" w:rsidP="0014214B">
      <w:pPr>
        <w:pStyle w:val="bpuIntro"/>
      </w:pPr>
    </w:p>
    <w:p w:rsidR="0014214B" w:rsidRDefault="0014214B" w:rsidP="0014214B">
      <w:pPr>
        <w:pStyle w:val="bpuIntro"/>
        <w:sectPr w:rsidR="0014214B" w:rsidSect="0014214B">
          <w:headerReference w:type="even" r:id="rId10"/>
          <w:headerReference w:type="default" r:id="rId11"/>
          <w:pgSz w:w="12240" w:h="20160" w:code="5"/>
          <w:pgMar w:top="2160" w:right="1440" w:bottom="1440" w:left="1440" w:header="72" w:footer="720" w:gutter="0"/>
          <w:pgNumType w:start="1"/>
          <w:cols w:space="720"/>
          <w:docGrid w:linePitch="360"/>
        </w:sectPr>
      </w:pPr>
    </w:p>
    <w:p w:rsidR="0014214B" w:rsidRDefault="0014214B" w:rsidP="0014214B">
      <w:pPr>
        <w:pStyle w:val="bpuIntro"/>
      </w:pPr>
    </w:p>
    <w:p w:rsidR="0014214B" w:rsidRDefault="0014214B" w:rsidP="0014214B">
      <w:pPr>
        <w:pStyle w:val="bpuSponsor"/>
      </w:pPr>
      <w:r>
        <w:t>Sponsored by:</w:t>
      </w:r>
    </w:p>
    <w:p w:rsidR="0014214B" w:rsidRDefault="0014214B" w:rsidP="0014214B">
      <w:pPr>
        <w:pStyle w:val="bpuSponsor"/>
      </w:pPr>
      <w:r>
        <w:t>Assemblyman  GERARD SCHARFENBERGER</w:t>
      </w:r>
    </w:p>
    <w:p w:rsidR="0014214B" w:rsidRDefault="0014214B" w:rsidP="0014214B">
      <w:pPr>
        <w:pStyle w:val="bpuSponsor"/>
      </w:pPr>
      <w:r>
        <w:t>District 13 (Monmouth)</w:t>
      </w:r>
    </w:p>
    <w:p w:rsidR="0014214B" w:rsidRDefault="0014214B" w:rsidP="0014214B">
      <w:pPr>
        <w:pStyle w:val="bpuSponsor"/>
      </w:pPr>
    </w:p>
    <w:p w:rsidR="0014214B" w:rsidRDefault="0014214B" w:rsidP="0014214B">
      <w:pPr>
        <w:pStyle w:val="bpuSponsor"/>
      </w:pPr>
    </w:p>
    <w:p w:rsidR="0014214B" w:rsidRDefault="0014214B" w:rsidP="0014214B">
      <w:pPr>
        <w:pStyle w:val="bpuSponsor"/>
      </w:pPr>
    </w:p>
    <w:p w:rsidR="0014214B" w:rsidRDefault="0014214B" w:rsidP="0014214B">
      <w:pPr>
        <w:pStyle w:val="bpuSponsor"/>
      </w:pPr>
    </w:p>
    <w:p w:rsidR="0014214B" w:rsidRDefault="0014214B" w:rsidP="0014214B">
      <w:pPr>
        <w:pStyle w:val="bpuSponsor"/>
      </w:pPr>
      <w:r>
        <w:t>SYNOPSIS</w:t>
      </w:r>
    </w:p>
    <w:p w:rsidR="0014214B" w:rsidRDefault="0014214B" w:rsidP="0014214B">
      <w:pPr>
        <w:pStyle w:val="bpuNormText"/>
      </w:pPr>
      <w:r>
        <w:tab/>
        <w:t>Urges all institutions of higher education in the State to protect freedom of expression and open debate.</w:t>
      </w:r>
    </w:p>
    <w:p w:rsidR="0014214B" w:rsidRDefault="0014214B" w:rsidP="0014214B">
      <w:pPr>
        <w:pStyle w:val="bpuNormText"/>
      </w:pPr>
      <w:r>
        <w:t xml:space="preserve"> </w:t>
      </w:r>
    </w:p>
    <w:p w:rsidR="0014214B" w:rsidRDefault="0014214B" w:rsidP="0014214B">
      <w:pPr>
        <w:pStyle w:val="bpuSponsor"/>
      </w:pPr>
      <w:r>
        <w:t xml:space="preserve">CURRENT VERSION OF TEXT </w:t>
      </w:r>
    </w:p>
    <w:p w:rsidR="0014214B" w:rsidRDefault="0014214B" w:rsidP="0014214B">
      <w:pPr>
        <w:pStyle w:val="bpuNormText"/>
      </w:pPr>
      <w:r>
        <w:tab/>
        <w:t>As introduced.</w:t>
      </w:r>
    </w:p>
    <w:p w:rsidR="0014214B" w:rsidRDefault="0014214B" w:rsidP="001421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4214B" w:rsidRDefault="0014214B" w:rsidP="008916EC">
      <w:pPr>
        <w:pStyle w:val="FronterPage"/>
        <w:tabs>
          <w:tab w:val="clear" w:pos="720"/>
          <w:tab w:val="clear" w:pos="1440"/>
          <w:tab w:val="clear" w:pos="2160"/>
          <w:tab w:val="clear" w:pos="2880"/>
          <w:tab w:val="clear" w:pos="3600"/>
          <w:tab w:val="clear" w:pos="4320"/>
          <w:tab w:val="clear" w:pos="5040"/>
        </w:tabs>
        <w:sectPr w:rsidR="0014214B" w:rsidSect="0014214B">
          <w:type w:val="continuous"/>
          <w:pgSz w:w="12240" w:h="20160" w:code="5"/>
          <w:pgMar w:top="1440" w:right="2275" w:bottom="1440" w:left="2275" w:header="72" w:footer="720" w:gutter="0"/>
          <w:pgNumType w:start="1"/>
          <w:cols w:space="720"/>
          <w:docGrid w:linePitch="360"/>
        </w:sectPr>
      </w:pPr>
    </w:p>
    <w:p w:rsidR="00686AEB" w:rsidRDefault="008834C7" w:rsidP="003E47BA">
      <w:pPr>
        <w:pStyle w:val="HangingAnAct"/>
        <w:rPr>
          <w:rStyle w:val="HangingAnActChar"/>
        </w:rPr>
      </w:pPr>
      <w:r>
        <w:rPr>
          <w:rStyle w:val="BillHead"/>
        </w:rPr>
        <w:t>An Assembly Resolution</w:t>
      </w:r>
      <w:r w:rsidR="00686AEB" w:rsidRPr="006B7FA7">
        <w:rPr>
          <w:rStyle w:val="HangingAnActChar"/>
        </w:rPr>
        <w:t xml:space="preserve"> </w:t>
      </w:r>
      <w:r w:rsidR="001C2550" w:rsidRPr="001C2550">
        <w:rPr>
          <w:rStyle w:val="HangingAnActChar"/>
        </w:rPr>
        <w:t>urging all institutions of higher education in the State to protect freedom of expression and open debate.</w:t>
      </w:r>
    </w:p>
    <w:p w:rsidR="00A715D2" w:rsidRDefault="00A715D2" w:rsidP="00A715D2"/>
    <w:p w:rsidR="00A715D2" w:rsidRDefault="00A715D2" w:rsidP="00A715D2">
      <w:pPr>
        <w:pStyle w:val="IndentHang"/>
      </w:pPr>
      <w:r w:rsidRPr="00391B81">
        <w:rPr>
          <w:b/>
          <w:bCs/>
          <w:smallCaps/>
        </w:rPr>
        <w:t>Whereas,</w:t>
      </w:r>
      <w:r w:rsidRPr="001C43C8">
        <w:t xml:space="preserve"> </w:t>
      </w:r>
      <w:r w:rsidR="001C2550">
        <w:t>Institutions of higher education</w:t>
      </w:r>
      <w:r w:rsidRPr="00A715D2">
        <w:t xml:space="preserve"> are positioned to both foster and stifle opportunities for dialogue on a range of controversial social and political topics, and instances of free expression</w:t>
      </w:r>
      <w:r w:rsidR="008A7164">
        <w:t xml:space="preserve"> being restricted</w:t>
      </w:r>
      <w:r w:rsidRPr="00A715D2">
        <w:t xml:space="preserve"> in these settings </w:t>
      </w:r>
      <w:r w:rsidR="00781815">
        <w:t xml:space="preserve">has created a </w:t>
      </w:r>
      <w:r w:rsidRPr="00A715D2">
        <w:t>culture of censorship that is detrimental to the well-being of our nation; and</w:t>
      </w:r>
    </w:p>
    <w:p w:rsidR="00A715D2" w:rsidRDefault="00A715D2" w:rsidP="00A715D2">
      <w:pPr>
        <w:pStyle w:val="IndentHang"/>
      </w:pPr>
      <w:r w:rsidRPr="00391B81">
        <w:rPr>
          <w:b/>
          <w:bCs/>
          <w:smallCaps/>
        </w:rPr>
        <w:t>Whereas,</w:t>
      </w:r>
      <w:r w:rsidRPr="001C43C8">
        <w:t xml:space="preserve"> </w:t>
      </w:r>
      <w:r w:rsidRPr="00A715D2">
        <w:t xml:space="preserve">The ability to speak freely is a critical means </w:t>
      </w:r>
      <w:r w:rsidR="00822572">
        <w:t>by which our nation can maintain and nourish</w:t>
      </w:r>
      <w:r w:rsidRPr="00A715D2">
        <w:t xml:space="preserve"> its system of democratic government; and</w:t>
      </w:r>
    </w:p>
    <w:p w:rsidR="00A715D2" w:rsidRDefault="00A715D2" w:rsidP="00A715D2">
      <w:pPr>
        <w:pStyle w:val="IndentHang"/>
      </w:pPr>
      <w:r w:rsidRPr="00391B81">
        <w:rPr>
          <w:b/>
          <w:bCs/>
          <w:smallCaps/>
        </w:rPr>
        <w:t>Whereas,</w:t>
      </w:r>
      <w:r w:rsidRPr="001C43C8">
        <w:t xml:space="preserve"> </w:t>
      </w:r>
      <w:r w:rsidRPr="00A715D2">
        <w:t>The freedom of speech</w:t>
      </w:r>
      <w:r w:rsidR="00950879">
        <w:t>,</w:t>
      </w:r>
      <w:r w:rsidRPr="00A715D2">
        <w:t xml:space="preserve"> as guaranteed by the First Amendment</w:t>
      </w:r>
      <w:r w:rsidR="001C2550">
        <w:t xml:space="preserve"> to the United States Constitution</w:t>
      </w:r>
      <w:r w:rsidRPr="00A715D2">
        <w:t>, was se</w:t>
      </w:r>
      <w:r w:rsidR="00950879">
        <w:t xml:space="preserve">en by </w:t>
      </w:r>
      <w:r w:rsidR="00EB2BC8">
        <w:t>our Founding Fathers</w:t>
      </w:r>
      <w:r w:rsidRPr="00A715D2">
        <w:t xml:space="preserve"> as essential to healthy political life</w:t>
      </w:r>
      <w:r w:rsidR="00BE54C7">
        <w:t xml:space="preserve"> </w:t>
      </w:r>
      <w:r w:rsidR="00BE54C7" w:rsidRPr="00BE54C7">
        <w:t>because it fosters discourse</w:t>
      </w:r>
      <w:r w:rsidR="003073CF">
        <w:t xml:space="preserve"> and understanding</w:t>
      </w:r>
      <w:r w:rsidR="00BE54C7" w:rsidRPr="00BE54C7">
        <w:t xml:space="preserve"> between</w:t>
      </w:r>
      <w:r w:rsidR="00BE54C7">
        <w:t xml:space="preserve"> competing</w:t>
      </w:r>
      <w:r w:rsidR="00BE54C7" w:rsidRPr="00BE54C7">
        <w:t xml:space="preserve"> factions</w:t>
      </w:r>
      <w:r w:rsidRPr="00A715D2">
        <w:t>; and</w:t>
      </w:r>
    </w:p>
    <w:p w:rsidR="00A715D2" w:rsidRDefault="00A715D2" w:rsidP="00A715D2">
      <w:pPr>
        <w:pStyle w:val="IndentHang"/>
      </w:pPr>
      <w:r w:rsidRPr="00391B81">
        <w:rPr>
          <w:b/>
          <w:bCs/>
          <w:smallCaps/>
        </w:rPr>
        <w:t>Whereas,</w:t>
      </w:r>
      <w:r w:rsidRPr="001C43C8">
        <w:t xml:space="preserve"> </w:t>
      </w:r>
      <w:r w:rsidRPr="00A715D2">
        <w:t xml:space="preserve">Numerous researchers and commentators have noted that political polarization in the United States has been growing steadily since the early 1990s and </w:t>
      </w:r>
      <w:r w:rsidR="009D2DBB">
        <w:t xml:space="preserve">further </w:t>
      </w:r>
      <w:r w:rsidR="00016E5A">
        <w:t>accelerated</w:t>
      </w:r>
      <w:r w:rsidR="00E17F48">
        <w:t xml:space="preserve"> by factors such as</w:t>
      </w:r>
      <w:r w:rsidR="00B853FE">
        <w:t xml:space="preserve"> the rise of the I</w:t>
      </w:r>
      <w:r w:rsidR="00FF5F45">
        <w:t>nternet,</w:t>
      </w:r>
      <w:r w:rsidRPr="00A715D2">
        <w:t xml:space="preserve"> the 24-hour news cycle</w:t>
      </w:r>
      <w:r w:rsidR="00FF5F45">
        <w:t xml:space="preserve"> and</w:t>
      </w:r>
      <w:r w:rsidR="009D2DBB">
        <w:t xml:space="preserve"> the</w:t>
      </w:r>
      <w:r w:rsidR="00FF5F45">
        <w:t xml:space="preserve"> self-selection of </w:t>
      </w:r>
      <w:r w:rsidR="001C2550">
        <w:t xml:space="preserve">partisan </w:t>
      </w:r>
      <w:r w:rsidR="00FF5F45">
        <w:t>news sources</w:t>
      </w:r>
      <w:r w:rsidRPr="00A715D2">
        <w:t>; and</w:t>
      </w:r>
    </w:p>
    <w:p w:rsidR="00A715D2" w:rsidRDefault="00A715D2" w:rsidP="00A715D2">
      <w:pPr>
        <w:pStyle w:val="IndentHang"/>
      </w:pPr>
      <w:r w:rsidRPr="00391B81">
        <w:rPr>
          <w:b/>
          <w:bCs/>
          <w:smallCaps/>
        </w:rPr>
        <w:t>Whereas,</w:t>
      </w:r>
      <w:r w:rsidRPr="001C43C8">
        <w:t xml:space="preserve"> </w:t>
      </w:r>
      <w:r w:rsidR="00E81044">
        <w:t>This has</w:t>
      </w:r>
      <w:r w:rsidRPr="00A715D2">
        <w:t xml:space="preserve"> led to increased hostility </w:t>
      </w:r>
      <w:r w:rsidR="00016E5A">
        <w:t>towards those holding different views</w:t>
      </w:r>
      <w:r w:rsidR="00025849">
        <w:t>, decreased willingness to collaborate and compromise,</w:t>
      </w:r>
      <w:r w:rsidRPr="00A715D2">
        <w:t xml:space="preserve"> and </w:t>
      </w:r>
      <w:r w:rsidR="00016E5A">
        <w:t>a desire</w:t>
      </w:r>
      <w:r w:rsidRPr="00A715D2">
        <w:t xml:space="preserve"> to censor the views of those with whom a person disagrees; and</w:t>
      </w:r>
    </w:p>
    <w:p w:rsidR="00A715D2" w:rsidRDefault="00A715D2" w:rsidP="00A715D2">
      <w:pPr>
        <w:pStyle w:val="IndentHang"/>
      </w:pPr>
      <w:r w:rsidRPr="00391B81">
        <w:rPr>
          <w:b/>
          <w:bCs/>
          <w:smallCaps/>
        </w:rPr>
        <w:t>Whereas,</w:t>
      </w:r>
      <w:r w:rsidRPr="001C43C8">
        <w:t xml:space="preserve"> </w:t>
      </w:r>
      <w:r w:rsidRPr="00A715D2">
        <w:t xml:space="preserve">Nowhere has this trend become more </w:t>
      </w:r>
      <w:r w:rsidR="005947F7">
        <w:t>visible</w:t>
      </w:r>
      <w:r w:rsidRPr="00A715D2">
        <w:t xml:space="preserve"> than on the campuses of </w:t>
      </w:r>
      <w:r w:rsidR="001C2550">
        <w:t>institutions of higher education</w:t>
      </w:r>
      <w:r w:rsidRPr="00A715D2">
        <w:t xml:space="preserve"> where guest speakers, students, faculty, and administrators find themselves subject to harassment, ridicule,</w:t>
      </w:r>
      <w:r w:rsidR="001C2550">
        <w:t xml:space="preserve"> exclusion,</w:t>
      </w:r>
      <w:r w:rsidRPr="00A715D2">
        <w:t xml:space="preserve"> and even punishment, if they express views contrary to those of the larger or more vocal parts of the </w:t>
      </w:r>
      <w:r w:rsidR="00E81044">
        <w:t>campus community</w:t>
      </w:r>
      <w:r w:rsidRPr="00A715D2">
        <w:t>; and</w:t>
      </w:r>
    </w:p>
    <w:p w:rsidR="00A715D2" w:rsidRDefault="00A715D2" w:rsidP="00A715D2">
      <w:pPr>
        <w:pStyle w:val="IndentHang"/>
      </w:pPr>
      <w:r w:rsidRPr="00391B81">
        <w:rPr>
          <w:b/>
          <w:bCs/>
          <w:smallCaps/>
        </w:rPr>
        <w:t>Whereas,</w:t>
      </w:r>
      <w:r w:rsidRPr="001C43C8">
        <w:t xml:space="preserve"> </w:t>
      </w:r>
      <w:r w:rsidRPr="00A715D2">
        <w:t>In October 2017</w:t>
      </w:r>
      <w:r w:rsidR="00C020E3">
        <w:t>,</w:t>
      </w:r>
      <w:r w:rsidRPr="00A715D2">
        <w:t xml:space="preserve"> the United States Senate conducted hearings on the topic of </w:t>
      </w:r>
      <w:r w:rsidR="002B4B87">
        <w:t>free speech on college campuses</w:t>
      </w:r>
      <w:r w:rsidR="001C2550">
        <w:t>, noting</w:t>
      </w:r>
      <w:r w:rsidR="002B4B87">
        <w:t xml:space="preserve"> many instances where</w:t>
      </w:r>
      <w:r w:rsidRPr="00A715D2">
        <w:t xml:space="preserve"> open forums at college campus</w:t>
      </w:r>
      <w:r w:rsidR="002B4B87">
        <w:t>es had</w:t>
      </w:r>
      <w:r w:rsidR="003073CF">
        <w:t xml:space="preserve"> been vigorously opposed</w:t>
      </w:r>
      <w:r w:rsidRPr="00A715D2">
        <w:t xml:space="preserve"> or</w:t>
      </w:r>
      <w:r w:rsidR="003073CF">
        <w:t>,</w:t>
      </w:r>
      <w:r w:rsidRPr="00A715D2">
        <w:t xml:space="preserve"> in some cases</w:t>
      </w:r>
      <w:r w:rsidR="003073CF">
        <w:t>,</w:t>
      </w:r>
      <w:r w:rsidRPr="00A715D2">
        <w:t xml:space="preserve"> completely shut down;</w:t>
      </w:r>
      <w:r>
        <w:t xml:space="preserve"> and</w:t>
      </w:r>
    </w:p>
    <w:p w:rsidR="00A715D2" w:rsidRDefault="00A715D2" w:rsidP="00A715D2">
      <w:pPr>
        <w:pStyle w:val="IndentHang"/>
      </w:pPr>
      <w:r w:rsidRPr="00391B81">
        <w:rPr>
          <w:b/>
          <w:bCs/>
          <w:smallCaps/>
        </w:rPr>
        <w:t>Whereas,</w:t>
      </w:r>
      <w:r w:rsidRPr="001C43C8">
        <w:t xml:space="preserve"> </w:t>
      </w:r>
      <w:r w:rsidRPr="00A715D2">
        <w:t xml:space="preserve">An example of </w:t>
      </w:r>
      <w:r w:rsidR="00016E5A">
        <w:t>this</w:t>
      </w:r>
      <w:r w:rsidR="00875CE7">
        <w:t xml:space="preserve"> was seen in New Jersey when</w:t>
      </w:r>
      <w:r w:rsidRPr="00A715D2">
        <w:t xml:space="preserve"> former Secretary of State Condoleezza Rice decl</w:t>
      </w:r>
      <w:r w:rsidR="009B4176">
        <w:t xml:space="preserve">ined an invitation to speak at </w:t>
      </w:r>
      <w:r w:rsidR="003073CF">
        <w:t>the 2014</w:t>
      </w:r>
      <w:r w:rsidRPr="00A715D2">
        <w:t xml:space="preserve"> Rutgers Universit</w:t>
      </w:r>
      <w:r w:rsidR="003073CF">
        <w:t>y commencement ceremony</w:t>
      </w:r>
      <w:r w:rsidRPr="00A715D2">
        <w:t xml:space="preserve"> after a faculty council resolution and student protests demanded that the University rescind </w:t>
      </w:r>
      <w:r w:rsidR="009B4176">
        <w:t>its</w:t>
      </w:r>
      <w:r w:rsidRPr="00A715D2">
        <w:t xml:space="preserve"> invitation based on her role in the Iraq War; and</w:t>
      </w:r>
    </w:p>
    <w:p w:rsidR="00A715D2" w:rsidRDefault="00A715D2" w:rsidP="00A715D2">
      <w:pPr>
        <w:pStyle w:val="IndentHang"/>
      </w:pPr>
      <w:r w:rsidRPr="00391B81">
        <w:rPr>
          <w:b/>
          <w:bCs/>
          <w:smallCaps/>
        </w:rPr>
        <w:t>Whereas,</w:t>
      </w:r>
      <w:r w:rsidRPr="001C43C8">
        <w:t xml:space="preserve"> </w:t>
      </w:r>
      <w:r w:rsidRPr="00A715D2">
        <w:t xml:space="preserve">Restricting </w:t>
      </w:r>
      <w:r w:rsidR="00016E5A">
        <w:t>free expression</w:t>
      </w:r>
      <w:r w:rsidRPr="00A715D2">
        <w:t xml:space="preserve"> has </w:t>
      </w:r>
      <w:r w:rsidR="006461AA">
        <w:t>now</w:t>
      </w:r>
      <w:r w:rsidR="00016E5A">
        <w:t xml:space="preserve"> changed the behavior of</w:t>
      </w:r>
      <w:r w:rsidR="005A25F5">
        <w:t xml:space="preserve"> students</w:t>
      </w:r>
      <w:r w:rsidR="001C2550">
        <w:t>,</w:t>
      </w:r>
      <w:r w:rsidR="0053361A">
        <w:t xml:space="preserve"> with nearly</w:t>
      </w:r>
      <w:r w:rsidR="00822572">
        <w:t xml:space="preserve"> 60 percent of</w:t>
      </w:r>
      <w:r w:rsidR="0053361A">
        <w:t xml:space="preserve"> students</w:t>
      </w:r>
      <w:r w:rsidR="00261B04">
        <w:t xml:space="preserve"> now</w:t>
      </w:r>
      <w:r w:rsidR="005A25F5">
        <w:t xml:space="preserve"> </w:t>
      </w:r>
      <w:r w:rsidR="00EE0F12">
        <w:t>reporting that</w:t>
      </w:r>
      <w:r w:rsidRPr="00A715D2">
        <w:t xml:space="preserve"> they engage in self-censorship when not in the company of like-minded peers or instructors</w:t>
      </w:r>
      <w:r w:rsidR="005A25F5">
        <w:t xml:space="preserve"> out of fear of the social consequences</w:t>
      </w:r>
      <w:r w:rsidRPr="00A715D2">
        <w:t>; and</w:t>
      </w:r>
    </w:p>
    <w:p w:rsidR="00A715D2" w:rsidRDefault="00A715D2" w:rsidP="00A715D2">
      <w:pPr>
        <w:pStyle w:val="IndentHang"/>
      </w:pPr>
      <w:r w:rsidRPr="00391B81">
        <w:rPr>
          <w:b/>
          <w:bCs/>
          <w:smallCaps/>
        </w:rPr>
        <w:t>Whereas,</w:t>
      </w:r>
      <w:r w:rsidRPr="001C43C8">
        <w:t xml:space="preserve"> </w:t>
      </w:r>
      <w:r w:rsidRPr="00A715D2">
        <w:t xml:space="preserve">By encouraging robust debate and open dialogue, </w:t>
      </w:r>
      <w:r w:rsidR="007F23B6">
        <w:t>students have</w:t>
      </w:r>
      <w:r w:rsidR="00EE0F12">
        <w:t xml:space="preserve"> the freedom to test their own ideas while </w:t>
      </w:r>
      <w:r w:rsidR="007F23B6">
        <w:t>learning the value of</w:t>
      </w:r>
      <w:r w:rsidRPr="00A715D2">
        <w:t xml:space="preserve"> empathy</w:t>
      </w:r>
      <w:r w:rsidR="00131649">
        <w:t xml:space="preserve"> and tolerance</w:t>
      </w:r>
      <w:r w:rsidRPr="00A715D2">
        <w:t xml:space="preserve"> for a diverse a</w:t>
      </w:r>
      <w:r w:rsidR="000A517D">
        <w:t>nd</w:t>
      </w:r>
      <w:r w:rsidR="00E63830">
        <w:t xml:space="preserve"> balanced spectrum of opinions</w:t>
      </w:r>
      <w:r w:rsidRPr="00A715D2">
        <w:t>; and</w:t>
      </w:r>
    </w:p>
    <w:p w:rsidR="006409A5" w:rsidRPr="006409A5" w:rsidRDefault="006409A5" w:rsidP="006409A5">
      <w:pPr>
        <w:pStyle w:val="IndentHang"/>
      </w:pPr>
      <w:r w:rsidRPr="00391B81">
        <w:rPr>
          <w:b/>
          <w:bCs/>
          <w:smallCaps/>
        </w:rPr>
        <w:t>Whereas,</w:t>
      </w:r>
      <w:r w:rsidRPr="001C43C8">
        <w:t xml:space="preserve"> </w:t>
      </w:r>
      <w:r w:rsidRPr="006409A5">
        <w:t xml:space="preserve">Given the extent to which speech has </w:t>
      </w:r>
      <w:r w:rsidR="0033021F">
        <w:t>been</w:t>
      </w:r>
      <w:r w:rsidR="00EE3697">
        <w:t xml:space="preserve"> both</w:t>
      </w:r>
      <w:r w:rsidR="0033021F">
        <w:t xml:space="preserve"> explicitly and implicitly</w:t>
      </w:r>
      <w:r w:rsidRPr="006409A5">
        <w:t xml:space="preserve"> curtailed </w:t>
      </w:r>
      <w:r w:rsidR="00980EBB">
        <w:t>on college campuses</w:t>
      </w:r>
      <w:r w:rsidRPr="006409A5">
        <w:t xml:space="preserve">, it is critically important for </w:t>
      </w:r>
      <w:r w:rsidR="00E20A4E">
        <w:t>institutions of higher education</w:t>
      </w:r>
      <w:r w:rsidRPr="006409A5">
        <w:t xml:space="preserve"> to promote freedom </w:t>
      </w:r>
      <w:r w:rsidR="0024287B">
        <w:t>of expression and open debate</w:t>
      </w:r>
      <w:r w:rsidR="00822572">
        <w:t xml:space="preserve"> in order</w:t>
      </w:r>
      <w:r w:rsidRPr="006409A5">
        <w:t xml:space="preserve"> to </w:t>
      </w:r>
      <w:r w:rsidR="0033021F">
        <w:t xml:space="preserve">provide students with not only a </w:t>
      </w:r>
      <w:r w:rsidR="00E20A4E">
        <w:t>high-</w:t>
      </w:r>
      <w:r w:rsidR="0033021F">
        <w:t>quality education</w:t>
      </w:r>
      <w:r w:rsidRPr="006409A5">
        <w:t xml:space="preserve">, but </w:t>
      </w:r>
      <w:r w:rsidR="007935B5">
        <w:t>to prepare them for</w:t>
      </w:r>
      <w:r w:rsidRPr="006409A5">
        <w:t xml:space="preserve"> life in a democracy; now, therefore,</w:t>
      </w:r>
    </w:p>
    <w:p w:rsidR="000B1054" w:rsidRPr="00D71D68" w:rsidRDefault="000B1054" w:rsidP="000B1054"/>
    <w:p w:rsidR="00686AEB" w:rsidRPr="00AA7880" w:rsidRDefault="00686AEB" w:rsidP="00686AEB">
      <w:r>
        <w:tab/>
      </w:r>
      <w:r w:rsidR="008834C7">
        <w:rPr>
          <w:rStyle w:val="BillHeading2"/>
        </w:rPr>
        <w:t>Be It Resolved</w:t>
      </w:r>
      <w:r>
        <w:rPr>
          <w:rStyle w:val="BillHeading2"/>
        </w:rPr>
        <w:t xml:space="preserve"> </w:t>
      </w:r>
      <w:r w:rsidR="008834C7">
        <w:rPr>
          <w:rStyle w:val="BillLanguage"/>
        </w:rPr>
        <w:t>by the General Assembly of the State of New Jersey:</w:t>
      </w:r>
    </w:p>
    <w:p w:rsidR="00686AEB" w:rsidRPr="00D71D68" w:rsidRDefault="00686AEB" w:rsidP="00686AEB"/>
    <w:p w:rsidR="00686AEB" w:rsidRDefault="00686AEB" w:rsidP="00686AEB">
      <w:r>
        <w:tab/>
      </w:r>
      <w:r w:rsidR="00DE03CF">
        <w:t>1.</w:t>
      </w:r>
      <w:r w:rsidR="00DE03CF">
        <w:tab/>
      </w:r>
      <w:r w:rsidR="006409A5" w:rsidRPr="006409A5">
        <w:t xml:space="preserve">This House urges </w:t>
      </w:r>
      <w:r w:rsidR="00471C6E">
        <w:t>institutions of higher education</w:t>
      </w:r>
      <w:r w:rsidR="006409A5" w:rsidRPr="006409A5">
        <w:t xml:space="preserve"> in the State to p</w:t>
      </w:r>
      <w:r w:rsidR="00E3638A">
        <w:t>rotect free</w:t>
      </w:r>
      <w:r w:rsidR="00980EBB">
        <w:t>dom of</w:t>
      </w:r>
      <w:r w:rsidR="00E3638A">
        <w:t xml:space="preserve"> expression and open debate</w:t>
      </w:r>
      <w:r w:rsidR="00DB7BFD">
        <w:t xml:space="preserve"> on </w:t>
      </w:r>
      <w:r w:rsidR="00980EBB">
        <w:t>campus</w:t>
      </w:r>
      <w:r w:rsidR="00822572">
        <w:t xml:space="preserve"> in order</w:t>
      </w:r>
      <w:r w:rsidR="00DB7BFD">
        <w:t xml:space="preserve"> </w:t>
      </w:r>
      <w:r w:rsidR="00E3638A">
        <w:t>to</w:t>
      </w:r>
      <w:r w:rsidR="00781815">
        <w:t xml:space="preserve"> provide students a </w:t>
      </w:r>
      <w:r w:rsidR="00471C6E">
        <w:t>high-</w:t>
      </w:r>
      <w:r w:rsidR="00781815">
        <w:t>quality education and p</w:t>
      </w:r>
      <w:r w:rsidR="00DB7BFD">
        <w:t>repare them for life in a democratic society</w:t>
      </w:r>
      <w:r w:rsidR="00781815">
        <w:t>.</w:t>
      </w:r>
    </w:p>
    <w:p w:rsidR="006409A5" w:rsidRDefault="006409A5" w:rsidP="00686AEB"/>
    <w:p w:rsidR="006409A5" w:rsidRDefault="00DE03CF" w:rsidP="00686AEB">
      <w:r>
        <w:tab/>
        <w:t>2.</w:t>
      </w:r>
      <w:r>
        <w:tab/>
      </w:r>
      <w:r w:rsidR="006409A5" w:rsidRPr="006409A5">
        <w:t xml:space="preserve">Copies of this resolution, as filed with the Secretary of State, shall be transmitted by the Clerk of the General Assembly to the Governor, the Secretary of Higher Education, </w:t>
      </w:r>
      <w:r w:rsidR="00AA1402">
        <w:t>and to the governing board of each institution of higher education in the State.</w:t>
      </w:r>
    </w:p>
    <w:p w:rsidR="006409A5" w:rsidRPr="00AA7880" w:rsidRDefault="006409A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80EBB" w:rsidRDefault="00980EBB" w:rsidP="00686AEB">
      <w:r>
        <w:tab/>
        <w:t xml:space="preserve">This resolution urges </w:t>
      </w:r>
      <w:r w:rsidR="00922212">
        <w:t>institutions of higher education</w:t>
      </w:r>
      <w:r>
        <w:t xml:space="preserve"> in the State to protect freedom of expression and open debate on campus</w:t>
      </w:r>
      <w:r w:rsidR="00822572">
        <w:t xml:space="preserve"> in order</w:t>
      </w:r>
      <w:r>
        <w:t xml:space="preserve"> to provide students with a </w:t>
      </w:r>
      <w:r w:rsidR="0053410A">
        <w:t>high-</w:t>
      </w:r>
      <w:r>
        <w:t xml:space="preserve">quality education and prepare them for life in a democratic society.  </w:t>
      </w:r>
      <w:r w:rsidR="00922212">
        <w:t>Institutions of higher education</w:t>
      </w:r>
      <w:r w:rsidRPr="00980EBB">
        <w:t xml:space="preserve"> are positioned to both foster and stifle opportunities for dialogue on a range of controversial social and political topics, and instances of free expression being restricted in these settings has created a culture of censorship that is detrimental to the well-being of our nation</w:t>
      </w:r>
      <w:r w:rsidR="000B2255">
        <w:t xml:space="preserve">.  </w:t>
      </w:r>
      <w:r w:rsidR="000B2255" w:rsidRPr="000B2255">
        <w:t>The ability to speak freely is a critical means by which our</w:t>
      </w:r>
      <w:r w:rsidR="0053361A">
        <w:t xml:space="preserve"> nation can</w:t>
      </w:r>
      <w:r w:rsidR="00822572">
        <w:t xml:space="preserve"> maintain and nourish</w:t>
      </w:r>
      <w:r w:rsidR="000B2255" w:rsidRPr="000B2255">
        <w:t xml:space="preserve"> its system of democratic government</w:t>
      </w:r>
      <w:r w:rsidR="000B2255">
        <w:t>.</w:t>
      </w:r>
      <w:r w:rsidR="00EB2BC8">
        <w:t xml:space="preserve">  </w:t>
      </w:r>
      <w:r w:rsidR="00EB2BC8" w:rsidRPr="00EB2BC8">
        <w:t>The freedom of speech, as guaranteed by the First Amendment</w:t>
      </w:r>
      <w:r w:rsidR="00922212">
        <w:t xml:space="preserve"> to the United States Constitution</w:t>
      </w:r>
      <w:r w:rsidR="00EB2BC8" w:rsidRPr="00EB2BC8">
        <w:t xml:space="preserve">, was seen by </w:t>
      </w:r>
      <w:r w:rsidR="00EB2BC8">
        <w:t>our Founding Fathers</w:t>
      </w:r>
      <w:r w:rsidR="00EB2BC8" w:rsidRPr="00EB2BC8">
        <w:t xml:space="preserve"> as essential to healthy political life because it fosters discourse and understanding between competing factions</w:t>
      </w:r>
      <w:r w:rsidR="00EB2BC8">
        <w:t>.</w:t>
      </w:r>
    </w:p>
    <w:p w:rsidR="00EB2BC8" w:rsidRDefault="00EB2BC8" w:rsidP="00686AEB">
      <w:r>
        <w:tab/>
      </w:r>
      <w:r w:rsidRPr="00EB2BC8">
        <w:t xml:space="preserve">Numerous researchers and commentators have noted that political polarization in the United States has been growing steadily since the early 1990s and further accelerated by factors such as the rise of the Internet, the 24-hour news cycle and the self-selection of </w:t>
      </w:r>
      <w:r w:rsidR="00922212">
        <w:t xml:space="preserve">partisan </w:t>
      </w:r>
      <w:r w:rsidRPr="00EB2BC8">
        <w:t>news sources</w:t>
      </w:r>
      <w:r w:rsidR="00E81044">
        <w:t xml:space="preserve">.  </w:t>
      </w:r>
      <w:r w:rsidR="00E81044" w:rsidRPr="00E81044">
        <w:t>This has led to increased hostility towards those holding different views, decreased willingness to collaborate and compromise, and a desire to censor the views of those with whom a person disagrees</w:t>
      </w:r>
      <w:r w:rsidR="00E81044">
        <w:t>.</w:t>
      </w:r>
    </w:p>
    <w:p w:rsidR="006461AA" w:rsidRDefault="00E81044" w:rsidP="00686AEB">
      <w:r>
        <w:tab/>
      </w:r>
      <w:r w:rsidRPr="00E81044">
        <w:t xml:space="preserve">Nowhere has this trend become more </w:t>
      </w:r>
      <w:r w:rsidR="005947F7">
        <w:t>visible</w:t>
      </w:r>
      <w:r w:rsidRPr="00E81044">
        <w:t xml:space="preserve"> than on the campuses of </w:t>
      </w:r>
      <w:r w:rsidR="00922212">
        <w:t>institutions of higher education</w:t>
      </w:r>
      <w:r w:rsidRPr="00E81044">
        <w:t xml:space="preserve"> where guest speakers, students, faculty, and administrators find themselves subject to harassment, ridicule,</w:t>
      </w:r>
      <w:r w:rsidR="00922212">
        <w:t xml:space="preserve"> exclusion,</w:t>
      </w:r>
      <w:r w:rsidRPr="00E81044">
        <w:t xml:space="preserve"> and even punishment, if they express views contrary to those of the larger or more vocal parts of the </w:t>
      </w:r>
      <w:r>
        <w:t>campus community.</w:t>
      </w:r>
      <w:r w:rsidR="00D752B1">
        <w:t xml:space="preserve">  </w:t>
      </w:r>
      <w:r w:rsidR="006461AA" w:rsidRPr="006461AA">
        <w:t xml:space="preserve">An example of this </w:t>
      </w:r>
      <w:r w:rsidR="00EA0AEE">
        <w:t>was seen in New Jersey when</w:t>
      </w:r>
      <w:r w:rsidR="006461AA" w:rsidRPr="006461AA">
        <w:t xml:space="preserve"> former Secretary of State Condoleezza Rice decl</w:t>
      </w:r>
      <w:r w:rsidR="006461AA">
        <w:t xml:space="preserve">ined an invitation to speak at </w:t>
      </w:r>
      <w:r w:rsidR="006461AA" w:rsidRPr="006461AA">
        <w:t>the 2014 Rutgers University commencement ceremony after a faculty council resolution and student protests demanded that the University rescind her invitation based on her role in the Iraq War</w:t>
      </w:r>
      <w:r w:rsidR="006461AA">
        <w:t xml:space="preserve">.  </w:t>
      </w:r>
    </w:p>
    <w:p w:rsidR="000B2255" w:rsidRDefault="006461AA" w:rsidP="00686AEB">
      <w:r>
        <w:tab/>
      </w:r>
      <w:r w:rsidRPr="006461AA">
        <w:t xml:space="preserve">Restricting free expression has now changed the behavior of students with </w:t>
      </w:r>
      <w:r w:rsidR="007935B5">
        <w:t>many</w:t>
      </w:r>
      <w:r w:rsidR="003E597A">
        <w:t xml:space="preserve"> now </w:t>
      </w:r>
      <w:r w:rsidRPr="006461AA">
        <w:t>reporting that they engage in self-censorship when not in the company of like-minded peers or instructors out of fear of the social consequences</w:t>
      </w:r>
      <w:r>
        <w:t xml:space="preserve">.  </w:t>
      </w:r>
      <w:r w:rsidR="00C109E0" w:rsidRPr="00C109E0">
        <w:t>By encouraging robust debate and open dialogue, students have the freedom to test their own ideas while learning the value of empathy and tolerance for a diverse and balanced spectrum of opinions</w:t>
      </w:r>
      <w:r w:rsidR="008B7305">
        <w:t>.</w:t>
      </w:r>
    </w:p>
    <w:sectPr w:rsidR="000B2255" w:rsidSect="001421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372" w:rsidRDefault="002F4372">
      <w:r>
        <w:separator/>
      </w:r>
    </w:p>
  </w:endnote>
  <w:endnote w:type="continuationSeparator" w:id="0">
    <w:p w:rsidR="002F4372" w:rsidRDefault="002F4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372" w:rsidRDefault="002F4372">
      <w:r>
        <w:separator/>
      </w:r>
    </w:p>
  </w:footnote>
  <w:footnote w:type="continuationSeparator" w:id="0">
    <w:p w:rsidR="002F4372" w:rsidRDefault="002F4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49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214B" w:rsidRDefault="0014214B" w:rsidP="0014214B">
    <w:pPr>
      <w:pStyle w:val="bpuHeadSpon"/>
    </w:pPr>
    <w:r w:rsidRPr="0014214B">
      <w:rPr>
        <w:rStyle w:val="bpuHeadSponChar"/>
      </w:rPr>
      <w:t>AR228</w:t>
    </w:r>
    <w:r>
      <w:t xml:space="preserve"> SCHARFENBERGER</w:t>
    </w:r>
  </w:p>
  <w:p w:rsidR="0014214B" w:rsidRDefault="0014214B" w:rsidP="0014214B">
    <w:pPr>
      <w:pStyle w:val="bpuHeadSpon"/>
    </w:pPr>
    <w:r>
      <w:fldChar w:fldCharType="begin"/>
    </w:r>
    <w:r>
      <w:instrText xml:space="preserve"> PAGE  \* MERGEFORMAT </w:instrText>
    </w:r>
    <w:r>
      <w:fldChar w:fldCharType="separate"/>
    </w:r>
    <w:r w:rsidR="00DE03CF">
      <w:rPr>
        <w:noProof/>
      </w:rPr>
      <w:t>4</w:t>
    </w:r>
    <w:r>
      <w:fldChar w:fldCharType="end"/>
    </w:r>
  </w:p>
  <w:p w:rsidR="0014214B" w:rsidRDefault="0014214B" w:rsidP="001421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214B" w:rsidRDefault="0014214B" w:rsidP="0014214B">
    <w:pPr>
      <w:pStyle w:val="bpuHeadSpon"/>
    </w:pPr>
    <w:r w:rsidRPr="0014214B">
      <w:rPr>
        <w:rStyle w:val="bpuHeadSponChar"/>
      </w:rPr>
      <w:t>AR228</w:t>
    </w:r>
    <w:r>
      <w:t xml:space="preserve"> SCHARFENBERGER</w:t>
    </w:r>
  </w:p>
  <w:p w:rsidR="0014214B" w:rsidRDefault="0014214B" w:rsidP="0014214B">
    <w:pPr>
      <w:pStyle w:val="bpuHeadSpon"/>
    </w:pPr>
    <w:r>
      <w:fldChar w:fldCharType="begin"/>
    </w:r>
    <w:r>
      <w:instrText xml:space="preserve"> PAGE  \* MERGEFORMAT </w:instrText>
    </w:r>
    <w:r>
      <w:fldChar w:fldCharType="separate"/>
    </w:r>
    <w:r w:rsidR="00DE03CF">
      <w:rPr>
        <w:noProof/>
      </w:rPr>
      <w:t>2</w:t>
    </w:r>
    <w:r>
      <w:fldChar w:fldCharType="end"/>
    </w:r>
  </w:p>
  <w:p w:rsidR="0014214B" w:rsidRDefault="0014214B" w:rsidP="001421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372"/>
    <w:rsid w:val="000051BD"/>
    <w:rsid w:val="000160A5"/>
    <w:rsid w:val="00016E5A"/>
    <w:rsid w:val="0002335B"/>
    <w:rsid w:val="000243C8"/>
    <w:rsid w:val="00025849"/>
    <w:rsid w:val="0003549A"/>
    <w:rsid w:val="000367AE"/>
    <w:rsid w:val="00043B22"/>
    <w:rsid w:val="00054975"/>
    <w:rsid w:val="00057D20"/>
    <w:rsid w:val="0006197C"/>
    <w:rsid w:val="0006281F"/>
    <w:rsid w:val="0008141C"/>
    <w:rsid w:val="00092F6B"/>
    <w:rsid w:val="00094A55"/>
    <w:rsid w:val="000A44A7"/>
    <w:rsid w:val="000A517D"/>
    <w:rsid w:val="000A6A0C"/>
    <w:rsid w:val="000B1054"/>
    <w:rsid w:val="000B2255"/>
    <w:rsid w:val="000B3411"/>
    <w:rsid w:val="000C054C"/>
    <w:rsid w:val="000C12C2"/>
    <w:rsid w:val="000C5038"/>
    <w:rsid w:val="000D11AF"/>
    <w:rsid w:val="000D6255"/>
    <w:rsid w:val="000D6262"/>
    <w:rsid w:val="000D7B4A"/>
    <w:rsid w:val="000E4006"/>
    <w:rsid w:val="000F3DA2"/>
    <w:rsid w:val="000F5FDE"/>
    <w:rsid w:val="000F7466"/>
    <w:rsid w:val="0013000E"/>
    <w:rsid w:val="00131649"/>
    <w:rsid w:val="00133F81"/>
    <w:rsid w:val="00135943"/>
    <w:rsid w:val="0014214B"/>
    <w:rsid w:val="0014664C"/>
    <w:rsid w:val="001645FB"/>
    <w:rsid w:val="00166FF2"/>
    <w:rsid w:val="00173D2B"/>
    <w:rsid w:val="00181676"/>
    <w:rsid w:val="00183603"/>
    <w:rsid w:val="0018410E"/>
    <w:rsid w:val="00194E78"/>
    <w:rsid w:val="0019707B"/>
    <w:rsid w:val="00197E8B"/>
    <w:rsid w:val="00197FA4"/>
    <w:rsid w:val="001A161A"/>
    <w:rsid w:val="001A3B79"/>
    <w:rsid w:val="001A66B6"/>
    <w:rsid w:val="001B4716"/>
    <w:rsid w:val="001B4EA4"/>
    <w:rsid w:val="001C2550"/>
    <w:rsid w:val="001C7C52"/>
    <w:rsid w:val="001D25F3"/>
    <w:rsid w:val="001E15F1"/>
    <w:rsid w:val="001E16FA"/>
    <w:rsid w:val="001E6213"/>
    <w:rsid w:val="001F14C7"/>
    <w:rsid w:val="001F7405"/>
    <w:rsid w:val="00205533"/>
    <w:rsid w:val="00212B8D"/>
    <w:rsid w:val="002206C8"/>
    <w:rsid w:val="00222983"/>
    <w:rsid w:val="002370D0"/>
    <w:rsid w:val="0024287B"/>
    <w:rsid w:val="00255958"/>
    <w:rsid w:val="00257FA2"/>
    <w:rsid w:val="00261B04"/>
    <w:rsid w:val="0026574A"/>
    <w:rsid w:val="002660BB"/>
    <w:rsid w:val="002720E8"/>
    <w:rsid w:val="00275293"/>
    <w:rsid w:val="0027665C"/>
    <w:rsid w:val="002776B0"/>
    <w:rsid w:val="00283DE2"/>
    <w:rsid w:val="00286C7E"/>
    <w:rsid w:val="002A1029"/>
    <w:rsid w:val="002A3A1A"/>
    <w:rsid w:val="002A4692"/>
    <w:rsid w:val="002A51BA"/>
    <w:rsid w:val="002B2E26"/>
    <w:rsid w:val="002B3FE6"/>
    <w:rsid w:val="002B4B87"/>
    <w:rsid w:val="002C2D81"/>
    <w:rsid w:val="002C461E"/>
    <w:rsid w:val="002C6CEC"/>
    <w:rsid w:val="002D3EE3"/>
    <w:rsid w:val="002E09CE"/>
    <w:rsid w:val="002E69D1"/>
    <w:rsid w:val="002F3BA6"/>
    <w:rsid w:val="002F4372"/>
    <w:rsid w:val="003073CF"/>
    <w:rsid w:val="00315320"/>
    <w:rsid w:val="00325776"/>
    <w:rsid w:val="00325E27"/>
    <w:rsid w:val="0033021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97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C6E"/>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61A"/>
    <w:rsid w:val="0053410A"/>
    <w:rsid w:val="00540B0B"/>
    <w:rsid w:val="0054460F"/>
    <w:rsid w:val="005536CD"/>
    <w:rsid w:val="00554051"/>
    <w:rsid w:val="00557240"/>
    <w:rsid w:val="005629A4"/>
    <w:rsid w:val="005651F3"/>
    <w:rsid w:val="00572184"/>
    <w:rsid w:val="00577A15"/>
    <w:rsid w:val="00580533"/>
    <w:rsid w:val="0059131D"/>
    <w:rsid w:val="005947F7"/>
    <w:rsid w:val="005A25F5"/>
    <w:rsid w:val="005B3F92"/>
    <w:rsid w:val="005B479C"/>
    <w:rsid w:val="005B561E"/>
    <w:rsid w:val="005C07E4"/>
    <w:rsid w:val="005C2124"/>
    <w:rsid w:val="005C336F"/>
    <w:rsid w:val="005C7F3C"/>
    <w:rsid w:val="005E017C"/>
    <w:rsid w:val="005E50C6"/>
    <w:rsid w:val="005F2A97"/>
    <w:rsid w:val="005F399B"/>
    <w:rsid w:val="006019F8"/>
    <w:rsid w:val="00602754"/>
    <w:rsid w:val="0060326E"/>
    <w:rsid w:val="00605B20"/>
    <w:rsid w:val="0061156F"/>
    <w:rsid w:val="00613FF5"/>
    <w:rsid w:val="006155A8"/>
    <w:rsid w:val="00621076"/>
    <w:rsid w:val="00621B94"/>
    <w:rsid w:val="00626239"/>
    <w:rsid w:val="00635316"/>
    <w:rsid w:val="00635449"/>
    <w:rsid w:val="006378C5"/>
    <w:rsid w:val="006409A5"/>
    <w:rsid w:val="00645E6A"/>
    <w:rsid w:val="006461AA"/>
    <w:rsid w:val="0066492A"/>
    <w:rsid w:val="00665CBC"/>
    <w:rsid w:val="00667A5C"/>
    <w:rsid w:val="00677316"/>
    <w:rsid w:val="00686AEB"/>
    <w:rsid w:val="006B7897"/>
    <w:rsid w:val="006B7FA7"/>
    <w:rsid w:val="006C086A"/>
    <w:rsid w:val="006C21C1"/>
    <w:rsid w:val="006C7327"/>
    <w:rsid w:val="006D00E5"/>
    <w:rsid w:val="006D77DF"/>
    <w:rsid w:val="006D791B"/>
    <w:rsid w:val="006E2895"/>
    <w:rsid w:val="006F180D"/>
    <w:rsid w:val="006F4334"/>
    <w:rsid w:val="006F47AF"/>
    <w:rsid w:val="006F6B8A"/>
    <w:rsid w:val="00702D84"/>
    <w:rsid w:val="00707CD3"/>
    <w:rsid w:val="00716BB9"/>
    <w:rsid w:val="007256D1"/>
    <w:rsid w:val="007279FD"/>
    <w:rsid w:val="0073614D"/>
    <w:rsid w:val="00744208"/>
    <w:rsid w:val="007502CB"/>
    <w:rsid w:val="00752D79"/>
    <w:rsid w:val="00752E20"/>
    <w:rsid w:val="00756EDE"/>
    <w:rsid w:val="00764456"/>
    <w:rsid w:val="00781815"/>
    <w:rsid w:val="00781B4D"/>
    <w:rsid w:val="007824BF"/>
    <w:rsid w:val="00783B8D"/>
    <w:rsid w:val="007845AE"/>
    <w:rsid w:val="007935B5"/>
    <w:rsid w:val="00794B94"/>
    <w:rsid w:val="00794BD4"/>
    <w:rsid w:val="007A2F73"/>
    <w:rsid w:val="007A3061"/>
    <w:rsid w:val="007A5A0B"/>
    <w:rsid w:val="007A6F93"/>
    <w:rsid w:val="007C0E14"/>
    <w:rsid w:val="007C7DE4"/>
    <w:rsid w:val="007D40CB"/>
    <w:rsid w:val="007D5796"/>
    <w:rsid w:val="007D59C0"/>
    <w:rsid w:val="007D7D9C"/>
    <w:rsid w:val="007F23B6"/>
    <w:rsid w:val="007F485D"/>
    <w:rsid w:val="007F6050"/>
    <w:rsid w:val="00813627"/>
    <w:rsid w:val="00822572"/>
    <w:rsid w:val="00832816"/>
    <w:rsid w:val="00837109"/>
    <w:rsid w:val="00840365"/>
    <w:rsid w:val="008406A3"/>
    <w:rsid w:val="00841D2C"/>
    <w:rsid w:val="00845F3C"/>
    <w:rsid w:val="008461B8"/>
    <w:rsid w:val="008462F1"/>
    <w:rsid w:val="00847EF1"/>
    <w:rsid w:val="008538FA"/>
    <w:rsid w:val="008573B0"/>
    <w:rsid w:val="00860F10"/>
    <w:rsid w:val="00866563"/>
    <w:rsid w:val="00867AC2"/>
    <w:rsid w:val="00867F18"/>
    <w:rsid w:val="0087056E"/>
    <w:rsid w:val="00875402"/>
    <w:rsid w:val="00875CE7"/>
    <w:rsid w:val="008834C7"/>
    <w:rsid w:val="00884D51"/>
    <w:rsid w:val="008916EC"/>
    <w:rsid w:val="00891E4F"/>
    <w:rsid w:val="008A31C5"/>
    <w:rsid w:val="008A4F9A"/>
    <w:rsid w:val="008A7164"/>
    <w:rsid w:val="008B2850"/>
    <w:rsid w:val="008B7305"/>
    <w:rsid w:val="008C79B3"/>
    <w:rsid w:val="008D77BD"/>
    <w:rsid w:val="008E454C"/>
    <w:rsid w:val="008F1E5A"/>
    <w:rsid w:val="00901BDA"/>
    <w:rsid w:val="00906295"/>
    <w:rsid w:val="009121D8"/>
    <w:rsid w:val="00912D9C"/>
    <w:rsid w:val="00916F7A"/>
    <w:rsid w:val="00917FE3"/>
    <w:rsid w:val="00922212"/>
    <w:rsid w:val="009318C7"/>
    <w:rsid w:val="00931C09"/>
    <w:rsid w:val="009348C2"/>
    <w:rsid w:val="009440D0"/>
    <w:rsid w:val="00950879"/>
    <w:rsid w:val="009523A3"/>
    <w:rsid w:val="00960958"/>
    <w:rsid w:val="00963A46"/>
    <w:rsid w:val="00966A3E"/>
    <w:rsid w:val="00971493"/>
    <w:rsid w:val="00971AD9"/>
    <w:rsid w:val="00973069"/>
    <w:rsid w:val="00973523"/>
    <w:rsid w:val="00980766"/>
    <w:rsid w:val="00980EBB"/>
    <w:rsid w:val="009835D4"/>
    <w:rsid w:val="009865D4"/>
    <w:rsid w:val="00997152"/>
    <w:rsid w:val="009972CD"/>
    <w:rsid w:val="009A0E9C"/>
    <w:rsid w:val="009A45DA"/>
    <w:rsid w:val="009A6B6C"/>
    <w:rsid w:val="009B06D2"/>
    <w:rsid w:val="009B34EC"/>
    <w:rsid w:val="009B4176"/>
    <w:rsid w:val="009B5D67"/>
    <w:rsid w:val="009B6176"/>
    <w:rsid w:val="009C0D22"/>
    <w:rsid w:val="009C2DD9"/>
    <w:rsid w:val="009C3E09"/>
    <w:rsid w:val="009C5630"/>
    <w:rsid w:val="009D0E5D"/>
    <w:rsid w:val="009D0F63"/>
    <w:rsid w:val="009D2D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5D2"/>
    <w:rsid w:val="00A72987"/>
    <w:rsid w:val="00A7346B"/>
    <w:rsid w:val="00A84C4F"/>
    <w:rsid w:val="00A932A1"/>
    <w:rsid w:val="00A96E06"/>
    <w:rsid w:val="00AA1402"/>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7B3"/>
    <w:rsid w:val="00B1138C"/>
    <w:rsid w:val="00B2574A"/>
    <w:rsid w:val="00B35D8A"/>
    <w:rsid w:val="00B45B34"/>
    <w:rsid w:val="00B57047"/>
    <w:rsid w:val="00B61D86"/>
    <w:rsid w:val="00B6342D"/>
    <w:rsid w:val="00B726BD"/>
    <w:rsid w:val="00B732BC"/>
    <w:rsid w:val="00B853FE"/>
    <w:rsid w:val="00B90E33"/>
    <w:rsid w:val="00B9676B"/>
    <w:rsid w:val="00BA2EA5"/>
    <w:rsid w:val="00BA364B"/>
    <w:rsid w:val="00BB1190"/>
    <w:rsid w:val="00BB31D0"/>
    <w:rsid w:val="00BB3A11"/>
    <w:rsid w:val="00BB4DDB"/>
    <w:rsid w:val="00BB5D79"/>
    <w:rsid w:val="00BB5F02"/>
    <w:rsid w:val="00BC2BCD"/>
    <w:rsid w:val="00BC7892"/>
    <w:rsid w:val="00BE24D6"/>
    <w:rsid w:val="00BE54C7"/>
    <w:rsid w:val="00BE7EFA"/>
    <w:rsid w:val="00BF06AD"/>
    <w:rsid w:val="00BF2C67"/>
    <w:rsid w:val="00C020E3"/>
    <w:rsid w:val="00C04F4D"/>
    <w:rsid w:val="00C109E0"/>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6CF"/>
    <w:rsid w:val="00D16561"/>
    <w:rsid w:val="00D17FF8"/>
    <w:rsid w:val="00D268AC"/>
    <w:rsid w:val="00D27FF3"/>
    <w:rsid w:val="00D343D0"/>
    <w:rsid w:val="00D3664D"/>
    <w:rsid w:val="00D500E9"/>
    <w:rsid w:val="00D507BC"/>
    <w:rsid w:val="00D6090A"/>
    <w:rsid w:val="00D62FA3"/>
    <w:rsid w:val="00D63B6F"/>
    <w:rsid w:val="00D64A90"/>
    <w:rsid w:val="00D752B1"/>
    <w:rsid w:val="00D9410B"/>
    <w:rsid w:val="00D9695B"/>
    <w:rsid w:val="00DA2417"/>
    <w:rsid w:val="00DA5585"/>
    <w:rsid w:val="00DB02AC"/>
    <w:rsid w:val="00DB6AA2"/>
    <w:rsid w:val="00DB7BFD"/>
    <w:rsid w:val="00DE03CF"/>
    <w:rsid w:val="00DE10D1"/>
    <w:rsid w:val="00DE1B3E"/>
    <w:rsid w:val="00DE2514"/>
    <w:rsid w:val="00DE6851"/>
    <w:rsid w:val="00DF03EE"/>
    <w:rsid w:val="00E01B71"/>
    <w:rsid w:val="00E05CC9"/>
    <w:rsid w:val="00E15573"/>
    <w:rsid w:val="00E17F48"/>
    <w:rsid w:val="00E20A4E"/>
    <w:rsid w:val="00E25A5B"/>
    <w:rsid w:val="00E3638A"/>
    <w:rsid w:val="00E36CF9"/>
    <w:rsid w:val="00E373C7"/>
    <w:rsid w:val="00E37A5B"/>
    <w:rsid w:val="00E4267B"/>
    <w:rsid w:val="00E42F13"/>
    <w:rsid w:val="00E452DF"/>
    <w:rsid w:val="00E543CF"/>
    <w:rsid w:val="00E546FD"/>
    <w:rsid w:val="00E608F1"/>
    <w:rsid w:val="00E611B9"/>
    <w:rsid w:val="00E63830"/>
    <w:rsid w:val="00E7144F"/>
    <w:rsid w:val="00E73D74"/>
    <w:rsid w:val="00E76A79"/>
    <w:rsid w:val="00E80692"/>
    <w:rsid w:val="00E80C24"/>
    <w:rsid w:val="00E81044"/>
    <w:rsid w:val="00E853F7"/>
    <w:rsid w:val="00E93836"/>
    <w:rsid w:val="00EA0AEE"/>
    <w:rsid w:val="00EA7C16"/>
    <w:rsid w:val="00EB2BC8"/>
    <w:rsid w:val="00EC5281"/>
    <w:rsid w:val="00EC791D"/>
    <w:rsid w:val="00EC7CA6"/>
    <w:rsid w:val="00ED10BE"/>
    <w:rsid w:val="00ED3C5D"/>
    <w:rsid w:val="00ED4553"/>
    <w:rsid w:val="00EE0F12"/>
    <w:rsid w:val="00EE3697"/>
    <w:rsid w:val="00F00D08"/>
    <w:rsid w:val="00F0280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4A6C"/>
    <w:rsid w:val="00FA0AFC"/>
    <w:rsid w:val="00FA1C82"/>
    <w:rsid w:val="00FA2ED1"/>
    <w:rsid w:val="00FA4A52"/>
    <w:rsid w:val="00FB4045"/>
    <w:rsid w:val="00FB4D8E"/>
    <w:rsid w:val="00FC0D0A"/>
    <w:rsid w:val="00FC1B0B"/>
    <w:rsid w:val="00FD2F97"/>
    <w:rsid w:val="00FF50C0"/>
    <w:rsid w:val="00FF5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70F6AC-478C-45C2-8D38-697C738A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715D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42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EBB527-7C3A-40F1-B7D3-13264F0CC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1020</Words>
  <Characters>5500</Characters>
  <Application>Microsoft Office Word</Application>
  <DocSecurity>0</DocSecurity>
  <Lines>138</Lines>
  <Paragraphs>31</Paragraphs>
  <ScaleCrop>false</ScaleCrop>
  <HeadingPairs>
    <vt:vector size="2" baseType="variant">
      <vt:variant>
        <vt:lpstr>Title</vt:lpstr>
      </vt:variant>
      <vt:variant>
        <vt:i4>1</vt:i4>
      </vt:variant>
    </vt:vector>
  </HeadingPairs>
  <TitlesOfParts>
    <vt:vector size="1" baseType="lpstr">
      <vt:lpstr>AR228</vt:lpstr>
    </vt:vector>
  </TitlesOfParts>
  <Manager>R211</Manager>
  <Company>NJ Office of Legislative Services</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AR228</dc:title>
  <dc:subject/>
  <dc:creator>Assemblyman  SCHARFENBERGER</dc:creator>
  <cp:keywords>AR228|4|ER |316|227|252|N|0|</cp:keywords>
  <dc:description>INTRODUCED FEBRUARY 23, 2021</dc:description>
  <cp:lastModifiedBy>Sommers, Shelly</cp:lastModifiedBy>
  <cp:revision>2</cp:revision>
  <cp:lastPrinted>2021-02-23T14:38:00Z</cp:lastPrinted>
  <dcterms:created xsi:type="dcterms:W3CDTF">2021-02-23T21:55:00Z</dcterms:created>
  <dcterms:modified xsi:type="dcterms:W3CDTF">2021-02-23T21:55:00Z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