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4F3D" w:rsidRDefault="00274F3D" w:rsidP="00274F3D">
      <w:pPr>
        <w:pStyle w:val="bpuBill"/>
      </w:pPr>
      <w:bookmarkStart w:id="0" w:name="bpuFrontPg"/>
      <w:bookmarkEnd w:id="0"/>
      <w:r>
        <w:t xml:space="preserve">ASSEMBLY RESOLUTION No. 233 </w:t>
      </w:r>
    </w:p>
    <w:p w:rsidR="00274F3D" w:rsidRPr="009D38FF" w:rsidRDefault="00274F3D" w:rsidP="00274F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793528" r:id="rId8"/>
        </w:object>
      </w:r>
    </w:p>
    <w:p w:rsidR="00274F3D" w:rsidRDefault="00274F3D" w:rsidP="00274F3D">
      <w:pPr>
        <w:pStyle w:val="bpuState"/>
      </w:pPr>
      <w:r>
        <w:t>STATE OF NEW JERSEY</w:t>
      </w:r>
    </w:p>
    <w:p w:rsidR="00274F3D" w:rsidRDefault="00274F3D" w:rsidP="00274F3D">
      <w:pPr>
        <w:pStyle w:val="bpuLegislature"/>
      </w:pPr>
      <w:r>
        <w:t>219th LEGISLATURE</w:t>
      </w:r>
    </w:p>
    <w:p w:rsidR="00274F3D" w:rsidRDefault="00274F3D" w:rsidP="00274F3D">
      <w:pPr>
        <w:pStyle w:val="bpuWpGraphic"/>
      </w:pPr>
      <w:r>
        <w:object w:dxaOrig="8985" w:dyaOrig="255">
          <v:shape id="_x0000_i1026" type="#_x0000_t75" style="width:6in;height:12pt" o:ole="">
            <v:imagedata r:id="rId7" o:title=""/>
          </v:shape>
          <o:OLEObject Type="Embed" ProgID="WPWin6.1" ShapeID="_x0000_i1026" DrawAspect="Content" ObjectID="_1676793529" r:id="rId9"/>
        </w:object>
      </w:r>
      <w:r>
        <w:t xml:space="preserve">  </w:t>
      </w:r>
    </w:p>
    <w:p w:rsidR="00274F3D" w:rsidRDefault="00274F3D" w:rsidP="00274F3D">
      <w:pPr>
        <w:pStyle w:val="bpuIntro"/>
      </w:pPr>
      <w:r>
        <w:t>INTRODUCED MARCH 8, 2021</w:t>
      </w:r>
    </w:p>
    <w:p w:rsidR="00274F3D" w:rsidRDefault="00274F3D" w:rsidP="00274F3D">
      <w:pPr>
        <w:pStyle w:val="bpuIntro"/>
      </w:pPr>
    </w:p>
    <w:p w:rsidR="00274F3D" w:rsidRDefault="00274F3D" w:rsidP="00274F3D">
      <w:pPr>
        <w:pStyle w:val="bpuIntro"/>
        <w:sectPr w:rsidR="00274F3D" w:rsidSect="00D37D3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74F3D" w:rsidRDefault="00274F3D" w:rsidP="00274F3D">
      <w:pPr>
        <w:pStyle w:val="bpuIntro"/>
      </w:pPr>
    </w:p>
    <w:p w:rsidR="00274F3D" w:rsidRDefault="00274F3D" w:rsidP="00274F3D">
      <w:pPr>
        <w:pStyle w:val="bpuSponsor"/>
      </w:pPr>
      <w:r>
        <w:t>Sponsored by:</w:t>
      </w:r>
    </w:p>
    <w:p w:rsidR="00274F3D" w:rsidRDefault="00274F3D" w:rsidP="00274F3D">
      <w:pPr>
        <w:pStyle w:val="bpuSponsor"/>
      </w:pPr>
      <w:r>
        <w:t>Assemblywoman  VALERIE VAINIERI HUTTLE</w:t>
      </w:r>
    </w:p>
    <w:p w:rsidR="00274F3D" w:rsidRDefault="00274F3D" w:rsidP="00274F3D">
      <w:pPr>
        <w:pStyle w:val="bpuSponsor"/>
      </w:pPr>
      <w:r>
        <w:t>District 37 (Bergen)</w:t>
      </w:r>
    </w:p>
    <w:p w:rsidR="00274F3D" w:rsidRDefault="00D37D32" w:rsidP="00D37D32">
      <w:pPr>
        <w:pStyle w:val="bpuSponsor"/>
      </w:pPr>
      <w:r>
        <w:t>Assemblyman  JOHN ARMATO</w:t>
      </w:r>
    </w:p>
    <w:p w:rsidR="00D37D32" w:rsidRDefault="00D37D32" w:rsidP="00D37D32">
      <w:pPr>
        <w:pStyle w:val="bpuSponsor"/>
      </w:pPr>
      <w:r>
        <w:t>District 2 (Atlantic)</w:t>
      </w:r>
    </w:p>
    <w:p w:rsidR="00D37D32" w:rsidRDefault="00CD0F30" w:rsidP="00CD0F30">
      <w:pPr>
        <w:pStyle w:val="bpuSponsor"/>
      </w:pPr>
      <w:r>
        <w:t>Assemblyman  VINCENT MAZZEO</w:t>
      </w:r>
    </w:p>
    <w:p w:rsidR="00CD0F30" w:rsidRDefault="00CD0F30" w:rsidP="00CD0F30">
      <w:pPr>
        <w:pStyle w:val="bpuSponsor"/>
      </w:pPr>
      <w:r>
        <w:t>District 2 (Atlantic)</w:t>
      </w:r>
    </w:p>
    <w:p w:rsidR="00CD0F30" w:rsidRPr="00CD0F30" w:rsidRDefault="00CD0F30" w:rsidP="00CD0F30">
      <w:pPr>
        <w:pStyle w:val="bpuSponsor"/>
      </w:pPr>
    </w:p>
    <w:p w:rsidR="00274F3D" w:rsidRDefault="00F64C95" w:rsidP="00F64C95">
      <w:pPr>
        <w:pStyle w:val="bpuSponsor"/>
      </w:pPr>
      <w:r>
        <w:t>Co-Sponsored by:</w:t>
      </w:r>
    </w:p>
    <w:p w:rsidR="00F64C95" w:rsidRDefault="00F64C95" w:rsidP="00F64C95">
      <w:pPr>
        <w:pStyle w:val="bpuSponsor"/>
      </w:pPr>
      <w:r w:rsidRPr="00F64C95">
        <w:t xml:space="preserve">Assemblymen Conaway and </w:t>
      </w:r>
      <w:proofErr w:type="spellStart"/>
      <w:r w:rsidRPr="00F64C95">
        <w:t>Verrelli</w:t>
      </w:r>
      <w:proofErr w:type="spellEnd"/>
    </w:p>
    <w:p w:rsidR="00F64C95" w:rsidRDefault="00F64C95" w:rsidP="00F64C95"/>
    <w:p w:rsidR="00F64C95" w:rsidRPr="00F64C95" w:rsidRDefault="00F64C95" w:rsidP="00F64C95">
      <w:bookmarkStart w:id="1" w:name="_GoBack"/>
      <w:bookmarkEnd w:id="1"/>
    </w:p>
    <w:p w:rsidR="00274F3D" w:rsidRDefault="00274F3D" w:rsidP="00274F3D">
      <w:pPr>
        <w:pStyle w:val="bpuSponsor"/>
      </w:pPr>
    </w:p>
    <w:p w:rsidR="00274F3D" w:rsidRDefault="00274F3D" w:rsidP="00274F3D">
      <w:pPr>
        <w:pStyle w:val="bpuSponsor"/>
      </w:pPr>
    </w:p>
    <w:p w:rsidR="00274F3D" w:rsidRDefault="00274F3D" w:rsidP="00274F3D">
      <w:pPr>
        <w:pStyle w:val="bpuSponsor"/>
      </w:pPr>
      <w:r>
        <w:t>SYNOPSIS</w:t>
      </w:r>
    </w:p>
    <w:p w:rsidR="00274F3D" w:rsidRDefault="00274F3D" w:rsidP="00274F3D">
      <w:pPr>
        <w:pStyle w:val="bpuNormText"/>
      </w:pPr>
      <w:r>
        <w:tab/>
        <w:t xml:space="preserve">Urges DOH to resolve any possible logistical, technical, and other issues with its COVID-19 vaccine hotline. </w:t>
      </w:r>
    </w:p>
    <w:p w:rsidR="00274F3D" w:rsidRDefault="00274F3D" w:rsidP="00274F3D">
      <w:pPr>
        <w:pStyle w:val="bpuNormText"/>
      </w:pPr>
    </w:p>
    <w:p w:rsidR="00274F3D" w:rsidRDefault="00274F3D" w:rsidP="00274F3D">
      <w:pPr>
        <w:pStyle w:val="bpuSponsor"/>
      </w:pPr>
      <w:r>
        <w:t xml:space="preserve">CURRENT VERSION OF TEXT </w:t>
      </w:r>
    </w:p>
    <w:p w:rsidR="00274F3D" w:rsidRDefault="00274F3D" w:rsidP="00274F3D">
      <w:pPr>
        <w:pStyle w:val="bpuNormText"/>
      </w:pPr>
      <w:r>
        <w:tab/>
        <w:t>As introduced.</w:t>
      </w:r>
    </w:p>
    <w:p w:rsidR="00274F3D" w:rsidRDefault="00274F3D" w:rsidP="00274F3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74F3D" w:rsidRDefault="00274F3D" w:rsidP="008916EC">
      <w:pPr>
        <w:pStyle w:val="FronterPage"/>
        <w:tabs>
          <w:tab w:val="clear" w:pos="720"/>
          <w:tab w:val="clear" w:pos="1440"/>
          <w:tab w:val="clear" w:pos="2160"/>
          <w:tab w:val="clear" w:pos="2880"/>
          <w:tab w:val="clear" w:pos="3600"/>
          <w:tab w:val="clear" w:pos="4320"/>
          <w:tab w:val="clear" w:pos="5040"/>
        </w:tabs>
        <w:sectPr w:rsidR="00274F3D" w:rsidSect="00274F3D">
          <w:type w:val="continuous"/>
          <w:pgSz w:w="12240" w:h="20160" w:code="5"/>
          <w:pgMar w:top="1440" w:right="2275" w:bottom="1440" w:left="2275" w:header="72" w:footer="720" w:gutter="0"/>
          <w:pgNumType w:start="1"/>
          <w:cols w:space="720"/>
          <w:docGrid w:linePitch="360"/>
        </w:sectPr>
      </w:pPr>
    </w:p>
    <w:p w:rsidR="00686AEB" w:rsidRPr="00677316" w:rsidRDefault="0023089A"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BF6496" w:rsidRPr="00BF6496">
        <w:rPr>
          <w:rStyle w:val="HangingAnActChar"/>
        </w:rPr>
        <w:t>urging</w:t>
      </w:r>
      <w:r w:rsidR="00EA2237">
        <w:rPr>
          <w:rStyle w:val="HangingAnActChar"/>
        </w:rPr>
        <w:t xml:space="preserve"> the</w:t>
      </w:r>
      <w:r w:rsidR="00BF6496" w:rsidRPr="00BF6496">
        <w:rPr>
          <w:rStyle w:val="HangingAnActChar"/>
        </w:rPr>
        <w:t xml:space="preserve"> DOH to resolve any possible logistical, technical, and other issues with its COVID-19 vaccine hotline.</w:t>
      </w:r>
    </w:p>
    <w:p w:rsidR="000B1054" w:rsidRDefault="000B1054" w:rsidP="000B1054"/>
    <w:p w:rsidR="00F010A3" w:rsidRDefault="00F010A3" w:rsidP="00F010A3">
      <w:pPr>
        <w:pStyle w:val="IndentHang"/>
      </w:pPr>
      <w:r w:rsidRPr="00391B81">
        <w:rPr>
          <w:b/>
          <w:bCs/>
          <w:smallCaps/>
        </w:rPr>
        <w:t>Whereas,</w:t>
      </w:r>
      <w:r w:rsidRPr="001C43C8">
        <w:t xml:space="preserve"> </w:t>
      </w:r>
      <w:r>
        <w:t>T</w:t>
      </w:r>
      <w:r w:rsidR="00DC5457">
        <w:t>here have been various</w:t>
      </w:r>
      <w:r>
        <w:t xml:space="preserve"> reports that individuals are unable to make appointments to receive the COVID-19 vaccine through the Department of Health’s (DOH) telephone hotline</w:t>
      </w:r>
      <w:r w:rsidR="00EA2237">
        <w:t xml:space="preserve"> that is dedicated to assist individuals to make such appointments</w:t>
      </w:r>
      <w:r>
        <w:t xml:space="preserve">; and </w:t>
      </w:r>
    </w:p>
    <w:p w:rsidR="00F010A3" w:rsidRDefault="00F010A3" w:rsidP="00F010A3">
      <w:pPr>
        <w:pStyle w:val="IndentHang"/>
      </w:pPr>
      <w:r w:rsidRPr="00391B81">
        <w:rPr>
          <w:b/>
          <w:bCs/>
          <w:smallCaps/>
        </w:rPr>
        <w:t>Whereas,</w:t>
      </w:r>
      <w:r w:rsidRPr="001C43C8">
        <w:t xml:space="preserve"> </w:t>
      </w:r>
      <w:r>
        <w:t>Callers have repor</w:t>
      </w:r>
      <w:r w:rsidR="00EA2237">
        <w:t xml:space="preserve">ted that they are told by DOH hotline representatives they </w:t>
      </w:r>
      <w:r>
        <w:t>cannot make a COVID-19 vaccine appointment when they call</w:t>
      </w:r>
      <w:r w:rsidR="00EA2237">
        <w:t xml:space="preserve"> the</w:t>
      </w:r>
      <w:r>
        <w:t xml:space="preserve"> DOH’</w:t>
      </w:r>
      <w:r w:rsidR="00EA2237">
        <w:t>s hotline</w:t>
      </w:r>
      <w:r>
        <w:t>; and</w:t>
      </w:r>
    </w:p>
    <w:p w:rsidR="00F010A3" w:rsidRDefault="00F010A3">
      <w:pPr>
        <w:pStyle w:val="IndentHang"/>
      </w:pPr>
      <w:r w:rsidRPr="00391B81">
        <w:rPr>
          <w:b/>
          <w:bCs/>
          <w:smallCaps/>
        </w:rPr>
        <w:t>Whereas,</w:t>
      </w:r>
      <w:r w:rsidRPr="001C43C8">
        <w:t xml:space="preserve"> </w:t>
      </w:r>
      <w:r>
        <w:t>It has been reported that</w:t>
      </w:r>
      <w:r w:rsidR="00B30C59">
        <w:t xml:space="preserve"> the</w:t>
      </w:r>
      <w:r w:rsidR="00EA2237">
        <w:t xml:space="preserve"> </w:t>
      </w:r>
      <w:r>
        <w:t>DOH’</w:t>
      </w:r>
      <w:r w:rsidR="00006D41">
        <w:t xml:space="preserve">s </w:t>
      </w:r>
      <w:r w:rsidR="00B30C59">
        <w:t xml:space="preserve">COVID-19 </w:t>
      </w:r>
      <w:r w:rsidR="00006D41">
        <w:t>hotline representatives</w:t>
      </w:r>
      <w:r>
        <w:t xml:space="preserve"> are informing callers that</w:t>
      </w:r>
      <w:r w:rsidR="00EA2237">
        <w:t>,</w:t>
      </w:r>
      <w:r>
        <w:t xml:space="preserve"> while COVID-19 vaccine appointments may be available</w:t>
      </w:r>
      <w:r w:rsidR="00EA2237">
        <w:t>, the representatives</w:t>
      </w:r>
      <w:r>
        <w:t xml:space="preserve"> are unable to assist individuals to mak</w:t>
      </w:r>
      <w:r w:rsidR="004E3920">
        <w:t>e COVID-19 vaccine appointments;</w:t>
      </w:r>
      <w:r>
        <w:t xml:space="preserve"> and</w:t>
      </w:r>
    </w:p>
    <w:p w:rsidR="00745997" w:rsidRPr="001C43C8" w:rsidRDefault="00745997" w:rsidP="00EA2237">
      <w:pPr>
        <w:pStyle w:val="IndentHang"/>
      </w:pPr>
      <w:r w:rsidRPr="00391B81">
        <w:rPr>
          <w:b/>
          <w:bCs/>
          <w:smallCaps/>
        </w:rPr>
        <w:t>Whereas,</w:t>
      </w:r>
      <w:r w:rsidRPr="001C43C8">
        <w:t xml:space="preserve"> </w:t>
      </w:r>
      <w:r w:rsidR="00EA2237">
        <w:t>One</w:t>
      </w:r>
      <w:r w:rsidR="00DC5457">
        <w:t xml:space="preserve"> </w:t>
      </w:r>
      <w:r>
        <w:t>caller</w:t>
      </w:r>
      <w:r w:rsidR="00DC5457">
        <w:t xml:space="preserve"> reported</w:t>
      </w:r>
      <w:r w:rsidR="00006D41">
        <w:t xml:space="preserve"> </w:t>
      </w:r>
      <w:r w:rsidR="00DC5457">
        <w:t>telephoning the</w:t>
      </w:r>
      <w:r w:rsidR="00EA2237">
        <w:t xml:space="preserve"> DOH COVID-19 vaccine</w:t>
      </w:r>
      <w:r w:rsidR="00DC5457">
        <w:t xml:space="preserve"> hotline, only to be</w:t>
      </w:r>
      <w:r>
        <w:t xml:space="preserve"> turned away; and</w:t>
      </w:r>
    </w:p>
    <w:p w:rsidR="00F010A3" w:rsidRDefault="00006D41" w:rsidP="00006D41">
      <w:pPr>
        <w:pStyle w:val="IndentHang"/>
      </w:pPr>
      <w:r w:rsidRPr="00391B81">
        <w:rPr>
          <w:b/>
          <w:bCs/>
          <w:smallCaps/>
        </w:rPr>
        <w:t>Whereas,</w:t>
      </w:r>
      <w:r w:rsidRPr="001C43C8">
        <w:t xml:space="preserve"> </w:t>
      </w:r>
      <w:r w:rsidR="00DC5457">
        <w:t>A</w:t>
      </w:r>
      <w:r>
        <w:t>nother caller</w:t>
      </w:r>
      <w:r w:rsidR="00DC5457">
        <w:t xml:space="preserve"> reported being </w:t>
      </w:r>
      <w:r>
        <w:t xml:space="preserve">told by a DOH hotline representative that representatives could only </w:t>
      </w:r>
      <w:r w:rsidR="00EA2237">
        <w:t>register callers</w:t>
      </w:r>
      <w:r w:rsidR="00F010A3">
        <w:t xml:space="preserve"> a</w:t>
      </w:r>
      <w:r>
        <w:t>nd could not make appointments; and</w:t>
      </w:r>
    </w:p>
    <w:p w:rsidR="00F010A3" w:rsidRDefault="00006D41" w:rsidP="00006D41">
      <w:pPr>
        <w:pStyle w:val="IndentHang"/>
      </w:pPr>
      <w:r w:rsidRPr="00391B81">
        <w:rPr>
          <w:b/>
          <w:bCs/>
          <w:smallCaps/>
        </w:rPr>
        <w:t>Whereas,</w:t>
      </w:r>
      <w:r w:rsidRPr="001C43C8">
        <w:t xml:space="preserve"> </w:t>
      </w:r>
      <w:r>
        <w:t xml:space="preserve">It has been reported that a mother, </w:t>
      </w:r>
      <w:r w:rsidR="00F010A3">
        <w:t>who is over</w:t>
      </w:r>
      <w:r w:rsidR="00EA2237">
        <w:t xml:space="preserve"> the</w:t>
      </w:r>
      <w:r w:rsidR="00F010A3">
        <w:t xml:space="preserve"> age</w:t>
      </w:r>
      <w:r w:rsidR="00EA2237">
        <w:t xml:space="preserve"> of</w:t>
      </w:r>
      <w:r w:rsidR="00F010A3">
        <w:t xml:space="preserve"> 65, called the</w:t>
      </w:r>
      <w:r w:rsidR="00EA2237">
        <w:t xml:space="preserve"> DOH COVID-19 vaccine</w:t>
      </w:r>
      <w:r w:rsidR="00F010A3">
        <w:t xml:space="preserve"> hotli</w:t>
      </w:r>
      <w:r>
        <w:t>ne and a representative told the mother that DOH hotline representatives do not know why they are not able to schedule appointments</w:t>
      </w:r>
      <w:r w:rsidR="00EA2237">
        <w:t>.  W</w:t>
      </w:r>
      <w:r>
        <w:t>hen the mother’s son called the DOH</w:t>
      </w:r>
      <w:r w:rsidR="00EA2237">
        <w:t xml:space="preserve"> COVID-19 vaccine</w:t>
      </w:r>
      <w:r w:rsidR="00F010A3">
        <w:t xml:space="preserve"> h</w:t>
      </w:r>
      <w:r>
        <w:t>otline, a</w:t>
      </w:r>
      <w:r w:rsidR="00F010A3">
        <w:t xml:space="preserve"> </w:t>
      </w:r>
      <w:r>
        <w:t>representative said she could not access the scheduling system; and</w:t>
      </w:r>
    </w:p>
    <w:p w:rsidR="00F010A3" w:rsidRDefault="00006D41" w:rsidP="00006D41">
      <w:pPr>
        <w:pStyle w:val="IndentHang"/>
      </w:pPr>
      <w:r w:rsidRPr="00391B81">
        <w:rPr>
          <w:b/>
          <w:bCs/>
          <w:smallCaps/>
        </w:rPr>
        <w:t>Whereas,</w:t>
      </w:r>
      <w:r w:rsidRPr="001C43C8">
        <w:t xml:space="preserve"> </w:t>
      </w:r>
      <w:r w:rsidR="00DC5457">
        <w:t>A</w:t>
      </w:r>
      <w:r>
        <w:t>nother caller</w:t>
      </w:r>
      <w:r w:rsidR="00EA2237">
        <w:t xml:space="preserve"> was reported as stating</w:t>
      </w:r>
      <w:r>
        <w:t xml:space="preserve"> that he and others are </w:t>
      </w:r>
      <w:r w:rsidR="00F010A3">
        <w:t>becoming incredibly fr</w:t>
      </w:r>
      <w:r>
        <w:t>ustrated; and</w:t>
      </w:r>
    </w:p>
    <w:p w:rsidR="00F010A3" w:rsidRDefault="00006D41" w:rsidP="00DC5457">
      <w:pPr>
        <w:pStyle w:val="IndentHang"/>
      </w:pPr>
      <w:r w:rsidRPr="00391B81">
        <w:rPr>
          <w:b/>
          <w:bCs/>
          <w:smallCaps/>
        </w:rPr>
        <w:t>Whereas,</w:t>
      </w:r>
      <w:r w:rsidRPr="001C43C8">
        <w:t xml:space="preserve"> </w:t>
      </w:r>
      <w:r>
        <w:t>It h</w:t>
      </w:r>
      <w:r w:rsidR="00B30C59">
        <w:t xml:space="preserve">as been reported that a </w:t>
      </w:r>
      <w:r>
        <w:t>72 years old</w:t>
      </w:r>
      <w:r w:rsidR="00B30C59">
        <w:t xml:space="preserve"> woman</w:t>
      </w:r>
      <w:r>
        <w:t xml:space="preserve"> called </w:t>
      </w:r>
      <w:r w:rsidR="00EA2237">
        <w:t xml:space="preserve">the </w:t>
      </w:r>
      <w:r>
        <w:t>DOH’s</w:t>
      </w:r>
      <w:r w:rsidR="00EA2237">
        <w:t xml:space="preserve"> COVID-19 vaccine</w:t>
      </w:r>
      <w:r>
        <w:t xml:space="preserve"> hotline on multiple </w:t>
      </w:r>
      <w:r w:rsidR="00DC5457">
        <w:t>occasions,</w:t>
      </w:r>
      <w:r w:rsidR="00EA2237">
        <w:t xml:space="preserve"> was informed that </w:t>
      </w:r>
      <w:r w:rsidR="00DC5457">
        <w:t>representatives were unable to help her make an appointment, and that she was placed on hold for about one hour on one occasion, only to be disconnected; and</w:t>
      </w:r>
    </w:p>
    <w:p w:rsidR="00F010A3" w:rsidRDefault="00DC5457" w:rsidP="00DC5457">
      <w:pPr>
        <w:pStyle w:val="IndentHang"/>
      </w:pPr>
      <w:r w:rsidRPr="00391B81">
        <w:rPr>
          <w:b/>
          <w:bCs/>
          <w:smallCaps/>
        </w:rPr>
        <w:t>Whereas,</w:t>
      </w:r>
      <w:r w:rsidRPr="001C43C8">
        <w:t xml:space="preserve"> </w:t>
      </w:r>
      <w:r>
        <w:t>Other persons calling DOH’s hotline have</w:t>
      </w:r>
      <w:r w:rsidR="00F010A3">
        <w:t xml:space="preserve"> reported </w:t>
      </w:r>
      <w:r>
        <w:t>other issues, including t</w:t>
      </w:r>
      <w:r w:rsidR="00F010A3">
        <w:t>rouble with the</w:t>
      </w:r>
      <w:r>
        <w:t xml:space="preserve"> hotline’s automated system; and</w:t>
      </w:r>
    </w:p>
    <w:p w:rsidR="00745997" w:rsidRPr="00745997" w:rsidRDefault="00DC5457" w:rsidP="00EC4762">
      <w:pPr>
        <w:pStyle w:val="IndentHang"/>
      </w:pPr>
      <w:r w:rsidRPr="00391B81">
        <w:rPr>
          <w:b/>
          <w:bCs/>
          <w:smallCaps/>
        </w:rPr>
        <w:t>Whereas,</w:t>
      </w:r>
      <w:r w:rsidRPr="001C43C8">
        <w:t xml:space="preserve"> </w:t>
      </w:r>
      <w:r>
        <w:t>A caller reported that the DOH’s automated system told him to</w:t>
      </w:r>
      <w:r w:rsidR="00EC4762">
        <w:t xml:space="preserve"> wait for the next available representative and then disconnected him; and</w:t>
      </w:r>
    </w:p>
    <w:p w:rsidR="00745997" w:rsidRDefault="00EC4762" w:rsidP="00EC4762">
      <w:pPr>
        <w:pStyle w:val="IndentHang"/>
      </w:pPr>
      <w:r w:rsidRPr="00391B81">
        <w:rPr>
          <w:b/>
          <w:bCs/>
          <w:smallCaps/>
        </w:rPr>
        <w:t>Whereas,</w:t>
      </w:r>
      <w:r w:rsidRPr="001C43C8">
        <w:t xml:space="preserve"> </w:t>
      </w:r>
      <w:r>
        <w:t>Other callers</w:t>
      </w:r>
      <w:r w:rsidR="00EA2237">
        <w:t xml:space="preserve"> to the DOH”s COVID-19 vaccine hotline</w:t>
      </w:r>
      <w:r>
        <w:t xml:space="preserve"> have reported being placed </w:t>
      </w:r>
      <w:r w:rsidR="00F010A3">
        <w:t>on hol</w:t>
      </w:r>
      <w:r w:rsidR="00EA2237">
        <w:t>d for 45 minutes or longer</w:t>
      </w:r>
      <w:r>
        <w:t>, and being suddenly disconnected; and</w:t>
      </w:r>
    </w:p>
    <w:p w:rsidR="00745997" w:rsidRPr="001C43C8" w:rsidRDefault="00745997" w:rsidP="00745997">
      <w:pPr>
        <w:pStyle w:val="IndentHang"/>
      </w:pPr>
      <w:r w:rsidRPr="00391B81">
        <w:rPr>
          <w:b/>
          <w:bCs/>
          <w:smallCaps/>
        </w:rPr>
        <w:t>Whereas,</w:t>
      </w:r>
      <w:r w:rsidRPr="001C43C8">
        <w:t xml:space="preserve"> </w:t>
      </w:r>
      <w:r>
        <w:t>It has been reported that the DOH has stated that the hotline had received more than 16,000 phone calls and that roughly 600 COVID-19 vaccine appointments have been made through the hotline; and</w:t>
      </w:r>
    </w:p>
    <w:p w:rsidR="00745997" w:rsidRPr="001C43C8" w:rsidRDefault="00745997">
      <w:pPr>
        <w:pStyle w:val="IndentHang"/>
      </w:pPr>
      <w:r w:rsidRPr="00391B81">
        <w:rPr>
          <w:b/>
          <w:bCs/>
          <w:smallCaps/>
        </w:rPr>
        <w:t>Whereas,</w:t>
      </w:r>
      <w:r w:rsidRPr="001C43C8">
        <w:t xml:space="preserve"> </w:t>
      </w:r>
      <w:r>
        <w:t>The DOH is respectfully urged to</w:t>
      </w:r>
      <w:r w:rsidR="00EC4762">
        <w:t xml:space="preserve"> resolve any logistical, technical, and any other issues that may exist</w:t>
      </w:r>
      <w:r w:rsidR="00EA2237">
        <w:t xml:space="preserve"> which are</w:t>
      </w:r>
      <w:r w:rsidR="00EC4762">
        <w:t xml:space="preserve"> causing difficulties for callers, particularly elderly callers, to </w:t>
      </w:r>
      <w:r>
        <w:t xml:space="preserve">ensure that individuals calling the hotline are able to speak with an operator </w:t>
      </w:r>
      <w:r w:rsidR="00EC4762">
        <w:t>and make a</w:t>
      </w:r>
      <w:r>
        <w:t xml:space="preserve"> COVID-19 vaccine appointment in a</w:t>
      </w:r>
      <w:r w:rsidR="00EC4762">
        <w:t xml:space="preserve"> </w:t>
      </w:r>
      <w:r w:rsidR="00BF6496">
        <w:t xml:space="preserve">quick and </w:t>
      </w:r>
      <w:r w:rsidR="00EC4762">
        <w:t>simple</w:t>
      </w:r>
      <w:r>
        <w:t xml:space="preserve"> mann</w:t>
      </w:r>
      <w:r w:rsidR="00EC4762">
        <w:t>er; now, therefore,</w:t>
      </w:r>
      <w:r>
        <w:t xml:space="preserve">  </w:t>
      </w:r>
    </w:p>
    <w:p w:rsidR="00F010A3" w:rsidRPr="00D71D68" w:rsidRDefault="00F010A3" w:rsidP="000B1054"/>
    <w:p w:rsidR="00686AEB" w:rsidRPr="00AA7880" w:rsidRDefault="00686AEB" w:rsidP="00686AEB">
      <w:r>
        <w:tab/>
      </w:r>
      <w:r w:rsidR="0023089A">
        <w:rPr>
          <w:rStyle w:val="BillHeading2"/>
        </w:rPr>
        <w:t>Be It Resolved</w:t>
      </w:r>
      <w:r>
        <w:rPr>
          <w:rStyle w:val="BillHeading2"/>
        </w:rPr>
        <w:t xml:space="preserve"> </w:t>
      </w:r>
      <w:r w:rsidR="0023089A">
        <w:rPr>
          <w:rStyle w:val="BillLanguage"/>
        </w:rPr>
        <w:t>by the General Assembly of the State of New Jersey:</w:t>
      </w:r>
    </w:p>
    <w:p w:rsidR="00686AEB" w:rsidRDefault="00686AEB" w:rsidP="00686AEB"/>
    <w:p w:rsidR="00BF6496" w:rsidRDefault="00BF6496" w:rsidP="00BF6496">
      <w:r>
        <w:tab/>
      </w:r>
      <w:r w:rsidR="004E3920">
        <w:t>1.</w:t>
      </w:r>
      <w:r w:rsidR="004E3920">
        <w:tab/>
      </w:r>
      <w:r>
        <w:t xml:space="preserve">This House respectfully urges the Department of Health to resolve any </w:t>
      </w:r>
      <w:r w:rsidRPr="00BF6496">
        <w:t>issues that may exist</w:t>
      </w:r>
      <w:r>
        <w:t xml:space="preserve"> with its COVID-19 vaccine hotline</w:t>
      </w:r>
      <w:r w:rsidRPr="00BF6496">
        <w:t xml:space="preserve"> to ensure that individuals calling the</w:t>
      </w:r>
      <w:r>
        <w:t xml:space="preserve"> </w:t>
      </w:r>
      <w:r w:rsidRPr="00BF6496">
        <w:t>h</w:t>
      </w:r>
      <w:r>
        <w:t>otline are able to speak with a representative</w:t>
      </w:r>
      <w:r w:rsidRPr="00BF6496">
        <w:t xml:space="preserve"> and make a COVID-19 vaccine appoin</w:t>
      </w:r>
      <w:r>
        <w:t xml:space="preserve">tment in a quick and simple manner. </w:t>
      </w:r>
    </w:p>
    <w:p w:rsidR="00BF6496" w:rsidRDefault="00BF6496" w:rsidP="00BF6496"/>
    <w:p w:rsidR="00BF6496" w:rsidRPr="00D71D68" w:rsidRDefault="004E3920" w:rsidP="00BF6496">
      <w:r>
        <w:tab/>
        <w:t>2.</w:t>
      </w:r>
      <w:r>
        <w:tab/>
      </w:r>
      <w:r w:rsidR="00BF6496">
        <w:t>Copies of this resolution, as filed with the Secretary of State, shall be transmitted by the Clerk of the General Assembly to the Commissioner of Health.</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B30C59" w:rsidRDefault="00BF6496" w:rsidP="00B30C59">
      <w:r>
        <w:tab/>
        <w:t>This resolution u</w:t>
      </w:r>
      <w:r w:rsidRPr="00BF6496">
        <w:t>rges</w:t>
      </w:r>
      <w:r>
        <w:t xml:space="preserve"> the Department of Health</w:t>
      </w:r>
      <w:r w:rsidRPr="00BF6496">
        <w:t xml:space="preserve"> </w:t>
      </w:r>
      <w:r>
        <w:t>(</w:t>
      </w:r>
      <w:r w:rsidRPr="00BF6496">
        <w:t>DOH</w:t>
      </w:r>
      <w:r>
        <w:t>)</w:t>
      </w:r>
      <w:r w:rsidRPr="00BF6496">
        <w:t xml:space="preserve"> to resolve any possible logistical, technical, and other issues with its COVID-19 vaccine hotline</w:t>
      </w:r>
      <w:r>
        <w:t xml:space="preserve"> (hotline)</w:t>
      </w:r>
      <w:r w:rsidRPr="00BF6496">
        <w:t>.</w:t>
      </w:r>
      <w:r w:rsidR="00B30C59">
        <w:t xml:space="preserve">  </w:t>
      </w:r>
      <w:r w:rsidR="00EA2237">
        <w:t>There have been various reports that individuals are unable to make appointments to receive the COVID-19 vaccine thr</w:t>
      </w:r>
      <w:r w:rsidR="00B30C59">
        <w:t>ough the DOH’s</w:t>
      </w:r>
      <w:r w:rsidR="00EA2237">
        <w:t xml:space="preserve"> telephone hotline that is dedicated to assist individuals to make such appointments</w:t>
      </w:r>
      <w:r w:rsidR="00B30C59">
        <w:t xml:space="preserve">.  </w:t>
      </w:r>
      <w:r w:rsidR="00EA2237">
        <w:t>Callers have reported that they are told by DOH hotline representatives they cannot make a COVID-19 vaccine appointment when they call the DOH’s hotline</w:t>
      </w:r>
      <w:r w:rsidR="00B30C59">
        <w:t>.</w:t>
      </w:r>
    </w:p>
    <w:p w:rsidR="00B30C59" w:rsidRDefault="00B30C59" w:rsidP="00B30C59">
      <w:r>
        <w:tab/>
      </w:r>
      <w:r w:rsidR="00EA2237">
        <w:t>It has been reported that</w:t>
      </w:r>
      <w:r>
        <w:t xml:space="preserve"> the</w:t>
      </w:r>
      <w:r w:rsidR="00EA2237">
        <w:t xml:space="preserve"> DOH’s</w:t>
      </w:r>
      <w:r>
        <w:t xml:space="preserve"> COVID-19 vaccine</w:t>
      </w:r>
      <w:r w:rsidR="00EA2237">
        <w:t xml:space="preserve"> hotline representatives are informing callers that, while COVID-19 vaccine appointments may be available, the representatives are unable to assist individuals to make COVID</w:t>
      </w:r>
      <w:r>
        <w:t>-19 vaccine appointments.  O</w:t>
      </w:r>
      <w:r w:rsidR="00EA2237">
        <w:t>ne caller reported telephoning the DOH COVID-19 vaccine hotline, only to be</w:t>
      </w:r>
      <w:r>
        <w:t xml:space="preserve"> turned away.  </w:t>
      </w:r>
      <w:r w:rsidR="00EA2237">
        <w:t xml:space="preserve">Another caller reported being told by a DOH hotline representative that representatives could only register callers and </w:t>
      </w:r>
      <w:r>
        <w:t>could not make appointments.</w:t>
      </w:r>
    </w:p>
    <w:p w:rsidR="00B30C59" w:rsidRDefault="00B30C59" w:rsidP="00B30C59">
      <w:r>
        <w:tab/>
      </w:r>
      <w:r w:rsidR="00EA2237">
        <w:t>It has been reported that a mother, who is over the age of 65, called the DOH COVID-19 vaccine hotline and a representative told the mother that DOH hotline representatives do not know why they are not able to schedule appointments.  When the mother’s son called the</w:t>
      </w:r>
      <w:r>
        <w:t xml:space="preserve"> </w:t>
      </w:r>
      <w:r w:rsidR="00EA2237">
        <w:t xml:space="preserve">hotline, a representative said she could not access </w:t>
      </w:r>
      <w:r>
        <w:t xml:space="preserve">the scheduling system.  </w:t>
      </w:r>
      <w:r w:rsidR="00EA2237">
        <w:t>Another caller was reported as stating that he and others are becoming incredibly fr</w:t>
      </w:r>
      <w:r>
        <w:t xml:space="preserve">ustrated.  </w:t>
      </w:r>
    </w:p>
    <w:p w:rsidR="00B30C59" w:rsidRDefault="00B30C59" w:rsidP="00B30C59">
      <w:r>
        <w:tab/>
      </w:r>
      <w:r w:rsidR="00EA2237">
        <w:t>It h</w:t>
      </w:r>
      <w:r>
        <w:t>as been reported that a 72 year</w:t>
      </w:r>
      <w:r w:rsidR="00EA2237">
        <w:t xml:space="preserve"> old</w:t>
      </w:r>
      <w:r>
        <w:t xml:space="preserve"> woman</w:t>
      </w:r>
      <w:r w:rsidR="00EA2237">
        <w:t xml:space="preserve"> called the DOH’s COVID-19 vaccine hotline on multiple occasions, was informed that representatives were unable to help her make an appointment, and that she was placed on hold for about one hour on one occasion,</w:t>
      </w:r>
      <w:r>
        <w:t xml:space="preserve"> only to be disconnected.  </w:t>
      </w:r>
    </w:p>
    <w:p w:rsidR="00B30C59" w:rsidRDefault="00B30C59" w:rsidP="00B30C59">
      <w:r>
        <w:tab/>
      </w:r>
      <w:r w:rsidR="00EA2237">
        <w:t>Other persons calling</w:t>
      </w:r>
      <w:r>
        <w:t xml:space="preserve"> the</w:t>
      </w:r>
      <w:r w:rsidR="00EA2237">
        <w:t xml:space="preserve"> DOH’s hotline have reported </w:t>
      </w:r>
      <w:r>
        <w:t>ot</w:t>
      </w:r>
      <w:r w:rsidR="00EA2237">
        <w:t>her issues, including trouble with the hotline</w:t>
      </w:r>
      <w:r>
        <w:t xml:space="preserve">’s automated system.  </w:t>
      </w:r>
      <w:r w:rsidR="00EA2237">
        <w:t>A caller reported that the DOH’s automated system told him to wait for the next available representative and then disconnected</w:t>
      </w:r>
      <w:r>
        <w:t xml:space="preserve"> him.  </w:t>
      </w:r>
      <w:r w:rsidR="00EA2237">
        <w:t xml:space="preserve">Other callers to the DOH”s COVID-19 vaccine hotline have reported being placed on hold for 45 minutes or longer, and </w:t>
      </w:r>
      <w:r>
        <w:t xml:space="preserve">being suddenly disconnected.  </w:t>
      </w:r>
    </w:p>
    <w:p w:rsidR="00EA2237" w:rsidRPr="001C43C8" w:rsidRDefault="00B30C59" w:rsidP="00B30C59">
      <w:r>
        <w:tab/>
      </w:r>
      <w:r w:rsidR="00EA2237">
        <w:t>It has been reported that the DOH has stated that the hotline had received more than 16,000 phone calls and that roughly 600 COVID-19 vaccine appointments have be</w:t>
      </w:r>
      <w:r>
        <w:t>en made through the hotline.</w:t>
      </w:r>
    </w:p>
    <w:sectPr w:rsidR="00EA2237" w:rsidRPr="001C43C8" w:rsidSect="00274F3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ACA" w:rsidRDefault="00176ACA">
      <w:r>
        <w:separator/>
      </w:r>
    </w:p>
  </w:endnote>
  <w:endnote w:type="continuationSeparator" w:id="0">
    <w:p w:rsidR="00176ACA" w:rsidRDefault="00176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D32" w:rsidRDefault="00D37D32" w:rsidP="00D37D32">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ACA" w:rsidRDefault="00176ACA">
      <w:r>
        <w:separator/>
      </w:r>
    </w:p>
  </w:footnote>
  <w:footnote w:type="continuationSeparator" w:id="0">
    <w:p w:rsidR="00176ACA" w:rsidRDefault="00176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851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74F3D" w:rsidRDefault="00274F3D" w:rsidP="00274F3D">
    <w:pPr>
      <w:pStyle w:val="bpuHeadSpon"/>
    </w:pPr>
    <w:r w:rsidRPr="00274F3D">
      <w:rPr>
        <w:rStyle w:val="bpuHeadSponChar"/>
      </w:rPr>
      <w:t>AR233</w:t>
    </w:r>
    <w:r>
      <w:t xml:space="preserve"> VAINIERI HUTTLE</w:t>
    </w:r>
    <w:r w:rsidR="00D37D32">
      <w:t xml:space="preserve">, </w:t>
    </w:r>
    <w:r w:rsidR="00D37D32">
      <w:t>ARMATO</w:t>
    </w:r>
  </w:p>
  <w:p w:rsidR="00274F3D" w:rsidRDefault="00274F3D" w:rsidP="00274F3D">
    <w:pPr>
      <w:pStyle w:val="bpuHeadSpon"/>
    </w:pPr>
    <w:r>
      <w:fldChar w:fldCharType="begin"/>
    </w:r>
    <w:r>
      <w:instrText xml:space="preserve"> PAGE  \* MERGEFORMAT </w:instrText>
    </w:r>
    <w:r>
      <w:fldChar w:fldCharType="separate"/>
    </w:r>
    <w:r w:rsidR="008851BB">
      <w:rPr>
        <w:noProof/>
      </w:rPr>
      <w:t>4</w:t>
    </w:r>
    <w:r>
      <w:fldChar w:fldCharType="end"/>
    </w:r>
  </w:p>
  <w:p w:rsidR="00274F3D" w:rsidRDefault="00274F3D" w:rsidP="00274F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74F3D" w:rsidRDefault="00274F3D" w:rsidP="00274F3D">
    <w:pPr>
      <w:pStyle w:val="bpuHeadSpon"/>
    </w:pPr>
    <w:r w:rsidRPr="00274F3D">
      <w:rPr>
        <w:rStyle w:val="bpuHeadSponChar"/>
      </w:rPr>
      <w:t>AR233</w:t>
    </w:r>
    <w:r>
      <w:t xml:space="preserve"> VAINIERI HUTTLE</w:t>
    </w:r>
    <w:r w:rsidR="00D37D32">
      <w:t xml:space="preserve">, </w:t>
    </w:r>
    <w:r w:rsidR="00D37D32">
      <w:t>ARMATO</w:t>
    </w:r>
  </w:p>
  <w:p w:rsidR="00274F3D" w:rsidRDefault="00274F3D" w:rsidP="00274F3D">
    <w:pPr>
      <w:pStyle w:val="bpuHeadSpon"/>
    </w:pPr>
    <w:r>
      <w:fldChar w:fldCharType="begin"/>
    </w:r>
    <w:r>
      <w:instrText xml:space="preserve"> PAGE  \* MERGEFORMAT </w:instrText>
    </w:r>
    <w:r>
      <w:fldChar w:fldCharType="separate"/>
    </w:r>
    <w:r w:rsidR="008851BB">
      <w:rPr>
        <w:noProof/>
      </w:rPr>
      <w:t>2</w:t>
    </w:r>
    <w:r>
      <w:fldChar w:fldCharType="end"/>
    </w:r>
  </w:p>
  <w:p w:rsidR="00274F3D" w:rsidRDefault="00274F3D" w:rsidP="00274F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ACA"/>
    <w:rsid w:val="000051BD"/>
    <w:rsid w:val="00006D41"/>
    <w:rsid w:val="000160A5"/>
    <w:rsid w:val="0002335B"/>
    <w:rsid w:val="0003549A"/>
    <w:rsid w:val="000367AE"/>
    <w:rsid w:val="00043B22"/>
    <w:rsid w:val="00054975"/>
    <w:rsid w:val="00057D20"/>
    <w:rsid w:val="0006197C"/>
    <w:rsid w:val="0006281F"/>
    <w:rsid w:val="0008093A"/>
    <w:rsid w:val="0008141C"/>
    <w:rsid w:val="000853ED"/>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6ACA"/>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089A"/>
    <w:rsid w:val="002370D0"/>
    <w:rsid w:val="00255958"/>
    <w:rsid w:val="00257FA2"/>
    <w:rsid w:val="0026574A"/>
    <w:rsid w:val="002660BB"/>
    <w:rsid w:val="002720E8"/>
    <w:rsid w:val="00274F3D"/>
    <w:rsid w:val="00275293"/>
    <w:rsid w:val="002776B0"/>
    <w:rsid w:val="00286C7E"/>
    <w:rsid w:val="002A1029"/>
    <w:rsid w:val="002A3A1A"/>
    <w:rsid w:val="002A4692"/>
    <w:rsid w:val="002A51BA"/>
    <w:rsid w:val="002B2E26"/>
    <w:rsid w:val="002B3FE6"/>
    <w:rsid w:val="002C2D81"/>
    <w:rsid w:val="002C461E"/>
    <w:rsid w:val="002C6CEC"/>
    <w:rsid w:val="002E09CE"/>
    <w:rsid w:val="002E5B5C"/>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920"/>
    <w:rsid w:val="004F21BD"/>
    <w:rsid w:val="004F4F1D"/>
    <w:rsid w:val="004F6EB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129"/>
    <w:rsid w:val="00745997"/>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59FE"/>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51BB"/>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2C22"/>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071"/>
    <w:rsid w:val="009C5630"/>
    <w:rsid w:val="009D0E5D"/>
    <w:rsid w:val="009D0F63"/>
    <w:rsid w:val="009D7934"/>
    <w:rsid w:val="009D7CCF"/>
    <w:rsid w:val="009E5961"/>
    <w:rsid w:val="009F4FAC"/>
    <w:rsid w:val="00A017C0"/>
    <w:rsid w:val="00A11228"/>
    <w:rsid w:val="00A222C2"/>
    <w:rsid w:val="00A305D6"/>
    <w:rsid w:val="00A342C4"/>
    <w:rsid w:val="00A37C9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0C5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496"/>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0DA3"/>
    <w:rsid w:val="00C91E19"/>
    <w:rsid w:val="00C92402"/>
    <w:rsid w:val="00C92867"/>
    <w:rsid w:val="00C93B93"/>
    <w:rsid w:val="00CA037D"/>
    <w:rsid w:val="00CA0837"/>
    <w:rsid w:val="00CA2442"/>
    <w:rsid w:val="00CA4725"/>
    <w:rsid w:val="00CB6246"/>
    <w:rsid w:val="00CC0A17"/>
    <w:rsid w:val="00CD0F30"/>
    <w:rsid w:val="00CD0F93"/>
    <w:rsid w:val="00CD1BD1"/>
    <w:rsid w:val="00CD528D"/>
    <w:rsid w:val="00CE78BF"/>
    <w:rsid w:val="00CF27C6"/>
    <w:rsid w:val="00CF65EB"/>
    <w:rsid w:val="00CF72AD"/>
    <w:rsid w:val="00D02441"/>
    <w:rsid w:val="00D039F4"/>
    <w:rsid w:val="00D10496"/>
    <w:rsid w:val="00D11173"/>
    <w:rsid w:val="00D1215F"/>
    <w:rsid w:val="00D16561"/>
    <w:rsid w:val="00D17FF8"/>
    <w:rsid w:val="00D268AC"/>
    <w:rsid w:val="00D27FF3"/>
    <w:rsid w:val="00D343D0"/>
    <w:rsid w:val="00D3664D"/>
    <w:rsid w:val="00D37D32"/>
    <w:rsid w:val="00D500E9"/>
    <w:rsid w:val="00D507BC"/>
    <w:rsid w:val="00D6090A"/>
    <w:rsid w:val="00D62FA3"/>
    <w:rsid w:val="00D63B6F"/>
    <w:rsid w:val="00D64A90"/>
    <w:rsid w:val="00D9410B"/>
    <w:rsid w:val="00D9695B"/>
    <w:rsid w:val="00DA2417"/>
    <w:rsid w:val="00DA5585"/>
    <w:rsid w:val="00DB02AC"/>
    <w:rsid w:val="00DB6AA2"/>
    <w:rsid w:val="00DC545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237"/>
    <w:rsid w:val="00EA7C16"/>
    <w:rsid w:val="00EC4762"/>
    <w:rsid w:val="00EC5281"/>
    <w:rsid w:val="00EC791D"/>
    <w:rsid w:val="00EC7CA6"/>
    <w:rsid w:val="00ED3C5D"/>
    <w:rsid w:val="00ED4553"/>
    <w:rsid w:val="00F00D08"/>
    <w:rsid w:val="00F010A3"/>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4C95"/>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F806E6"/>
  <w15:docId w15:val="{FE39DEB4-0C69-4839-AB0F-7AF622B7A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F010A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74F3D"/>
  </w:style>
  <w:style w:type="paragraph" w:styleId="BalloonText">
    <w:name w:val="Balloon Text"/>
    <w:basedOn w:val="Normal"/>
    <w:link w:val="BalloonTextChar"/>
    <w:semiHidden/>
    <w:unhideWhenUsed/>
    <w:rsid w:val="00CD0F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0F3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ACF7E-0F87-4DAA-A031-D6C5E4E05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956</Words>
  <Characters>5213</Characters>
  <Application>Microsoft Office Word</Application>
  <DocSecurity>0</DocSecurity>
  <Lines>139</Lines>
  <Paragraphs>41</Paragraphs>
  <ScaleCrop>false</ScaleCrop>
  <HeadingPairs>
    <vt:vector size="2" baseType="variant">
      <vt:variant>
        <vt:lpstr>Title</vt:lpstr>
      </vt:variant>
      <vt:variant>
        <vt:i4>1</vt:i4>
      </vt:variant>
    </vt:vector>
  </HeadingPairs>
  <TitlesOfParts>
    <vt:vector size="1" baseType="lpstr">
      <vt:lpstr>AR233</vt:lpstr>
    </vt:vector>
  </TitlesOfParts>
  <Manager>R225</Manager>
  <Company>NJ Office of Legislative Services</Company>
  <LinksUpToDate>false</LinksUpToDate>
  <CharactersWithSpaces>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AR233</dc:title>
  <dc:subject>Health</dc:subject>
  <dc:creator>Assemblywoman  VAINIERI HUTTLE</dc:creator>
  <cp:keywords>AR233|4|HS |263|219|321|N|0|</cp:keywords>
  <dc:description>INTRODUCED MARCH 8, 2021</dc:description>
  <cp:lastModifiedBy>Todaro, Vivian</cp:lastModifiedBy>
  <cp:revision>2</cp:revision>
  <cp:lastPrinted>2021-03-09T16:11:00Z</cp:lastPrinted>
  <dcterms:created xsi:type="dcterms:W3CDTF">2021-03-09T16:11:00Z</dcterms:created>
  <dcterms:modified xsi:type="dcterms:W3CDTF">2021-03-09T16:11:00Z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