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FB0" w:rsidRDefault="00DC1FB0" w:rsidP="00DC1FB0">
      <w:pPr>
        <w:pStyle w:val="bpuBill"/>
      </w:pPr>
      <w:bookmarkStart w:id="0" w:name="bpuFrontPg"/>
      <w:bookmarkStart w:id="1" w:name="_GoBack"/>
      <w:bookmarkEnd w:id="0"/>
      <w:bookmarkEnd w:id="1"/>
      <w:r>
        <w:t xml:space="preserve">ASSEMBLY RESOLUTION No. 237 </w:t>
      </w:r>
    </w:p>
    <w:p w:rsidR="00DC1FB0" w:rsidRPr="009D38FF" w:rsidRDefault="00DC1FB0" w:rsidP="00DC1F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8194" r:id="rId8"/>
        </w:object>
      </w:r>
    </w:p>
    <w:p w:rsidR="00DC1FB0" w:rsidRDefault="00DC1FB0" w:rsidP="00DC1FB0">
      <w:pPr>
        <w:pStyle w:val="bpuState"/>
      </w:pPr>
      <w:r>
        <w:t>STATE OF NEW JERSEY</w:t>
      </w:r>
    </w:p>
    <w:p w:rsidR="00DC1FB0" w:rsidRDefault="00DC1FB0" w:rsidP="00DC1FB0">
      <w:pPr>
        <w:pStyle w:val="bpuLegislature"/>
      </w:pPr>
      <w:r>
        <w:t>219th LEGISLATURE</w:t>
      </w:r>
    </w:p>
    <w:p w:rsidR="00DC1FB0" w:rsidRDefault="00DC1FB0" w:rsidP="00DC1FB0">
      <w:pPr>
        <w:pStyle w:val="bpuWpGraphic"/>
      </w:pPr>
      <w:r>
        <w:object w:dxaOrig="8985" w:dyaOrig="255">
          <v:shape id="_x0000_i1026" type="#_x0000_t75" style="width:6in;height:12pt" o:ole="">
            <v:imagedata r:id="rId7" o:title=""/>
          </v:shape>
          <o:OLEObject Type="Embed" ProgID="WPWin6.1" ShapeID="_x0000_i1026" DrawAspect="Content" ObjectID="_1684328195" r:id="rId9"/>
        </w:object>
      </w:r>
      <w:r>
        <w:t xml:space="preserve">  </w:t>
      </w:r>
    </w:p>
    <w:p w:rsidR="00DC1FB0" w:rsidRDefault="00DC1FB0" w:rsidP="00DC1FB0">
      <w:pPr>
        <w:pStyle w:val="bpuIntro"/>
      </w:pPr>
      <w:r>
        <w:t>INTRODUCED MARCH 15, 2021</w:t>
      </w:r>
    </w:p>
    <w:p w:rsidR="00DC1FB0" w:rsidRDefault="00DC1FB0" w:rsidP="00DC1FB0">
      <w:pPr>
        <w:pStyle w:val="bpuIntro"/>
      </w:pPr>
    </w:p>
    <w:p w:rsidR="00DC1FB0" w:rsidRDefault="00DC1FB0" w:rsidP="00DC1FB0">
      <w:pPr>
        <w:pStyle w:val="bpuIntro"/>
        <w:sectPr w:rsidR="00DC1FB0" w:rsidSect="00076C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C1FB0" w:rsidRDefault="00DC1FB0" w:rsidP="00DC1FB0">
      <w:pPr>
        <w:pStyle w:val="bpuIntro"/>
      </w:pPr>
    </w:p>
    <w:p w:rsidR="00DC1FB0" w:rsidRDefault="00DC1FB0" w:rsidP="00DC1FB0">
      <w:pPr>
        <w:pStyle w:val="bpuSponsor"/>
      </w:pPr>
      <w:r>
        <w:t>Sponsored by:</w:t>
      </w:r>
    </w:p>
    <w:p w:rsidR="00DC1FB0" w:rsidRDefault="00DC1FB0" w:rsidP="00DC1FB0">
      <w:pPr>
        <w:pStyle w:val="bpuSponsor"/>
      </w:pPr>
      <w:r>
        <w:t>Assemblywoman  ANNETTE QUIJANO</w:t>
      </w:r>
    </w:p>
    <w:p w:rsidR="00DC1FB0" w:rsidRDefault="00DC1FB0" w:rsidP="00DC1FB0">
      <w:pPr>
        <w:pStyle w:val="bpuSponsor"/>
      </w:pPr>
      <w:r>
        <w:t>District 20 (Union)</w:t>
      </w:r>
    </w:p>
    <w:p w:rsidR="00DC1FB0" w:rsidRDefault="00203F10" w:rsidP="00203F10">
      <w:pPr>
        <w:pStyle w:val="bpuSponsor"/>
      </w:pPr>
      <w:r>
        <w:t>Assemblyman  ANTHONY S. VERRELLI</w:t>
      </w:r>
    </w:p>
    <w:p w:rsidR="00203F10" w:rsidRDefault="00203F10" w:rsidP="00203F10">
      <w:pPr>
        <w:pStyle w:val="bpuSponsor"/>
      </w:pPr>
      <w:r>
        <w:t>District 15 (Hunterdon and Mercer)</w:t>
      </w:r>
    </w:p>
    <w:p w:rsidR="00203F10" w:rsidRDefault="00D55CB7" w:rsidP="00D55CB7">
      <w:pPr>
        <w:pStyle w:val="bpuSponsor"/>
      </w:pPr>
      <w:r>
        <w:t>Assemblywoman  CLEOPATRA G. TUCKER</w:t>
      </w:r>
    </w:p>
    <w:p w:rsidR="00D55CB7" w:rsidRDefault="00D55CB7" w:rsidP="00D55CB7">
      <w:pPr>
        <w:pStyle w:val="bpuSponsor"/>
      </w:pPr>
      <w:r>
        <w:t>District 28 (Essex)</w:t>
      </w:r>
    </w:p>
    <w:p w:rsidR="00D55CB7" w:rsidRPr="00D55CB7" w:rsidRDefault="00D55CB7" w:rsidP="00D55CB7">
      <w:pPr>
        <w:pStyle w:val="bpuSponsor"/>
      </w:pPr>
    </w:p>
    <w:p w:rsidR="00DC1FB0" w:rsidRDefault="00076C41" w:rsidP="00076C41">
      <w:pPr>
        <w:pStyle w:val="bpuSponsor"/>
      </w:pPr>
      <w:r>
        <w:t>Co-Sponsored by:</w:t>
      </w:r>
    </w:p>
    <w:p w:rsidR="00076C41" w:rsidRDefault="00076C41" w:rsidP="00076C41">
      <w:pPr>
        <w:pStyle w:val="bpuSponsor"/>
      </w:pPr>
      <w:r w:rsidRPr="00076C41">
        <w:t>Assemblywoman Dunn</w:t>
      </w:r>
    </w:p>
    <w:p w:rsidR="00076C41" w:rsidRDefault="00076C41" w:rsidP="00076C41"/>
    <w:p w:rsidR="00076C41" w:rsidRPr="00076C41" w:rsidRDefault="00076C41" w:rsidP="00076C41"/>
    <w:p w:rsidR="00DC1FB0" w:rsidRDefault="00DC1FB0" w:rsidP="00DC1FB0">
      <w:pPr>
        <w:pStyle w:val="bpuSponsor"/>
      </w:pPr>
    </w:p>
    <w:p w:rsidR="00DC1FB0" w:rsidRDefault="00DC1FB0" w:rsidP="00DC1FB0">
      <w:pPr>
        <w:pStyle w:val="bpuSponsor"/>
      </w:pPr>
    </w:p>
    <w:p w:rsidR="00DC1FB0" w:rsidRDefault="00DC1FB0" w:rsidP="00DC1FB0">
      <w:pPr>
        <w:pStyle w:val="bpuSponsor"/>
      </w:pPr>
      <w:r>
        <w:t>SYNOPSIS</w:t>
      </w:r>
    </w:p>
    <w:p w:rsidR="00DC1FB0" w:rsidRDefault="00DC1FB0" w:rsidP="00DC1FB0">
      <w:pPr>
        <w:pStyle w:val="bpuNormText"/>
      </w:pPr>
      <w:r>
        <w:tab/>
        <w:t xml:space="preserve">Honors life of Tuskegee Airman Shade </w:t>
      </w:r>
      <w:proofErr w:type="spellStart"/>
      <w:r>
        <w:t>Meshack</w:t>
      </w:r>
      <w:proofErr w:type="spellEnd"/>
      <w:r>
        <w:t xml:space="preserve"> Lee.  </w:t>
      </w:r>
    </w:p>
    <w:p w:rsidR="00DC1FB0" w:rsidRDefault="00DC1FB0" w:rsidP="00DC1FB0">
      <w:pPr>
        <w:pStyle w:val="bpuNormText"/>
      </w:pPr>
    </w:p>
    <w:p w:rsidR="00DC1FB0" w:rsidRDefault="00DC1FB0" w:rsidP="00DC1FB0">
      <w:pPr>
        <w:pStyle w:val="bpuSponsor"/>
      </w:pPr>
      <w:r>
        <w:t xml:space="preserve">CURRENT VERSION OF TEXT </w:t>
      </w:r>
    </w:p>
    <w:p w:rsidR="00DC1FB0" w:rsidRDefault="00DC1FB0" w:rsidP="00DC1FB0">
      <w:pPr>
        <w:pStyle w:val="bpuNormText"/>
      </w:pPr>
      <w:r>
        <w:tab/>
        <w:t>As introduced.</w:t>
      </w:r>
    </w:p>
    <w:p w:rsidR="00DC1FB0" w:rsidRDefault="00DC1FB0" w:rsidP="00DC1F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FB0" w:rsidRDefault="00DC1FB0" w:rsidP="008916EC">
      <w:pPr>
        <w:pStyle w:val="FronterPage"/>
        <w:tabs>
          <w:tab w:val="clear" w:pos="720"/>
          <w:tab w:val="clear" w:pos="1440"/>
          <w:tab w:val="clear" w:pos="2160"/>
          <w:tab w:val="clear" w:pos="2880"/>
          <w:tab w:val="clear" w:pos="3600"/>
          <w:tab w:val="clear" w:pos="4320"/>
          <w:tab w:val="clear" w:pos="5040"/>
        </w:tabs>
        <w:sectPr w:rsidR="00DC1FB0" w:rsidSect="00DC1FB0">
          <w:type w:val="continuous"/>
          <w:pgSz w:w="12240" w:h="20160" w:code="5"/>
          <w:pgMar w:top="1440" w:right="2275" w:bottom="1440" w:left="2275" w:header="72" w:footer="720" w:gutter="0"/>
          <w:pgNumType w:start="1"/>
          <w:cols w:space="720"/>
          <w:docGrid w:linePitch="360"/>
        </w:sectPr>
      </w:pPr>
    </w:p>
    <w:p w:rsidR="00686AEB" w:rsidRPr="00677316" w:rsidRDefault="005C5906"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D726FA">
        <w:t>hon</w:t>
      </w:r>
      <w:r w:rsidR="00A73781">
        <w:t>oring the life of Tuskegee Airma</w:t>
      </w:r>
      <w:r w:rsidR="00D726FA">
        <w:t xml:space="preserve">n Shade </w:t>
      </w:r>
      <w:proofErr w:type="spellStart"/>
      <w:r w:rsidR="00D726FA">
        <w:t>Meshack</w:t>
      </w:r>
      <w:proofErr w:type="spellEnd"/>
      <w:r w:rsidR="00D726FA">
        <w:t xml:space="preserve"> Lee.</w:t>
      </w:r>
    </w:p>
    <w:p w:rsidR="000B1054" w:rsidRDefault="000B1054" w:rsidP="000B1054"/>
    <w:p w:rsidR="00DB52CD" w:rsidRDefault="00DB52CD">
      <w:pPr>
        <w:pStyle w:val="IndentHang"/>
      </w:pPr>
      <w:r w:rsidRPr="00391B81">
        <w:rPr>
          <w:b/>
          <w:bCs/>
          <w:smallCaps/>
        </w:rPr>
        <w:t>Whereas,</w:t>
      </w:r>
      <w:r w:rsidRPr="001C43C8">
        <w:t xml:space="preserve"> </w:t>
      </w:r>
      <w:r w:rsidR="008C6B8F">
        <w:t>Master S</w:t>
      </w:r>
      <w:r w:rsidR="0091298B">
        <w:t>e</w:t>
      </w:r>
      <w:r w:rsidR="008C6B8F">
        <w:t>rge</w:t>
      </w:r>
      <w:r w:rsidR="0091298B">
        <w:t>a</w:t>
      </w:r>
      <w:r w:rsidR="008C6B8F">
        <w:t xml:space="preserve">nt </w:t>
      </w:r>
      <w:r>
        <w:t xml:space="preserve">Shade </w:t>
      </w:r>
      <w:proofErr w:type="spellStart"/>
      <w:r>
        <w:t>Meshack</w:t>
      </w:r>
      <w:proofErr w:type="spellEnd"/>
      <w:r>
        <w:t xml:space="preserve"> Lee was a </w:t>
      </w:r>
      <w:r w:rsidR="000A5578">
        <w:t>member</w:t>
      </w:r>
      <w:r>
        <w:t xml:space="preserve"> of the famed Tuskegee Airmen during World War II and a longtime resident of </w:t>
      </w:r>
      <w:r>
        <w:tab/>
      </w:r>
      <w:r w:rsidR="008C6B8F">
        <w:t>Elizabeth</w:t>
      </w:r>
      <w:r>
        <w:t xml:space="preserve">, New Jersey; and </w:t>
      </w:r>
    </w:p>
    <w:p w:rsidR="00FB3492" w:rsidRDefault="00FB3492" w:rsidP="00FB3492">
      <w:pPr>
        <w:pStyle w:val="IndentHang"/>
      </w:pPr>
      <w:r w:rsidRPr="00391B81">
        <w:rPr>
          <w:b/>
          <w:bCs/>
          <w:smallCaps/>
        </w:rPr>
        <w:t>Whereas,</w:t>
      </w:r>
      <w:r w:rsidRPr="001C43C8">
        <w:t xml:space="preserve"> </w:t>
      </w:r>
      <w:r>
        <w:t>Prior to the United States’ entry into World War II, Black people were denied the opportunity to assist in military air operations out of the belief they were not sophisticated enough to work with complex aircraft; and</w:t>
      </w:r>
    </w:p>
    <w:p w:rsidR="00FB3492" w:rsidRDefault="00FB3492" w:rsidP="00FB3492">
      <w:pPr>
        <w:pStyle w:val="IndentHang"/>
      </w:pPr>
      <w:r w:rsidRPr="00391B81">
        <w:rPr>
          <w:b/>
          <w:bCs/>
          <w:smallCaps/>
        </w:rPr>
        <w:t>Whereas,</w:t>
      </w:r>
      <w:r w:rsidRPr="001C43C8">
        <w:t xml:space="preserve"> </w:t>
      </w:r>
      <w:r w:rsidR="00021E15">
        <w:t>I</w:t>
      </w:r>
      <w:r w:rsidR="00F31B7A">
        <w:t>n</w:t>
      </w:r>
      <w:r>
        <w:t xml:space="preserve"> 1940, after lobbying by various civil rights groups, President Franklin D. Roosevelt announced that the Army Air Corps would begin training Black pilots at the Tuskegee Army Airfield in Tuskegee, Alabama; and</w:t>
      </w:r>
    </w:p>
    <w:p w:rsidR="00FB3492" w:rsidRDefault="00FB3492" w:rsidP="00FB3492">
      <w:pPr>
        <w:pStyle w:val="IndentHang"/>
      </w:pPr>
      <w:r w:rsidRPr="00391B81">
        <w:rPr>
          <w:b/>
          <w:bCs/>
          <w:smallCaps/>
        </w:rPr>
        <w:t>Whereas,</w:t>
      </w:r>
      <w:r w:rsidRPr="001C43C8">
        <w:t xml:space="preserve"> </w:t>
      </w:r>
      <w:r w:rsidR="00021E15">
        <w:t>M</w:t>
      </w:r>
      <w:r w:rsidR="00F31B7A">
        <w:t>any</w:t>
      </w:r>
      <w:r>
        <w:t xml:space="preserve"> of the trainees were college graduates who went on to serve as pilots, navigators, bombardiers, instructors, mechanics, control tower operators, and support staff; and</w:t>
      </w:r>
    </w:p>
    <w:p w:rsidR="00FB3492" w:rsidRDefault="00FB3492" w:rsidP="00FB3492">
      <w:pPr>
        <w:pStyle w:val="IndentHang"/>
      </w:pPr>
      <w:r w:rsidRPr="00391B81">
        <w:rPr>
          <w:b/>
          <w:bCs/>
          <w:smallCaps/>
        </w:rPr>
        <w:t>Whereas,</w:t>
      </w:r>
      <w:r w:rsidRPr="001C43C8">
        <w:t xml:space="preserve"> </w:t>
      </w:r>
      <w:r w:rsidR="00021E15">
        <w:t>T</w:t>
      </w:r>
      <w:r w:rsidR="00F31B7A">
        <w:t>he</w:t>
      </w:r>
      <w:r>
        <w:t xml:space="preserve"> “Tuskegee Airmen” as they were called, earned more than 150 Distinguished Flying Crosses, 744 Air Medals, 14 Bronze Stars, eight Purple Hearts, two Soldier Medals, one Silver Star, one Legion of Merit, one Red Star of Yugoslavia, three Presidential/Distinguished Unit Citations, and more than 300 Congressional Medals of Honor; and</w:t>
      </w:r>
    </w:p>
    <w:p w:rsidR="00FB3492" w:rsidRPr="00416675" w:rsidRDefault="00FB3492" w:rsidP="00FB3492">
      <w:pPr>
        <w:pStyle w:val="IndentHang"/>
      </w:pPr>
      <w:r w:rsidRPr="00391B81">
        <w:rPr>
          <w:b/>
          <w:bCs/>
          <w:smallCaps/>
        </w:rPr>
        <w:t>Whereas,</w:t>
      </w:r>
      <w:r w:rsidRPr="001C43C8">
        <w:t xml:space="preserve"> </w:t>
      </w:r>
      <w:r w:rsidR="00021E15">
        <w:t>A</w:t>
      </w:r>
      <w:r w:rsidR="00F31B7A">
        <w:t>s</w:t>
      </w:r>
      <w:r>
        <w:t xml:space="preserve"> a result of their brave service, the Tuskegee Airmen helped pave the way for the issuance of Executive Order 9881 by President Harry S. Truman which ordered the desegregation of the Armed Forces in 1948; and</w:t>
      </w:r>
    </w:p>
    <w:p w:rsidR="00FB3492" w:rsidRPr="001C43C8" w:rsidRDefault="00FB3492" w:rsidP="00FB3492">
      <w:pPr>
        <w:pStyle w:val="IndentHang"/>
      </w:pPr>
      <w:r w:rsidRPr="00391B81">
        <w:rPr>
          <w:b/>
          <w:bCs/>
          <w:smallCaps/>
        </w:rPr>
        <w:t>Whereas,</w:t>
      </w:r>
      <w:r w:rsidRPr="001C43C8">
        <w:t xml:space="preserve"> </w:t>
      </w:r>
      <w:r w:rsidR="00021E15">
        <w:t>A</w:t>
      </w:r>
      <w:r w:rsidR="00F31B7A">
        <w:t>s</w:t>
      </w:r>
      <w:r>
        <w:t xml:space="preserve"> a young man, Mr. Lee joined the Civilian Conservation Corps (CCC), a New Deal program to hire unemployed men for public conse</w:t>
      </w:r>
      <w:r w:rsidR="00EC2ED2">
        <w:t>rvation jobs,</w:t>
      </w:r>
      <w:r>
        <w:t xml:space="preserve"> </w:t>
      </w:r>
      <w:r w:rsidR="00EC2ED2">
        <w:t xml:space="preserve">and </w:t>
      </w:r>
      <w:r>
        <w:t xml:space="preserve">became a radio telegrapher, obtained his high school equivalency diploma and taught fellow CCC workers a technique he devised to speed the flow of messages they were learning to send and receive in Morse Code; and </w:t>
      </w:r>
    </w:p>
    <w:p w:rsidR="00FB3492" w:rsidRPr="001C43C8" w:rsidRDefault="00FB3492" w:rsidP="00FB3492">
      <w:pPr>
        <w:pStyle w:val="IndentHang"/>
      </w:pPr>
      <w:r w:rsidRPr="00391B81">
        <w:rPr>
          <w:b/>
          <w:bCs/>
          <w:smallCaps/>
        </w:rPr>
        <w:t>Whereas,</w:t>
      </w:r>
      <w:r w:rsidRPr="001C43C8">
        <w:t xml:space="preserve"> </w:t>
      </w:r>
      <w:r>
        <w:t xml:space="preserve">After the CCC and repeatedly being turned down for employment because of his race, Mr. Lee </w:t>
      </w:r>
      <w:r w:rsidR="00A73781">
        <w:t>joined</w:t>
      </w:r>
      <w:r>
        <w:t xml:space="preserve"> the military; and </w:t>
      </w:r>
    </w:p>
    <w:p w:rsidR="00FB3492" w:rsidRPr="001C43C8" w:rsidRDefault="00FB3492" w:rsidP="00FB3492">
      <w:pPr>
        <w:pStyle w:val="IndentHang"/>
      </w:pPr>
      <w:r w:rsidRPr="00391B81">
        <w:rPr>
          <w:b/>
          <w:bCs/>
          <w:smallCaps/>
        </w:rPr>
        <w:t>Whereas,</w:t>
      </w:r>
      <w:r w:rsidRPr="001C43C8">
        <w:t xml:space="preserve"> </w:t>
      </w:r>
      <w:r>
        <w:t xml:space="preserve">In the military, Mr. Lee was </w:t>
      </w:r>
      <w:r w:rsidR="00EC2ED2">
        <w:t xml:space="preserve">a </w:t>
      </w:r>
      <w:r>
        <w:t>communications chief and flight line technical inspector with the all-</w:t>
      </w:r>
      <w:r w:rsidR="00A73781">
        <w:t>B</w:t>
      </w:r>
      <w:r>
        <w:t xml:space="preserve">lack 553rd Replacement Training Squadron, part of the Tuskegee Airmen, formed to train pilots to replace those returning from </w:t>
      </w:r>
      <w:r w:rsidR="00326581">
        <w:t xml:space="preserve">overseas </w:t>
      </w:r>
      <w:r>
        <w:t xml:space="preserve">flight missions; and </w:t>
      </w:r>
    </w:p>
    <w:p w:rsidR="00F8407F" w:rsidRDefault="00F8407F">
      <w:pPr>
        <w:pStyle w:val="IndentHang"/>
      </w:pPr>
      <w:r w:rsidRPr="00391B81">
        <w:rPr>
          <w:b/>
          <w:bCs/>
          <w:smallCaps/>
        </w:rPr>
        <w:t>Whereas,</w:t>
      </w:r>
      <w:r w:rsidRPr="001C43C8">
        <w:t xml:space="preserve"> </w:t>
      </w:r>
      <w:r w:rsidR="00021E15">
        <w:t>T</w:t>
      </w:r>
      <w:r w:rsidR="00F31B7A">
        <w:t>he</w:t>
      </w:r>
      <w:r>
        <w:t xml:space="preserve"> army base where Mr. Lee was stationed strictly enforced the segregation customs of the era; and </w:t>
      </w:r>
    </w:p>
    <w:p w:rsidR="00F8407F" w:rsidRPr="001C43C8" w:rsidRDefault="00F8407F">
      <w:pPr>
        <w:pStyle w:val="IndentHang"/>
      </w:pPr>
      <w:r w:rsidRPr="00391B81">
        <w:rPr>
          <w:b/>
          <w:bCs/>
          <w:smallCaps/>
        </w:rPr>
        <w:t>Whereas,</w:t>
      </w:r>
      <w:r w:rsidRPr="001C43C8">
        <w:t xml:space="preserve"> </w:t>
      </w:r>
      <w:r>
        <w:t>The segr</w:t>
      </w:r>
      <w:r w:rsidR="00F31B7A">
        <w:t>eg</w:t>
      </w:r>
      <w:r>
        <w:t xml:space="preserve">ation was not only </w:t>
      </w:r>
      <w:r w:rsidR="00EC2ED2">
        <w:t>devastating</w:t>
      </w:r>
      <w:r>
        <w:t xml:space="preserve"> to the moral</w:t>
      </w:r>
      <w:r w:rsidR="00EC2ED2">
        <w:t>e</w:t>
      </w:r>
      <w:r w:rsidR="00A73781">
        <w:t xml:space="preserve"> of the B</w:t>
      </w:r>
      <w:r>
        <w:t xml:space="preserve">lack soldiers, it also hindered the </w:t>
      </w:r>
      <w:r w:rsidR="00F31B7A">
        <w:t>productivity</w:t>
      </w:r>
      <w:r>
        <w:t xml:space="preserve"> of the black and white units and the </w:t>
      </w:r>
      <w:r w:rsidR="00EC2ED2">
        <w:t>army base overall because p</w:t>
      </w:r>
      <w:r>
        <w:t xml:space="preserve">ersonnel </w:t>
      </w:r>
      <w:r w:rsidR="00326581">
        <w:t>were</w:t>
      </w:r>
      <w:r>
        <w:t xml:space="preserve"> being assigned based on race, not on the needs of the mission or what the men were capable of doing; and </w:t>
      </w:r>
      <w:r w:rsidR="003024A0">
        <w:br w:type="page"/>
      </w:r>
    </w:p>
    <w:p w:rsidR="00F8407F" w:rsidRPr="001C43C8" w:rsidRDefault="00F8407F">
      <w:pPr>
        <w:pStyle w:val="IndentHang"/>
      </w:pPr>
      <w:r w:rsidRPr="00391B81">
        <w:rPr>
          <w:b/>
          <w:bCs/>
          <w:smallCaps/>
        </w:rPr>
        <w:lastRenderedPageBreak/>
        <w:t>Whereas,</w:t>
      </w:r>
      <w:r w:rsidRPr="001C43C8">
        <w:t xml:space="preserve"> </w:t>
      </w:r>
      <w:r>
        <w:t xml:space="preserve">Mr. Lee consulted with a Major from the Air Force about the situation, and this lead to the racial integration of the flight line, </w:t>
      </w:r>
      <w:r w:rsidR="00A73781">
        <w:t>B</w:t>
      </w:r>
      <w:r w:rsidR="00326581">
        <w:t>lack</w:t>
      </w:r>
      <w:r>
        <w:t xml:space="preserve"> and white </w:t>
      </w:r>
      <w:r w:rsidR="00A73781">
        <w:t>soldiers</w:t>
      </w:r>
      <w:r>
        <w:t xml:space="preserve"> working side by side for the benefit of the mission; and </w:t>
      </w:r>
    </w:p>
    <w:p w:rsidR="00FB3492" w:rsidRPr="001C43C8" w:rsidRDefault="00FB3492" w:rsidP="00FB3492">
      <w:pPr>
        <w:pStyle w:val="IndentHang"/>
      </w:pPr>
      <w:r w:rsidRPr="00391B81">
        <w:rPr>
          <w:b/>
          <w:bCs/>
          <w:smallCaps/>
        </w:rPr>
        <w:t>Whereas,</w:t>
      </w:r>
      <w:r w:rsidRPr="001C43C8">
        <w:t xml:space="preserve"> </w:t>
      </w:r>
      <w:r>
        <w:t>Through numerous correspondence, military</w:t>
      </w:r>
      <w:r w:rsidR="00326581">
        <w:t>,</w:t>
      </w:r>
      <w:r>
        <w:t xml:space="preserve"> and college-level courses, </w:t>
      </w:r>
      <w:r w:rsidR="00270FC6">
        <w:t xml:space="preserve">Mr. </w:t>
      </w:r>
      <w:r>
        <w:t>Lee became proficient in field</w:t>
      </w:r>
      <w:r w:rsidR="00EC2ED2">
        <w:t>s</w:t>
      </w:r>
      <w:r>
        <w:t xml:space="preserve"> that included </w:t>
      </w:r>
      <w:proofErr w:type="spellStart"/>
      <w:r>
        <w:t>ultrasonic</w:t>
      </w:r>
      <w:r w:rsidR="00EC2ED2">
        <w:t>s</w:t>
      </w:r>
      <w:proofErr w:type="spellEnd"/>
      <w:r>
        <w:t xml:space="preserve">, electronics, advanced mathematics, radar microwave and engineering; and </w:t>
      </w:r>
    </w:p>
    <w:p w:rsidR="00FB3492" w:rsidRPr="001C43C8" w:rsidRDefault="00FB3492" w:rsidP="00FB3492">
      <w:pPr>
        <w:pStyle w:val="IndentHang"/>
      </w:pPr>
      <w:r w:rsidRPr="00391B81">
        <w:rPr>
          <w:b/>
          <w:bCs/>
          <w:smallCaps/>
        </w:rPr>
        <w:t>Whereas,</w:t>
      </w:r>
      <w:r w:rsidRPr="001C43C8">
        <w:t xml:space="preserve"> </w:t>
      </w:r>
      <w:r>
        <w:t xml:space="preserve">One of Mr. Lee’s major contributions to the military was developing an ultrasonic device used to simulate booming missions for men training to become fighter pilots; and </w:t>
      </w:r>
    </w:p>
    <w:p w:rsidR="00BE3F45" w:rsidRPr="001C43C8" w:rsidRDefault="00FB3492" w:rsidP="00BE3F45">
      <w:pPr>
        <w:pStyle w:val="IndentHang"/>
      </w:pPr>
      <w:r w:rsidRPr="00391B81">
        <w:rPr>
          <w:b/>
          <w:bCs/>
          <w:smallCaps/>
        </w:rPr>
        <w:t>Whereas,</w:t>
      </w:r>
      <w:r w:rsidRPr="001C43C8">
        <w:t xml:space="preserve"> </w:t>
      </w:r>
      <w:r w:rsidR="00EC2ED2">
        <w:t>Mr. Lee spent</w:t>
      </w:r>
      <w:r w:rsidR="005B25A8">
        <w:t xml:space="preserve"> 20-plus </w:t>
      </w:r>
      <w:r>
        <w:t xml:space="preserve">years in </w:t>
      </w:r>
      <w:r w:rsidR="00761978">
        <w:t xml:space="preserve">military </w:t>
      </w:r>
      <w:r>
        <w:t>service</w:t>
      </w:r>
      <w:r w:rsidR="00326581">
        <w:t xml:space="preserve"> and a</w:t>
      </w:r>
      <w:r w:rsidR="00BE3F45">
        <w:t>fter retiring</w:t>
      </w:r>
      <w:r w:rsidR="00326581">
        <w:t>, he held</w:t>
      </w:r>
      <w:r w:rsidR="00BE3F45">
        <w:t xml:space="preserve"> a variety of technological </w:t>
      </w:r>
      <w:r w:rsidR="00326581">
        <w:t>positions</w:t>
      </w:r>
      <w:r w:rsidR="00BE3F45">
        <w:t xml:space="preserve"> including radar technician at Newark International Airport, resident engineer of </w:t>
      </w:r>
      <w:r w:rsidR="00C46E56">
        <w:t xml:space="preserve">the </w:t>
      </w:r>
      <w:r w:rsidR="00BE3F45">
        <w:t xml:space="preserve">data processing center for Saks Fifth Avenue, marine service engineer, computer engineer, and </w:t>
      </w:r>
      <w:r w:rsidR="005549ED">
        <w:t xml:space="preserve">microwave </w:t>
      </w:r>
      <w:r w:rsidR="00BE3F45">
        <w:t xml:space="preserve">engineer for NBC Studios, New York; and </w:t>
      </w:r>
    </w:p>
    <w:p w:rsidR="00473370" w:rsidRPr="001C43C8" w:rsidRDefault="00473370" w:rsidP="00473370">
      <w:pPr>
        <w:pStyle w:val="IndentHang"/>
      </w:pPr>
      <w:r w:rsidRPr="00391B81">
        <w:rPr>
          <w:b/>
          <w:bCs/>
          <w:smallCaps/>
        </w:rPr>
        <w:t>Whereas,</w:t>
      </w:r>
      <w:r w:rsidRPr="001C43C8">
        <w:t xml:space="preserve"> </w:t>
      </w:r>
      <w:r>
        <w:t>Mr. Lee</w:t>
      </w:r>
      <w:r w:rsidR="00326581">
        <w:t xml:space="preserve"> consulted on the role of the Tu</w:t>
      </w:r>
      <w:r>
        <w:t>skegee Airmen in the movie “Red Tails” released in 2012</w:t>
      </w:r>
      <w:r w:rsidR="0028562A">
        <w:t>, and, al</w:t>
      </w:r>
      <w:r>
        <w:t>ong with other Tuskegee Airmen</w:t>
      </w:r>
      <w:r w:rsidR="0028562A">
        <w:t>,</w:t>
      </w:r>
      <w:r>
        <w:t xml:space="preserve"> </w:t>
      </w:r>
      <w:r w:rsidR="0028562A">
        <w:t>was</w:t>
      </w:r>
      <w:r>
        <w:t xml:space="preserve"> featured in People magazine; and </w:t>
      </w:r>
    </w:p>
    <w:p w:rsidR="00BE3F45" w:rsidRDefault="00BE3F45" w:rsidP="00BE3F45">
      <w:pPr>
        <w:pStyle w:val="IndentHang"/>
      </w:pPr>
      <w:r w:rsidRPr="00391B81">
        <w:rPr>
          <w:b/>
          <w:bCs/>
          <w:smallCaps/>
        </w:rPr>
        <w:t>Whereas,</w:t>
      </w:r>
      <w:r w:rsidRPr="001C43C8">
        <w:t xml:space="preserve"> </w:t>
      </w:r>
      <w:r>
        <w:t xml:space="preserve">Mr. Lee and his six brothers received recognition from the United States government for being one of two families to have seven active duty sons contributing to the World War II effort; and </w:t>
      </w:r>
    </w:p>
    <w:p w:rsidR="00326581" w:rsidRPr="001C43C8" w:rsidRDefault="00326581" w:rsidP="00326581">
      <w:pPr>
        <w:pStyle w:val="IndentHang"/>
      </w:pPr>
      <w:r w:rsidRPr="00391B81">
        <w:rPr>
          <w:b/>
          <w:bCs/>
          <w:smallCaps/>
        </w:rPr>
        <w:t>Whereas,</w:t>
      </w:r>
      <w:r w:rsidRPr="001C43C8">
        <w:t xml:space="preserve"> </w:t>
      </w:r>
      <w:r>
        <w:t xml:space="preserve">In March 2007, Mr. Lee, and fellow Tuskegee Airmen, was awarded the Congressional Gold Medal by President George W. Bush; and </w:t>
      </w:r>
    </w:p>
    <w:p w:rsidR="0027307C" w:rsidRDefault="00BE3F45" w:rsidP="0027307C">
      <w:pPr>
        <w:pStyle w:val="IndentHang"/>
      </w:pPr>
      <w:r w:rsidRPr="00391B81">
        <w:rPr>
          <w:b/>
          <w:bCs/>
          <w:smallCaps/>
        </w:rPr>
        <w:t>Whereas,</w:t>
      </w:r>
      <w:r w:rsidRPr="001C43C8">
        <w:t xml:space="preserve"> </w:t>
      </w:r>
      <w:r>
        <w:t>Mr. Lee had a passion for books and learning</w:t>
      </w:r>
      <w:r w:rsidR="00EC2ED2">
        <w:t xml:space="preserve">, </w:t>
      </w:r>
      <w:r w:rsidR="00326581">
        <w:t xml:space="preserve">and </w:t>
      </w:r>
      <w:r w:rsidR="00EC2ED2">
        <w:t xml:space="preserve">penned his </w:t>
      </w:r>
      <w:r w:rsidR="00A73781">
        <w:t>memoirs</w:t>
      </w:r>
      <w:r w:rsidR="00EC2ED2">
        <w:t xml:space="preserve"> and </w:t>
      </w:r>
      <w:r w:rsidR="00FB3492">
        <w:t>shared his life experiences through public speaking and presentation</w:t>
      </w:r>
      <w:r w:rsidR="00EC2ED2">
        <w:t>s</w:t>
      </w:r>
      <w:r w:rsidR="00FB3492">
        <w:t xml:space="preserve"> to students and church members</w:t>
      </w:r>
      <w:r w:rsidR="0027307C">
        <w:t xml:space="preserve"> to preserve the history of the Tuskegee Airmen for younger</w:t>
      </w:r>
      <w:r w:rsidR="00AF60CB">
        <w:t xml:space="preserve"> generations; and </w:t>
      </w:r>
    </w:p>
    <w:p w:rsidR="0091298B" w:rsidRPr="001C43C8" w:rsidRDefault="0091298B">
      <w:pPr>
        <w:pStyle w:val="IndentHang"/>
      </w:pPr>
      <w:r w:rsidRPr="00391B81">
        <w:rPr>
          <w:b/>
          <w:bCs/>
          <w:smallCaps/>
        </w:rPr>
        <w:t>Whereas,</w:t>
      </w:r>
      <w:r w:rsidRPr="001C43C8">
        <w:t xml:space="preserve"> </w:t>
      </w:r>
      <w:r>
        <w:t xml:space="preserve">Sadly, Master Sergeant Lee passed away on October 17, 2016 at the age of 95; and </w:t>
      </w:r>
    </w:p>
    <w:p w:rsidR="00DB52CD" w:rsidRPr="00DB52CD" w:rsidRDefault="0091298B" w:rsidP="0091298B">
      <w:pPr>
        <w:pStyle w:val="IndentHang"/>
      </w:pPr>
      <w:r w:rsidRPr="00391B81">
        <w:rPr>
          <w:b/>
          <w:bCs/>
          <w:smallCaps/>
        </w:rPr>
        <w:t>Whereas,</w:t>
      </w:r>
      <w:r w:rsidRPr="001C43C8">
        <w:t xml:space="preserve"> </w:t>
      </w:r>
      <w:r>
        <w:t xml:space="preserve">As we lose more </w:t>
      </w:r>
      <w:r w:rsidR="007F3F75">
        <w:t>members</w:t>
      </w:r>
      <w:r>
        <w:t xml:space="preserve"> of the </w:t>
      </w:r>
      <w:r w:rsidR="007F3F75">
        <w:t>Greatest</w:t>
      </w:r>
      <w:r>
        <w:t xml:space="preserve"> Generation each </w:t>
      </w:r>
      <w:r w:rsidR="007F3F75">
        <w:t>day, it</w:t>
      </w:r>
      <w:r>
        <w:t xml:space="preserve"> is important to recognize the accomplishments of men like Master Sergeant Lee who </w:t>
      </w:r>
      <w:r w:rsidR="007F3F75">
        <w:t>selflessly</w:t>
      </w:r>
      <w:r>
        <w:t xml:space="preserve"> served our nation w</w:t>
      </w:r>
      <w:r w:rsidR="00EC2ED2">
        <w:t>h</w:t>
      </w:r>
      <w:r>
        <w:t>ile overcoming racial s</w:t>
      </w:r>
      <w:r w:rsidR="007F3F75">
        <w:t>e</w:t>
      </w:r>
      <w:r>
        <w:t>gr</w:t>
      </w:r>
      <w:r w:rsidR="007F3F75">
        <w:t>eg</w:t>
      </w:r>
      <w:r>
        <w:t xml:space="preserve">ation and </w:t>
      </w:r>
      <w:r w:rsidR="007F3F75">
        <w:t>prejudice</w:t>
      </w:r>
      <w:r>
        <w:t xml:space="preserve">; now, therefore, </w:t>
      </w:r>
    </w:p>
    <w:p w:rsidR="00DB52CD" w:rsidRPr="00D71D68" w:rsidRDefault="00DB52CD" w:rsidP="000B1054"/>
    <w:p w:rsidR="00686AEB" w:rsidRPr="00AA7880" w:rsidRDefault="00686AEB" w:rsidP="00686AEB">
      <w:r>
        <w:tab/>
      </w:r>
      <w:r w:rsidR="005C5906">
        <w:rPr>
          <w:rStyle w:val="BillHeading2"/>
        </w:rPr>
        <w:t>Be It Resolved</w:t>
      </w:r>
      <w:r>
        <w:rPr>
          <w:rStyle w:val="BillHeading2"/>
        </w:rPr>
        <w:t xml:space="preserve"> </w:t>
      </w:r>
      <w:r w:rsidR="005C5906">
        <w:rPr>
          <w:rStyle w:val="BillLanguage"/>
        </w:rPr>
        <w:t>by the General Assembly of the State of New Jersey:</w:t>
      </w:r>
    </w:p>
    <w:p w:rsidR="00686AEB" w:rsidRPr="00D71D68" w:rsidRDefault="00686AEB" w:rsidP="00686AEB"/>
    <w:p w:rsidR="00AD44F2" w:rsidRDefault="00686AEB" w:rsidP="00686AEB">
      <w:r>
        <w:tab/>
      </w:r>
      <w:r w:rsidR="00AD44F2">
        <w:t xml:space="preserve">1.  This House proudly honors </w:t>
      </w:r>
      <w:r w:rsidR="00021E15">
        <w:t xml:space="preserve">Master </w:t>
      </w:r>
      <w:proofErr w:type="spellStart"/>
      <w:r w:rsidR="00021E15">
        <w:t>Seargent</w:t>
      </w:r>
      <w:proofErr w:type="spellEnd"/>
      <w:r w:rsidR="00AD44F2">
        <w:t xml:space="preserve"> Shade </w:t>
      </w:r>
      <w:proofErr w:type="spellStart"/>
      <w:r w:rsidR="00AD44F2">
        <w:t>Meshack</w:t>
      </w:r>
      <w:proofErr w:type="spellEnd"/>
      <w:r w:rsidR="00AD44F2">
        <w:t xml:space="preserve"> Lee for his lifetime service to </w:t>
      </w:r>
      <w:r w:rsidR="000C1EA9">
        <w:t>our</w:t>
      </w:r>
      <w:r w:rsidR="00AD44F2">
        <w:t xml:space="preserve"> nation and his role </w:t>
      </w:r>
      <w:r w:rsidR="000C1EA9">
        <w:t>in helping</w:t>
      </w:r>
      <w:r w:rsidR="00AD44F2">
        <w:t xml:space="preserve"> to bring about </w:t>
      </w:r>
      <w:r w:rsidR="000C1EA9">
        <w:t>desegregation</w:t>
      </w:r>
      <w:r w:rsidR="00AD44F2">
        <w:t xml:space="preserve"> of the United States Armed Forces as a member of the Tuskegee Airmen.</w:t>
      </w:r>
      <w:r w:rsidR="003024A0">
        <w:t xml:space="preserve"> </w:t>
      </w:r>
      <w:r w:rsidR="003024A0">
        <w:br w:type="page"/>
      </w:r>
    </w:p>
    <w:p w:rsidR="007B1DFE" w:rsidRDefault="003024A0" w:rsidP="00686AEB">
      <w:r>
        <w:lastRenderedPageBreak/>
        <w:tab/>
        <w:t>2.</w:t>
      </w:r>
      <w:r>
        <w:tab/>
      </w:r>
      <w:r w:rsidR="00AD44F2">
        <w:t xml:space="preserve">Copies of this resolution, as filed with the Secretary of State, shall be transmitted by the Clerk of the General Assembly to the </w:t>
      </w:r>
      <w:r w:rsidR="000C1EA9">
        <w:t>President</w:t>
      </w:r>
      <w:r w:rsidR="00AD44F2">
        <w:t xml:space="preserve"> of the </w:t>
      </w:r>
      <w:r w:rsidR="000C1EA9">
        <w:t>United</w:t>
      </w:r>
      <w:r w:rsidR="00AD44F2">
        <w:t xml:space="preserve"> States, the United States Secretary of </w:t>
      </w:r>
      <w:r w:rsidR="000C1EA9">
        <w:t>Defense</w:t>
      </w:r>
      <w:r w:rsidR="00AD44F2">
        <w:t xml:space="preserve">, the Governor, the Adjutant General of the New Jersey Department of </w:t>
      </w:r>
      <w:r w:rsidR="000C1EA9">
        <w:t>Military</w:t>
      </w:r>
      <w:r w:rsidR="00AD44F2">
        <w:t xml:space="preserve"> and Veterans Affairs, each member of Congress elected from this State, the Director of the National Museum of </w:t>
      </w:r>
      <w:r w:rsidR="000C1EA9">
        <w:t>African</w:t>
      </w:r>
      <w:r w:rsidR="00AD44F2">
        <w:t xml:space="preserve"> American History and Culture, the </w:t>
      </w:r>
      <w:r w:rsidR="000C1EA9">
        <w:t>President</w:t>
      </w:r>
      <w:r w:rsidR="00AD44F2">
        <w:t xml:space="preserve"> of the Tuskegee Airmen National </w:t>
      </w:r>
      <w:r w:rsidR="000C1EA9">
        <w:t>Historical</w:t>
      </w:r>
      <w:r w:rsidR="00AD44F2">
        <w:t xml:space="preserve"> Museum, and to </w:t>
      </w:r>
      <w:r w:rsidR="000C1EA9">
        <w:t>the</w:t>
      </w:r>
      <w:r w:rsidR="00AD44F2">
        <w:t xml:space="preserve"> family of</w:t>
      </w:r>
      <w:r w:rsidR="00021E15">
        <w:t xml:space="preserve"> Master</w:t>
      </w:r>
      <w:r w:rsidR="00EC2ED2">
        <w:t xml:space="preserve"> </w:t>
      </w:r>
      <w:proofErr w:type="spellStart"/>
      <w:r w:rsidR="00021E15">
        <w:t>Seargent</w:t>
      </w:r>
      <w:proofErr w:type="spellEnd"/>
      <w:r w:rsidR="00AD44F2">
        <w:t xml:space="preserve"> Shade </w:t>
      </w:r>
      <w:proofErr w:type="spellStart"/>
      <w:r w:rsidR="00AD44F2">
        <w:t>Mesh</w:t>
      </w:r>
      <w:r w:rsidR="000C1EA9">
        <w:t>a</w:t>
      </w:r>
      <w:r w:rsidR="00AD44F2">
        <w:t>ck</w:t>
      </w:r>
      <w:proofErr w:type="spellEnd"/>
      <w:r w:rsidR="00AD44F2">
        <w:t xml:space="preserve"> Lee.  </w:t>
      </w:r>
    </w:p>
    <w:p w:rsidR="007B1DFE" w:rsidRDefault="007B1DFE" w:rsidP="00686AEB"/>
    <w:p w:rsidR="003024A0" w:rsidRPr="00CE7BD8" w:rsidRDefault="003024A0" w:rsidP="00686AEB"/>
    <w:p w:rsidR="00686AEB" w:rsidRPr="00AA7880" w:rsidRDefault="00686AEB" w:rsidP="00686AEB">
      <w:pPr>
        <w:jc w:val="center"/>
      </w:pPr>
      <w:r w:rsidRPr="00D71D68">
        <w:t>STATEMENT</w:t>
      </w:r>
    </w:p>
    <w:p w:rsidR="00686AEB" w:rsidRDefault="00686AEB" w:rsidP="00686AEB"/>
    <w:p w:rsidR="00861B32" w:rsidRDefault="00861B32" w:rsidP="00686AEB">
      <w:r>
        <w:tab/>
        <w:t xml:space="preserve">This Assembly resolution honors the life of Master Sergeant Shade </w:t>
      </w:r>
      <w:proofErr w:type="spellStart"/>
      <w:r>
        <w:t>Me</w:t>
      </w:r>
      <w:r w:rsidR="00857421">
        <w:t>shack</w:t>
      </w:r>
      <w:proofErr w:type="spellEnd"/>
      <w:r w:rsidR="00857421">
        <w:t xml:space="preserve"> Lee.  Mr. Lee, a resident of Elizabeth, New Jersey, proudly served this nation while </w:t>
      </w:r>
      <w:r w:rsidR="00364D34">
        <w:t>bring</w:t>
      </w:r>
      <w:r w:rsidR="00A73781">
        <w:t>ing</w:t>
      </w:r>
      <w:r w:rsidR="00857421">
        <w:t xml:space="preserve"> </w:t>
      </w:r>
      <w:r w:rsidR="00364D34">
        <w:t>about</w:t>
      </w:r>
      <w:r w:rsidR="00857421">
        <w:t xml:space="preserve"> real, </w:t>
      </w:r>
      <w:r w:rsidR="00364D34">
        <w:t>long-lasting</w:t>
      </w:r>
      <w:r w:rsidR="00857421">
        <w:t xml:space="preserve"> racial change.  As a member of the Tuskegee Airmen, Mr. Lee was part of an elite group of </w:t>
      </w:r>
      <w:r w:rsidR="00364D34">
        <w:t>Black</w:t>
      </w:r>
      <w:r w:rsidR="00857421">
        <w:t xml:space="preserve"> men who</w:t>
      </w:r>
      <w:r w:rsidR="00364D34">
        <w:t xml:space="preserve"> </w:t>
      </w:r>
      <w:r w:rsidR="00857421">
        <w:t xml:space="preserve">played a critical role in the Allied victory during World War II and paved the way for desegregation of the United Sates Armed Forces.  </w:t>
      </w:r>
    </w:p>
    <w:p w:rsidR="00FF6610" w:rsidRPr="001C43C8" w:rsidRDefault="00857421" w:rsidP="00857421">
      <w:r>
        <w:tab/>
        <w:t>A</w:t>
      </w:r>
      <w:r w:rsidR="00FF6610">
        <w:t>s a young man, Mr. Lee joined the Civilian Conservation Corps (CCC</w:t>
      </w:r>
      <w:r w:rsidR="00326581">
        <w:t xml:space="preserve">) </w:t>
      </w:r>
      <w:r w:rsidR="00FF6610">
        <w:t>and became a radio telegrapher, obtained his high school equivalency diploma and taught fellow CCC workers a technique he devised to speed the flow of messages they were learning to send</w:t>
      </w:r>
      <w:r>
        <w:t xml:space="preserve"> and receive in Morse Code. </w:t>
      </w:r>
    </w:p>
    <w:p w:rsidR="00FF6610" w:rsidRPr="001C43C8" w:rsidRDefault="00857421" w:rsidP="00857421">
      <w:r>
        <w:tab/>
      </w:r>
      <w:r w:rsidR="00326581">
        <w:t>After the CCC</w:t>
      </w:r>
      <w:r w:rsidR="00FF6610">
        <w:t xml:space="preserve">, Mr. Lee </w:t>
      </w:r>
      <w:r w:rsidR="00A73781">
        <w:t>joined</w:t>
      </w:r>
      <w:r w:rsidR="00FF6610">
        <w:t xml:space="preserve"> the military</w:t>
      </w:r>
      <w:r>
        <w:t xml:space="preserve">.  </w:t>
      </w:r>
      <w:r w:rsidR="00FF6610">
        <w:t xml:space="preserve">In the military, </w:t>
      </w:r>
      <w:r>
        <w:t>he became</w:t>
      </w:r>
      <w:r w:rsidR="00FF6610">
        <w:t xml:space="preserve"> a communications chief and flight line te</w:t>
      </w:r>
      <w:r w:rsidR="00A73781">
        <w:t>chnical inspector with the all-B</w:t>
      </w:r>
      <w:r w:rsidR="00FF6610">
        <w:t>lack 553rd Replacement Training Squadron</w:t>
      </w:r>
      <w:r>
        <w:t xml:space="preserve">, </w:t>
      </w:r>
      <w:r w:rsidR="00FF6610">
        <w:t>formed to train pilots to replace those returning fro</w:t>
      </w:r>
      <w:r>
        <w:t xml:space="preserve">m </w:t>
      </w:r>
      <w:r w:rsidR="005549ED">
        <w:t xml:space="preserve">overseas </w:t>
      </w:r>
      <w:r>
        <w:t>flight missions.</w:t>
      </w:r>
    </w:p>
    <w:p w:rsidR="00FF6610" w:rsidRPr="001C43C8" w:rsidRDefault="00857421" w:rsidP="00857421">
      <w:r>
        <w:rPr>
          <w:b/>
          <w:bCs/>
          <w:smallCaps/>
        </w:rPr>
        <w:tab/>
      </w:r>
      <w:r w:rsidR="00FF6610">
        <w:t>Through numerous correspondence, military</w:t>
      </w:r>
      <w:r w:rsidR="00326581">
        <w:t>,</w:t>
      </w:r>
      <w:r w:rsidR="00FF6610">
        <w:t xml:space="preserve"> and college-level courses, </w:t>
      </w:r>
      <w:r>
        <w:t xml:space="preserve">Mr. </w:t>
      </w:r>
      <w:r w:rsidR="00FF6610">
        <w:t xml:space="preserve">Lee became proficient in fields that included </w:t>
      </w:r>
      <w:proofErr w:type="spellStart"/>
      <w:r w:rsidR="00FF6610">
        <w:t>ultrasonics</w:t>
      </w:r>
      <w:proofErr w:type="spellEnd"/>
      <w:r w:rsidR="00FF6610">
        <w:t>, electronics, advanced mathematics, radar microwave and engineering</w:t>
      </w:r>
      <w:r>
        <w:t xml:space="preserve">.  One of his </w:t>
      </w:r>
      <w:r w:rsidR="00FF6610">
        <w:t>major contributions to the military was developing an ultrasonic device used to simulate booming missions for men trainin</w:t>
      </w:r>
      <w:r>
        <w:t>g to become fighter pilots.</w:t>
      </w:r>
    </w:p>
    <w:p w:rsidR="00FF6610" w:rsidRDefault="00857421" w:rsidP="00857421">
      <w:r>
        <w:rPr>
          <w:b/>
          <w:bCs/>
          <w:smallCaps/>
        </w:rPr>
        <w:tab/>
      </w:r>
      <w:r w:rsidR="00FF6610">
        <w:t>M</w:t>
      </w:r>
      <w:r w:rsidR="005549ED">
        <w:t xml:space="preserve">r. Lee spent 20-plus years </w:t>
      </w:r>
      <w:r w:rsidR="00C6677F">
        <w:t>in military</w:t>
      </w:r>
      <w:r w:rsidR="00FF6610">
        <w:t xml:space="preserve"> service and </w:t>
      </w:r>
      <w:r>
        <w:t>af</w:t>
      </w:r>
      <w:r w:rsidR="00FF6610">
        <w:t xml:space="preserve">ter retiring from the military, </w:t>
      </w:r>
      <w:r>
        <w:t xml:space="preserve">he </w:t>
      </w:r>
      <w:r w:rsidR="000C6725">
        <w:t>held</w:t>
      </w:r>
      <w:r w:rsidR="00FF6610">
        <w:t xml:space="preserve"> a variety of technological </w:t>
      </w:r>
      <w:r w:rsidR="00326581">
        <w:t xml:space="preserve">positions in the field of engineering.  He </w:t>
      </w:r>
      <w:r w:rsidR="00FF6610">
        <w:t>consulted on the role of the Tuskegee Airmen in the movie “Red Tails” released in 2012, was featured in People magazine</w:t>
      </w:r>
      <w:r w:rsidR="00270FC6">
        <w:t xml:space="preserve">, and </w:t>
      </w:r>
      <w:r w:rsidR="00326581">
        <w:t xml:space="preserve">in 2007 </w:t>
      </w:r>
      <w:r w:rsidR="00270FC6">
        <w:t xml:space="preserve">was awarded the Congressional Gold Medal.  </w:t>
      </w:r>
      <w:r>
        <w:t xml:space="preserve">In addition, </w:t>
      </w:r>
      <w:r w:rsidR="00326581">
        <w:t>Mr. Lee</w:t>
      </w:r>
      <w:r w:rsidR="00FF6610">
        <w:t xml:space="preserve"> and his six brothers received recognition from the United States government for being one of two families to have seven active duty sons contributing to the World War II effort</w:t>
      </w:r>
      <w:r>
        <w:t xml:space="preserve">.  </w:t>
      </w:r>
    </w:p>
    <w:p w:rsidR="00FF6610" w:rsidRDefault="00857421" w:rsidP="00270FC6">
      <w:r>
        <w:rPr>
          <w:b/>
          <w:bCs/>
          <w:smallCaps/>
        </w:rPr>
        <w:tab/>
      </w:r>
      <w:r w:rsidR="00FF6610">
        <w:t xml:space="preserve">Mr. Lee had a passion for books and learning, </w:t>
      </w:r>
      <w:r w:rsidR="00326581">
        <w:t xml:space="preserve">and </w:t>
      </w:r>
      <w:r w:rsidR="00FF6610">
        <w:t xml:space="preserve">penned his </w:t>
      </w:r>
      <w:r w:rsidR="00270FC6">
        <w:t>memoirs</w:t>
      </w:r>
      <w:r w:rsidR="00FF6610">
        <w:t xml:space="preserve"> and shared his life experiences through public speaking and presentations to students and church members to preserve the history of the Tuskegee Airm</w:t>
      </w:r>
      <w:r w:rsidR="00270FC6">
        <w:t xml:space="preserve">en for younger generations.  </w:t>
      </w:r>
    </w:p>
    <w:p w:rsidR="000C5038" w:rsidRDefault="00270FC6">
      <w:r>
        <w:rPr>
          <w:b/>
          <w:bCs/>
          <w:smallCaps/>
        </w:rPr>
        <w:lastRenderedPageBreak/>
        <w:tab/>
      </w:r>
      <w:r w:rsidR="00FF6610">
        <w:t>Master Sergeant Lee passed away on Octobe</w:t>
      </w:r>
      <w:r>
        <w:t xml:space="preserve">r 17, 2016 at the age of 95.  </w:t>
      </w:r>
      <w:r w:rsidR="00FF6610">
        <w:t>As we lose more members of the Greatest Generation each day, it is important to recognize the accomplishments of men like Master Sergeant Lee who selflessly served our nation while overcoming racial segregation and prejudice</w:t>
      </w:r>
      <w:r>
        <w:t>.  His legacy will inspire people for decad</w:t>
      </w:r>
      <w:r w:rsidR="003024A0">
        <w:t xml:space="preserve">es to come. </w:t>
      </w:r>
      <w:r w:rsidR="001C015F">
        <w:t xml:space="preserve"> </w:t>
      </w:r>
    </w:p>
    <w:sectPr w:rsidR="000C5038" w:rsidSect="00DC1FB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0A2" w:rsidRDefault="000160A2">
      <w:r>
        <w:separator/>
      </w:r>
    </w:p>
  </w:endnote>
  <w:endnote w:type="continuationSeparator" w:id="0">
    <w:p w:rsidR="000160A2" w:rsidRDefault="00016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F10" w:rsidRDefault="00076C41" w:rsidP="00076C4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0A2" w:rsidRDefault="000160A2">
      <w:r>
        <w:separator/>
      </w:r>
    </w:p>
  </w:footnote>
  <w:footnote w:type="continuationSeparator" w:id="0">
    <w:p w:rsidR="000160A2" w:rsidRDefault="00016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59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FB0" w:rsidRDefault="00DC1FB0" w:rsidP="00DC1FB0">
    <w:pPr>
      <w:pStyle w:val="bpuHeadSpon"/>
    </w:pPr>
    <w:r w:rsidRPr="00DC1FB0">
      <w:rPr>
        <w:rStyle w:val="bpuHeadSponChar"/>
      </w:rPr>
      <w:t>AR237</w:t>
    </w:r>
    <w:r>
      <w:t xml:space="preserve"> QUIJANO</w:t>
    </w:r>
    <w:r w:rsidR="00203F10">
      <w:t>, VERRELLI</w:t>
    </w:r>
  </w:p>
  <w:p w:rsidR="00DC1FB0" w:rsidRDefault="00DC1FB0" w:rsidP="00DC1FB0">
    <w:pPr>
      <w:pStyle w:val="bpuHeadSpon"/>
    </w:pPr>
    <w:r>
      <w:fldChar w:fldCharType="begin"/>
    </w:r>
    <w:r>
      <w:instrText xml:space="preserve"> PAGE  \* MERGEFORMAT </w:instrText>
    </w:r>
    <w:r>
      <w:fldChar w:fldCharType="separate"/>
    </w:r>
    <w:r w:rsidR="003758A0">
      <w:rPr>
        <w:noProof/>
      </w:rPr>
      <w:t>5</w:t>
    </w:r>
    <w:r>
      <w:fldChar w:fldCharType="end"/>
    </w:r>
  </w:p>
  <w:p w:rsidR="00DC1FB0" w:rsidRDefault="00DC1FB0" w:rsidP="00DC1F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FB0" w:rsidRDefault="00DC1FB0" w:rsidP="00DC1FB0">
    <w:pPr>
      <w:pStyle w:val="bpuHeadSpon"/>
    </w:pPr>
    <w:r w:rsidRPr="00DC1FB0">
      <w:rPr>
        <w:rStyle w:val="bpuHeadSponChar"/>
      </w:rPr>
      <w:t>AR237</w:t>
    </w:r>
    <w:r>
      <w:t xml:space="preserve"> QUIJANO</w:t>
    </w:r>
    <w:r w:rsidR="00203F10">
      <w:t>, VERRELLI</w:t>
    </w:r>
  </w:p>
  <w:p w:rsidR="00DC1FB0" w:rsidRDefault="00DC1FB0" w:rsidP="00DC1FB0">
    <w:pPr>
      <w:pStyle w:val="bpuHeadSpon"/>
    </w:pPr>
    <w:r>
      <w:fldChar w:fldCharType="begin"/>
    </w:r>
    <w:r>
      <w:instrText xml:space="preserve"> PAGE  \* MERGEFORMAT </w:instrText>
    </w:r>
    <w:r>
      <w:fldChar w:fldCharType="separate"/>
    </w:r>
    <w:r w:rsidR="003758A0">
      <w:rPr>
        <w:noProof/>
      </w:rPr>
      <w:t>2</w:t>
    </w:r>
    <w:r>
      <w:fldChar w:fldCharType="end"/>
    </w:r>
  </w:p>
  <w:p w:rsidR="00DC1FB0" w:rsidRDefault="00DC1FB0" w:rsidP="00DC1F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0A2"/>
    <w:rsid w:val="000051BD"/>
    <w:rsid w:val="00014864"/>
    <w:rsid w:val="000160A2"/>
    <w:rsid w:val="000160A5"/>
    <w:rsid w:val="00021E15"/>
    <w:rsid w:val="0002335B"/>
    <w:rsid w:val="0003549A"/>
    <w:rsid w:val="000367AE"/>
    <w:rsid w:val="00043B22"/>
    <w:rsid w:val="00054975"/>
    <w:rsid w:val="00057D20"/>
    <w:rsid w:val="0006197C"/>
    <w:rsid w:val="0006281F"/>
    <w:rsid w:val="00076C41"/>
    <w:rsid w:val="0008141C"/>
    <w:rsid w:val="00092F6B"/>
    <w:rsid w:val="00094A55"/>
    <w:rsid w:val="000A44A7"/>
    <w:rsid w:val="000A5578"/>
    <w:rsid w:val="000B1054"/>
    <w:rsid w:val="000B3411"/>
    <w:rsid w:val="000B583B"/>
    <w:rsid w:val="000C054C"/>
    <w:rsid w:val="000C12C2"/>
    <w:rsid w:val="000C1EA9"/>
    <w:rsid w:val="000C5038"/>
    <w:rsid w:val="000C6725"/>
    <w:rsid w:val="000D11AF"/>
    <w:rsid w:val="000D6255"/>
    <w:rsid w:val="000D6262"/>
    <w:rsid w:val="000D7B4A"/>
    <w:rsid w:val="000E4006"/>
    <w:rsid w:val="000F3DA2"/>
    <w:rsid w:val="000F5FDE"/>
    <w:rsid w:val="000F7466"/>
    <w:rsid w:val="0013000E"/>
    <w:rsid w:val="00133F81"/>
    <w:rsid w:val="00135943"/>
    <w:rsid w:val="0014664C"/>
    <w:rsid w:val="001508DB"/>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15F"/>
    <w:rsid w:val="001C7C52"/>
    <w:rsid w:val="001D25F3"/>
    <w:rsid w:val="001E15F1"/>
    <w:rsid w:val="001E16FA"/>
    <w:rsid w:val="001E6213"/>
    <w:rsid w:val="001F14C7"/>
    <w:rsid w:val="001F1C0F"/>
    <w:rsid w:val="001F7405"/>
    <w:rsid w:val="00203F10"/>
    <w:rsid w:val="00205533"/>
    <w:rsid w:val="002121A6"/>
    <w:rsid w:val="00212B8D"/>
    <w:rsid w:val="002206C8"/>
    <w:rsid w:val="00222983"/>
    <w:rsid w:val="002370D0"/>
    <w:rsid w:val="00255958"/>
    <w:rsid w:val="00257FA2"/>
    <w:rsid w:val="0026574A"/>
    <w:rsid w:val="002660BB"/>
    <w:rsid w:val="00270FC6"/>
    <w:rsid w:val="002720E8"/>
    <w:rsid w:val="0027307C"/>
    <w:rsid w:val="00275293"/>
    <w:rsid w:val="002776B0"/>
    <w:rsid w:val="0028562A"/>
    <w:rsid w:val="00286C7E"/>
    <w:rsid w:val="002A1029"/>
    <w:rsid w:val="002A3A1A"/>
    <w:rsid w:val="002A4692"/>
    <w:rsid w:val="002A51BA"/>
    <w:rsid w:val="002B2E26"/>
    <w:rsid w:val="002B3FE6"/>
    <w:rsid w:val="002C2D81"/>
    <w:rsid w:val="002C461E"/>
    <w:rsid w:val="002C6CEC"/>
    <w:rsid w:val="002E09CE"/>
    <w:rsid w:val="002E69D1"/>
    <w:rsid w:val="002F3BA6"/>
    <w:rsid w:val="003024A0"/>
    <w:rsid w:val="00315320"/>
    <w:rsid w:val="00325776"/>
    <w:rsid w:val="00325E27"/>
    <w:rsid w:val="00326581"/>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D34"/>
    <w:rsid w:val="003702CA"/>
    <w:rsid w:val="00370617"/>
    <w:rsid w:val="003758A0"/>
    <w:rsid w:val="00382F1F"/>
    <w:rsid w:val="003840E5"/>
    <w:rsid w:val="00387448"/>
    <w:rsid w:val="0039198B"/>
    <w:rsid w:val="00391DA4"/>
    <w:rsid w:val="003A3C64"/>
    <w:rsid w:val="003A3F83"/>
    <w:rsid w:val="003C43EF"/>
    <w:rsid w:val="003C5A6B"/>
    <w:rsid w:val="003C6FDD"/>
    <w:rsid w:val="003C7FB2"/>
    <w:rsid w:val="003D24DE"/>
    <w:rsid w:val="003E26D4"/>
    <w:rsid w:val="003E47BA"/>
    <w:rsid w:val="003F3B37"/>
    <w:rsid w:val="0040195A"/>
    <w:rsid w:val="00402DC0"/>
    <w:rsid w:val="00416C3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7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9ED"/>
    <w:rsid w:val="00557240"/>
    <w:rsid w:val="005629A4"/>
    <w:rsid w:val="005644A8"/>
    <w:rsid w:val="005651F3"/>
    <w:rsid w:val="00572184"/>
    <w:rsid w:val="00577A15"/>
    <w:rsid w:val="00580533"/>
    <w:rsid w:val="0059131D"/>
    <w:rsid w:val="005B25A8"/>
    <w:rsid w:val="005B3F92"/>
    <w:rsid w:val="005B479C"/>
    <w:rsid w:val="005B561E"/>
    <w:rsid w:val="005C07E4"/>
    <w:rsid w:val="005C2124"/>
    <w:rsid w:val="005C336F"/>
    <w:rsid w:val="005C5906"/>
    <w:rsid w:val="005C7F3C"/>
    <w:rsid w:val="005E017C"/>
    <w:rsid w:val="005E50C6"/>
    <w:rsid w:val="005F2A97"/>
    <w:rsid w:val="005F399B"/>
    <w:rsid w:val="006019F8"/>
    <w:rsid w:val="00602754"/>
    <w:rsid w:val="00605B20"/>
    <w:rsid w:val="0061156F"/>
    <w:rsid w:val="00613FF5"/>
    <w:rsid w:val="006155A8"/>
    <w:rsid w:val="00620DF2"/>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F2C"/>
    <w:rsid w:val="00707CD3"/>
    <w:rsid w:val="00716BB9"/>
    <w:rsid w:val="007256D1"/>
    <w:rsid w:val="007279FD"/>
    <w:rsid w:val="007502CB"/>
    <w:rsid w:val="00752D79"/>
    <w:rsid w:val="00752E20"/>
    <w:rsid w:val="00756EDE"/>
    <w:rsid w:val="00760E84"/>
    <w:rsid w:val="00761978"/>
    <w:rsid w:val="00764456"/>
    <w:rsid w:val="0077323A"/>
    <w:rsid w:val="00781B4D"/>
    <w:rsid w:val="007824BF"/>
    <w:rsid w:val="00783B8D"/>
    <w:rsid w:val="00794B94"/>
    <w:rsid w:val="00794BD4"/>
    <w:rsid w:val="007A2F73"/>
    <w:rsid w:val="007A3061"/>
    <w:rsid w:val="007A5A0B"/>
    <w:rsid w:val="007A6F93"/>
    <w:rsid w:val="007B1DFE"/>
    <w:rsid w:val="007C0E14"/>
    <w:rsid w:val="007C7DE4"/>
    <w:rsid w:val="007D40CB"/>
    <w:rsid w:val="007D5796"/>
    <w:rsid w:val="007D59C0"/>
    <w:rsid w:val="007D7D9C"/>
    <w:rsid w:val="007F3DA2"/>
    <w:rsid w:val="007F3F75"/>
    <w:rsid w:val="007F485D"/>
    <w:rsid w:val="007F6050"/>
    <w:rsid w:val="00813627"/>
    <w:rsid w:val="00827F0D"/>
    <w:rsid w:val="00832816"/>
    <w:rsid w:val="00837109"/>
    <w:rsid w:val="00840365"/>
    <w:rsid w:val="008406A3"/>
    <w:rsid w:val="00841D2C"/>
    <w:rsid w:val="00845F3C"/>
    <w:rsid w:val="008461B8"/>
    <w:rsid w:val="008462F1"/>
    <w:rsid w:val="00847EF1"/>
    <w:rsid w:val="008538FA"/>
    <w:rsid w:val="008573B0"/>
    <w:rsid w:val="00857421"/>
    <w:rsid w:val="00861B32"/>
    <w:rsid w:val="00866563"/>
    <w:rsid w:val="00867AC2"/>
    <w:rsid w:val="00867F18"/>
    <w:rsid w:val="0087056E"/>
    <w:rsid w:val="00875402"/>
    <w:rsid w:val="00884C77"/>
    <w:rsid w:val="00884D51"/>
    <w:rsid w:val="008916EC"/>
    <w:rsid w:val="00891AA8"/>
    <w:rsid w:val="00891E4F"/>
    <w:rsid w:val="008A31C5"/>
    <w:rsid w:val="008A4F9A"/>
    <w:rsid w:val="008B2850"/>
    <w:rsid w:val="008C6B8F"/>
    <w:rsid w:val="008C79B3"/>
    <w:rsid w:val="008D77BD"/>
    <w:rsid w:val="008E454C"/>
    <w:rsid w:val="008F1E5A"/>
    <w:rsid w:val="00901BDA"/>
    <w:rsid w:val="009121D8"/>
    <w:rsid w:val="0091298B"/>
    <w:rsid w:val="00912D9C"/>
    <w:rsid w:val="00916F7A"/>
    <w:rsid w:val="009177A2"/>
    <w:rsid w:val="00917FE3"/>
    <w:rsid w:val="009318C7"/>
    <w:rsid w:val="00931C09"/>
    <w:rsid w:val="009348C2"/>
    <w:rsid w:val="009440D0"/>
    <w:rsid w:val="009523A3"/>
    <w:rsid w:val="00960958"/>
    <w:rsid w:val="00963A46"/>
    <w:rsid w:val="009640E7"/>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D01"/>
    <w:rsid w:val="009F4FAC"/>
    <w:rsid w:val="00A017C0"/>
    <w:rsid w:val="00A11228"/>
    <w:rsid w:val="00A222C2"/>
    <w:rsid w:val="00A305D6"/>
    <w:rsid w:val="00A342C4"/>
    <w:rsid w:val="00A50F6B"/>
    <w:rsid w:val="00A52237"/>
    <w:rsid w:val="00A551D6"/>
    <w:rsid w:val="00A6251B"/>
    <w:rsid w:val="00A64321"/>
    <w:rsid w:val="00A6754E"/>
    <w:rsid w:val="00A70F58"/>
    <w:rsid w:val="00A72987"/>
    <w:rsid w:val="00A7346B"/>
    <w:rsid w:val="00A73781"/>
    <w:rsid w:val="00A84C4F"/>
    <w:rsid w:val="00A932A1"/>
    <w:rsid w:val="00A96E06"/>
    <w:rsid w:val="00AA6197"/>
    <w:rsid w:val="00AA6C70"/>
    <w:rsid w:val="00AB16FD"/>
    <w:rsid w:val="00AB4813"/>
    <w:rsid w:val="00AC4BBE"/>
    <w:rsid w:val="00AC6466"/>
    <w:rsid w:val="00AC7639"/>
    <w:rsid w:val="00AD08BB"/>
    <w:rsid w:val="00AD0EC0"/>
    <w:rsid w:val="00AD44F2"/>
    <w:rsid w:val="00AD70D6"/>
    <w:rsid w:val="00AD75BC"/>
    <w:rsid w:val="00AD7BB0"/>
    <w:rsid w:val="00AD7BC9"/>
    <w:rsid w:val="00AE1871"/>
    <w:rsid w:val="00AF0DB9"/>
    <w:rsid w:val="00AF1A8C"/>
    <w:rsid w:val="00AF60CB"/>
    <w:rsid w:val="00B0116D"/>
    <w:rsid w:val="00B01173"/>
    <w:rsid w:val="00B02F35"/>
    <w:rsid w:val="00B05A3C"/>
    <w:rsid w:val="00B07100"/>
    <w:rsid w:val="00B10702"/>
    <w:rsid w:val="00B1138C"/>
    <w:rsid w:val="00B15B43"/>
    <w:rsid w:val="00B2574A"/>
    <w:rsid w:val="00B342DC"/>
    <w:rsid w:val="00B35D8A"/>
    <w:rsid w:val="00B45B34"/>
    <w:rsid w:val="00B57047"/>
    <w:rsid w:val="00B61D86"/>
    <w:rsid w:val="00B6342D"/>
    <w:rsid w:val="00B726BD"/>
    <w:rsid w:val="00B732BC"/>
    <w:rsid w:val="00B90E33"/>
    <w:rsid w:val="00B9676B"/>
    <w:rsid w:val="00BA2B81"/>
    <w:rsid w:val="00BA2EA5"/>
    <w:rsid w:val="00BA364B"/>
    <w:rsid w:val="00BB1190"/>
    <w:rsid w:val="00BB31D0"/>
    <w:rsid w:val="00BB3A11"/>
    <w:rsid w:val="00BB4DDB"/>
    <w:rsid w:val="00BB5D79"/>
    <w:rsid w:val="00BB5F02"/>
    <w:rsid w:val="00BC5E8B"/>
    <w:rsid w:val="00BC7892"/>
    <w:rsid w:val="00BE24D6"/>
    <w:rsid w:val="00BE3F45"/>
    <w:rsid w:val="00BE7EFA"/>
    <w:rsid w:val="00BF06AD"/>
    <w:rsid w:val="00BF2C67"/>
    <w:rsid w:val="00C04F4D"/>
    <w:rsid w:val="00C12E48"/>
    <w:rsid w:val="00C13D14"/>
    <w:rsid w:val="00C15F53"/>
    <w:rsid w:val="00C23F09"/>
    <w:rsid w:val="00C25356"/>
    <w:rsid w:val="00C328D0"/>
    <w:rsid w:val="00C46BC1"/>
    <w:rsid w:val="00C46E56"/>
    <w:rsid w:val="00C5235F"/>
    <w:rsid w:val="00C54CE2"/>
    <w:rsid w:val="00C6677F"/>
    <w:rsid w:val="00C66BF3"/>
    <w:rsid w:val="00C70140"/>
    <w:rsid w:val="00C73CA7"/>
    <w:rsid w:val="00C75EEB"/>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3CC"/>
    <w:rsid w:val="00D039F4"/>
    <w:rsid w:val="00D10496"/>
    <w:rsid w:val="00D11173"/>
    <w:rsid w:val="00D1215F"/>
    <w:rsid w:val="00D14ABB"/>
    <w:rsid w:val="00D16561"/>
    <w:rsid w:val="00D17FF8"/>
    <w:rsid w:val="00D268AC"/>
    <w:rsid w:val="00D27FF3"/>
    <w:rsid w:val="00D343D0"/>
    <w:rsid w:val="00D3664D"/>
    <w:rsid w:val="00D500E9"/>
    <w:rsid w:val="00D507BC"/>
    <w:rsid w:val="00D55CB7"/>
    <w:rsid w:val="00D6090A"/>
    <w:rsid w:val="00D62FA3"/>
    <w:rsid w:val="00D63B6F"/>
    <w:rsid w:val="00D64A90"/>
    <w:rsid w:val="00D726FA"/>
    <w:rsid w:val="00D9410B"/>
    <w:rsid w:val="00D9695B"/>
    <w:rsid w:val="00DA2417"/>
    <w:rsid w:val="00DA5585"/>
    <w:rsid w:val="00DB02AC"/>
    <w:rsid w:val="00DB52CD"/>
    <w:rsid w:val="00DB6AA2"/>
    <w:rsid w:val="00DC1FB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DE4"/>
    <w:rsid w:val="00EA7C16"/>
    <w:rsid w:val="00EC2ED2"/>
    <w:rsid w:val="00EC5281"/>
    <w:rsid w:val="00EC791D"/>
    <w:rsid w:val="00EC7CA6"/>
    <w:rsid w:val="00ED3C5D"/>
    <w:rsid w:val="00ED4553"/>
    <w:rsid w:val="00F00D08"/>
    <w:rsid w:val="00F1350D"/>
    <w:rsid w:val="00F15583"/>
    <w:rsid w:val="00F17C18"/>
    <w:rsid w:val="00F200EE"/>
    <w:rsid w:val="00F22481"/>
    <w:rsid w:val="00F2542E"/>
    <w:rsid w:val="00F27278"/>
    <w:rsid w:val="00F31B7A"/>
    <w:rsid w:val="00F344E3"/>
    <w:rsid w:val="00F34D58"/>
    <w:rsid w:val="00F40FC9"/>
    <w:rsid w:val="00F41A9D"/>
    <w:rsid w:val="00F44314"/>
    <w:rsid w:val="00F465AA"/>
    <w:rsid w:val="00F54B9C"/>
    <w:rsid w:val="00F56E96"/>
    <w:rsid w:val="00F573DD"/>
    <w:rsid w:val="00F61E59"/>
    <w:rsid w:val="00F63D99"/>
    <w:rsid w:val="00F6426B"/>
    <w:rsid w:val="00F709B3"/>
    <w:rsid w:val="00F71A5E"/>
    <w:rsid w:val="00F80AAC"/>
    <w:rsid w:val="00F8407F"/>
    <w:rsid w:val="00F92BE0"/>
    <w:rsid w:val="00FA0AFC"/>
    <w:rsid w:val="00FA1C82"/>
    <w:rsid w:val="00FA2ED1"/>
    <w:rsid w:val="00FA4A52"/>
    <w:rsid w:val="00FB3492"/>
    <w:rsid w:val="00FB4045"/>
    <w:rsid w:val="00FB4D8E"/>
    <w:rsid w:val="00FC0D0A"/>
    <w:rsid w:val="00FC1B0B"/>
    <w:rsid w:val="00FD2F97"/>
    <w:rsid w:val="00FF50C0"/>
    <w:rsid w:val="00FF6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3F8554"/>
  <w15:docId w15:val="{F9343DDC-B1E9-490D-B935-4DABBB0A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B52C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61B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1B32"/>
    <w:rPr>
      <w:rFonts w:ascii="Segoe UI" w:hAnsi="Segoe UI" w:cs="Segoe UI"/>
      <w:spacing w:val="4"/>
      <w:sz w:val="18"/>
      <w:szCs w:val="18"/>
    </w:rPr>
  </w:style>
  <w:style w:type="character" w:styleId="LineNumber">
    <w:name w:val="line number"/>
    <w:basedOn w:val="DefaultParagraphFont"/>
    <w:semiHidden/>
    <w:unhideWhenUsed/>
    <w:rsid w:val="00DC1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7805E-836D-49B2-AB67-3A14E83BB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1346</Words>
  <Characters>7078</Characters>
  <Application>Microsoft Office Word</Application>
  <DocSecurity>0</DocSecurity>
  <Lines>175</Lines>
  <Paragraphs>50</Paragraphs>
  <ScaleCrop>false</ScaleCrop>
  <HeadingPairs>
    <vt:vector size="2" baseType="variant">
      <vt:variant>
        <vt:lpstr>Title</vt:lpstr>
      </vt:variant>
      <vt:variant>
        <vt:i4>1</vt:i4>
      </vt:variant>
    </vt:vector>
  </HeadingPairs>
  <TitlesOfParts>
    <vt:vector size="1" baseType="lpstr">
      <vt:lpstr>AR237</vt:lpstr>
    </vt:vector>
  </TitlesOfParts>
  <Manager>R230</Manager>
  <Company>NJ Office of Legislative Services</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AR237</dc:title>
  <dc:subject/>
  <dc:creator>Assemblywoman  QUIJANO</dc:creator>
  <cp:keywords>AR237|5|SG |216|305|305|N|0|</cp:keywords>
  <dc:description>INTRODUCED MARCH 15, 2021</dc:description>
  <cp:lastModifiedBy>Puleo, Roseanne</cp:lastModifiedBy>
  <cp:revision>2</cp:revision>
  <cp:lastPrinted>2021-06-04T20:09:00Z</cp:lastPrinted>
  <dcterms:created xsi:type="dcterms:W3CDTF">2021-06-04T20:10:00Z</dcterms:created>
  <dcterms:modified xsi:type="dcterms:W3CDTF">2021-06-04T20:10:00Z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