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882" w:rsidRDefault="001F1882" w:rsidP="001F188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 RESOLUTION No. 247 </w:t>
      </w:r>
    </w:p>
    <w:p w:rsidR="001F1882" w:rsidRPr="009D38FF" w:rsidRDefault="001F1882" w:rsidP="001F188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2348846" r:id="rId8"/>
        </w:object>
      </w:r>
    </w:p>
    <w:p w:rsidR="001F1882" w:rsidRDefault="001F1882" w:rsidP="001F1882">
      <w:pPr>
        <w:pStyle w:val="bpuState"/>
      </w:pPr>
      <w:r>
        <w:t>STATE OF NEW JERSEY</w:t>
      </w:r>
    </w:p>
    <w:p w:rsidR="001F1882" w:rsidRDefault="001F1882" w:rsidP="001F1882">
      <w:pPr>
        <w:pStyle w:val="bpuLegislature"/>
      </w:pPr>
      <w:r>
        <w:t>219th LEGISLATURE</w:t>
      </w:r>
    </w:p>
    <w:p w:rsidR="001F1882" w:rsidRDefault="001F1882" w:rsidP="001F1882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2348847" r:id="rId9"/>
        </w:object>
      </w:r>
      <w:r>
        <w:t xml:space="preserve">  </w:t>
      </w:r>
    </w:p>
    <w:p w:rsidR="001F1882" w:rsidRDefault="001F1882" w:rsidP="001F1882">
      <w:pPr>
        <w:pStyle w:val="bpuIntro"/>
      </w:pPr>
      <w:r>
        <w:t>INTRODUCED MAY 12, 2021</w:t>
      </w:r>
    </w:p>
    <w:p w:rsidR="001F1882" w:rsidRDefault="001F1882" w:rsidP="001F1882">
      <w:pPr>
        <w:pStyle w:val="bpuIntro"/>
      </w:pPr>
    </w:p>
    <w:p w:rsidR="001F1882" w:rsidRDefault="001F1882" w:rsidP="001F1882">
      <w:pPr>
        <w:pStyle w:val="bpuIntro"/>
        <w:sectPr w:rsidR="001F1882" w:rsidSect="001F1882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1F1882" w:rsidRDefault="001F1882" w:rsidP="001F1882">
      <w:pPr>
        <w:pStyle w:val="bpuIntro"/>
      </w:pPr>
    </w:p>
    <w:p w:rsidR="001F1882" w:rsidRDefault="001F1882" w:rsidP="001F1882">
      <w:pPr>
        <w:pStyle w:val="bpuSponsor"/>
      </w:pPr>
      <w:r>
        <w:t>Sponsored by:</w:t>
      </w:r>
    </w:p>
    <w:p w:rsidR="001F1882" w:rsidRDefault="001F1882" w:rsidP="001F1882">
      <w:pPr>
        <w:pStyle w:val="bpuSponsor"/>
      </w:pPr>
      <w:r>
        <w:t>Assemblyman  RONALD S. DANCER</w:t>
      </w:r>
    </w:p>
    <w:p w:rsidR="001F1882" w:rsidRDefault="001F1882" w:rsidP="001F1882">
      <w:pPr>
        <w:pStyle w:val="bpuSponsor"/>
      </w:pPr>
      <w:r>
        <w:t>District 12 (Burlington, Middlesex, Monmouth and Ocean)</w:t>
      </w:r>
    </w:p>
    <w:p w:rsidR="001F1882" w:rsidRDefault="001F1882" w:rsidP="001F1882">
      <w:pPr>
        <w:pStyle w:val="bpuSponsor"/>
      </w:pPr>
    </w:p>
    <w:p w:rsidR="001F1882" w:rsidRDefault="001F1882" w:rsidP="001F1882">
      <w:pPr>
        <w:pStyle w:val="bpuSponsor"/>
      </w:pPr>
    </w:p>
    <w:p w:rsidR="001F1882" w:rsidRDefault="001F1882" w:rsidP="001F1882">
      <w:pPr>
        <w:pStyle w:val="bpuSponsor"/>
      </w:pPr>
    </w:p>
    <w:p w:rsidR="001F1882" w:rsidRDefault="001F1882" w:rsidP="001F1882">
      <w:pPr>
        <w:pStyle w:val="bpuSponsor"/>
      </w:pPr>
    </w:p>
    <w:p w:rsidR="001F1882" w:rsidRDefault="001F1882" w:rsidP="001F1882">
      <w:pPr>
        <w:pStyle w:val="bpuSponsor"/>
      </w:pPr>
      <w:r>
        <w:t>SYNOPSIS</w:t>
      </w:r>
    </w:p>
    <w:p w:rsidR="001F1882" w:rsidRDefault="001F1882" w:rsidP="001F1882">
      <w:pPr>
        <w:pStyle w:val="bpuNormText"/>
      </w:pPr>
      <w:r>
        <w:tab/>
        <w:t xml:space="preserve">Urges Rutgers University address all incidents of hate and exclusion, including antisemitism. </w:t>
      </w:r>
    </w:p>
    <w:p w:rsidR="001F1882" w:rsidRDefault="001F1882" w:rsidP="001F1882">
      <w:pPr>
        <w:pStyle w:val="bpuNormText"/>
      </w:pPr>
    </w:p>
    <w:p w:rsidR="001F1882" w:rsidRDefault="001F1882" w:rsidP="001F1882">
      <w:pPr>
        <w:pStyle w:val="bpuSponsor"/>
      </w:pPr>
      <w:r>
        <w:t xml:space="preserve">CURRENT VERSION OF TEXT </w:t>
      </w:r>
    </w:p>
    <w:p w:rsidR="001F1882" w:rsidRDefault="001F1882" w:rsidP="001F1882">
      <w:pPr>
        <w:pStyle w:val="bpuNormText"/>
      </w:pPr>
      <w:r>
        <w:tab/>
        <w:t>As introduced.</w:t>
      </w:r>
    </w:p>
    <w:p w:rsidR="001F1882" w:rsidRDefault="001F1882" w:rsidP="001F188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1F1882" w:rsidRDefault="001F188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F1882" w:rsidSect="001F188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Default="000E13DF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Assembly Resolution</w:t>
      </w:r>
      <w:r w:rsidR="00686AEB" w:rsidRPr="006B7FA7">
        <w:rPr>
          <w:rStyle w:val="HangingAnActChar"/>
        </w:rPr>
        <w:t xml:space="preserve"> </w:t>
      </w:r>
      <w:r w:rsidR="004A6F25">
        <w:rPr>
          <w:rStyle w:val="HangingAnActChar"/>
        </w:rPr>
        <w:t xml:space="preserve">urging Rutgers University to </w:t>
      </w:r>
      <w:r w:rsidR="00CE2CE1">
        <w:rPr>
          <w:rStyle w:val="HangingAnActChar"/>
        </w:rPr>
        <w:t>address all incidents</w:t>
      </w:r>
      <w:r w:rsidR="004A6F25">
        <w:rPr>
          <w:rStyle w:val="HangingAnActChar"/>
        </w:rPr>
        <w:t xml:space="preserve"> of hate an</w:t>
      </w:r>
      <w:r w:rsidR="00CD402C">
        <w:rPr>
          <w:rStyle w:val="HangingAnActChar"/>
        </w:rPr>
        <w:t xml:space="preserve">d exclusion, including </w:t>
      </w:r>
      <w:r w:rsidR="004A6F25">
        <w:rPr>
          <w:rStyle w:val="HangingAnActChar"/>
        </w:rPr>
        <w:t>antisemitism.</w:t>
      </w:r>
    </w:p>
    <w:p w:rsidR="006B7137" w:rsidRDefault="006B7137" w:rsidP="006B7137"/>
    <w:p w:rsidR="006B7137" w:rsidRDefault="006B7137" w:rsidP="006B713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5021F0">
        <w:t>An act</w:t>
      </w:r>
      <w:r w:rsidR="00CD402C">
        <w:t xml:space="preserve"> of hate or</w:t>
      </w:r>
      <w:r w:rsidR="00DF20CF">
        <w:t xml:space="preserve"> exclusion directed toward a specific group</w:t>
      </w:r>
      <w:r w:rsidR="00507CD0">
        <w:t xml:space="preserve"> reflect</w:t>
      </w:r>
      <w:r w:rsidR="005021F0">
        <w:t>s</w:t>
      </w:r>
      <w:r w:rsidR="00507CD0">
        <w:t xml:space="preserve"> a lack</w:t>
      </w:r>
      <w:r w:rsidR="00CD402C">
        <w:t xml:space="preserve"> of tolerance</w:t>
      </w:r>
      <w:r w:rsidR="005021F0">
        <w:t xml:space="preserve"> </w:t>
      </w:r>
      <w:r w:rsidR="00CE2CE1">
        <w:t xml:space="preserve">and </w:t>
      </w:r>
      <w:r w:rsidR="00CD402C">
        <w:t>empathy, and attempts to deny</w:t>
      </w:r>
      <w:r w:rsidR="00507CD0">
        <w:t xml:space="preserve"> equality and dignity to the targeted group; and</w:t>
      </w:r>
    </w:p>
    <w:p w:rsidR="00507CD0" w:rsidRDefault="00507CD0" w:rsidP="00507CD0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Rutgers</w:t>
      </w:r>
      <w:r w:rsidR="00CE2CE1">
        <w:t>, the State</w:t>
      </w:r>
      <w:r>
        <w:t xml:space="preserve"> University </w:t>
      </w:r>
      <w:r w:rsidR="00CE2CE1">
        <w:t xml:space="preserve">of New Jersey </w:t>
      </w:r>
      <w:r>
        <w:t xml:space="preserve">has a history of </w:t>
      </w:r>
      <w:proofErr w:type="spellStart"/>
      <w:r>
        <w:t>antisemitic</w:t>
      </w:r>
      <w:proofErr w:type="spellEnd"/>
      <w:r>
        <w:t xml:space="preserve"> incidents</w:t>
      </w:r>
      <w:r w:rsidR="00507B4B">
        <w:t xml:space="preserve"> including acts of vandalism, hateful flyers, and statements made by community members on social media</w:t>
      </w:r>
      <w:r w:rsidR="003C02CE">
        <w:t>; and</w:t>
      </w:r>
    </w:p>
    <w:p w:rsidR="003C02CE" w:rsidRDefault="003C02CE" w:rsidP="003C02C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5D0CC9">
        <w:t>The most recent incident</w:t>
      </w:r>
      <w:r w:rsidR="00CE2CE1">
        <w:t>, in April of 2021,</w:t>
      </w:r>
      <w:r w:rsidR="005D0CC9">
        <w:t xml:space="preserve"> occurred d</w:t>
      </w:r>
      <w:r>
        <w:t>uring an even</w:t>
      </w:r>
      <w:r w:rsidR="00C45005">
        <w:t>t held by the Jewish fraternity</w:t>
      </w:r>
      <w:r>
        <w:t xml:space="preserve"> </w:t>
      </w:r>
      <w:r w:rsidR="00C45005">
        <w:t>Alpha Epsilon Pi</w:t>
      </w:r>
      <w:r w:rsidR="00755C9B">
        <w:t xml:space="preserve"> to remember</w:t>
      </w:r>
      <w:r>
        <w:t xml:space="preserve"> the vic</w:t>
      </w:r>
      <w:r w:rsidR="00D91FFE">
        <w:t xml:space="preserve">tims of the Holocaust on Yom </w:t>
      </w:r>
      <w:proofErr w:type="spellStart"/>
      <w:r w:rsidR="00D91FFE">
        <w:t>Has</w:t>
      </w:r>
      <w:r>
        <w:t>hoah</w:t>
      </w:r>
      <w:proofErr w:type="spellEnd"/>
      <w:r>
        <w:t xml:space="preserve">, Holocaust Remembrance Day, </w:t>
      </w:r>
      <w:r w:rsidR="00CE2CE1">
        <w:t>when</w:t>
      </w:r>
      <w:r w:rsidR="00C45005">
        <w:t xml:space="preserve"> </w:t>
      </w:r>
      <w:r>
        <w:t>an individual, or group of individuals, threw eggs at the fraternity house; and</w:t>
      </w:r>
    </w:p>
    <w:p w:rsidR="003C02CE" w:rsidRDefault="003C02CE" w:rsidP="003C02C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The event consisted of a 24-hour reading of the names of victims of the Holocaust</w:t>
      </w:r>
      <w:r w:rsidR="00075F6E">
        <w:t xml:space="preserve"> in order to commemorate </w:t>
      </w:r>
      <w:r w:rsidR="00900ADB">
        <w:t xml:space="preserve">the six million Jews </w:t>
      </w:r>
      <w:r w:rsidR="009A37F3">
        <w:t xml:space="preserve">systematically </w:t>
      </w:r>
      <w:r w:rsidR="00900ADB">
        <w:t xml:space="preserve">murdered and persecuted by the Nazis and their collaborators, and to reaffirm the commitment to the dignity </w:t>
      </w:r>
      <w:r w:rsidR="000407B1">
        <w:t xml:space="preserve">of those murdered and </w:t>
      </w:r>
      <w:r w:rsidR="008A57F9">
        <w:t xml:space="preserve">to the need to respect the rights and liberty </w:t>
      </w:r>
      <w:r w:rsidR="00900ADB">
        <w:t>of all people</w:t>
      </w:r>
      <w:r>
        <w:t>; and</w:t>
      </w:r>
    </w:p>
    <w:p w:rsidR="003C02CE" w:rsidRDefault="003C02CE" w:rsidP="003C02C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An increasing number of people do not have knowledge of the Holocaust</w:t>
      </w:r>
      <w:r w:rsidR="00075F6E">
        <w:t xml:space="preserve">, </w:t>
      </w:r>
      <w:r w:rsidR="00B93626">
        <w:t>distort the history</w:t>
      </w:r>
      <w:r w:rsidR="00755C9B">
        <w:t xml:space="preserve"> of</w:t>
      </w:r>
      <w:r>
        <w:t xml:space="preserve"> the Holocaust, </w:t>
      </w:r>
      <w:r w:rsidR="00075F6E">
        <w:t xml:space="preserve">or deny the </w:t>
      </w:r>
      <w:r w:rsidR="006D3841">
        <w:t xml:space="preserve">reality of the </w:t>
      </w:r>
      <w:r w:rsidR="00075F6E">
        <w:t>Holocaust</w:t>
      </w:r>
      <w:r w:rsidR="00900ADB">
        <w:t>,</w:t>
      </w:r>
      <w:r w:rsidR="00075F6E">
        <w:t xml:space="preserve"> </w:t>
      </w:r>
      <w:r>
        <w:t xml:space="preserve">highlighting the need for </w:t>
      </w:r>
      <w:r w:rsidR="00C45005">
        <w:t xml:space="preserve">increased education and </w:t>
      </w:r>
      <w:r>
        <w:t>programs</w:t>
      </w:r>
      <w:r w:rsidR="00CE2CE1">
        <w:t xml:space="preserve"> on the Holocaust</w:t>
      </w:r>
      <w:r>
        <w:t xml:space="preserve"> such as the one held by Alpha Epsilon Pi at Rutgers</w:t>
      </w:r>
      <w:r w:rsidR="00CE2CE1">
        <w:t>,</w:t>
      </w:r>
      <w:r w:rsidR="00A55B6F">
        <w:t xml:space="preserve"> and on Judaism as a whole; and</w:t>
      </w:r>
    </w:p>
    <w:p w:rsidR="00A55B6F" w:rsidRDefault="00A55B6F" w:rsidP="00A55B6F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A76CAB">
        <w:t>Though Rutgers has been ma</w:t>
      </w:r>
      <w:r w:rsidR="00CE2CE1">
        <w:t>king efforts to be</w:t>
      </w:r>
      <w:r w:rsidR="002A3DC5">
        <w:t xml:space="preserve"> a diverse, equitable, and inclusive</w:t>
      </w:r>
      <w:r w:rsidR="00CD402C">
        <w:t xml:space="preserve"> community, there is more to be done in order to stop</w:t>
      </w:r>
      <w:r w:rsidR="00A76CAB">
        <w:t xml:space="preserve"> these incidents from occurring in the first place as no minority group of students</w:t>
      </w:r>
      <w:r w:rsidR="00CD402C">
        <w:t xml:space="preserve">, faculty, or staff should be </w:t>
      </w:r>
      <w:r w:rsidR="00A76CAB">
        <w:t>marginalized, ignored, or excluded; and</w:t>
      </w:r>
    </w:p>
    <w:p w:rsidR="00A76CAB" w:rsidRPr="00A76CAB" w:rsidRDefault="00A76CAB" w:rsidP="00A76CA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075F6E">
        <w:t>Rutgers</w:t>
      </w:r>
      <w:r>
        <w:t xml:space="preserve"> should be committed to a swift a</w:t>
      </w:r>
      <w:r w:rsidR="00A939DB">
        <w:t xml:space="preserve">nd appropriate response to bias </w:t>
      </w:r>
      <w:r>
        <w:t>incidents</w:t>
      </w:r>
      <w:r w:rsidR="005D0CC9">
        <w:t>, regardless of whether the incidents</w:t>
      </w:r>
      <w:r w:rsidR="00A939DB">
        <w:t xml:space="preserve"> rise to the criminal level</w:t>
      </w:r>
      <w:r>
        <w:t>; and</w:t>
      </w:r>
    </w:p>
    <w:p w:rsidR="000B1054" w:rsidRDefault="0098082B" w:rsidP="0098082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Every student, staff</w:t>
      </w:r>
      <w:r w:rsidR="00CD402C">
        <w:t xml:space="preserve"> member</w:t>
      </w:r>
      <w:r>
        <w:t>, and</w:t>
      </w:r>
      <w:r w:rsidR="008A57F9">
        <w:t xml:space="preserve"> faculty member deserves to be</w:t>
      </w:r>
      <w:r>
        <w:t xml:space="preserve"> safe, supported, and </w:t>
      </w:r>
      <w:r w:rsidR="0071337F">
        <w:t xml:space="preserve">included within the </w:t>
      </w:r>
      <w:r w:rsidR="00075F6E">
        <w:t xml:space="preserve">Rutgers </w:t>
      </w:r>
      <w:r w:rsidR="0071337F">
        <w:t xml:space="preserve">University community; and </w:t>
      </w:r>
    </w:p>
    <w:p w:rsidR="0071337F" w:rsidRDefault="0071337F" w:rsidP="0071337F">
      <w:pPr>
        <w:pStyle w:val="IndentHang"/>
      </w:pPr>
      <w:r w:rsidRPr="00391B81">
        <w:rPr>
          <w:b/>
          <w:bCs/>
          <w:smallCaps/>
        </w:rPr>
        <w:t>Whereas,</w:t>
      </w:r>
      <w:r w:rsidRPr="0071337F">
        <w:t xml:space="preserve"> It is fitting and proper that this House condemn strongly all hatred and bigotry</w:t>
      </w:r>
      <w:r w:rsidRPr="001C43C8">
        <w:t xml:space="preserve"> </w:t>
      </w:r>
      <w:r w:rsidR="00CD402C">
        <w:t>and urge all residents of this State</w:t>
      </w:r>
      <w:r>
        <w:t xml:space="preserve"> to fight antisemitism and all f</w:t>
      </w:r>
      <w:r w:rsidR="00CE2CE1">
        <w:t xml:space="preserve">orms of bigotry and hate </w:t>
      </w:r>
      <w:r w:rsidR="00CD402C">
        <w:t>in order to create</w:t>
      </w:r>
      <w:r>
        <w:t xml:space="preserve"> a</w:t>
      </w:r>
      <w:r w:rsidR="00075F6E">
        <w:t xml:space="preserve"> better, more inclusive society;</w:t>
      </w:r>
      <w:r>
        <w:t xml:space="preserve"> now, therefore,</w:t>
      </w:r>
    </w:p>
    <w:p w:rsidR="0071337F" w:rsidRPr="0071337F" w:rsidRDefault="0071337F" w:rsidP="0071337F"/>
    <w:p w:rsidR="00686AEB" w:rsidRPr="00AA7880" w:rsidRDefault="00686AEB" w:rsidP="00686AEB">
      <w:r>
        <w:tab/>
      </w:r>
      <w:r w:rsidR="000E13DF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0E13DF">
        <w:rPr>
          <w:rStyle w:val="BillLanguage"/>
        </w:rPr>
        <w:t>by the General Assembly of the State of New Jersey:</w:t>
      </w:r>
    </w:p>
    <w:p w:rsidR="00686AEB" w:rsidRPr="00D71D68" w:rsidRDefault="00686AEB" w:rsidP="00686AEB"/>
    <w:p w:rsidR="00A55B6F" w:rsidRDefault="00686AEB" w:rsidP="00A55B6F">
      <w:r>
        <w:tab/>
      </w:r>
      <w:r w:rsidR="007B0D4B">
        <w:t>1.</w:t>
      </w:r>
      <w:r w:rsidR="00A967F7">
        <w:tab/>
      </w:r>
      <w:r w:rsidR="007B0D4B">
        <w:t>This House</w:t>
      </w:r>
      <w:r w:rsidR="00DF10E3">
        <w:t xml:space="preserve"> </w:t>
      </w:r>
      <w:r w:rsidR="008C6DF6">
        <w:t>urges Rutgers</w:t>
      </w:r>
      <w:r w:rsidR="00CE2CE1">
        <w:t>, the State</w:t>
      </w:r>
      <w:r w:rsidR="008C6DF6">
        <w:t xml:space="preserve"> University </w:t>
      </w:r>
      <w:r w:rsidR="00CE2CE1">
        <w:t>of New Jersey to address all incidents</w:t>
      </w:r>
      <w:r w:rsidR="008C6DF6">
        <w:t xml:space="preserve"> of hate and exclusion, i</w:t>
      </w:r>
      <w:r w:rsidR="00A55B6F">
        <w:t>ncluding antisemitism</w:t>
      </w:r>
      <w:r w:rsidR="00CE2CE1">
        <w:t>,</w:t>
      </w:r>
      <w:r w:rsidR="00A55B6F">
        <w:t xml:space="preserve"> and</w:t>
      </w:r>
      <w:r w:rsidR="00075F6E">
        <w:t xml:space="preserve"> to engage with members of the u</w:t>
      </w:r>
      <w:r w:rsidR="00A55B6F">
        <w:t xml:space="preserve">niversity </w:t>
      </w:r>
      <w:r w:rsidR="00A55B6F">
        <w:lastRenderedPageBreak/>
        <w:t xml:space="preserve">community in order to improve educational efforts </w:t>
      </w:r>
      <w:r w:rsidR="00CD402C">
        <w:t>c</w:t>
      </w:r>
      <w:r w:rsidR="001D3605">
        <w:t>oncerning the</w:t>
      </w:r>
      <w:r w:rsidR="00CD402C">
        <w:t xml:space="preserve"> Holocaust and Judaism</w:t>
      </w:r>
      <w:r w:rsidR="00A55B6F">
        <w:t xml:space="preserve">. </w:t>
      </w:r>
    </w:p>
    <w:p w:rsidR="007B0D4B" w:rsidRDefault="007B0D4B" w:rsidP="00686AEB"/>
    <w:p w:rsidR="007B0D4B" w:rsidRPr="00AA7880" w:rsidRDefault="007B0D4B" w:rsidP="00686AEB">
      <w:r>
        <w:tab/>
        <w:t>2.</w:t>
      </w:r>
      <w:r w:rsidR="00A967F7">
        <w:tab/>
      </w:r>
      <w:r>
        <w:t>Copies of this resolution, as filed with the Secretary of State, shall be transmitted by the Clerk of the General Assembly to the President and four Chancellors of Rutgers</w:t>
      </w:r>
      <w:r w:rsidR="00CE2CE1">
        <w:t>, the State</w:t>
      </w:r>
      <w:r>
        <w:t xml:space="preserve"> University</w:t>
      </w:r>
      <w:r w:rsidR="00CE2CE1">
        <w:t xml:space="preserve"> of New Jersey</w:t>
      </w:r>
      <w:r>
        <w:t xml:space="preserve">. </w:t>
      </w:r>
    </w:p>
    <w:p w:rsidR="00686AEB" w:rsidRDefault="00686AEB" w:rsidP="00686AEB"/>
    <w:p w:rsidR="00A91074" w:rsidRPr="00CE7BD8" w:rsidRDefault="00A91074" w:rsidP="00686AEB"/>
    <w:p w:rsidR="00686AEB" w:rsidRDefault="00686AEB" w:rsidP="00686AEB">
      <w:pPr>
        <w:jc w:val="center"/>
      </w:pPr>
      <w:r w:rsidRPr="00D71D68">
        <w:t>STATEMENT</w:t>
      </w:r>
    </w:p>
    <w:p w:rsidR="003679BB" w:rsidRDefault="003679BB" w:rsidP="00135A76"/>
    <w:p w:rsidR="003679BB" w:rsidRDefault="003679BB" w:rsidP="00135A76">
      <w:r>
        <w:tab/>
        <w:t>This resolution urges Rutgers U</w:t>
      </w:r>
      <w:r w:rsidR="00CE2CE1">
        <w:t>niversity to address all incidents</w:t>
      </w:r>
      <w:r>
        <w:t xml:space="preserve"> of hate an</w:t>
      </w:r>
      <w:r w:rsidR="008D6F1F">
        <w:t xml:space="preserve">d exclusion, including </w:t>
      </w:r>
      <w:r>
        <w:t>antisemitism</w:t>
      </w:r>
      <w:r w:rsidR="00CE2CE1">
        <w:t>, and to engage with members of the university community in order to</w:t>
      </w:r>
      <w:r w:rsidR="001D3605">
        <w:t xml:space="preserve"> improve educational efforts</w:t>
      </w:r>
      <w:r w:rsidR="00CE2CE1">
        <w:t xml:space="preserve"> </w:t>
      </w:r>
      <w:r w:rsidR="008D6F1F">
        <w:t>concerning the  Holocaust and Judaism</w:t>
      </w:r>
      <w:r>
        <w:t xml:space="preserve">. </w:t>
      </w:r>
    </w:p>
    <w:p w:rsidR="003679BB" w:rsidRDefault="00075F6E" w:rsidP="00135A76">
      <w:r>
        <w:tab/>
        <w:t>There has been</w:t>
      </w:r>
      <w:r w:rsidR="003679BB">
        <w:t xml:space="preserve"> history of </w:t>
      </w:r>
      <w:proofErr w:type="spellStart"/>
      <w:r w:rsidR="003679BB">
        <w:t>antisemitic</w:t>
      </w:r>
      <w:proofErr w:type="spellEnd"/>
      <w:r w:rsidR="003679BB">
        <w:t xml:space="preserve"> incidents</w:t>
      </w:r>
      <w:r>
        <w:t xml:space="preserve"> at Rutgers University</w:t>
      </w:r>
      <w:r w:rsidR="00D91FFE">
        <w:t xml:space="preserve">, most recently at a Yom </w:t>
      </w:r>
      <w:proofErr w:type="spellStart"/>
      <w:r w:rsidR="00D91FFE">
        <w:t>Has</w:t>
      </w:r>
      <w:r w:rsidR="003679BB">
        <w:t>hoah</w:t>
      </w:r>
      <w:proofErr w:type="spellEnd"/>
      <w:r w:rsidR="003679BB">
        <w:t xml:space="preserve"> event held by the Jewish fr</w:t>
      </w:r>
      <w:r w:rsidR="00CE2CE1">
        <w:t>aternity Alpha Epsilon Pi, when</w:t>
      </w:r>
      <w:r w:rsidR="003679BB">
        <w:t xml:space="preserve"> eggs were thrown at the fraternity house during the 24-hour reading of names of the victims of the Holocaust.  Holocaust education is increasingly important as people </w:t>
      </w:r>
      <w:r w:rsidR="00E81C33">
        <w:t>have less knowle</w:t>
      </w:r>
      <w:r>
        <w:t xml:space="preserve">dge of the atrocities, diminish or shift the blame of the events of the Holocaust, or deny the </w:t>
      </w:r>
      <w:r w:rsidR="00925DCE">
        <w:t>Holocaust occurred</w:t>
      </w:r>
      <w:r w:rsidR="00E81C33">
        <w:t xml:space="preserve">.  </w:t>
      </w:r>
    </w:p>
    <w:p w:rsidR="00A76CAB" w:rsidRDefault="00A76CAB" w:rsidP="00135A76">
      <w:r>
        <w:tab/>
        <w:t>Though Rutgers has been working towards creating a more diverse and</w:t>
      </w:r>
      <w:r w:rsidR="008D6F1F">
        <w:t xml:space="preserve"> inclusive community, more </w:t>
      </w:r>
      <w:r>
        <w:t xml:space="preserve">needs to be done </w:t>
      </w:r>
      <w:r w:rsidR="008D6F1F">
        <w:t>to stop</w:t>
      </w:r>
      <w:r>
        <w:t xml:space="preserve"> bias incidents from occurring</w:t>
      </w:r>
      <w:r w:rsidR="002A3DC5">
        <w:t xml:space="preserve"> and </w:t>
      </w:r>
      <w:r w:rsidR="00A13720">
        <w:t>on appropriate responses to make s</w:t>
      </w:r>
      <w:r w:rsidR="008D6F1F">
        <w:t>ure every community member is</w:t>
      </w:r>
      <w:r w:rsidR="00A13720">
        <w:t xml:space="preserve"> safe.  </w:t>
      </w:r>
    </w:p>
    <w:sectPr w:rsidR="00A76CAB" w:rsidSect="001F1882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7326" w:rsidRDefault="00EF7326">
      <w:r>
        <w:separator/>
      </w:r>
    </w:p>
  </w:endnote>
  <w:endnote w:type="continuationSeparator" w:id="0">
    <w:p w:rsidR="00EF7326" w:rsidRDefault="00EF7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7326" w:rsidRDefault="00EF7326">
      <w:r>
        <w:separator/>
      </w:r>
    </w:p>
  </w:footnote>
  <w:footnote w:type="continuationSeparator" w:id="0">
    <w:p w:rsidR="00EF7326" w:rsidRDefault="00EF73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F60F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F1882" w:rsidRDefault="001F1882" w:rsidP="001F1882">
    <w:pPr>
      <w:pStyle w:val="bpuHeadSpon"/>
    </w:pPr>
    <w:r w:rsidRPr="001F1882">
      <w:rPr>
        <w:rStyle w:val="bpuHeadSponChar"/>
      </w:rPr>
      <w:t>AR247</w:t>
    </w:r>
    <w:r>
      <w:t xml:space="preserve"> DANCER</w:t>
    </w:r>
  </w:p>
  <w:p w:rsidR="001F1882" w:rsidRDefault="001F1882" w:rsidP="001F188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F60FC">
      <w:rPr>
        <w:noProof/>
      </w:rPr>
      <w:t>3</w:t>
    </w:r>
    <w:r>
      <w:fldChar w:fldCharType="end"/>
    </w:r>
  </w:p>
  <w:p w:rsidR="001F1882" w:rsidRDefault="001F1882" w:rsidP="001F188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F1882" w:rsidRDefault="001F1882" w:rsidP="001F1882">
    <w:pPr>
      <w:pStyle w:val="bpuHeadSpon"/>
    </w:pPr>
    <w:r w:rsidRPr="001F1882">
      <w:rPr>
        <w:rStyle w:val="bpuHeadSponChar"/>
      </w:rPr>
      <w:t>AR247</w:t>
    </w:r>
    <w:r>
      <w:t xml:space="preserve"> DANCER</w:t>
    </w:r>
  </w:p>
  <w:p w:rsidR="001F1882" w:rsidRDefault="001F1882" w:rsidP="001F188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F60FC">
      <w:rPr>
        <w:noProof/>
      </w:rPr>
      <w:t>2</w:t>
    </w:r>
    <w:r>
      <w:fldChar w:fldCharType="end"/>
    </w:r>
  </w:p>
  <w:p w:rsidR="001F1882" w:rsidRDefault="001F1882" w:rsidP="001F188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326"/>
    <w:rsid w:val="000051BD"/>
    <w:rsid w:val="000160A5"/>
    <w:rsid w:val="0002335B"/>
    <w:rsid w:val="0003549A"/>
    <w:rsid w:val="000367AE"/>
    <w:rsid w:val="000407B1"/>
    <w:rsid w:val="00043B22"/>
    <w:rsid w:val="00054975"/>
    <w:rsid w:val="00057D20"/>
    <w:rsid w:val="0006197C"/>
    <w:rsid w:val="0006281F"/>
    <w:rsid w:val="00075F6E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38B9"/>
    <w:rsid w:val="000D6255"/>
    <w:rsid w:val="000D6262"/>
    <w:rsid w:val="000D7B4A"/>
    <w:rsid w:val="000E13DF"/>
    <w:rsid w:val="000E4006"/>
    <w:rsid w:val="000F3DA2"/>
    <w:rsid w:val="000F5FDE"/>
    <w:rsid w:val="000F7466"/>
    <w:rsid w:val="0013000E"/>
    <w:rsid w:val="00133F81"/>
    <w:rsid w:val="00135943"/>
    <w:rsid w:val="00135A76"/>
    <w:rsid w:val="0014664C"/>
    <w:rsid w:val="00154520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3605"/>
    <w:rsid w:val="001E15F1"/>
    <w:rsid w:val="001E16FA"/>
    <w:rsid w:val="001E6213"/>
    <w:rsid w:val="001F14C7"/>
    <w:rsid w:val="001F1882"/>
    <w:rsid w:val="001F7405"/>
    <w:rsid w:val="00205533"/>
    <w:rsid w:val="00212B8D"/>
    <w:rsid w:val="002206C8"/>
    <w:rsid w:val="00222983"/>
    <w:rsid w:val="002370D0"/>
    <w:rsid w:val="00255958"/>
    <w:rsid w:val="0025714B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3DC5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2D6D"/>
    <w:rsid w:val="00315320"/>
    <w:rsid w:val="00325776"/>
    <w:rsid w:val="00325E27"/>
    <w:rsid w:val="00327549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679BB"/>
    <w:rsid w:val="003702CA"/>
    <w:rsid w:val="00370617"/>
    <w:rsid w:val="00382F1F"/>
    <w:rsid w:val="003840E5"/>
    <w:rsid w:val="00391DA4"/>
    <w:rsid w:val="003A3C64"/>
    <w:rsid w:val="003A3F83"/>
    <w:rsid w:val="003C02CE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86F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6F25"/>
    <w:rsid w:val="004A77A4"/>
    <w:rsid w:val="004C742C"/>
    <w:rsid w:val="004C7A34"/>
    <w:rsid w:val="004E1F3E"/>
    <w:rsid w:val="004F21BD"/>
    <w:rsid w:val="004F4F1D"/>
    <w:rsid w:val="004F74DD"/>
    <w:rsid w:val="00501317"/>
    <w:rsid w:val="005021F0"/>
    <w:rsid w:val="0050495C"/>
    <w:rsid w:val="00505DC9"/>
    <w:rsid w:val="00506E1E"/>
    <w:rsid w:val="00507B4B"/>
    <w:rsid w:val="00507CD0"/>
    <w:rsid w:val="00513C81"/>
    <w:rsid w:val="00527BFB"/>
    <w:rsid w:val="00532A32"/>
    <w:rsid w:val="005342D4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0CC9"/>
    <w:rsid w:val="005E017C"/>
    <w:rsid w:val="005E50C6"/>
    <w:rsid w:val="005F2A97"/>
    <w:rsid w:val="005F399B"/>
    <w:rsid w:val="005F60FC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137"/>
    <w:rsid w:val="006B7897"/>
    <w:rsid w:val="006B7FA7"/>
    <w:rsid w:val="006C086A"/>
    <w:rsid w:val="006C21C1"/>
    <w:rsid w:val="006C7327"/>
    <w:rsid w:val="006D00E5"/>
    <w:rsid w:val="006D3841"/>
    <w:rsid w:val="006D791B"/>
    <w:rsid w:val="006E2895"/>
    <w:rsid w:val="006F180D"/>
    <w:rsid w:val="006F27BE"/>
    <w:rsid w:val="006F4334"/>
    <w:rsid w:val="006F47AF"/>
    <w:rsid w:val="006F6B8A"/>
    <w:rsid w:val="00707CD3"/>
    <w:rsid w:val="0071337F"/>
    <w:rsid w:val="00716BB9"/>
    <w:rsid w:val="007256D1"/>
    <w:rsid w:val="007279FD"/>
    <w:rsid w:val="007502CB"/>
    <w:rsid w:val="00752D79"/>
    <w:rsid w:val="00752E20"/>
    <w:rsid w:val="00755C9B"/>
    <w:rsid w:val="00756EDE"/>
    <w:rsid w:val="00764456"/>
    <w:rsid w:val="00776C93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B0D4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7AD6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A57F9"/>
    <w:rsid w:val="008B2850"/>
    <w:rsid w:val="008C6DF6"/>
    <w:rsid w:val="008C79B3"/>
    <w:rsid w:val="008D6F1F"/>
    <w:rsid w:val="008D77BD"/>
    <w:rsid w:val="008E454C"/>
    <w:rsid w:val="008F1E5A"/>
    <w:rsid w:val="00900ADB"/>
    <w:rsid w:val="00901BDA"/>
    <w:rsid w:val="009121D8"/>
    <w:rsid w:val="00912D9C"/>
    <w:rsid w:val="00916F7A"/>
    <w:rsid w:val="00917FE3"/>
    <w:rsid w:val="00925DCE"/>
    <w:rsid w:val="009318C7"/>
    <w:rsid w:val="00931C09"/>
    <w:rsid w:val="009348C2"/>
    <w:rsid w:val="009440D0"/>
    <w:rsid w:val="009523A3"/>
    <w:rsid w:val="00960958"/>
    <w:rsid w:val="0096125B"/>
    <w:rsid w:val="00963A46"/>
    <w:rsid w:val="00966A3E"/>
    <w:rsid w:val="00971493"/>
    <w:rsid w:val="00971AD9"/>
    <w:rsid w:val="00973069"/>
    <w:rsid w:val="00973523"/>
    <w:rsid w:val="00980766"/>
    <w:rsid w:val="0098082B"/>
    <w:rsid w:val="009835D4"/>
    <w:rsid w:val="009865D4"/>
    <w:rsid w:val="00997152"/>
    <w:rsid w:val="009972CD"/>
    <w:rsid w:val="009A0E9C"/>
    <w:rsid w:val="009A37F3"/>
    <w:rsid w:val="009A45DA"/>
    <w:rsid w:val="009B06D2"/>
    <w:rsid w:val="009B34EC"/>
    <w:rsid w:val="009B5D67"/>
    <w:rsid w:val="009B6176"/>
    <w:rsid w:val="009C0D22"/>
    <w:rsid w:val="009C2DD9"/>
    <w:rsid w:val="009C3D65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3720"/>
    <w:rsid w:val="00A222C2"/>
    <w:rsid w:val="00A305D6"/>
    <w:rsid w:val="00A342C4"/>
    <w:rsid w:val="00A50F6B"/>
    <w:rsid w:val="00A52237"/>
    <w:rsid w:val="00A551D6"/>
    <w:rsid w:val="00A55B6F"/>
    <w:rsid w:val="00A6251B"/>
    <w:rsid w:val="00A62E01"/>
    <w:rsid w:val="00A6754E"/>
    <w:rsid w:val="00A70F58"/>
    <w:rsid w:val="00A72987"/>
    <w:rsid w:val="00A7346B"/>
    <w:rsid w:val="00A76CAB"/>
    <w:rsid w:val="00A84C4F"/>
    <w:rsid w:val="00A91074"/>
    <w:rsid w:val="00A932A1"/>
    <w:rsid w:val="00A939DB"/>
    <w:rsid w:val="00A967F7"/>
    <w:rsid w:val="00A96E06"/>
    <w:rsid w:val="00AA6197"/>
    <w:rsid w:val="00AA6C70"/>
    <w:rsid w:val="00AA7B39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AF3A5B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3626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521E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662A"/>
    <w:rsid w:val="00C45005"/>
    <w:rsid w:val="00C46BC1"/>
    <w:rsid w:val="00C5235F"/>
    <w:rsid w:val="00C54CE2"/>
    <w:rsid w:val="00C6400F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402C"/>
    <w:rsid w:val="00CD528D"/>
    <w:rsid w:val="00CE2CE1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1FFE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10E3"/>
    <w:rsid w:val="00DF20CF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61D"/>
    <w:rsid w:val="00E73D74"/>
    <w:rsid w:val="00E76A79"/>
    <w:rsid w:val="00E80692"/>
    <w:rsid w:val="00E80C24"/>
    <w:rsid w:val="00E81C33"/>
    <w:rsid w:val="00E91B53"/>
    <w:rsid w:val="00E93397"/>
    <w:rsid w:val="00E93836"/>
    <w:rsid w:val="00EA7C16"/>
    <w:rsid w:val="00EC5281"/>
    <w:rsid w:val="00EC791D"/>
    <w:rsid w:val="00EC7CA6"/>
    <w:rsid w:val="00ED3C5D"/>
    <w:rsid w:val="00ED4553"/>
    <w:rsid w:val="00EF7326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40EF3FA7-E4E7-4653-B0BB-2AA5D7983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IndentHang">
    <w:name w:val="IndentHang"/>
    <w:basedOn w:val="Normal"/>
    <w:next w:val="Normal"/>
    <w:rsid w:val="006B7137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1F18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81C066-F506-4AFE-8448-2C1F93066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659</Words>
  <Characters>3468</Characters>
  <Application>Microsoft Office Word</Application>
  <DocSecurity>0</DocSecurity>
  <Lines>98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AR247</vt:lpstr>
    </vt:vector>
  </TitlesOfParts>
  <Manager>R224</Manager>
  <Company>NJ Office of Legislative Services</Company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AR247</dc:title>
  <dc:subject/>
  <dc:creator>Assemblyman  DANCER</dc:creator>
  <cp:keywords>AR247|3|SG |328|76|247|N|0|</cp:keywords>
  <dc:description>INTRODUCED MAY 12, 2021</dc:description>
  <cp:lastModifiedBy>Franks, Denise</cp:lastModifiedBy>
  <cp:revision>2</cp:revision>
  <cp:lastPrinted>2021-05-11T13:58:00Z</cp:lastPrinted>
  <dcterms:created xsi:type="dcterms:W3CDTF">2021-05-12T22:18:00Z</dcterms:created>
  <dcterms:modified xsi:type="dcterms:W3CDTF">2021-05-12T22:18:00Z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