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E85E65" w14:textId="47817F8E" w:rsidR="007F08EA" w:rsidRDefault="007F08EA" w:rsidP="007F08EA">
      <w:pPr>
        <w:pStyle w:val="bpuBill"/>
      </w:pPr>
      <w:bookmarkStart w:id="0" w:name="bpuFrontPg"/>
      <w:bookmarkEnd w:id="0"/>
      <w:r>
        <w:t xml:space="preserve">ASSEMBLY RESOLUTION No. 251 </w:t>
      </w:r>
    </w:p>
    <w:p w14:paraId="4E0753EF" w14:textId="50505ED3" w:rsidR="007F08EA" w:rsidRPr="009D38FF" w:rsidRDefault="007F08EA" w:rsidP="007F08EA">
      <w:pPr>
        <w:pStyle w:val="bpuWpGraphic"/>
      </w:pPr>
      <w:r>
        <w:object w:dxaOrig="8985" w:dyaOrig="255" w14:anchorId="0A2BE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344321" r:id="rId8"/>
        </w:object>
      </w:r>
    </w:p>
    <w:p w14:paraId="5BD3406E" w14:textId="77777777" w:rsidR="007F08EA" w:rsidRDefault="007F08EA" w:rsidP="007F08EA">
      <w:pPr>
        <w:pStyle w:val="bpuState"/>
      </w:pPr>
      <w:r>
        <w:t>STATE OF NEW JERSEY</w:t>
      </w:r>
    </w:p>
    <w:p w14:paraId="01CECAD2" w14:textId="77777777" w:rsidR="007F08EA" w:rsidRDefault="007F08EA" w:rsidP="007F08EA">
      <w:pPr>
        <w:pStyle w:val="bpuLegislature"/>
      </w:pPr>
      <w:r>
        <w:t>219th LEGISLATURE</w:t>
      </w:r>
    </w:p>
    <w:p w14:paraId="1F18BDC3" w14:textId="52D783BE" w:rsidR="007F08EA" w:rsidRDefault="007F08EA" w:rsidP="007F08EA">
      <w:pPr>
        <w:pStyle w:val="bpuWpGraphic"/>
      </w:pPr>
      <w:r>
        <w:object w:dxaOrig="8985" w:dyaOrig="255" w14:anchorId="75477EC7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344322" r:id="rId9"/>
        </w:object>
      </w:r>
      <w:r>
        <w:t xml:space="preserve">  </w:t>
      </w:r>
    </w:p>
    <w:p w14:paraId="6B22FF04" w14:textId="77777777" w:rsidR="007F08EA" w:rsidRDefault="007F08EA" w:rsidP="007F08EA">
      <w:pPr>
        <w:pStyle w:val="bpuIntro"/>
      </w:pPr>
      <w:r>
        <w:t>INTRODUCED MAY 17, 2021</w:t>
      </w:r>
    </w:p>
    <w:p w14:paraId="247C44FA" w14:textId="77777777" w:rsidR="007F08EA" w:rsidRDefault="007F08EA" w:rsidP="007F08EA">
      <w:pPr>
        <w:pStyle w:val="bpuIntro"/>
      </w:pPr>
    </w:p>
    <w:p w14:paraId="11411988" w14:textId="77777777" w:rsidR="007F08EA" w:rsidRDefault="007F08EA" w:rsidP="007F08EA">
      <w:pPr>
        <w:pStyle w:val="bpuIntro"/>
        <w:sectPr w:rsidR="007F08EA" w:rsidSect="000911A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174B802" w14:textId="77777777" w:rsidR="007F08EA" w:rsidRDefault="007F08EA" w:rsidP="007F08EA">
      <w:pPr>
        <w:pStyle w:val="bpuIntro"/>
      </w:pPr>
    </w:p>
    <w:p w14:paraId="72E865FA" w14:textId="77777777" w:rsidR="007F08EA" w:rsidRDefault="007F08EA" w:rsidP="007F08EA">
      <w:pPr>
        <w:pStyle w:val="bpuSponsor"/>
      </w:pPr>
      <w:r>
        <w:t>Sponsored by:</w:t>
      </w:r>
    </w:p>
    <w:p w14:paraId="0F9C57BE" w14:textId="77777777" w:rsidR="007F08EA" w:rsidRDefault="007F08EA" w:rsidP="007F08EA">
      <w:pPr>
        <w:pStyle w:val="bpuSponsor"/>
      </w:pPr>
      <w:r>
        <w:t>Assemblyman  WILLIAM F. MOEN, JR.</w:t>
      </w:r>
    </w:p>
    <w:p w14:paraId="2E8824E6" w14:textId="77777777" w:rsidR="007F08EA" w:rsidRDefault="007F08EA" w:rsidP="007F08EA">
      <w:pPr>
        <w:pStyle w:val="bpuSponsor"/>
      </w:pPr>
      <w:r>
        <w:t>District 5 (Camden and Gloucester)</w:t>
      </w:r>
    </w:p>
    <w:p w14:paraId="66E4DB38" w14:textId="384562C5" w:rsidR="007F08EA" w:rsidRDefault="000911A2" w:rsidP="000911A2">
      <w:pPr>
        <w:pStyle w:val="bpuSponsor"/>
      </w:pPr>
      <w:r>
        <w:t>Assemblyman  ANTHONY S. VERRELLI</w:t>
      </w:r>
    </w:p>
    <w:p w14:paraId="58EAE5EC" w14:textId="3D889BF5" w:rsidR="000911A2" w:rsidRDefault="000911A2" w:rsidP="000911A2">
      <w:pPr>
        <w:pStyle w:val="bpuSponsor"/>
      </w:pPr>
      <w:r>
        <w:t>District 15 (Hunterdon and Mercer)</w:t>
      </w:r>
    </w:p>
    <w:p w14:paraId="3CD3E5EA" w14:textId="7810A1C8" w:rsidR="000911A2" w:rsidRDefault="002F1EAD" w:rsidP="002F1EAD">
      <w:pPr>
        <w:pStyle w:val="bpuSponsor"/>
      </w:pPr>
      <w:r>
        <w:t>Assemblyman  DANIEL R. BENSON</w:t>
      </w:r>
    </w:p>
    <w:p w14:paraId="311B6108" w14:textId="251764E0" w:rsidR="002F1EAD" w:rsidRDefault="002F1EAD" w:rsidP="002F1EAD">
      <w:pPr>
        <w:pStyle w:val="bpuSponsor"/>
      </w:pPr>
      <w:r>
        <w:t>District 14 (Mercer and Middlesex)</w:t>
      </w:r>
    </w:p>
    <w:p w14:paraId="0D85BA6D" w14:textId="77777777" w:rsidR="002F1EAD" w:rsidRPr="002F1EAD" w:rsidRDefault="002F1EAD" w:rsidP="002F1EAD">
      <w:pPr>
        <w:pStyle w:val="bpuSponsor"/>
      </w:pPr>
      <w:bookmarkStart w:id="1" w:name="_GoBack"/>
      <w:bookmarkEnd w:id="1"/>
    </w:p>
    <w:p w14:paraId="3E302C4E" w14:textId="77777777" w:rsidR="007F08EA" w:rsidRDefault="007F08EA" w:rsidP="007F08EA">
      <w:pPr>
        <w:pStyle w:val="bpuSponsor"/>
      </w:pPr>
    </w:p>
    <w:p w14:paraId="50A2B431" w14:textId="77777777" w:rsidR="007F08EA" w:rsidRDefault="007F08EA" w:rsidP="007F08EA">
      <w:pPr>
        <w:pStyle w:val="bpuSponsor"/>
      </w:pPr>
    </w:p>
    <w:p w14:paraId="2A61D1E4" w14:textId="77777777" w:rsidR="007F08EA" w:rsidRDefault="007F08EA" w:rsidP="007F08EA">
      <w:pPr>
        <w:pStyle w:val="bpuSponsor"/>
      </w:pPr>
    </w:p>
    <w:p w14:paraId="688EBE60" w14:textId="77777777" w:rsidR="007F08EA" w:rsidRDefault="007F08EA" w:rsidP="007F08EA">
      <w:pPr>
        <w:pStyle w:val="bpuSponsor"/>
      </w:pPr>
      <w:r>
        <w:t>SYNOPSIS</w:t>
      </w:r>
    </w:p>
    <w:p w14:paraId="129A44C8" w14:textId="77777777" w:rsidR="007F08EA" w:rsidRDefault="007F08EA" w:rsidP="007F08EA">
      <w:pPr>
        <w:pStyle w:val="bpuNormText"/>
      </w:pPr>
      <w:r>
        <w:tab/>
        <w:t xml:space="preserve">Urges Secretary of Navy to designate Delaware River as site for celebration of 250th anniversary of Navy and Marine Corps. </w:t>
      </w:r>
    </w:p>
    <w:p w14:paraId="0DD1E2F8" w14:textId="77777777" w:rsidR="007F08EA" w:rsidRDefault="007F08EA" w:rsidP="007F08EA">
      <w:pPr>
        <w:pStyle w:val="bpuNormText"/>
      </w:pPr>
    </w:p>
    <w:p w14:paraId="4B2B89E4" w14:textId="77777777" w:rsidR="007F08EA" w:rsidRDefault="007F08EA" w:rsidP="007F08EA">
      <w:pPr>
        <w:pStyle w:val="bpuSponsor"/>
      </w:pPr>
      <w:r>
        <w:t xml:space="preserve">CURRENT VERSION OF TEXT </w:t>
      </w:r>
    </w:p>
    <w:p w14:paraId="4F718CF9" w14:textId="77777777" w:rsidR="007F08EA" w:rsidRDefault="007F08EA" w:rsidP="007F08EA">
      <w:pPr>
        <w:pStyle w:val="bpuNormText"/>
      </w:pPr>
      <w:r>
        <w:tab/>
        <w:t>As introduced.</w:t>
      </w:r>
    </w:p>
    <w:p w14:paraId="18F92C12" w14:textId="523A00C0" w:rsidR="007F08EA" w:rsidRDefault="007F08EA" w:rsidP="007F08E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63BACDB" wp14:editId="12CF8C1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FB6D00A" w14:textId="77777777" w:rsidR="007F08EA" w:rsidRDefault="007F08E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F08EA" w:rsidSect="007F08E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09F7A5A4" w14:textId="77777777" w:rsidR="00686AEB" w:rsidRDefault="00951867" w:rsidP="003E47BA">
      <w:pPr>
        <w:pStyle w:val="HangingAnAct"/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A529F7">
        <w:t xml:space="preserve">urging the Secretary of the Navy to designate the Delaware River as the site </w:t>
      </w:r>
      <w:r w:rsidR="00FB2E84">
        <w:t xml:space="preserve">for </w:t>
      </w:r>
      <w:r w:rsidR="00A529F7">
        <w:t xml:space="preserve">the </w:t>
      </w:r>
      <w:r w:rsidR="003168CA">
        <w:t xml:space="preserve">celebration of the </w:t>
      </w:r>
      <w:r w:rsidR="00A529F7">
        <w:t>250th anniversary of the Navy and the Marine Corps.</w:t>
      </w:r>
    </w:p>
    <w:p w14:paraId="7C9A3EA5" w14:textId="77777777" w:rsidR="00A529F7" w:rsidRPr="00A529F7" w:rsidRDefault="00A529F7" w:rsidP="00A529F7"/>
    <w:p w14:paraId="44623761" w14:textId="77777777" w:rsidR="00174E8E" w:rsidRDefault="00A529F7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The </w:t>
      </w:r>
      <w:r w:rsidR="003168CA">
        <w:t xml:space="preserve">United States </w:t>
      </w:r>
      <w:r>
        <w:t xml:space="preserve">Navy was founded on October 13, 1775 when the Continental Congress, at the urging of General George Washington, voted in Philadelphia to </w:t>
      </w:r>
      <w:r w:rsidR="00921CE2">
        <w:t xml:space="preserve">outfit </w:t>
      </w:r>
      <w:r>
        <w:t xml:space="preserve">sailing vessels in an attempt to </w:t>
      </w:r>
      <w:r w:rsidR="00174E8E">
        <w:t>intercept British supply ships; and</w:t>
      </w:r>
    </w:p>
    <w:p w14:paraId="06F34C66" w14:textId="77777777" w:rsidR="00A529F7" w:rsidRPr="001C43C8" w:rsidRDefault="00174E8E" w:rsidP="00174E8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O</w:t>
      </w:r>
      <w:r w:rsidR="00A529F7">
        <w:t xml:space="preserve">ne month later, the </w:t>
      </w:r>
      <w:r w:rsidR="003168CA">
        <w:t xml:space="preserve">United States </w:t>
      </w:r>
      <w:r w:rsidR="00A529F7">
        <w:t xml:space="preserve">Marine Corps was founded </w:t>
      </w:r>
      <w:r w:rsidR="00FB2E84">
        <w:t xml:space="preserve">on </w:t>
      </w:r>
      <w:r w:rsidR="00A529F7">
        <w:t xml:space="preserve">November 10, 1775 when the Continental Congress voted </w:t>
      </w:r>
      <w:r w:rsidR="00FB2E84">
        <w:t xml:space="preserve">for </w:t>
      </w:r>
      <w:r w:rsidR="00A529F7">
        <w:t xml:space="preserve">two </w:t>
      </w:r>
      <w:r w:rsidR="003168CA">
        <w:t>b</w:t>
      </w:r>
      <w:r w:rsidR="00A529F7">
        <w:t xml:space="preserve">attalions of Marines </w:t>
      </w:r>
      <w:r w:rsidR="00FB2E84">
        <w:t xml:space="preserve">to </w:t>
      </w:r>
      <w:r w:rsidR="00A529F7">
        <w:t xml:space="preserve">be </w:t>
      </w:r>
      <w:r w:rsidR="00921CE2">
        <w:t xml:space="preserve">raised </w:t>
      </w:r>
      <w:r w:rsidR="00A529F7">
        <w:t>in an attempt to augment the evolving country’s fleet; and</w:t>
      </w:r>
    </w:p>
    <w:p w14:paraId="3EC69575" w14:textId="77777777" w:rsidR="00A529F7" w:rsidRDefault="00A529F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Navy commissioned its first ship on the Delaware River, and </w:t>
      </w:r>
      <w:r w:rsidR="003168CA">
        <w:t xml:space="preserve">members of </w:t>
      </w:r>
      <w:r>
        <w:t xml:space="preserve">the Marine Corps </w:t>
      </w:r>
      <w:r w:rsidR="003168CA">
        <w:t xml:space="preserve">played crucial roles in the battles of </w:t>
      </w:r>
      <w:r w:rsidR="00B77735">
        <w:t>Trenton and Princeton</w:t>
      </w:r>
      <w:r w:rsidR="003A0CEF">
        <w:t>; and</w:t>
      </w:r>
      <w:r>
        <w:t xml:space="preserve"> </w:t>
      </w:r>
    </w:p>
    <w:p w14:paraId="63609061" w14:textId="77777777" w:rsidR="003168CA" w:rsidRPr="003168CA" w:rsidRDefault="003168CA" w:rsidP="003168C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first recruitment</w:t>
      </w:r>
      <w:r w:rsidR="00D930CB">
        <w:t xml:space="preserve"> effort </w:t>
      </w:r>
      <w:r>
        <w:t xml:space="preserve">for the Marine Corps was held at </w:t>
      </w:r>
      <w:proofErr w:type="spellStart"/>
      <w:r>
        <w:t>Tun</w:t>
      </w:r>
      <w:proofErr w:type="spellEnd"/>
      <w:r>
        <w:t xml:space="preserve"> Tavern, often credited as the birthplace of the Marines, in Philadelphia along the banks of the Delaware River; and</w:t>
      </w:r>
    </w:p>
    <w:p w14:paraId="0A8FC224" w14:textId="77777777" w:rsidR="00A529F7" w:rsidRDefault="00A529F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A0CEF">
        <w:t xml:space="preserve">The Delaware River has been the site of momentous historical events, including pivotal battles in the American Revolution and </w:t>
      </w:r>
      <w:r w:rsidR="00D930CB">
        <w:t xml:space="preserve">the </w:t>
      </w:r>
      <w:r w:rsidR="003A0CEF">
        <w:t xml:space="preserve">historic </w:t>
      </w:r>
      <w:r w:rsidR="00D930CB">
        <w:t xml:space="preserve">crossing of the </w:t>
      </w:r>
      <w:r w:rsidR="00D23950">
        <w:t>Delaware River</w:t>
      </w:r>
      <w:r w:rsidR="00B663AE">
        <w:t xml:space="preserve"> </w:t>
      </w:r>
      <w:r w:rsidR="00D930CB">
        <w:t>by George Washington</w:t>
      </w:r>
      <w:r w:rsidR="003A0CEF">
        <w:t xml:space="preserve">; and </w:t>
      </w:r>
    </w:p>
    <w:p w14:paraId="48179DF1" w14:textId="77777777" w:rsidR="00A529F7" w:rsidRDefault="00A529F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A0CEF">
        <w:t>Francis Hopkinson, who was born in Philadelphia and signed the Declaration of Independence as a delegate from New Jersey, was a member of the Navy Board and designed the first Navy flag using a pattern of stars and stripes that would later be reflected in the off</w:t>
      </w:r>
      <w:r w:rsidR="00174E8E">
        <w:t>icial flag of the United States; and</w:t>
      </w:r>
    </w:p>
    <w:p w14:paraId="4D130F9A" w14:textId="77777777" w:rsidR="00BD1A22" w:rsidRDefault="003168CA" w:rsidP="009C2DB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D62138">
        <w:t xml:space="preserve">The USS </w:t>
      </w:r>
      <w:r w:rsidR="00D62138" w:rsidRPr="00D62138">
        <w:rPr>
          <w:i/>
        </w:rPr>
        <w:t>United States</w:t>
      </w:r>
      <w:r w:rsidR="00D62138">
        <w:t xml:space="preserve">, the first American warship commissioned under the Naval Act of 1794, was completed in 1797 on the banks of the Delaware River in Philadelphia’s </w:t>
      </w:r>
      <w:proofErr w:type="spellStart"/>
      <w:r w:rsidR="00D62138">
        <w:t>Southwark</w:t>
      </w:r>
      <w:proofErr w:type="spellEnd"/>
      <w:r w:rsidR="00D62138">
        <w:t xml:space="preserve"> neighborhood; and</w:t>
      </w:r>
    </w:p>
    <w:p w14:paraId="6F4A53BF" w14:textId="1184825D" w:rsidR="003168CA" w:rsidRPr="00783651" w:rsidRDefault="00BD1A22" w:rsidP="00BD1A2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D62138">
        <w:t>The</w:t>
      </w:r>
      <w:r>
        <w:t xml:space="preserve"> Delaware River </w:t>
      </w:r>
      <w:r w:rsidR="00B663AE">
        <w:t xml:space="preserve">was </w:t>
      </w:r>
      <w:r w:rsidR="00D62138">
        <w:t xml:space="preserve">a prominent location for shipbuilding </w:t>
      </w:r>
      <w:r>
        <w:t xml:space="preserve">long after the </w:t>
      </w:r>
      <w:r w:rsidR="00D62138">
        <w:t xml:space="preserve">completion of </w:t>
      </w:r>
      <w:r w:rsidR="00C41AF9">
        <w:t>the</w:t>
      </w:r>
      <w:r w:rsidR="00921CE2">
        <w:t xml:space="preserve"> </w:t>
      </w:r>
      <w:r w:rsidR="00D62138">
        <w:t xml:space="preserve">USS </w:t>
      </w:r>
      <w:r w:rsidR="00D62138" w:rsidRPr="00D62138">
        <w:rPr>
          <w:i/>
        </w:rPr>
        <w:t>United States</w:t>
      </w:r>
      <w:r w:rsidR="00D62138">
        <w:t xml:space="preserve">, </w:t>
      </w:r>
      <w:r w:rsidR="009575DB" w:rsidRPr="00783651">
        <w:rPr>
          <w:bCs/>
        </w:rPr>
        <w:t xml:space="preserve">producing </w:t>
      </w:r>
      <w:r w:rsidR="00C032AD" w:rsidRPr="00783651">
        <w:rPr>
          <w:bCs/>
        </w:rPr>
        <w:t xml:space="preserve">the Navy’s first steel ships at </w:t>
      </w:r>
      <w:r w:rsidR="009575DB" w:rsidRPr="00783651">
        <w:rPr>
          <w:bCs/>
        </w:rPr>
        <w:t>Chester’s</w:t>
      </w:r>
      <w:r w:rsidR="009C2DBF">
        <w:t xml:space="preserve"> Delaware River Iron Ship Building and Engine Works </w:t>
      </w:r>
      <w:r w:rsidR="009575DB">
        <w:rPr>
          <w:b/>
          <w:bCs/>
        </w:rPr>
        <w:t>(</w:t>
      </w:r>
      <w:r w:rsidR="009C2DBF">
        <w:t>1871</w:t>
      </w:r>
      <w:r w:rsidR="009575DB">
        <w:rPr>
          <w:b/>
          <w:bCs/>
        </w:rPr>
        <w:t>-</w:t>
      </w:r>
      <w:r w:rsidR="009C2DBF">
        <w:t>1923</w:t>
      </w:r>
      <w:r w:rsidR="00C032AD">
        <w:rPr>
          <w:b/>
          <w:bCs/>
        </w:rPr>
        <w:t>)</w:t>
      </w:r>
      <w:r w:rsidR="00C41AF9">
        <w:t>,</w:t>
      </w:r>
      <w:r w:rsidR="009C2DBF">
        <w:t xml:space="preserve"> </w:t>
      </w:r>
      <w:r w:rsidR="00C032AD" w:rsidRPr="00783651">
        <w:rPr>
          <w:bCs/>
        </w:rPr>
        <w:t>its first battleship</w:t>
      </w:r>
      <w:r w:rsidR="00C032AD" w:rsidRPr="00783651">
        <w:t xml:space="preserve"> </w:t>
      </w:r>
      <w:r w:rsidR="00C032AD" w:rsidRPr="00783651">
        <w:rPr>
          <w:bCs/>
        </w:rPr>
        <w:t>at Philadelphia’s William Cramp &amp; Sons (1888-1945), its</w:t>
      </w:r>
      <w:r w:rsidR="00065AFF" w:rsidRPr="00783651">
        <w:rPr>
          <w:bCs/>
        </w:rPr>
        <w:t xml:space="preserve"> first dreadnought and its </w:t>
      </w:r>
      <w:r w:rsidR="00C032AD" w:rsidRPr="00783651">
        <w:rPr>
          <w:bCs/>
        </w:rPr>
        <w:t>first commissioned aircraft carrier at Camden’s</w:t>
      </w:r>
      <w:r w:rsidR="009C2DBF" w:rsidRPr="00783651">
        <w:t xml:space="preserve"> New York Shipbuilding Corporation </w:t>
      </w:r>
      <w:r w:rsidR="00C032AD" w:rsidRPr="00783651">
        <w:rPr>
          <w:bCs/>
        </w:rPr>
        <w:t>(</w:t>
      </w:r>
      <w:r w:rsidR="009C2DBF" w:rsidRPr="00783651">
        <w:t>1899</w:t>
      </w:r>
      <w:r w:rsidR="00C032AD" w:rsidRPr="00783651">
        <w:rPr>
          <w:bCs/>
        </w:rPr>
        <w:t>-</w:t>
      </w:r>
      <w:r w:rsidR="009C2DBF" w:rsidRPr="00783651">
        <w:t>1968</w:t>
      </w:r>
      <w:r w:rsidR="00C032AD" w:rsidRPr="00783651">
        <w:rPr>
          <w:bCs/>
        </w:rPr>
        <w:t>)</w:t>
      </w:r>
      <w:r w:rsidR="00C032AD" w:rsidRPr="00783651">
        <w:t xml:space="preserve">, </w:t>
      </w:r>
      <w:r w:rsidR="00065AFF" w:rsidRPr="00783651">
        <w:rPr>
          <w:bCs/>
        </w:rPr>
        <w:t xml:space="preserve">its first escort carrier at Chester’s Sun Shipbuilding &amp; </w:t>
      </w:r>
      <w:proofErr w:type="spellStart"/>
      <w:r w:rsidR="00065AFF" w:rsidRPr="00783651">
        <w:rPr>
          <w:bCs/>
        </w:rPr>
        <w:t>Drydock</w:t>
      </w:r>
      <w:proofErr w:type="spellEnd"/>
      <w:r w:rsidR="00065AFF" w:rsidRPr="00783651">
        <w:rPr>
          <w:bCs/>
        </w:rPr>
        <w:t xml:space="preserve"> Co. (1917-1989), </w:t>
      </w:r>
      <w:r w:rsidR="00C032AD" w:rsidRPr="00783651">
        <w:t>and</w:t>
      </w:r>
      <w:r w:rsidR="00065AFF" w:rsidRPr="00783651">
        <w:t xml:space="preserve"> </w:t>
      </w:r>
      <w:r w:rsidR="00065AFF" w:rsidRPr="00783651">
        <w:rPr>
          <w:bCs/>
        </w:rPr>
        <w:t xml:space="preserve">its ultimate battleships </w:t>
      </w:r>
      <w:r w:rsidR="00C032AD" w:rsidRPr="00783651">
        <w:rPr>
          <w:bCs/>
        </w:rPr>
        <w:t xml:space="preserve">USS </w:t>
      </w:r>
      <w:r w:rsidR="00C032AD" w:rsidRPr="00783651">
        <w:rPr>
          <w:bCs/>
          <w:i/>
          <w:iCs/>
        </w:rPr>
        <w:t>New Jersey</w:t>
      </w:r>
      <w:r w:rsidR="00065AFF" w:rsidRPr="00783651">
        <w:rPr>
          <w:bCs/>
          <w:i/>
          <w:iCs/>
        </w:rPr>
        <w:t xml:space="preserve"> </w:t>
      </w:r>
      <w:r w:rsidR="00065AFF" w:rsidRPr="00783651">
        <w:rPr>
          <w:bCs/>
        </w:rPr>
        <w:t>and</w:t>
      </w:r>
      <w:r w:rsidR="00065AFF" w:rsidRPr="00783651">
        <w:rPr>
          <w:bCs/>
          <w:i/>
          <w:iCs/>
        </w:rPr>
        <w:t xml:space="preserve"> </w:t>
      </w:r>
      <w:r w:rsidR="00065AFF" w:rsidRPr="00783651">
        <w:rPr>
          <w:bCs/>
        </w:rPr>
        <w:t>USS</w:t>
      </w:r>
      <w:r w:rsidR="00065AFF" w:rsidRPr="00783651">
        <w:rPr>
          <w:bCs/>
          <w:i/>
          <w:iCs/>
        </w:rPr>
        <w:t xml:space="preserve"> Wisconsin</w:t>
      </w:r>
      <w:r w:rsidR="00C032AD" w:rsidRPr="00783651">
        <w:rPr>
          <w:bCs/>
        </w:rPr>
        <w:t xml:space="preserve"> </w:t>
      </w:r>
      <w:r w:rsidR="00C032AD" w:rsidRPr="00783651">
        <w:t xml:space="preserve">at the Philadelphia Navy Yard </w:t>
      </w:r>
      <w:r w:rsidR="00C032AD" w:rsidRPr="00783651">
        <w:rPr>
          <w:bCs/>
        </w:rPr>
        <w:t>(</w:t>
      </w:r>
      <w:r w:rsidR="00C032AD" w:rsidRPr="00783651">
        <w:t>1812</w:t>
      </w:r>
      <w:r w:rsidR="00C032AD" w:rsidRPr="00783651">
        <w:rPr>
          <w:bCs/>
        </w:rPr>
        <w:t>-1995)</w:t>
      </w:r>
      <w:r w:rsidR="009C2DBF" w:rsidRPr="00783651">
        <w:t>; and</w:t>
      </w:r>
    </w:p>
    <w:p w14:paraId="117BA732" w14:textId="77777777" w:rsidR="00A529F7" w:rsidRDefault="00A529F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C41AF9">
        <w:t xml:space="preserve"> The Delaware River </w:t>
      </w:r>
      <w:r w:rsidR="003A0CEF">
        <w:t xml:space="preserve">between the banks of Southern New Jersey and Philadelphia is </w:t>
      </w:r>
      <w:r w:rsidR="00C41AF9">
        <w:t xml:space="preserve">a </w:t>
      </w:r>
      <w:r w:rsidR="003A0CEF">
        <w:t>unique</w:t>
      </w:r>
      <w:r w:rsidR="00174E8E">
        <w:t xml:space="preserve">ly </w:t>
      </w:r>
      <w:r w:rsidR="00D23950">
        <w:t>appropriate site</w:t>
      </w:r>
      <w:r w:rsidR="00174E8E">
        <w:t xml:space="preserve"> to host the </w:t>
      </w:r>
      <w:r w:rsidR="00636EA7">
        <w:t xml:space="preserve">celebration of the </w:t>
      </w:r>
      <w:r w:rsidR="00174E8E">
        <w:t>250th</w:t>
      </w:r>
      <w:r w:rsidR="003A0CEF">
        <w:t xml:space="preserve"> anniversary of the Navy and the Marine Corps, providing </w:t>
      </w:r>
      <w:r w:rsidR="00174E8E">
        <w:t xml:space="preserve">easy access </w:t>
      </w:r>
      <w:r w:rsidR="00636EA7">
        <w:t>for</w:t>
      </w:r>
      <w:r w:rsidR="00D23950">
        <w:t xml:space="preserve"> residents and</w:t>
      </w:r>
      <w:r w:rsidR="00636EA7">
        <w:t xml:space="preserve"> </w:t>
      </w:r>
      <w:r w:rsidR="00174E8E">
        <w:t xml:space="preserve">visitors </w:t>
      </w:r>
      <w:r w:rsidR="00C41AF9">
        <w:t xml:space="preserve">from </w:t>
      </w:r>
      <w:r w:rsidR="00174E8E">
        <w:t>the region and beyond; and</w:t>
      </w:r>
    </w:p>
    <w:p w14:paraId="4FC9F6B7" w14:textId="77777777" w:rsidR="00174E8E" w:rsidRPr="001C43C8" w:rsidRDefault="00174E8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Delaware River’s location also provides access to the USS </w:t>
      </w:r>
      <w:r w:rsidRPr="00D27F75">
        <w:rPr>
          <w:i/>
        </w:rPr>
        <w:t>Olympia</w:t>
      </w:r>
      <w:r>
        <w:t xml:space="preserve">, the sole survivor of the Spanish-American War, currently preserved in Philadelphia, and the USS </w:t>
      </w:r>
      <w:r w:rsidRPr="00D27F75">
        <w:rPr>
          <w:i/>
        </w:rPr>
        <w:t>New Jersey</w:t>
      </w:r>
      <w:r>
        <w:t xml:space="preserve">, </w:t>
      </w:r>
      <w:r w:rsidR="00636EA7">
        <w:t xml:space="preserve">the Navy’s </w:t>
      </w:r>
      <w:r>
        <w:t>most decorated battleship, preserved in Camden, New Jersey; now, therefore</w:t>
      </w:r>
      <w:r w:rsidR="00636EA7">
        <w:t>,</w:t>
      </w:r>
    </w:p>
    <w:p w14:paraId="120AA43F" w14:textId="77777777" w:rsidR="000B1054" w:rsidRPr="00D71D68" w:rsidRDefault="000B1054" w:rsidP="000B1054"/>
    <w:p w14:paraId="3D4BCF97" w14:textId="77777777" w:rsidR="00686AEB" w:rsidRPr="00AA7880" w:rsidRDefault="00686AEB" w:rsidP="00686AEB">
      <w:r>
        <w:tab/>
      </w:r>
      <w:r w:rsidR="00951867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951867">
        <w:rPr>
          <w:rStyle w:val="BillLanguage"/>
        </w:rPr>
        <w:t>by the General Assembly of the State of New Jersey:</w:t>
      </w:r>
    </w:p>
    <w:p w14:paraId="2067B15E" w14:textId="77777777" w:rsidR="00686AEB" w:rsidRPr="00D71D68" w:rsidRDefault="00686AEB" w:rsidP="00686AEB"/>
    <w:p w14:paraId="450C3100" w14:textId="4D2E3775" w:rsidR="00686AEB" w:rsidRDefault="00686AEB" w:rsidP="00686AEB">
      <w:r>
        <w:tab/>
      </w:r>
      <w:r w:rsidR="001259AC">
        <w:t>1.</w:t>
      </w:r>
      <w:r w:rsidR="001259AC">
        <w:tab/>
      </w:r>
      <w:r w:rsidR="00174E8E">
        <w:t>This House urges</w:t>
      </w:r>
      <w:r w:rsidR="00174E8E" w:rsidRPr="00174E8E">
        <w:t xml:space="preserve"> </w:t>
      </w:r>
      <w:r w:rsidR="00C41AF9">
        <w:t xml:space="preserve">the </w:t>
      </w:r>
      <w:r w:rsidR="00174E8E">
        <w:t xml:space="preserve">Secretary of the Navy to designate the Delaware River as the site </w:t>
      </w:r>
      <w:r w:rsidR="00C41AF9">
        <w:t>for</w:t>
      </w:r>
      <w:r w:rsidR="00174E8E">
        <w:t xml:space="preserve"> the </w:t>
      </w:r>
      <w:r w:rsidR="00C41AF9">
        <w:t xml:space="preserve">celebration of the </w:t>
      </w:r>
      <w:r w:rsidR="00174E8E">
        <w:t>250th anniversary of the Navy and the Marine Corps.</w:t>
      </w:r>
    </w:p>
    <w:p w14:paraId="7FC09C45" w14:textId="77777777" w:rsidR="00174E8E" w:rsidRDefault="00174E8E" w:rsidP="00686AEB"/>
    <w:p w14:paraId="1B380A04" w14:textId="6F022123" w:rsidR="00174E8E" w:rsidRPr="00AA7880" w:rsidRDefault="001259AC" w:rsidP="00686AEB">
      <w:r>
        <w:tab/>
        <w:t>2.</w:t>
      </w:r>
      <w:r>
        <w:tab/>
      </w:r>
      <w:r w:rsidR="00174E8E">
        <w:t>Copies of this resolution, as file</w:t>
      </w:r>
      <w:r w:rsidR="00636EA7">
        <w:t>d</w:t>
      </w:r>
      <w:r w:rsidR="00174E8E">
        <w:t xml:space="preserve"> with the Secretary of State, shall be transmitted by the Clerk of the General Assembly to </w:t>
      </w:r>
      <w:r w:rsidR="00DB5C67">
        <w:t>the Secretary of the Navy</w:t>
      </w:r>
      <w:r w:rsidR="00174E8E">
        <w:t>.</w:t>
      </w:r>
    </w:p>
    <w:p w14:paraId="4FE4F42C" w14:textId="1C7E7A4A" w:rsidR="00686AEB" w:rsidRDefault="00686AEB" w:rsidP="00686AEB"/>
    <w:p w14:paraId="3B263982" w14:textId="77777777" w:rsidR="001259AC" w:rsidRPr="00CE7BD8" w:rsidRDefault="001259AC" w:rsidP="00686AEB"/>
    <w:p w14:paraId="1D782915" w14:textId="77777777" w:rsidR="00686AEB" w:rsidRPr="00AA7880" w:rsidRDefault="00686AEB" w:rsidP="00686AEB">
      <w:pPr>
        <w:jc w:val="center"/>
      </w:pPr>
      <w:r w:rsidRPr="00D71D68">
        <w:t>STATEMENT</w:t>
      </w:r>
    </w:p>
    <w:p w14:paraId="25CCD017" w14:textId="77777777" w:rsidR="00686AEB" w:rsidRDefault="00686AEB" w:rsidP="00686AEB"/>
    <w:p w14:paraId="3D57C471" w14:textId="77777777" w:rsidR="00174E8E" w:rsidRDefault="00174E8E" w:rsidP="00686AEB">
      <w:r>
        <w:tab/>
        <w:t>This resolution urges the Secretary of the Navy to</w:t>
      </w:r>
      <w:r w:rsidRPr="00174E8E">
        <w:t xml:space="preserve"> </w:t>
      </w:r>
      <w:r>
        <w:t>designate</w:t>
      </w:r>
      <w:r w:rsidR="00921CE2">
        <w:t xml:space="preserve"> the Delaware River as the site</w:t>
      </w:r>
      <w:r w:rsidR="00636EA7">
        <w:t xml:space="preserve"> for</w:t>
      </w:r>
      <w:r>
        <w:t xml:space="preserve"> the </w:t>
      </w:r>
      <w:r w:rsidR="003168CA">
        <w:t xml:space="preserve">celebration of the </w:t>
      </w:r>
      <w:r>
        <w:t>250th anniversary of the Navy and the Marine Corps.  Founded on October 13, 1775 and November 10, 1775 respectively, the United States Navy and Marine Corps will be celebrating thei</w:t>
      </w:r>
      <w:r w:rsidR="00D23950">
        <w:t>r 250th anniversaries in 2025.</w:t>
      </w:r>
    </w:p>
    <w:p w14:paraId="6B1804D4" w14:textId="77777777" w:rsidR="00174E8E" w:rsidRDefault="00174E8E" w:rsidP="00686AEB">
      <w:r>
        <w:tab/>
        <w:t>The Delaware River has been the site of momentous historical events, including pivotal battles in the American Revolution.  The banks of the Delaware River</w:t>
      </w:r>
      <w:r w:rsidR="00921CE2">
        <w:t xml:space="preserve"> in Philadelphia and New Jersey</w:t>
      </w:r>
      <w:r w:rsidR="00636EA7">
        <w:t xml:space="preserve"> are</w:t>
      </w:r>
      <w:r w:rsidR="00B77735">
        <w:t xml:space="preserve"> part of naval and marine history, </w:t>
      </w:r>
      <w:r w:rsidR="00921CE2">
        <w:t xml:space="preserve">and include the location where the </w:t>
      </w:r>
      <w:r w:rsidR="00B77735">
        <w:t xml:space="preserve">Navy commissioned </w:t>
      </w:r>
      <w:r w:rsidR="00636EA7">
        <w:t xml:space="preserve">its first </w:t>
      </w:r>
      <w:r w:rsidR="00B77735">
        <w:t xml:space="preserve">ship and </w:t>
      </w:r>
      <w:r w:rsidR="00636EA7">
        <w:t xml:space="preserve">where </w:t>
      </w:r>
      <w:r w:rsidR="00B77735">
        <w:t xml:space="preserve">crucial land action </w:t>
      </w:r>
      <w:r w:rsidR="00636EA7">
        <w:t xml:space="preserve">by the Marine Corps </w:t>
      </w:r>
      <w:r w:rsidR="00B77735">
        <w:t>in the Battles of Trenton and Princeton</w:t>
      </w:r>
      <w:r w:rsidR="00636EA7">
        <w:t xml:space="preserve"> occurred</w:t>
      </w:r>
      <w:r w:rsidR="00B77735">
        <w:t>.</w:t>
      </w:r>
    </w:p>
    <w:p w14:paraId="137E3ACB" w14:textId="52EE2E78" w:rsidR="0032796A" w:rsidRDefault="0032796A" w:rsidP="00686AEB">
      <w:r>
        <w:tab/>
        <w:t>The Delaware R</w:t>
      </w:r>
      <w:r w:rsidR="007E439D">
        <w:t xml:space="preserve">iver has been part of </w:t>
      </w:r>
      <w:r w:rsidR="00636EA7">
        <w:t>the</w:t>
      </w:r>
      <w:r>
        <w:t xml:space="preserve"> history of shipbuilding</w:t>
      </w:r>
      <w:r w:rsidR="00636EA7">
        <w:t xml:space="preserve"> in this nation</w:t>
      </w:r>
      <w:r>
        <w:t xml:space="preserve">, from the completion of the USS </w:t>
      </w:r>
      <w:r w:rsidRPr="0032796A">
        <w:rPr>
          <w:i/>
        </w:rPr>
        <w:t>United States</w:t>
      </w:r>
      <w:r>
        <w:t xml:space="preserve">, the first American warship commissioned under the Naval Act of </w:t>
      </w:r>
      <w:r w:rsidRPr="00783651">
        <w:t>179</w:t>
      </w:r>
      <w:r w:rsidR="00DD32D4" w:rsidRPr="00783651">
        <w:rPr>
          <w:bCs/>
        </w:rPr>
        <w:t>4</w:t>
      </w:r>
      <w:r w:rsidR="007E439D" w:rsidRPr="00783651">
        <w:t xml:space="preserve">, to </w:t>
      </w:r>
      <w:r w:rsidRPr="00783651">
        <w:t>production throughout the years at the Philadelphia Navy Yard,</w:t>
      </w:r>
      <w:r w:rsidR="00BE4AB3" w:rsidRPr="00783651">
        <w:t xml:space="preserve"> </w:t>
      </w:r>
      <w:r w:rsidR="00BE4AB3" w:rsidRPr="00783651">
        <w:rPr>
          <w:bCs/>
        </w:rPr>
        <w:t>Chester’s</w:t>
      </w:r>
      <w:r w:rsidRPr="00783651">
        <w:t xml:space="preserve"> Delaware River Iron Ship Building and Engine Works</w:t>
      </w:r>
      <w:r w:rsidR="00BE4AB3" w:rsidRPr="00783651">
        <w:rPr>
          <w:bCs/>
        </w:rPr>
        <w:t>, Philadelphia’s William Cramp &amp; Sons,</w:t>
      </w:r>
      <w:r w:rsidRPr="00783651">
        <w:t xml:space="preserve"> Chester</w:t>
      </w:r>
      <w:r w:rsidR="00BE4AB3" w:rsidRPr="00783651">
        <w:rPr>
          <w:bCs/>
        </w:rPr>
        <w:t>’s</w:t>
      </w:r>
      <w:r w:rsidR="0014373B" w:rsidRPr="00783651">
        <w:rPr>
          <w:bCs/>
        </w:rPr>
        <w:t xml:space="preserve"> </w:t>
      </w:r>
      <w:r w:rsidR="00BE4AB3" w:rsidRPr="00783651">
        <w:rPr>
          <w:bCs/>
        </w:rPr>
        <w:t xml:space="preserve">Sun Shipbuilding &amp; </w:t>
      </w:r>
      <w:proofErr w:type="spellStart"/>
      <w:r w:rsidR="00BE4AB3" w:rsidRPr="00783651">
        <w:rPr>
          <w:bCs/>
        </w:rPr>
        <w:t>Drydock</w:t>
      </w:r>
      <w:proofErr w:type="spellEnd"/>
      <w:r w:rsidR="00BE4AB3" w:rsidRPr="00783651">
        <w:rPr>
          <w:bCs/>
        </w:rPr>
        <w:t xml:space="preserve"> Co.</w:t>
      </w:r>
      <w:r w:rsidRPr="00783651">
        <w:t xml:space="preserve">, and </w:t>
      </w:r>
      <w:r w:rsidR="0014373B" w:rsidRPr="00783651">
        <w:rPr>
          <w:bCs/>
        </w:rPr>
        <w:t>Camden’s</w:t>
      </w:r>
      <w:r w:rsidRPr="00783651">
        <w:t xml:space="preserve"> New York</w:t>
      </w:r>
      <w:r>
        <w:t xml:space="preserve"> Shipbuilding Corporation.</w:t>
      </w:r>
    </w:p>
    <w:p w14:paraId="6CA2484C" w14:textId="77777777" w:rsidR="00B77735" w:rsidRDefault="00B77735" w:rsidP="00686AEB">
      <w:r>
        <w:tab/>
        <w:t xml:space="preserve">The section of the Delaware River situated between Southern New Jersey and Philadelphia is easily accessible to </w:t>
      </w:r>
      <w:r w:rsidR="00D23950">
        <w:t xml:space="preserve">residents and </w:t>
      </w:r>
      <w:r>
        <w:t xml:space="preserve">visitors from the region and beyond, and provides access to the USS </w:t>
      </w:r>
      <w:r w:rsidRPr="00D27F75">
        <w:rPr>
          <w:i/>
        </w:rPr>
        <w:t>Olympia</w:t>
      </w:r>
      <w:r>
        <w:t xml:space="preserve">, the sole survivor of the Spanish-American War, and the USS </w:t>
      </w:r>
      <w:r w:rsidRPr="00D27F75">
        <w:rPr>
          <w:i/>
        </w:rPr>
        <w:t>New Jersey</w:t>
      </w:r>
      <w:r>
        <w:t>, the coun</w:t>
      </w:r>
      <w:r w:rsidR="00DB5C67">
        <w:t>try’s most decorated battleship.</w:t>
      </w:r>
    </w:p>
    <w:sectPr w:rsidR="00B77735" w:rsidSect="007F08EA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7E97D0" w14:textId="77777777" w:rsidR="006818A6" w:rsidRDefault="006818A6">
      <w:r>
        <w:separator/>
      </w:r>
    </w:p>
  </w:endnote>
  <w:endnote w:type="continuationSeparator" w:id="0">
    <w:p w14:paraId="3E9A8B70" w14:textId="77777777" w:rsidR="006818A6" w:rsidRDefault="00681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C30DA" w14:textId="62D400D0" w:rsidR="000911A2" w:rsidRDefault="000911A2" w:rsidP="000911A2">
    <w:pPr>
      <w:pStyle w:val="sponUdate"/>
    </w:pPr>
    <w:r>
      <w:t>(Sponsorship Updated As Of: 6/14/2021)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A7EB8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FC51D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C3F507" w14:textId="77777777" w:rsidR="006818A6" w:rsidRDefault="006818A6">
      <w:r>
        <w:separator/>
      </w:r>
    </w:p>
  </w:footnote>
  <w:footnote w:type="continuationSeparator" w:id="0">
    <w:p w14:paraId="166FE79F" w14:textId="77777777" w:rsidR="006818A6" w:rsidRDefault="00681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EE8EA" w14:textId="77777777" w:rsidR="00665CBC" w:rsidRDefault="005570BB">
    <w:pPr>
      <w:pStyle w:val="Header"/>
    </w:pPr>
    <w:r>
      <w:rPr>
        <w:noProof/>
      </w:rPr>
      <w:pict w14:anchorId="401C14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B129C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5CCFF" w14:textId="2B353574" w:rsidR="00665CBC" w:rsidRDefault="00665CBC" w:rsidP="00686AEB">
    <w:pPr>
      <w:pStyle w:val="Header"/>
      <w:jc w:val="center"/>
      <w:rPr>
        <w:rStyle w:val="PageNumber"/>
      </w:rPr>
    </w:pPr>
  </w:p>
  <w:p w14:paraId="33507C15" w14:textId="20B9ECF7" w:rsidR="007F08EA" w:rsidRDefault="007F08EA" w:rsidP="007F08EA">
    <w:pPr>
      <w:pStyle w:val="bpuHeadSpon"/>
    </w:pPr>
    <w:r w:rsidRPr="007F08EA">
      <w:rPr>
        <w:rStyle w:val="bpuHeadSponChar"/>
      </w:rPr>
      <w:t>AR251</w:t>
    </w:r>
    <w:r>
      <w:t xml:space="preserve"> MOEN</w:t>
    </w:r>
    <w:r w:rsidR="000911A2">
      <w:t xml:space="preserve">, </w:t>
    </w:r>
    <w:r w:rsidR="000911A2">
      <w:t>VERRELLI</w:t>
    </w:r>
  </w:p>
  <w:p w14:paraId="4E059A76" w14:textId="3FA7D5C2" w:rsidR="007F08EA" w:rsidRDefault="007F08EA" w:rsidP="007F08E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E7121">
      <w:rPr>
        <w:noProof/>
      </w:rPr>
      <w:t>3</w:t>
    </w:r>
    <w:r>
      <w:fldChar w:fldCharType="end"/>
    </w:r>
  </w:p>
  <w:p w14:paraId="50B6FB85" w14:textId="77777777" w:rsidR="007F08EA" w:rsidRDefault="007F08EA" w:rsidP="007F08E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1CE7B" w14:textId="75521995" w:rsidR="00665CBC" w:rsidRDefault="00665CBC">
    <w:pPr>
      <w:pStyle w:val="Header"/>
    </w:pPr>
  </w:p>
  <w:p w14:paraId="69AC4CEE" w14:textId="70D80180" w:rsidR="007F08EA" w:rsidRDefault="007F08EA" w:rsidP="007F08EA">
    <w:pPr>
      <w:pStyle w:val="bpuHeadSpon"/>
    </w:pPr>
    <w:r w:rsidRPr="007F08EA">
      <w:rPr>
        <w:rStyle w:val="bpuHeadSponChar"/>
      </w:rPr>
      <w:t>AR251</w:t>
    </w:r>
    <w:r>
      <w:t xml:space="preserve"> MOEN</w:t>
    </w:r>
    <w:r w:rsidR="000911A2">
      <w:t xml:space="preserve">, </w:t>
    </w:r>
    <w:r w:rsidR="000911A2">
      <w:t>VERRELLI</w:t>
    </w:r>
  </w:p>
  <w:p w14:paraId="29136BBE" w14:textId="71C3CC8E" w:rsidR="007F08EA" w:rsidRDefault="007F08EA" w:rsidP="007F08E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E7121">
      <w:rPr>
        <w:noProof/>
      </w:rPr>
      <w:t>2</w:t>
    </w:r>
    <w:r>
      <w:fldChar w:fldCharType="end"/>
    </w:r>
  </w:p>
  <w:p w14:paraId="1546A231" w14:textId="77777777" w:rsidR="007F08EA" w:rsidRDefault="007F08EA" w:rsidP="007F08E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C5"/>
    <w:rsid w:val="000051BD"/>
    <w:rsid w:val="000160A5"/>
    <w:rsid w:val="0002335B"/>
    <w:rsid w:val="00027459"/>
    <w:rsid w:val="0003549A"/>
    <w:rsid w:val="000367AE"/>
    <w:rsid w:val="00043B22"/>
    <w:rsid w:val="00054975"/>
    <w:rsid w:val="00057D20"/>
    <w:rsid w:val="0006197C"/>
    <w:rsid w:val="0006281F"/>
    <w:rsid w:val="00063182"/>
    <w:rsid w:val="00065AFF"/>
    <w:rsid w:val="0008141C"/>
    <w:rsid w:val="000911A2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59AC"/>
    <w:rsid w:val="0013000E"/>
    <w:rsid w:val="00133F81"/>
    <w:rsid w:val="00135943"/>
    <w:rsid w:val="0014373B"/>
    <w:rsid w:val="0014664C"/>
    <w:rsid w:val="001645FB"/>
    <w:rsid w:val="00173D2B"/>
    <w:rsid w:val="00174E8E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0D68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1D38"/>
    <w:rsid w:val="002E09CE"/>
    <w:rsid w:val="002E69D1"/>
    <w:rsid w:val="002F1EAD"/>
    <w:rsid w:val="002F3BA6"/>
    <w:rsid w:val="00315320"/>
    <w:rsid w:val="003168CA"/>
    <w:rsid w:val="00325776"/>
    <w:rsid w:val="00325E27"/>
    <w:rsid w:val="0032796A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5C98"/>
    <w:rsid w:val="003A0CEF"/>
    <w:rsid w:val="003A3C64"/>
    <w:rsid w:val="003A3F83"/>
    <w:rsid w:val="003C43EF"/>
    <w:rsid w:val="003C5A6B"/>
    <w:rsid w:val="003C7E00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210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A796A"/>
    <w:rsid w:val="004C1ECA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39FC"/>
    <w:rsid w:val="005B0E60"/>
    <w:rsid w:val="005B3F92"/>
    <w:rsid w:val="005B479C"/>
    <w:rsid w:val="005B561E"/>
    <w:rsid w:val="005C07E4"/>
    <w:rsid w:val="005C2124"/>
    <w:rsid w:val="005C336F"/>
    <w:rsid w:val="005C7F3C"/>
    <w:rsid w:val="005D1CB6"/>
    <w:rsid w:val="005E017C"/>
    <w:rsid w:val="005E50C6"/>
    <w:rsid w:val="005F2A97"/>
    <w:rsid w:val="005F399B"/>
    <w:rsid w:val="006019F8"/>
    <w:rsid w:val="00602754"/>
    <w:rsid w:val="00605B20"/>
    <w:rsid w:val="00605D31"/>
    <w:rsid w:val="0061156F"/>
    <w:rsid w:val="00613FF5"/>
    <w:rsid w:val="006155A8"/>
    <w:rsid w:val="00621076"/>
    <w:rsid w:val="00621B94"/>
    <w:rsid w:val="00621CBF"/>
    <w:rsid w:val="00623925"/>
    <w:rsid w:val="00626239"/>
    <w:rsid w:val="00635316"/>
    <w:rsid w:val="00635449"/>
    <w:rsid w:val="00636EA7"/>
    <w:rsid w:val="006378C5"/>
    <w:rsid w:val="00645E6A"/>
    <w:rsid w:val="00665CBC"/>
    <w:rsid w:val="00667A5C"/>
    <w:rsid w:val="00677316"/>
    <w:rsid w:val="006818A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7BE6"/>
    <w:rsid w:val="007502CB"/>
    <w:rsid w:val="00752D79"/>
    <w:rsid w:val="00752E20"/>
    <w:rsid w:val="00756EDE"/>
    <w:rsid w:val="00764456"/>
    <w:rsid w:val="00781B4D"/>
    <w:rsid w:val="007824BF"/>
    <w:rsid w:val="00783651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439D"/>
    <w:rsid w:val="007F08EA"/>
    <w:rsid w:val="007F485D"/>
    <w:rsid w:val="007F6050"/>
    <w:rsid w:val="00813627"/>
    <w:rsid w:val="00823F5D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1CE2"/>
    <w:rsid w:val="009318C7"/>
    <w:rsid w:val="00931C09"/>
    <w:rsid w:val="009348C2"/>
    <w:rsid w:val="009419D5"/>
    <w:rsid w:val="009440D0"/>
    <w:rsid w:val="00951867"/>
    <w:rsid w:val="009523A3"/>
    <w:rsid w:val="009575DB"/>
    <w:rsid w:val="00960958"/>
    <w:rsid w:val="00961224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4D49"/>
    <w:rsid w:val="009B06D2"/>
    <w:rsid w:val="009B34EC"/>
    <w:rsid w:val="009B5D67"/>
    <w:rsid w:val="009B6176"/>
    <w:rsid w:val="009C0D22"/>
    <w:rsid w:val="009C2DBF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6B2D"/>
    <w:rsid w:val="00A50F6B"/>
    <w:rsid w:val="00A52237"/>
    <w:rsid w:val="00A52668"/>
    <w:rsid w:val="00A529F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63AE"/>
    <w:rsid w:val="00B726BD"/>
    <w:rsid w:val="00B732BC"/>
    <w:rsid w:val="00B7773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1A22"/>
    <w:rsid w:val="00BE24D6"/>
    <w:rsid w:val="00BE4AB3"/>
    <w:rsid w:val="00BE7EFA"/>
    <w:rsid w:val="00BF06AD"/>
    <w:rsid w:val="00BF2C67"/>
    <w:rsid w:val="00C032AD"/>
    <w:rsid w:val="00C04F4D"/>
    <w:rsid w:val="00C12E48"/>
    <w:rsid w:val="00C13D14"/>
    <w:rsid w:val="00C15F53"/>
    <w:rsid w:val="00C23F09"/>
    <w:rsid w:val="00C25356"/>
    <w:rsid w:val="00C328D0"/>
    <w:rsid w:val="00C402C5"/>
    <w:rsid w:val="00C41AF9"/>
    <w:rsid w:val="00C46BC1"/>
    <w:rsid w:val="00C5235F"/>
    <w:rsid w:val="00C54710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DFA"/>
    <w:rsid w:val="00D23950"/>
    <w:rsid w:val="00D268AC"/>
    <w:rsid w:val="00D27F75"/>
    <w:rsid w:val="00D27FF3"/>
    <w:rsid w:val="00D343D0"/>
    <w:rsid w:val="00D3664D"/>
    <w:rsid w:val="00D500E9"/>
    <w:rsid w:val="00D507BC"/>
    <w:rsid w:val="00D6090A"/>
    <w:rsid w:val="00D62138"/>
    <w:rsid w:val="00D62FA3"/>
    <w:rsid w:val="00D63B6F"/>
    <w:rsid w:val="00D64A90"/>
    <w:rsid w:val="00D930CB"/>
    <w:rsid w:val="00D9410B"/>
    <w:rsid w:val="00D9695B"/>
    <w:rsid w:val="00DA2417"/>
    <w:rsid w:val="00DA5585"/>
    <w:rsid w:val="00DB02AC"/>
    <w:rsid w:val="00DB5C67"/>
    <w:rsid w:val="00DB6AA2"/>
    <w:rsid w:val="00DD32D4"/>
    <w:rsid w:val="00DE10D1"/>
    <w:rsid w:val="00DE2514"/>
    <w:rsid w:val="00DE6851"/>
    <w:rsid w:val="00DE7121"/>
    <w:rsid w:val="00DF03EE"/>
    <w:rsid w:val="00DF6675"/>
    <w:rsid w:val="00E01B71"/>
    <w:rsid w:val="00E05CC9"/>
    <w:rsid w:val="00E15573"/>
    <w:rsid w:val="00E25A5B"/>
    <w:rsid w:val="00E373C7"/>
    <w:rsid w:val="00E4267B"/>
    <w:rsid w:val="00E42F13"/>
    <w:rsid w:val="00E452DF"/>
    <w:rsid w:val="00E47B90"/>
    <w:rsid w:val="00E543CF"/>
    <w:rsid w:val="00E546FD"/>
    <w:rsid w:val="00E608F1"/>
    <w:rsid w:val="00E611B9"/>
    <w:rsid w:val="00E64010"/>
    <w:rsid w:val="00E6738E"/>
    <w:rsid w:val="00E70280"/>
    <w:rsid w:val="00E7144F"/>
    <w:rsid w:val="00E73D74"/>
    <w:rsid w:val="00E76A79"/>
    <w:rsid w:val="00E80692"/>
    <w:rsid w:val="00E80C24"/>
    <w:rsid w:val="00E92BB2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4B"/>
    <w:rsid w:val="00F344E3"/>
    <w:rsid w:val="00F34D58"/>
    <w:rsid w:val="00F40FC9"/>
    <w:rsid w:val="00F41A9D"/>
    <w:rsid w:val="00F44314"/>
    <w:rsid w:val="00F54B9C"/>
    <w:rsid w:val="00F55D25"/>
    <w:rsid w:val="00F56E96"/>
    <w:rsid w:val="00F573DD"/>
    <w:rsid w:val="00F61E59"/>
    <w:rsid w:val="00F63D99"/>
    <w:rsid w:val="00F63FBD"/>
    <w:rsid w:val="00F6426B"/>
    <w:rsid w:val="00F65562"/>
    <w:rsid w:val="00F709B3"/>
    <w:rsid w:val="00F71A5E"/>
    <w:rsid w:val="00F80AAC"/>
    <w:rsid w:val="00FA0AFC"/>
    <w:rsid w:val="00FA1C82"/>
    <w:rsid w:val="00FA2ED1"/>
    <w:rsid w:val="00FA4A52"/>
    <w:rsid w:val="00FB2E84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08FB1B8"/>
  <w15:docId w15:val="{9FB023DA-6269-4BA9-A303-A3714EEB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A529F7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605D3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05D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05D3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05D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05D31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605D3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05D3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F0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6746F-290B-4A50-A261-0FBBC7F7C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842</Words>
  <Characters>4427</Characters>
  <Application>Microsoft Office Word</Application>
  <DocSecurity>0</DocSecurity>
  <Lines>119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AR251</vt:lpstr>
    </vt:vector>
  </TitlesOfParts>
  <Manager>R225</Manager>
  <Company>NJ Office of Legislative Services</Company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AR251</dc:title>
  <dc:subject>21-2078</dc:subject>
  <dc:creator>Assemblyman  MOEN</dc:creator>
  <cp:keywords>AR251|3|ED |327|76|247|N|0|</cp:keywords>
  <dc:description>INTRODUCED MAY 17, 2021</dc:description>
  <cp:lastModifiedBy>Todaro, Vivian</cp:lastModifiedBy>
  <cp:revision>2</cp:revision>
  <cp:lastPrinted>2021-06-16T14:24:00Z</cp:lastPrinted>
  <dcterms:created xsi:type="dcterms:W3CDTF">2021-06-16T14:25:00Z</dcterms:created>
  <dcterms:modified xsi:type="dcterms:W3CDTF">2021-06-16T14:25:00Z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