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FD7" w:rsidRDefault="00312FD7" w:rsidP="00312FD7">
      <w:pPr>
        <w:pStyle w:val="bpuBill"/>
      </w:pPr>
      <w:bookmarkStart w:id="0" w:name="bpuFrontPg"/>
      <w:bookmarkStart w:id="1" w:name="_GoBack"/>
      <w:bookmarkEnd w:id="0"/>
      <w:bookmarkEnd w:id="1"/>
      <w:r>
        <w:t xml:space="preserve">ASSEMBLY RESOLUTION No. 257 </w:t>
      </w:r>
    </w:p>
    <w:p w:rsidR="00312FD7" w:rsidRPr="009D38FF" w:rsidRDefault="00312FD7" w:rsidP="00312F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38736" r:id="rId8"/>
        </w:object>
      </w:r>
    </w:p>
    <w:p w:rsidR="00312FD7" w:rsidRDefault="00312FD7" w:rsidP="00312FD7">
      <w:pPr>
        <w:pStyle w:val="bpuState"/>
      </w:pPr>
      <w:r>
        <w:t>STATE OF NEW JERSEY</w:t>
      </w:r>
    </w:p>
    <w:p w:rsidR="00312FD7" w:rsidRDefault="00312FD7" w:rsidP="00312FD7">
      <w:pPr>
        <w:pStyle w:val="bpuLegislature"/>
      </w:pPr>
      <w:r>
        <w:t>219th LEGISLATURE</w:t>
      </w:r>
    </w:p>
    <w:p w:rsidR="00312FD7" w:rsidRDefault="00312FD7" w:rsidP="00312FD7">
      <w:pPr>
        <w:pStyle w:val="bpuWpGraphic"/>
      </w:pPr>
      <w:r>
        <w:object w:dxaOrig="8985" w:dyaOrig="255">
          <v:shape id="_x0000_i1026" type="#_x0000_t75" style="width:6in;height:12pt" o:ole="">
            <v:imagedata r:id="rId7" o:title=""/>
          </v:shape>
          <o:OLEObject Type="Embed" ProgID="WPWin6.1" ShapeID="_x0000_i1026" DrawAspect="Content" ObjectID="_1683038737" r:id="rId9"/>
        </w:object>
      </w:r>
      <w:r>
        <w:t xml:space="preserve">  </w:t>
      </w:r>
    </w:p>
    <w:p w:rsidR="00312FD7" w:rsidRDefault="00312FD7" w:rsidP="00312FD7">
      <w:pPr>
        <w:pStyle w:val="bpuIntro"/>
      </w:pPr>
      <w:r>
        <w:t>INTRODUCED MAY 20, 2021</w:t>
      </w:r>
    </w:p>
    <w:p w:rsidR="00312FD7" w:rsidRDefault="00312FD7" w:rsidP="00312FD7">
      <w:pPr>
        <w:pStyle w:val="bpuIntro"/>
      </w:pPr>
    </w:p>
    <w:p w:rsidR="00312FD7" w:rsidRDefault="00312FD7" w:rsidP="00312FD7">
      <w:pPr>
        <w:pStyle w:val="bpuIntro"/>
        <w:sectPr w:rsidR="00312FD7" w:rsidSect="00312FD7">
          <w:headerReference w:type="even" r:id="rId10"/>
          <w:headerReference w:type="default" r:id="rId11"/>
          <w:pgSz w:w="12240" w:h="20160" w:code="5"/>
          <w:pgMar w:top="2160" w:right="1440" w:bottom="1440" w:left="1440" w:header="72" w:footer="720" w:gutter="0"/>
          <w:pgNumType w:start="1"/>
          <w:cols w:space="720"/>
          <w:docGrid w:linePitch="360"/>
        </w:sectPr>
      </w:pPr>
    </w:p>
    <w:p w:rsidR="00312FD7" w:rsidRDefault="00312FD7" w:rsidP="00312FD7">
      <w:pPr>
        <w:pStyle w:val="bpuIntro"/>
      </w:pPr>
    </w:p>
    <w:p w:rsidR="00312FD7" w:rsidRDefault="00312FD7" w:rsidP="00312FD7">
      <w:pPr>
        <w:pStyle w:val="bpuSponsor"/>
      </w:pPr>
      <w:r>
        <w:t>Sponsored by:</w:t>
      </w:r>
    </w:p>
    <w:p w:rsidR="00312FD7" w:rsidRDefault="00312FD7" w:rsidP="00312FD7">
      <w:pPr>
        <w:pStyle w:val="bpuSponsor"/>
      </w:pPr>
      <w:r>
        <w:t>Assemblyman  WILLIAM W. SPEARMAN</w:t>
      </w:r>
    </w:p>
    <w:p w:rsidR="00312FD7" w:rsidRDefault="00312FD7" w:rsidP="00312FD7">
      <w:pPr>
        <w:pStyle w:val="bpuSponsor"/>
      </w:pPr>
      <w:r>
        <w:t>District 5 (Camden and Gloucester)</w:t>
      </w:r>
    </w:p>
    <w:p w:rsidR="00312FD7" w:rsidRDefault="00312FD7" w:rsidP="00312FD7">
      <w:pPr>
        <w:pStyle w:val="bpuSponsor"/>
      </w:pPr>
    </w:p>
    <w:p w:rsidR="00312FD7" w:rsidRDefault="00312FD7" w:rsidP="00312FD7">
      <w:pPr>
        <w:pStyle w:val="bpuSponsor"/>
      </w:pPr>
    </w:p>
    <w:p w:rsidR="00312FD7" w:rsidRDefault="00312FD7" w:rsidP="00312FD7">
      <w:pPr>
        <w:pStyle w:val="bpuSponsor"/>
      </w:pPr>
    </w:p>
    <w:p w:rsidR="00312FD7" w:rsidRDefault="00312FD7" w:rsidP="00312FD7">
      <w:pPr>
        <w:pStyle w:val="bpuSponsor"/>
      </w:pPr>
    </w:p>
    <w:p w:rsidR="00312FD7" w:rsidRDefault="00312FD7" w:rsidP="00312FD7">
      <w:pPr>
        <w:pStyle w:val="bpuSponsor"/>
      </w:pPr>
      <w:r>
        <w:t>SYNOPSIS</w:t>
      </w:r>
    </w:p>
    <w:p w:rsidR="00312FD7" w:rsidRDefault="00312FD7" w:rsidP="00312FD7">
      <w:pPr>
        <w:pStyle w:val="bpuNormText"/>
      </w:pPr>
      <w:r>
        <w:tab/>
        <w:t xml:space="preserve">Urges DRPA to create toll discount program for military veterans. </w:t>
      </w:r>
    </w:p>
    <w:p w:rsidR="00312FD7" w:rsidRDefault="00312FD7" w:rsidP="00312FD7">
      <w:pPr>
        <w:pStyle w:val="bpuNormText"/>
      </w:pPr>
    </w:p>
    <w:p w:rsidR="00312FD7" w:rsidRDefault="00312FD7" w:rsidP="00312FD7">
      <w:pPr>
        <w:pStyle w:val="bpuSponsor"/>
      </w:pPr>
      <w:r>
        <w:t xml:space="preserve">CURRENT VERSION OF TEXT </w:t>
      </w:r>
    </w:p>
    <w:p w:rsidR="00312FD7" w:rsidRDefault="00312FD7" w:rsidP="00312FD7">
      <w:pPr>
        <w:pStyle w:val="bpuNormText"/>
      </w:pPr>
      <w:r>
        <w:tab/>
        <w:t>As introduced.</w:t>
      </w:r>
    </w:p>
    <w:p w:rsidR="00312FD7" w:rsidRDefault="00312FD7" w:rsidP="00312F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2FD7" w:rsidRDefault="00312FD7" w:rsidP="008916EC">
      <w:pPr>
        <w:pStyle w:val="FronterPage"/>
        <w:tabs>
          <w:tab w:val="clear" w:pos="720"/>
          <w:tab w:val="clear" w:pos="1440"/>
          <w:tab w:val="clear" w:pos="2160"/>
          <w:tab w:val="clear" w:pos="2880"/>
          <w:tab w:val="clear" w:pos="3600"/>
          <w:tab w:val="clear" w:pos="4320"/>
          <w:tab w:val="clear" w:pos="5040"/>
        </w:tabs>
        <w:sectPr w:rsidR="00312FD7" w:rsidSect="00312FD7">
          <w:type w:val="continuous"/>
          <w:pgSz w:w="12240" w:h="20160" w:code="5"/>
          <w:pgMar w:top="1440" w:right="2275" w:bottom="1440" w:left="2275" w:header="72" w:footer="720" w:gutter="0"/>
          <w:pgNumType w:start="1"/>
          <w:cols w:space="720"/>
          <w:docGrid w:linePitch="360"/>
        </w:sectPr>
      </w:pPr>
    </w:p>
    <w:p w:rsidR="00686AEB" w:rsidRPr="00297ACA" w:rsidRDefault="00803BBB" w:rsidP="00297ACA">
      <w:pPr>
        <w:pStyle w:val="HangingAnAct"/>
      </w:pPr>
      <w:r>
        <w:rPr>
          <w:rStyle w:val="BillHead"/>
        </w:rPr>
        <w:lastRenderedPageBreak/>
        <w:t>An Assembly Resolution</w:t>
      </w:r>
      <w:r w:rsidR="00686AEB" w:rsidRPr="006B7FA7">
        <w:rPr>
          <w:rStyle w:val="HangingAnActChar"/>
        </w:rPr>
        <w:t xml:space="preserve"> </w:t>
      </w:r>
      <w:r w:rsidR="00297ACA" w:rsidRPr="00297ACA">
        <w:t>urging the Delaware River Port Authority to create a toll discount program for military veterans.</w:t>
      </w:r>
    </w:p>
    <w:p w:rsidR="000B1054" w:rsidRDefault="000B1054" w:rsidP="000B1054"/>
    <w:p w:rsidR="008A153D" w:rsidRPr="008A153D" w:rsidRDefault="008A153D" w:rsidP="008A153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A153D">
        <w:rPr>
          <w:b/>
          <w:bCs/>
          <w:smallCaps/>
          <w:spacing w:val="0"/>
        </w:rPr>
        <w:t>Whereas,</w:t>
      </w:r>
      <w:r w:rsidRPr="008A153D">
        <w:rPr>
          <w:spacing w:val="0"/>
        </w:rPr>
        <w:t xml:space="preserve"> It is the dedication of the United States Armed Forces that allow Americans to enjoy domestic tranquility, general welfa</w:t>
      </w:r>
      <w:r w:rsidR="00D9380F">
        <w:rPr>
          <w:spacing w:val="0"/>
        </w:rPr>
        <w:t>re, the blessings of liberty and</w:t>
      </w:r>
      <w:r w:rsidRPr="008A153D">
        <w:rPr>
          <w:spacing w:val="0"/>
        </w:rPr>
        <w:t xml:space="preserve"> posterity, and all of the inalienable rights outlined in the United States Constitution; and </w:t>
      </w:r>
    </w:p>
    <w:p w:rsidR="008A153D" w:rsidRPr="008A153D" w:rsidRDefault="008A153D" w:rsidP="008A153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A153D">
        <w:rPr>
          <w:b/>
          <w:bCs/>
          <w:smallCaps/>
          <w:spacing w:val="0"/>
        </w:rPr>
        <w:t>Whereas,</w:t>
      </w:r>
      <w:r w:rsidR="00340C82">
        <w:rPr>
          <w:spacing w:val="0"/>
        </w:rPr>
        <w:t xml:space="preserve"> The State of New Jersey greatly appreciates the service of the millions of honorable men and women who have served our country in the United States Armed Forces; and </w:t>
      </w:r>
    </w:p>
    <w:p w:rsidR="008A153D" w:rsidRPr="008A153D" w:rsidRDefault="008A153D" w:rsidP="008A153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bCs/>
          <w:smallCaps/>
          <w:spacing w:val="0"/>
        </w:rPr>
      </w:pPr>
      <w:r w:rsidRPr="008A153D">
        <w:rPr>
          <w:b/>
          <w:bCs/>
          <w:smallCaps/>
          <w:spacing w:val="0"/>
        </w:rPr>
        <w:t>Whereas,</w:t>
      </w:r>
      <w:r w:rsidRPr="008A153D">
        <w:rPr>
          <w:spacing w:val="0"/>
        </w:rPr>
        <w:t xml:space="preserve"> America’s service men and women make great sacrifices while serving the nation, a sacrifice shared by the</w:t>
      </w:r>
      <w:r w:rsidR="00340C82">
        <w:rPr>
          <w:spacing w:val="0"/>
        </w:rPr>
        <w:t>ir</w:t>
      </w:r>
      <w:r w:rsidRPr="008A153D">
        <w:rPr>
          <w:spacing w:val="0"/>
        </w:rPr>
        <w:t xml:space="preserve"> families</w:t>
      </w:r>
      <w:r w:rsidR="00340C82">
        <w:rPr>
          <w:spacing w:val="0"/>
        </w:rPr>
        <w:t>; and</w:t>
      </w:r>
    </w:p>
    <w:p w:rsidR="008A153D" w:rsidRPr="008A153D" w:rsidRDefault="008A153D" w:rsidP="00340C8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A153D">
        <w:rPr>
          <w:b/>
          <w:bCs/>
          <w:smallCaps/>
          <w:spacing w:val="0"/>
        </w:rPr>
        <w:t>Whereas,</w:t>
      </w:r>
      <w:r w:rsidRPr="008A153D">
        <w:rPr>
          <w:spacing w:val="0"/>
        </w:rPr>
        <w:t xml:space="preserve"> </w:t>
      </w:r>
      <w:r w:rsidR="00340C82">
        <w:rPr>
          <w:spacing w:val="0"/>
        </w:rPr>
        <w:t>In recognition of the</w:t>
      </w:r>
      <w:r w:rsidR="00A80B35">
        <w:rPr>
          <w:spacing w:val="0"/>
        </w:rPr>
        <w:t>ir</w:t>
      </w:r>
      <w:r w:rsidR="00340C82">
        <w:rPr>
          <w:spacing w:val="0"/>
        </w:rPr>
        <w:t xml:space="preserve"> service and sacrifice</w:t>
      </w:r>
      <w:r w:rsidR="00D9380F">
        <w:rPr>
          <w:spacing w:val="0"/>
        </w:rPr>
        <w:t>, the State of Texas authorized a military veterans toll discount program</w:t>
      </w:r>
      <w:r w:rsidR="00A80B35">
        <w:rPr>
          <w:spacing w:val="0"/>
        </w:rPr>
        <w:t xml:space="preserve"> for certain toll facilities in 2009</w:t>
      </w:r>
      <w:r w:rsidRPr="008A153D">
        <w:rPr>
          <w:spacing w:val="0"/>
        </w:rPr>
        <w:t>; and</w:t>
      </w:r>
    </w:p>
    <w:p w:rsidR="00D9380F" w:rsidRDefault="008A153D" w:rsidP="008A153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A153D">
        <w:rPr>
          <w:b/>
          <w:bCs/>
          <w:smallCaps/>
          <w:spacing w:val="0"/>
        </w:rPr>
        <w:t>Whereas,</w:t>
      </w:r>
      <w:r w:rsidRPr="008A153D">
        <w:rPr>
          <w:spacing w:val="0"/>
        </w:rPr>
        <w:t xml:space="preserve"> </w:t>
      </w:r>
      <w:r w:rsidR="00D9380F">
        <w:rPr>
          <w:spacing w:val="0"/>
        </w:rPr>
        <w:t>In honor of those servicemen and women and to assist them particularly in their transition from military service, the creation of a military veterans toll discount program administered by the Delaware River Port Authority would complement the existing toll discount programs currently offered for senior citizens and commuters who utilize the electronic toll collection and monitoring system, known as E-</w:t>
      </w:r>
      <w:proofErr w:type="spellStart"/>
      <w:r w:rsidR="00D9380F">
        <w:rPr>
          <w:spacing w:val="0"/>
        </w:rPr>
        <w:t>ZPass</w:t>
      </w:r>
      <w:proofErr w:type="spellEnd"/>
      <w:r w:rsidR="00D9380F">
        <w:rPr>
          <w:spacing w:val="0"/>
        </w:rPr>
        <w:t xml:space="preserve">; and </w:t>
      </w:r>
    </w:p>
    <w:p w:rsidR="008A153D" w:rsidRPr="00C446B8" w:rsidRDefault="008A153D" w:rsidP="00C446B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A153D">
        <w:rPr>
          <w:b/>
          <w:bCs/>
          <w:smallCaps/>
          <w:spacing w:val="0"/>
        </w:rPr>
        <w:t>Whereas,</w:t>
      </w:r>
      <w:r w:rsidRPr="008A153D">
        <w:rPr>
          <w:spacing w:val="0"/>
        </w:rPr>
        <w:t xml:space="preserve"> </w:t>
      </w:r>
      <w:r w:rsidR="00D9380F" w:rsidRPr="00D9380F">
        <w:rPr>
          <w:spacing w:val="0"/>
        </w:rPr>
        <w:t xml:space="preserve">By answering the call of duty and risking their lives to protect others, </w:t>
      </w:r>
      <w:r w:rsidRPr="008A153D">
        <w:rPr>
          <w:spacing w:val="0"/>
        </w:rPr>
        <w:t>the Legislature of this State</w:t>
      </w:r>
      <w:r w:rsidR="00D9380F">
        <w:rPr>
          <w:spacing w:val="0"/>
        </w:rPr>
        <w:t xml:space="preserve"> finds it fitting and proper </w:t>
      </w:r>
      <w:r w:rsidRPr="008A153D">
        <w:rPr>
          <w:spacing w:val="0"/>
        </w:rPr>
        <w:t xml:space="preserve"> to honor those brave Americans</w:t>
      </w:r>
      <w:r w:rsidR="00D9380F">
        <w:rPr>
          <w:spacing w:val="0"/>
        </w:rPr>
        <w:t xml:space="preserve"> and encourage the Delaware River Port Authority to create</w:t>
      </w:r>
      <w:r w:rsidR="00A80B35">
        <w:rPr>
          <w:spacing w:val="0"/>
        </w:rPr>
        <w:t xml:space="preserve"> a</w:t>
      </w:r>
      <w:r w:rsidR="00D9380F">
        <w:rPr>
          <w:spacing w:val="0"/>
        </w:rPr>
        <w:t xml:space="preserve"> toll discount program for military veterans</w:t>
      </w:r>
      <w:r w:rsidR="008767A8">
        <w:rPr>
          <w:spacing w:val="0"/>
        </w:rPr>
        <w:t xml:space="preserve">; </w:t>
      </w:r>
      <w:r w:rsidRPr="008A153D">
        <w:rPr>
          <w:spacing w:val="0"/>
        </w:rPr>
        <w:t xml:space="preserve">now, therefore, </w:t>
      </w:r>
    </w:p>
    <w:p w:rsidR="008A153D" w:rsidRPr="00D71D68" w:rsidRDefault="008A153D" w:rsidP="000B1054"/>
    <w:p w:rsidR="00686AEB" w:rsidRPr="00AA7880" w:rsidRDefault="00686AEB" w:rsidP="00686AEB">
      <w:r>
        <w:tab/>
      </w:r>
      <w:r w:rsidR="00803BBB">
        <w:rPr>
          <w:rStyle w:val="BillHeading2"/>
        </w:rPr>
        <w:t>Be It Resolved</w:t>
      </w:r>
      <w:r>
        <w:rPr>
          <w:rStyle w:val="BillHeading2"/>
        </w:rPr>
        <w:t xml:space="preserve"> </w:t>
      </w:r>
      <w:r w:rsidR="00803BBB">
        <w:rPr>
          <w:rStyle w:val="BillLanguage"/>
        </w:rPr>
        <w:t>by the General Assembly of the State of New Jersey:</w:t>
      </w:r>
    </w:p>
    <w:p w:rsidR="00686AEB" w:rsidRPr="00D71D68" w:rsidRDefault="00686AEB" w:rsidP="00686AEB"/>
    <w:p w:rsidR="008A153D" w:rsidRPr="008A153D" w:rsidRDefault="00686AEB" w:rsidP="008A153D">
      <w:r>
        <w:tab/>
      </w:r>
      <w:r w:rsidR="00C446B8">
        <w:t>1.</w:t>
      </w:r>
      <w:r w:rsidR="00C5783C">
        <w:tab/>
      </w:r>
      <w:r w:rsidR="00C446B8">
        <w:t>This House respectfully urges the Delaware River Port Authority to create a toll discount program for military veterans</w:t>
      </w:r>
      <w:r w:rsidR="008A153D" w:rsidRPr="008A153D">
        <w:t xml:space="preserve">. </w:t>
      </w:r>
    </w:p>
    <w:p w:rsidR="008A153D" w:rsidRPr="008A153D" w:rsidRDefault="008A153D" w:rsidP="008A153D"/>
    <w:p w:rsidR="008A153D" w:rsidRPr="008A153D" w:rsidRDefault="008A153D" w:rsidP="008A153D">
      <w:r w:rsidRPr="008A153D">
        <w:tab/>
        <w:t>2.</w:t>
      </w:r>
      <w:r w:rsidR="00C5783C">
        <w:tab/>
      </w:r>
      <w:r w:rsidRPr="008A153D">
        <w:t>Copies of this resolution, as filed with the Secretary of State, shall be transmitted by the Clerk of the General Assembly to the</w:t>
      </w:r>
      <w:r w:rsidR="00297ACA">
        <w:t xml:space="preserve"> Governor of the State of New Jersey, the Governor of the Commonwealth of Pennsylvania,</w:t>
      </w:r>
      <w:r w:rsidRPr="008A153D">
        <w:t xml:space="preserve"> </w:t>
      </w:r>
      <w:r w:rsidR="00297ACA">
        <w:t>the Chief Executive Officer</w:t>
      </w:r>
      <w:r w:rsidRPr="008A153D">
        <w:t xml:space="preserve"> of the </w:t>
      </w:r>
      <w:r w:rsidR="00297ACA">
        <w:t xml:space="preserve">Delaware River Port Authority, Chairwoman of the Board </w:t>
      </w:r>
      <w:r w:rsidR="00A80B35">
        <w:t xml:space="preserve">of </w:t>
      </w:r>
      <w:r w:rsidR="00297ACA">
        <w:t>Commissioners of the Delaware River Port Authority, and the Vice-Chairman of the Board of Commissioners of the Delaware River Port Authority</w:t>
      </w:r>
      <w:r w:rsidRPr="008A153D">
        <w:t xml:space="preserve">.    </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A153D" w:rsidRDefault="008A153D" w:rsidP="00686AEB">
      <w:r>
        <w:tab/>
      </w:r>
      <w:r w:rsidR="00297ACA">
        <w:t xml:space="preserve">This resolution respectfully urges the Delaware River Port Authority to create a toll discount program for military veterans. </w:t>
      </w:r>
    </w:p>
    <w:p w:rsidR="00297ACA" w:rsidRDefault="00772546" w:rsidP="00772546">
      <w:r>
        <w:lastRenderedPageBreak/>
        <w:tab/>
      </w:r>
      <w:r w:rsidRPr="00772546">
        <w:t xml:space="preserve">The State of New Jersey greatly appreciates the service of the millions of honorable men and women who have served our country in the </w:t>
      </w:r>
      <w:r>
        <w:t xml:space="preserve">United States Armed Forces.  </w:t>
      </w:r>
      <w:r w:rsidRPr="00772546">
        <w:t>America’s service men and women make great sacrifices while serving the n</w:t>
      </w:r>
      <w:r>
        <w:t>ation and</w:t>
      </w:r>
      <w:r w:rsidR="00A80B35">
        <w:t>,</w:t>
      </w:r>
      <w:r>
        <w:t xml:space="preserve"> i</w:t>
      </w:r>
      <w:r w:rsidRPr="00772546">
        <w:t>n recognition of the</w:t>
      </w:r>
      <w:r w:rsidR="00A80B35">
        <w:t>ir</w:t>
      </w:r>
      <w:r w:rsidRPr="00772546">
        <w:t xml:space="preserve"> service and sacrifice, the creation of a military veterans toll discount program administered by the Delaware River Port Authority would complement the existing toll discount programs currently offered for senior citizens and commuters who utilize the electronic toll collection and monitoring system, known as E-</w:t>
      </w:r>
      <w:proofErr w:type="spellStart"/>
      <w:r w:rsidRPr="00772546">
        <w:t>ZPass</w:t>
      </w:r>
      <w:proofErr w:type="spellEnd"/>
      <w:r>
        <w:t xml:space="preserve">. </w:t>
      </w:r>
    </w:p>
    <w:sectPr w:rsidR="00297ACA" w:rsidSect="00312F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91B" w:rsidRDefault="006D091B">
      <w:r>
        <w:separator/>
      </w:r>
    </w:p>
  </w:endnote>
  <w:endnote w:type="continuationSeparator" w:id="0">
    <w:p w:rsidR="006D091B" w:rsidRDefault="006D0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91B" w:rsidRDefault="006D091B">
      <w:r>
        <w:separator/>
      </w:r>
    </w:p>
  </w:footnote>
  <w:footnote w:type="continuationSeparator" w:id="0">
    <w:p w:rsidR="006D091B" w:rsidRDefault="006D0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06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2FD7" w:rsidRDefault="00312FD7" w:rsidP="00312FD7">
    <w:pPr>
      <w:pStyle w:val="bpuHeadSpon"/>
    </w:pPr>
    <w:r w:rsidRPr="00312FD7">
      <w:rPr>
        <w:rStyle w:val="bpuHeadSponChar"/>
      </w:rPr>
      <w:t>AR257</w:t>
    </w:r>
    <w:r>
      <w:t xml:space="preserve"> SPEARMAN</w:t>
    </w:r>
  </w:p>
  <w:p w:rsidR="00312FD7" w:rsidRDefault="00312FD7" w:rsidP="00312FD7">
    <w:pPr>
      <w:pStyle w:val="bpuHeadSpon"/>
    </w:pPr>
    <w:r>
      <w:fldChar w:fldCharType="begin"/>
    </w:r>
    <w:r>
      <w:instrText xml:space="preserve"> PAGE  \* MERGEFORMAT </w:instrText>
    </w:r>
    <w:r>
      <w:fldChar w:fldCharType="separate"/>
    </w:r>
    <w:r w:rsidR="008A063E">
      <w:rPr>
        <w:noProof/>
      </w:rPr>
      <w:t>3</w:t>
    </w:r>
    <w:r>
      <w:fldChar w:fldCharType="end"/>
    </w:r>
  </w:p>
  <w:p w:rsidR="00312FD7" w:rsidRDefault="00312FD7" w:rsidP="00312F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2FD7" w:rsidRDefault="00312FD7" w:rsidP="00312FD7">
    <w:pPr>
      <w:pStyle w:val="bpuHeadSpon"/>
    </w:pPr>
    <w:r w:rsidRPr="00312FD7">
      <w:rPr>
        <w:rStyle w:val="bpuHeadSponChar"/>
      </w:rPr>
      <w:t>AR257</w:t>
    </w:r>
    <w:r>
      <w:t xml:space="preserve"> SPEARMAN</w:t>
    </w:r>
  </w:p>
  <w:p w:rsidR="00312FD7" w:rsidRDefault="00312FD7" w:rsidP="00312FD7">
    <w:pPr>
      <w:pStyle w:val="bpuHeadSpon"/>
    </w:pPr>
    <w:r>
      <w:fldChar w:fldCharType="begin"/>
    </w:r>
    <w:r>
      <w:instrText xml:space="preserve"> PAGE  \* MERGEFORMAT </w:instrText>
    </w:r>
    <w:r>
      <w:fldChar w:fldCharType="separate"/>
    </w:r>
    <w:r w:rsidR="00E92910">
      <w:rPr>
        <w:noProof/>
      </w:rPr>
      <w:t>2</w:t>
    </w:r>
    <w:r>
      <w:fldChar w:fldCharType="end"/>
    </w:r>
  </w:p>
  <w:p w:rsidR="00312FD7" w:rsidRDefault="00312FD7" w:rsidP="00312F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5EB"/>
    <w:rsid w:val="000051BD"/>
    <w:rsid w:val="000160A5"/>
    <w:rsid w:val="0002335B"/>
    <w:rsid w:val="0003549A"/>
    <w:rsid w:val="000367AE"/>
    <w:rsid w:val="00043B22"/>
    <w:rsid w:val="000458A9"/>
    <w:rsid w:val="00054975"/>
    <w:rsid w:val="00057D20"/>
    <w:rsid w:val="0006197C"/>
    <w:rsid w:val="0006281F"/>
    <w:rsid w:val="0008141C"/>
    <w:rsid w:val="00092F6B"/>
    <w:rsid w:val="00094A55"/>
    <w:rsid w:val="000A44A7"/>
    <w:rsid w:val="000B1054"/>
    <w:rsid w:val="000B3411"/>
    <w:rsid w:val="000C054C"/>
    <w:rsid w:val="000C12C2"/>
    <w:rsid w:val="000C3A5F"/>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51E4"/>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7ACA"/>
    <w:rsid w:val="002A1029"/>
    <w:rsid w:val="002A3A1A"/>
    <w:rsid w:val="002A4692"/>
    <w:rsid w:val="002A51BA"/>
    <w:rsid w:val="002B2E26"/>
    <w:rsid w:val="002B3FE6"/>
    <w:rsid w:val="002C2137"/>
    <w:rsid w:val="002C2D81"/>
    <w:rsid w:val="002C461E"/>
    <w:rsid w:val="002C6CEC"/>
    <w:rsid w:val="002E09CE"/>
    <w:rsid w:val="002E69D1"/>
    <w:rsid w:val="002F3BA6"/>
    <w:rsid w:val="00312FD7"/>
    <w:rsid w:val="00315320"/>
    <w:rsid w:val="00325776"/>
    <w:rsid w:val="00325E27"/>
    <w:rsid w:val="00330395"/>
    <w:rsid w:val="00333704"/>
    <w:rsid w:val="00336624"/>
    <w:rsid w:val="0034025F"/>
    <w:rsid w:val="00340458"/>
    <w:rsid w:val="00340C82"/>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7D7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BCE"/>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387"/>
    <w:rsid w:val="006C7327"/>
    <w:rsid w:val="006D00E5"/>
    <w:rsid w:val="006D091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254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3BBB"/>
    <w:rsid w:val="00813627"/>
    <w:rsid w:val="00832816"/>
    <w:rsid w:val="00837109"/>
    <w:rsid w:val="00840365"/>
    <w:rsid w:val="008406A3"/>
    <w:rsid w:val="00841D2C"/>
    <w:rsid w:val="00845F3C"/>
    <w:rsid w:val="008461B8"/>
    <w:rsid w:val="008462F1"/>
    <w:rsid w:val="00847EF1"/>
    <w:rsid w:val="008538FA"/>
    <w:rsid w:val="008573B0"/>
    <w:rsid w:val="008625EB"/>
    <w:rsid w:val="00866563"/>
    <w:rsid w:val="00867AC2"/>
    <w:rsid w:val="00867F18"/>
    <w:rsid w:val="0087056E"/>
    <w:rsid w:val="00875402"/>
    <w:rsid w:val="008767A8"/>
    <w:rsid w:val="00884D51"/>
    <w:rsid w:val="008916EC"/>
    <w:rsid w:val="00891E4F"/>
    <w:rsid w:val="008A063E"/>
    <w:rsid w:val="008A153D"/>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B35"/>
    <w:rsid w:val="00A84C4F"/>
    <w:rsid w:val="00A90997"/>
    <w:rsid w:val="00A932A1"/>
    <w:rsid w:val="00A96E06"/>
    <w:rsid w:val="00AA445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6EA"/>
    <w:rsid w:val="00BE24D6"/>
    <w:rsid w:val="00BE7EFA"/>
    <w:rsid w:val="00BF06AD"/>
    <w:rsid w:val="00BF2C67"/>
    <w:rsid w:val="00C04F4D"/>
    <w:rsid w:val="00C12E48"/>
    <w:rsid w:val="00C13D14"/>
    <w:rsid w:val="00C15F53"/>
    <w:rsid w:val="00C23F09"/>
    <w:rsid w:val="00C25356"/>
    <w:rsid w:val="00C328D0"/>
    <w:rsid w:val="00C446B8"/>
    <w:rsid w:val="00C46BC1"/>
    <w:rsid w:val="00C5235F"/>
    <w:rsid w:val="00C54CE2"/>
    <w:rsid w:val="00C5783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80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910"/>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A0D53F-F3BB-4BC7-A06C-DA472F02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12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E6BA2-9628-4B39-8565-B59760790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499</Words>
  <Characters>2725</Characters>
  <Application>Microsoft Office Word</Application>
  <DocSecurity>0</DocSecurity>
  <Lines>81</Lines>
  <Paragraphs>24</Paragraphs>
  <ScaleCrop>false</ScaleCrop>
  <HeadingPairs>
    <vt:vector size="2" baseType="variant">
      <vt:variant>
        <vt:lpstr>Title</vt:lpstr>
      </vt:variant>
      <vt:variant>
        <vt:i4>1</vt:i4>
      </vt:variant>
    </vt:vector>
  </HeadingPairs>
  <TitlesOfParts>
    <vt:vector size="1" baseType="lpstr">
      <vt:lpstr>AR257</vt:lpstr>
    </vt:vector>
  </TitlesOfParts>
  <Manager>R224</Manager>
  <Company>NJ Office of Legislative Services</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AR257</dc:title>
  <dc:subject/>
  <dc:creator>Assemblyman  SPEARMAN</dc:creator>
  <cp:keywords>AR257|3|AU |273|270|220|N|0|</cp:keywords>
  <dc:description>INTRODUCED MAY 20, 2021</dc:description>
  <cp:lastModifiedBy>Franks, Denise</cp:lastModifiedBy>
  <cp:revision>2</cp:revision>
  <cp:lastPrinted>2021-05-19T13:23:00Z</cp:lastPrinted>
  <dcterms:created xsi:type="dcterms:W3CDTF">2021-05-20T21:59:00Z</dcterms:created>
  <dcterms:modified xsi:type="dcterms:W3CDTF">2021-05-20T21:59:00Z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