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485" w:rsidRDefault="00FB3485" w:rsidP="00FB348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RESOLUTION No. 55 </w:t>
      </w:r>
    </w:p>
    <w:p w:rsidR="00FB3485" w:rsidRPr="00FB3485" w:rsidRDefault="00FB3485" w:rsidP="00FB348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40236624" r:id="rId8"/>
        </w:object>
      </w:r>
    </w:p>
    <w:p w:rsidR="00FB3485" w:rsidRDefault="00FB3485" w:rsidP="00FB3485">
      <w:pPr>
        <w:pStyle w:val="bpuState"/>
      </w:pPr>
      <w:r>
        <w:t>STATE OF NEW JERSEY</w:t>
      </w:r>
    </w:p>
    <w:p w:rsidR="00FB3485" w:rsidRDefault="00FB3485" w:rsidP="00FB3485">
      <w:pPr>
        <w:pStyle w:val="bpuLegislature"/>
      </w:pPr>
      <w:r>
        <w:t>219th LEGISLATURE</w:t>
      </w:r>
    </w:p>
    <w:p w:rsidR="00FB3485" w:rsidRDefault="00FB3485" w:rsidP="00FB3485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40236625" r:id="rId9"/>
        </w:object>
      </w:r>
      <w:r>
        <w:t xml:space="preserve">  </w:t>
      </w:r>
    </w:p>
    <w:p w:rsidR="00FB3485" w:rsidRDefault="00FB3485" w:rsidP="00FB3485">
      <w:pPr>
        <w:pStyle w:val="bpuIntro"/>
      </w:pPr>
      <w:r>
        <w:t>PRE-FILED FOR INTRODUCTION IN THE 2020 SESSION</w:t>
      </w:r>
    </w:p>
    <w:p w:rsidR="00FB3485" w:rsidRDefault="00FB3485" w:rsidP="00FB3485">
      <w:pPr>
        <w:pStyle w:val="bpuIntro"/>
      </w:pPr>
    </w:p>
    <w:p w:rsidR="00FB3485" w:rsidRDefault="00FB3485" w:rsidP="00FB3485">
      <w:pPr>
        <w:pStyle w:val="bpuIntro"/>
        <w:sectPr w:rsidR="00FB3485" w:rsidSect="00FB3485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FB3485" w:rsidRDefault="00FB3485" w:rsidP="00FB3485">
      <w:pPr>
        <w:pStyle w:val="bpuIntro"/>
      </w:pPr>
    </w:p>
    <w:p w:rsidR="00FB3485" w:rsidRDefault="00FB3485" w:rsidP="00FB3485">
      <w:pPr>
        <w:pStyle w:val="bpuSponsor"/>
      </w:pPr>
      <w:r>
        <w:t>Sponsored by:</w:t>
      </w:r>
    </w:p>
    <w:p w:rsidR="00FB3485" w:rsidRDefault="00FB3485" w:rsidP="00FB3485">
      <w:pPr>
        <w:pStyle w:val="bpuSponsor"/>
      </w:pPr>
      <w:r>
        <w:t>Assemblywoman  ANNETTE QUIJANO</w:t>
      </w:r>
    </w:p>
    <w:p w:rsidR="00FB3485" w:rsidRDefault="00FB3485" w:rsidP="00FB3485">
      <w:pPr>
        <w:pStyle w:val="bpuSponsor"/>
      </w:pPr>
      <w:r>
        <w:t>District 20 (Union)</w:t>
      </w:r>
    </w:p>
    <w:p w:rsidR="00FB3485" w:rsidRDefault="00FB3485" w:rsidP="00FB3485">
      <w:pPr>
        <w:pStyle w:val="bpuSponsor"/>
      </w:pPr>
      <w:r>
        <w:t>Assemblywoman  JOANN DOWNEY</w:t>
      </w:r>
    </w:p>
    <w:p w:rsidR="00FB3485" w:rsidRDefault="00FB3485" w:rsidP="00FB3485">
      <w:pPr>
        <w:pStyle w:val="bpuSponsor"/>
      </w:pPr>
      <w:r>
        <w:t>District 11 (Monmouth)</w:t>
      </w:r>
    </w:p>
    <w:p w:rsidR="00FB3485" w:rsidRDefault="00FB3485" w:rsidP="00FB3485">
      <w:pPr>
        <w:pStyle w:val="bpuSponsor"/>
      </w:pPr>
      <w:r>
        <w:t>Assemblyman  ERIC HOUGHTALING</w:t>
      </w:r>
    </w:p>
    <w:p w:rsidR="00FB3485" w:rsidRDefault="00FB3485" w:rsidP="00FB3485">
      <w:pPr>
        <w:pStyle w:val="bpuSponsor"/>
      </w:pPr>
      <w:r>
        <w:t>District 11 (Monmouth)</w:t>
      </w:r>
    </w:p>
    <w:p w:rsidR="00FB3485" w:rsidRDefault="00FB3485" w:rsidP="00FB3485">
      <w:pPr>
        <w:pStyle w:val="bpuSponsor"/>
      </w:pPr>
    </w:p>
    <w:p w:rsidR="00FB3485" w:rsidRDefault="00FB3485" w:rsidP="00FB3485">
      <w:pPr>
        <w:pStyle w:val="bpuSponsor"/>
      </w:pPr>
    </w:p>
    <w:p w:rsidR="00FB3485" w:rsidRDefault="00FB3485" w:rsidP="00FB3485">
      <w:pPr>
        <w:pStyle w:val="bpuSponsor"/>
      </w:pPr>
    </w:p>
    <w:p w:rsidR="00FB3485" w:rsidRDefault="00FB3485" w:rsidP="00FB3485">
      <w:pPr>
        <w:pStyle w:val="bpuSponsor"/>
      </w:pPr>
    </w:p>
    <w:p w:rsidR="00FB3485" w:rsidRDefault="00FB3485" w:rsidP="00FB3485">
      <w:pPr>
        <w:pStyle w:val="bpuSponsor"/>
      </w:pPr>
      <w:r>
        <w:t>SYNOPSIS</w:t>
      </w:r>
    </w:p>
    <w:p w:rsidR="00FB3485" w:rsidRDefault="00FB3485" w:rsidP="00FB3485">
      <w:pPr>
        <w:pStyle w:val="bpuNormText"/>
      </w:pPr>
      <w:r>
        <w:tab/>
        <w:t>Urges FCC to take all necessary action to designate 9-8-8 to be used for nationwide suicide prevention and mental health crisis hotline.</w:t>
      </w:r>
    </w:p>
    <w:p w:rsidR="00FB3485" w:rsidRDefault="00FB3485" w:rsidP="00FB3485">
      <w:pPr>
        <w:pStyle w:val="bpuNormText"/>
      </w:pPr>
      <w:r>
        <w:t xml:space="preserve"> </w:t>
      </w:r>
    </w:p>
    <w:p w:rsidR="00FB3485" w:rsidRDefault="00FB3485" w:rsidP="00FB3485">
      <w:pPr>
        <w:pStyle w:val="bpuSponsor"/>
      </w:pPr>
      <w:r>
        <w:t xml:space="preserve">CURRENT VERSION OF TEXT </w:t>
      </w:r>
    </w:p>
    <w:p w:rsidR="00FB3485" w:rsidRDefault="00FB3485" w:rsidP="00FB3485">
      <w:pPr>
        <w:pStyle w:val="bpuNormText"/>
      </w:pPr>
      <w:r>
        <w:tab/>
        <w:t>Introduced Pending Technical Review by Legislative Counsel.</w:t>
      </w:r>
    </w:p>
    <w:p w:rsidR="00FB3485" w:rsidRDefault="00FB3485" w:rsidP="00FB348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FB3485" w:rsidRDefault="00FB3485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FB3485" w:rsidSect="00FB3485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270F61" w:rsidRPr="00677316" w:rsidRDefault="00270F61" w:rsidP="00270F61">
      <w:pPr>
        <w:pStyle w:val="HangingAnAct"/>
        <w:rPr>
          <w:rStyle w:val="HangingAnActChar"/>
        </w:rPr>
      </w:pPr>
      <w:r w:rsidRPr="00270F61">
        <w:rPr>
          <w:rStyle w:val="BillHead"/>
        </w:rPr>
        <w:lastRenderedPageBreak/>
        <w:t>An Assembly Resolution</w:t>
      </w:r>
      <w:r w:rsidRPr="006B7FA7">
        <w:rPr>
          <w:rStyle w:val="HangingAnActChar"/>
        </w:rPr>
        <w:t xml:space="preserve"> </w:t>
      </w:r>
      <w:r w:rsidRPr="00276368">
        <w:rPr>
          <w:rStyle w:val="HangingAnActChar"/>
        </w:rPr>
        <w:t>urg</w:t>
      </w:r>
      <w:r>
        <w:rPr>
          <w:rStyle w:val="HangingAnActChar"/>
        </w:rPr>
        <w:t>ing</w:t>
      </w:r>
      <w:r w:rsidRPr="00276368">
        <w:rPr>
          <w:rStyle w:val="HangingAnActChar"/>
        </w:rPr>
        <w:t xml:space="preserve"> the Federal Communications Commission to take all necessary action to designate </w:t>
      </w:r>
      <w:r>
        <w:t>9-8-8</w:t>
      </w:r>
      <w:r w:rsidRPr="00276368">
        <w:rPr>
          <w:rStyle w:val="HangingAnActChar"/>
        </w:rPr>
        <w:t xml:space="preserve"> to be used for a nationwide suicide prevention and mental health crisis hotline.</w:t>
      </w:r>
    </w:p>
    <w:p w:rsidR="00270F61" w:rsidRDefault="00270F61" w:rsidP="00270F61"/>
    <w:p w:rsidR="00270F61" w:rsidRPr="00CD4AD5" w:rsidRDefault="00270F61" w:rsidP="00270F61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ind w:left="288" w:hanging="288"/>
        <w:rPr>
          <w:spacing w:val="0"/>
        </w:rPr>
      </w:pPr>
      <w:r w:rsidRPr="00CD4AD5">
        <w:rPr>
          <w:b/>
          <w:bCs/>
          <w:smallCaps/>
          <w:spacing w:val="0"/>
        </w:rPr>
        <w:t>Whereas,</w:t>
      </w:r>
      <w:r w:rsidRPr="00CD4AD5">
        <w:rPr>
          <w:spacing w:val="0"/>
        </w:rPr>
        <w:t xml:space="preserve"> </w:t>
      </w:r>
      <w:r>
        <w:rPr>
          <w:spacing w:val="0"/>
        </w:rPr>
        <w:t>S</w:t>
      </w:r>
      <w:r w:rsidRPr="00860B1C">
        <w:rPr>
          <w:spacing w:val="0"/>
        </w:rPr>
        <w:t xml:space="preserve">uicide prevention assistance is available </w:t>
      </w:r>
      <w:r>
        <w:rPr>
          <w:spacing w:val="0"/>
        </w:rPr>
        <w:t>24 hours per day, seven days per week</w:t>
      </w:r>
      <w:r w:rsidRPr="00860B1C">
        <w:rPr>
          <w:spacing w:val="0"/>
        </w:rPr>
        <w:t xml:space="preserve"> through the National Suicide Prevention Lifeline</w:t>
      </w:r>
      <w:r>
        <w:rPr>
          <w:spacing w:val="0"/>
        </w:rPr>
        <w:t xml:space="preserve"> (NSPL)</w:t>
      </w:r>
      <w:r w:rsidRPr="00860B1C">
        <w:rPr>
          <w:spacing w:val="0"/>
        </w:rPr>
        <w:t>, which has a 10-digit number</w:t>
      </w:r>
      <w:r>
        <w:rPr>
          <w:spacing w:val="0"/>
        </w:rPr>
        <w:t>:</w:t>
      </w:r>
      <w:r w:rsidRPr="00860B1C">
        <w:rPr>
          <w:spacing w:val="0"/>
        </w:rPr>
        <w:t xml:space="preserve"> 1-800-273-8255 (TALK)</w:t>
      </w:r>
      <w:r w:rsidRPr="00CD4AD5">
        <w:rPr>
          <w:spacing w:val="0"/>
        </w:rPr>
        <w:t>; and</w:t>
      </w:r>
    </w:p>
    <w:p w:rsidR="00270F61" w:rsidRPr="00CD4AD5" w:rsidRDefault="00270F61" w:rsidP="00270F61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ind w:left="288" w:hanging="288"/>
        <w:rPr>
          <w:spacing w:val="0"/>
        </w:rPr>
      </w:pPr>
      <w:r w:rsidRPr="00CD4AD5">
        <w:rPr>
          <w:b/>
          <w:bCs/>
          <w:smallCaps/>
          <w:spacing w:val="0"/>
        </w:rPr>
        <w:t>Whereas,</w:t>
      </w:r>
      <w:r w:rsidRPr="00CD4AD5">
        <w:rPr>
          <w:spacing w:val="0"/>
        </w:rPr>
        <w:t xml:space="preserve"> </w:t>
      </w:r>
      <w:r>
        <w:rPr>
          <w:spacing w:val="0"/>
        </w:rPr>
        <w:t>The NSPL is a</w:t>
      </w:r>
      <w:r w:rsidRPr="00860B1C">
        <w:rPr>
          <w:spacing w:val="0"/>
        </w:rPr>
        <w:t xml:space="preserve"> national network of 163 crisis centers </w:t>
      </w:r>
      <w:r>
        <w:rPr>
          <w:spacing w:val="0"/>
        </w:rPr>
        <w:t xml:space="preserve">and </w:t>
      </w:r>
      <w:r w:rsidRPr="00860B1C">
        <w:rPr>
          <w:spacing w:val="0"/>
        </w:rPr>
        <w:t xml:space="preserve">is funded by the </w:t>
      </w:r>
      <w:r>
        <w:rPr>
          <w:spacing w:val="0"/>
        </w:rPr>
        <w:t xml:space="preserve">federal </w:t>
      </w:r>
      <w:r w:rsidRPr="00860B1C">
        <w:rPr>
          <w:spacing w:val="0"/>
        </w:rPr>
        <w:t>Department of Health and Human Services’ Substance Abuse and Mental Health Services Administration (SAMHSA)</w:t>
      </w:r>
      <w:r w:rsidRPr="00CD4AD5">
        <w:rPr>
          <w:spacing w:val="0"/>
        </w:rPr>
        <w:t>; and</w:t>
      </w:r>
    </w:p>
    <w:p w:rsidR="00270F61" w:rsidRPr="00CD4AD5" w:rsidRDefault="00270F61" w:rsidP="00270F61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ind w:left="288" w:hanging="288"/>
        <w:rPr>
          <w:spacing w:val="0"/>
        </w:rPr>
      </w:pPr>
      <w:r w:rsidRPr="00CD4AD5">
        <w:rPr>
          <w:b/>
          <w:bCs/>
          <w:smallCaps/>
          <w:spacing w:val="0"/>
        </w:rPr>
        <w:t>Whereas,</w:t>
      </w:r>
      <w:r w:rsidRPr="00CD4AD5">
        <w:rPr>
          <w:spacing w:val="0"/>
        </w:rPr>
        <w:t xml:space="preserve"> </w:t>
      </w:r>
      <w:r w:rsidRPr="00405923">
        <w:rPr>
          <w:spacing w:val="0"/>
        </w:rPr>
        <w:t xml:space="preserve">Calls to the </w:t>
      </w:r>
      <w:r>
        <w:rPr>
          <w:spacing w:val="0"/>
        </w:rPr>
        <w:t>NSPL</w:t>
      </w:r>
      <w:r w:rsidRPr="00405923">
        <w:rPr>
          <w:spacing w:val="0"/>
        </w:rPr>
        <w:t xml:space="preserve"> are routed from anywhere in the United States to the closest certified crisis center and</w:t>
      </w:r>
      <w:r>
        <w:rPr>
          <w:spacing w:val="0"/>
        </w:rPr>
        <w:t xml:space="preserve">, according to the </w:t>
      </w:r>
      <w:r w:rsidRPr="00860B1C">
        <w:rPr>
          <w:spacing w:val="0"/>
        </w:rPr>
        <w:t>Federal Communications Commission</w:t>
      </w:r>
      <w:r>
        <w:rPr>
          <w:spacing w:val="0"/>
        </w:rPr>
        <w:t xml:space="preserve"> (FCC),</w:t>
      </w:r>
      <w:r w:rsidRPr="00405923">
        <w:rPr>
          <w:spacing w:val="0"/>
        </w:rPr>
        <w:t xml:space="preserve"> in 2018, trained </w:t>
      </w:r>
      <w:r>
        <w:rPr>
          <w:spacing w:val="0"/>
        </w:rPr>
        <w:t>NSPL</w:t>
      </w:r>
      <w:r w:rsidRPr="00405923">
        <w:rPr>
          <w:spacing w:val="0"/>
        </w:rPr>
        <w:t xml:space="preserve"> counselors answered over 2.2 million calls and over 100,000 online chats</w:t>
      </w:r>
      <w:r w:rsidRPr="00CD4AD5">
        <w:rPr>
          <w:spacing w:val="0"/>
        </w:rPr>
        <w:t>; and</w:t>
      </w:r>
    </w:p>
    <w:p w:rsidR="00270F61" w:rsidRPr="00CD4AD5" w:rsidRDefault="00270F61" w:rsidP="00270F61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ind w:left="288" w:hanging="288"/>
        <w:rPr>
          <w:spacing w:val="0"/>
        </w:rPr>
      </w:pPr>
      <w:r w:rsidRPr="00CD4AD5">
        <w:rPr>
          <w:b/>
          <w:bCs/>
          <w:smallCaps/>
          <w:spacing w:val="0"/>
        </w:rPr>
        <w:t>Whereas,</w:t>
      </w:r>
      <w:r w:rsidRPr="00CD4AD5">
        <w:rPr>
          <w:spacing w:val="0"/>
        </w:rPr>
        <w:t xml:space="preserve"> </w:t>
      </w:r>
      <w:r w:rsidRPr="00405923">
        <w:rPr>
          <w:spacing w:val="0"/>
        </w:rPr>
        <w:t xml:space="preserve">The </w:t>
      </w:r>
      <w:r w:rsidRPr="00860B1C">
        <w:rPr>
          <w:spacing w:val="0"/>
        </w:rPr>
        <w:t>National Suicide Hotline Improvement Act of 2018</w:t>
      </w:r>
      <w:r>
        <w:rPr>
          <w:spacing w:val="0"/>
        </w:rPr>
        <w:t>, in part, requir</w:t>
      </w:r>
      <w:r w:rsidRPr="00405923">
        <w:rPr>
          <w:spacing w:val="0"/>
        </w:rPr>
        <w:t xml:space="preserve">ed the FCC, in consultation with the SAMHSA, the Department of Veterans Affairs, and the North American Numbering Council, to study </w:t>
      </w:r>
      <w:r>
        <w:rPr>
          <w:spacing w:val="0"/>
        </w:rPr>
        <w:t xml:space="preserve">and report </w:t>
      </w:r>
      <w:r w:rsidRPr="00860B1C">
        <w:rPr>
          <w:spacing w:val="0"/>
        </w:rPr>
        <w:t xml:space="preserve">to </w:t>
      </w:r>
      <w:r>
        <w:rPr>
          <w:spacing w:val="0"/>
        </w:rPr>
        <w:t xml:space="preserve">the United States </w:t>
      </w:r>
      <w:r w:rsidRPr="00860B1C">
        <w:rPr>
          <w:spacing w:val="0"/>
        </w:rPr>
        <w:t xml:space="preserve">Congress </w:t>
      </w:r>
      <w:r>
        <w:rPr>
          <w:spacing w:val="0"/>
        </w:rPr>
        <w:t xml:space="preserve">on </w:t>
      </w:r>
      <w:r w:rsidRPr="00405923">
        <w:rPr>
          <w:spacing w:val="0"/>
        </w:rPr>
        <w:t>the feasibility of using a simple, easy-to-remember</w:t>
      </w:r>
      <w:r>
        <w:rPr>
          <w:spacing w:val="0"/>
        </w:rPr>
        <w:t>,</w:t>
      </w:r>
      <w:r w:rsidRPr="00405923">
        <w:rPr>
          <w:spacing w:val="0"/>
        </w:rPr>
        <w:t xml:space="preserve"> </w:t>
      </w:r>
      <w:r>
        <w:rPr>
          <w:spacing w:val="0"/>
        </w:rPr>
        <w:t>three</w:t>
      </w:r>
      <w:r w:rsidRPr="00405923">
        <w:rPr>
          <w:spacing w:val="0"/>
        </w:rPr>
        <w:t>-digit number for a national suicide prevention and mental health crisis hotline system</w:t>
      </w:r>
      <w:r w:rsidRPr="00CD4AD5">
        <w:rPr>
          <w:spacing w:val="0"/>
        </w:rPr>
        <w:t>; and</w:t>
      </w:r>
    </w:p>
    <w:p w:rsidR="00270F61" w:rsidRPr="00CD4AD5" w:rsidRDefault="00270F61" w:rsidP="00270F61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ind w:left="288" w:hanging="288"/>
        <w:rPr>
          <w:spacing w:val="0"/>
        </w:rPr>
      </w:pPr>
      <w:r w:rsidRPr="00CD4AD5">
        <w:rPr>
          <w:b/>
          <w:bCs/>
          <w:smallCaps/>
          <w:spacing w:val="0"/>
        </w:rPr>
        <w:t>Whereas,</w:t>
      </w:r>
      <w:r w:rsidRPr="00CD4AD5">
        <w:rPr>
          <w:spacing w:val="0"/>
        </w:rPr>
        <w:t xml:space="preserve"> </w:t>
      </w:r>
      <w:r>
        <w:rPr>
          <w:spacing w:val="0"/>
        </w:rPr>
        <w:t xml:space="preserve">On </w:t>
      </w:r>
      <w:r w:rsidRPr="00860B1C">
        <w:rPr>
          <w:spacing w:val="0"/>
        </w:rPr>
        <w:t>August 15, 2019</w:t>
      </w:r>
      <w:r>
        <w:rPr>
          <w:spacing w:val="0"/>
        </w:rPr>
        <w:t>, t</w:t>
      </w:r>
      <w:r w:rsidRPr="00860B1C">
        <w:rPr>
          <w:spacing w:val="0"/>
        </w:rPr>
        <w:t>he</w:t>
      </w:r>
      <w:r>
        <w:rPr>
          <w:spacing w:val="0"/>
        </w:rPr>
        <w:t xml:space="preserve"> FCC</w:t>
      </w:r>
      <w:r w:rsidRPr="00860B1C">
        <w:rPr>
          <w:spacing w:val="0"/>
        </w:rPr>
        <w:t xml:space="preserve">’s Wireline Competition Bureau and Office of Economics and Analytics announced that they sent </w:t>
      </w:r>
      <w:r>
        <w:rPr>
          <w:spacing w:val="0"/>
        </w:rPr>
        <w:t>its</w:t>
      </w:r>
      <w:r w:rsidRPr="00860B1C">
        <w:rPr>
          <w:spacing w:val="0"/>
        </w:rPr>
        <w:t xml:space="preserve"> report</w:t>
      </w:r>
      <w:r>
        <w:rPr>
          <w:spacing w:val="0"/>
        </w:rPr>
        <w:t xml:space="preserve"> to Congress,</w:t>
      </w:r>
      <w:r w:rsidRPr="00860B1C">
        <w:rPr>
          <w:spacing w:val="0"/>
        </w:rPr>
        <w:t xml:space="preserve"> which recommends that the </w:t>
      </w:r>
      <w:r>
        <w:rPr>
          <w:spacing w:val="0"/>
        </w:rPr>
        <w:t xml:space="preserve">FCC </w:t>
      </w:r>
      <w:r w:rsidRPr="00860B1C">
        <w:rPr>
          <w:spacing w:val="0"/>
        </w:rPr>
        <w:t>consider designating 9</w:t>
      </w:r>
      <w:r>
        <w:rPr>
          <w:spacing w:val="0"/>
        </w:rPr>
        <w:t>-</w:t>
      </w:r>
      <w:r w:rsidRPr="00860B1C">
        <w:rPr>
          <w:spacing w:val="0"/>
        </w:rPr>
        <w:t>8</w:t>
      </w:r>
      <w:r>
        <w:rPr>
          <w:spacing w:val="0"/>
        </w:rPr>
        <w:t>-</w:t>
      </w:r>
      <w:r w:rsidRPr="00860B1C">
        <w:rPr>
          <w:spacing w:val="0"/>
        </w:rPr>
        <w:t xml:space="preserve">8 as the </w:t>
      </w:r>
      <w:r>
        <w:rPr>
          <w:spacing w:val="0"/>
        </w:rPr>
        <w:t>three</w:t>
      </w:r>
      <w:r w:rsidRPr="00860B1C">
        <w:rPr>
          <w:spacing w:val="0"/>
        </w:rPr>
        <w:t xml:space="preserve">-digit </w:t>
      </w:r>
      <w:r>
        <w:rPr>
          <w:spacing w:val="0"/>
        </w:rPr>
        <w:t>number</w:t>
      </w:r>
      <w:r w:rsidRPr="00860B1C">
        <w:rPr>
          <w:spacing w:val="0"/>
        </w:rPr>
        <w:t xml:space="preserve"> to be used for a nationwide suicide prevention and mental health crisis hotline</w:t>
      </w:r>
      <w:r w:rsidRPr="00CD4AD5">
        <w:rPr>
          <w:spacing w:val="0"/>
        </w:rPr>
        <w:t>; and</w:t>
      </w:r>
    </w:p>
    <w:p w:rsidR="00270F61" w:rsidRPr="00CD4AD5" w:rsidRDefault="00270F61" w:rsidP="00270F61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ind w:left="288" w:hanging="288"/>
        <w:rPr>
          <w:spacing w:val="0"/>
        </w:rPr>
      </w:pPr>
      <w:r w:rsidRPr="00CD4AD5">
        <w:rPr>
          <w:b/>
          <w:bCs/>
          <w:smallCaps/>
          <w:spacing w:val="0"/>
        </w:rPr>
        <w:t>Whereas,</w:t>
      </w:r>
      <w:r w:rsidRPr="00CD4AD5">
        <w:rPr>
          <w:spacing w:val="0"/>
        </w:rPr>
        <w:t xml:space="preserve"> </w:t>
      </w:r>
      <w:r w:rsidRPr="00860B1C">
        <w:rPr>
          <w:spacing w:val="0"/>
        </w:rPr>
        <w:t xml:space="preserve">The </w:t>
      </w:r>
      <w:r>
        <w:rPr>
          <w:spacing w:val="0"/>
        </w:rPr>
        <w:t xml:space="preserve">FCC </w:t>
      </w:r>
      <w:r w:rsidRPr="00860B1C">
        <w:rPr>
          <w:spacing w:val="0"/>
        </w:rPr>
        <w:t>report f</w:t>
      </w:r>
      <w:r>
        <w:rPr>
          <w:spacing w:val="0"/>
        </w:rPr>
        <w:t>ou</w:t>
      </w:r>
      <w:r w:rsidRPr="00860B1C">
        <w:rPr>
          <w:spacing w:val="0"/>
        </w:rPr>
        <w:t xml:space="preserve">nd that a </w:t>
      </w:r>
      <w:r>
        <w:rPr>
          <w:spacing w:val="0"/>
        </w:rPr>
        <w:t>three</w:t>
      </w:r>
      <w:r w:rsidRPr="00860B1C">
        <w:rPr>
          <w:spacing w:val="0"/>
        </w:rPr>
        <w:t>-digit number “would likely make it easier for Americans in crisis to access potentially life-saving resources”</w:t>
      </w:r>
      <w:r w:rsidRPr="00CD4AD5">
        <w:rPr>
          <w:spacing w:val="0"/>
        </w:rPr>
        <w:t>; and</w:t>
      </w:r>
    </w:p>
    <w:p w:rsidR="00270F61" w:rsidRPr="00CD4AD5" w:rsidRDefault="00270F61" w:rsidP="00270F61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ind w:left="288" w:hanging="288"/>
        <w:rPr>
          <w:spacing w:val="0"/>
        </w:rPr>
      </w:pPr>
      <w:r w:rsidRPr="00CD4AD5">
        <w:rPr>
          <w:b/>
          <w:bCs/>
          <w:smallCaps/>
          <w:spacing w:val="0"/>
        </w:rPr>
        <w:t>Whereas,</w:t>
      </w:r>
      <w:r w:rsidRPr="00CD4AD5">
        <w:rPr>
          <w:spacing w:val="0"/>
        </w:rPr>
        <w:t xml:space="preserve"> </w:t>
      </w:r>
      <w:r>
        <w:rPr>
          <w:spacing w:val="0"/>
        </w:rPr>
        <w:t xml:space="preserve">In response to the report’s findings and recommendations, </w:t>
      </w:r>
      <w:r w:rsidRPr="00405923">
        <w:rPr>
          <w:spacing w:val="0"/>
        </w:rPr>
        <w:t xml:space="preserve">FCC Chairman </w:t>
      </w:r>
      <w:proofErr w:type="spellStart"/>
      <w:r w:rsidRPr="00405923">
        <w:rPr>
          <w:spacing w:val="0"/>
        </w:rPr>
        <w:t>Ajit</w:t>
      </w:r>
      <w:proofErr w:type="spellEnd"/>
      <w:r w:rsidRPr="00405923">
        <w:rPr>
          <w:spacing w:val="0"/>
        </w:rPr>
        <w:t xml:space="preserve"> </w:t>
      </w:r>
      <w:proofErr w:type="spellStart"/>
      <w:r w:rsidRPr="00405923">
        <w:rPr>
          <w:spacing w:val="0"/>
        </w:rPr>
        <w:t>Pai</w:t>
      </w:r>
      <w:proofErr w:type="spellEnd"/>
      <w:r>
        <w:rPr>
          <w:spacing w:val="0"/>
        </w:rPr>
        <w:t xml:space="preserve"> stated that he </w:t>
      </w:r>
      <w:r w:rsidRPr="00405923">
        <w:rPr>
          <w:spacing w:val="0"/>
        </w:rPr>
        <w:t>intend</w:t>
      </w:r>
      <w:r>
        <w:rPr>
          <w:spacing w:val="0"/>
        </w:rPr>
        <w:t>s</w:t>
      </w:r>
      <w:r w:rsidRPr="00405923">
        <w:rPr>
          <w:spacing w:val="0"/>
        </w:rPr>
        <w:t xml:space="preserve"> to move forward on th</w:t>
      </w:r>
      <w:r>
        <w:rPr>
          <w:spacing w:val="0"/>
        </w:rPr>
        <w:t>e report’</w:t>
      </w:r>
      <w:r w:rsidRPr="00405923">
        <w:rPr>
          <w:spacing w:val="0"/>
        </w:rPr>
        <w:t>s recommendation</w:t>
      </w:r>
      <w:r>
        <w:rPr>
          <w:spacing w:val="0"/>
        </w:rPr>
        <w:t xml:space="preserve"> and </w:t>
      </w:r>
      <w:r w:rsidRPr="003D403C">
        <w:rPr>
          <w:spacing w:val="0"/>
        </w:rPr>
        <w:t xml:space="preserve">launch a rulemaking proceeding in which the </w:t>
      </w:r>
      <w:r>
        <w:rPr>
          <w:spacing w:val="0"/>
        </w:rPr>
        <w:t>FCC</w:t>
      </w:r>
      <w:r w:rsidRPr="003D403C">
        <w:rPr>
          <w:spacing w:val="0"/>
        </w:rPr>
        <w:t xml:space="preserve"> would consider designating a </w:t>
      </w:r>
      <w:r>
        <w:rPr>
          <w:spacing w:val="0"/>
        </w:rPr>
        <w:t>three</w:t>
      </w:r>
      <w:r w:rsidRPr="003D403C">
        <w:rPr>
          <w:spacing w:val="0"/>
        </w:rPr>
        <w:t>-digit number</w:t>
      </w:r>
      <w:r>
        <w:rPr>
          <w:spacing w:val="0"/>
        </w:rPr>
        <w:t xml:space="preserve">, </w:t>
      </w:r>
      <w:r w:rsidRPr="003D403C">
        <w:rPr>
          <w:spacing w:val="0"/>
        </w:rPr>
        <w:t>specifically 9</w:t>
      </w:r>
      <w:r>
        <w:rPr>
          <w:spacing w:val="0"/>
        </w:rPr>
        <w:t>-</w:t>
      </w:r>
      <w:r w:rsidRPr="003D403C">
        <w:rPr>
          <w:spacing w:val="0"/>
        </w:rPr>
        <w:t>8</w:t>
      </w:r>
      <w:r>
        <w:rPr>
          <w:spacing w:val="0"/>
        </w:rPr>
        <w:t>-</w:t>
      </w:r>
      <w:r w:rsidRPr="003D403C">
        <w:rPr>
          <w:spacing w:val="0"/>
        </w:rPr>
        <w:t>8</w:t>
      </w:r>
      <w:r>
        <w:rPr>
          <w:spacing w:val="0"/>
        </w:rPr>
        <w:t xml:space="preserve">, </w:t>
      </w:r>
      <w:r w:rsidRPr="003D403C">
        <w:rPr>
          <w:spacing w:val="0"/>
        </w:rPr>
        <w:t>for a national suicide prevention and mental health crisis hotline</w:t>
      </w:r>
      <w:r w:rsidRPr="00CD4AD5">
        <w:rPr>
          <w:spacing w:val="0"/>
        </w:rPr>
        <w:t>; and</w:t>
      </w:r>
    </w:p>
    <w:p w:rsidR="00270F61" w:rsidRDefault="00270F61" w:rsidP="00270F61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ind w:left="288" w:hanging="288"/>
        <w:rPr>
          <w:spacing w:val="0"/>
        </w:rPr>
      </w:pPr>
      <w:r w:rsidRPr="00CD4AD5">
        <w:rPr>
          <w:b/>
          <w:bCs/>
          <w:smallCaps/>
          <w:spacing w:val="0"/>
        </w:rPr>
        <w:t>Whereas,</w:t>
      </w:r>
      <w:r w:rsidRPr="00CD4AD5">
        <w:rPr>
          <w:spacing w:val="0"/>
        </w:rPr>
        <w:t xml:space="preserve"> It is altogether fitting and proper for this House to respectfully urge </w:t>
      </w:r>
      <w:r w:rsidRPr="00CD4AD5">
        <w:t xml:space="preserve">the </w:t>
      </w:r>
      <w:r>
        <w:t xml:space="preserve">FCC </w:t>
      </w:r>
      <w:r w:rsidRPr="00CD4AD5">
        <w:t xml:space="preserve">to </w:t>
      </w:r>
      <w:r>
        <w:t xml:space="preserve">take all necessary action to </w:t>
      </w:r>
      <w:r w:rsidRPr="00860B1C">
        <w:rPr>
          <w:spacing w:val="0"/>
        </w:rPr>
        <w:t>designat</w:t>
      </w:r>
      <w:r>
        <w:rPr>
          <w:spacing w:val="0"/>
        </w:rPr>
        <w:t>e</w:t>
      </w:r>
      <w:r w:rsidRPr="00860B1C">
        <w:rPr>
          <w:spacing w:val="0"/>
        </w:rPr>
        <w:t xml:space="preserve"> </w:t>
      </w:r>
      <w:r>
        <w:t>a</w:t>
      </w:r>
      <w:r w:rsidRPr="00276368">
        <w:t xml:space="preserve"> three-digit </w:t>
      </w:r>
      <w:r>
        <w:t>number, namely 9-8-8,</w:t>
      </w:r>
      <w:r w:rsidRPr="00860B1C">
        <w:rPr>
          <w:spacing w:val="0"/>
        </w:rPr>
        <w:t xml:space="preserve"> to be used for a nationwide suicide prevention and mental health crisis hotline</w:t>
      </w:r>
      <w:r>
        <w:rPr>
          <w:spacing w:val="0"/>
        </w:rPr>
        <w:t>; now, therefore,</w:t>
      </w:r>
    </w:p>
    <w:p w:rsidR="00270F61" w:rsidRDefault="00270F61" w:rsidP="00270F61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ind w:left="288" w:hanging="288"/>
        <w:rPr>
          <w:spacing w:val="0"/>
        </w:rPr>
      </w:pPr>
    </w:p>
    <w:p w:rsidR="00FB3485" w:rsidRDefault="00270F61" w:rsidP="00FB3485">
      <w:r w:rsidRPr="00CD4AD5">
        <w:tab/>
      </w:r>
      <w:r w:rsidRPr="00CD4AD5">
        <w:rPr>
          <w:b/>
          <w:smallCaps/>
          <w:szCs w:val="18"/>
        </w:rPr>
        <w:t xml:space="preserve">Be It Resolved </w:t>
      </w:r>
      <w:r w:rsidRPr="00CD4AD5">
        <w:rPr>
          <w:i/>
          <w:szCs w:val="18"/>
        </w:rPr>
        <w:t xml:space="preserve">by the </w:t>
      </w:r>
      <w:r>
        <w:rPr>
          <w:i/>
          <w:szCs w:val="18"/>
        </w:rPr>
        <w:t xml:space="preserve">General Assembly </w:t>
      </w:r>
      <w:r w:rsidRPr="00CD4AD5">
        <w:rPr>
          <w:i/>
          <w:szCs w:val="18"/>
        </w:rPr>
        <w:t>of the State of New Jersey:</w:t>
      </w:r>
      <w:r w:rsidR="00FB3485">
        <w:t xml:space="preserve"> </w:t>
      </w:r>
      <w:r w:rsidR="00FB3485">
        <w:br w:type="page"/>
      </w:r>
    </w:p>
    <w:p w:rsidR="00270F61" w:rsidRPr="00CD4AD5" w:rsidRDefault="00270F61" w:rsidP="00270F61">
      <w:r w:rsidRPr="00CD4AD5">
        <w:lastRenderedPageBreak/>
        <w:tab/>
        <w:t>1.</w:t>
      </w:r>
      <w:r w:rsidRPr="00CD4AD5">
        <w:tab/>
        <w:t xml:space="preserve">This House respectfully urges the Federal Communications Commission to </w:t>
      </w:r>
      <w:r>
        <w:t xml:space="preserve">take all necessary action to </w:t>
      </w:r>
      <w:r w:rsidRPr="00860B1C">
        <w:rPr>
          <w:spacing w:val="0"/>
        </w:rPr>
        <w:t>designat</w:t>
      </w:r>
      <w:r>
        <w:rPr>
          <w:spacing w:val="0"/>
        </w:rPr>
        <w:t>e</w:t>
      </w:r>
      <w:r w:rsidRPr="00860B1C">
        <w:rPr>
          <w:spacing w:val="0"/>
        </w:rPr>
        <w:t xml:space="preserve"> </w:t>
      </w:r>
      <w:r>
        <w:t>9-8-8</w:t>
      </w:r>
      <w:r w:rsidRPr="00860B1C">
        <w:rPr>
          <w:spacing w:val="0"/>
        </w:rPr>
        <w:t xml:space="preserve"> to be used for a nationwide suicide prevention and mental health crisis hotline</w:t>
      </w:r>
      <w:r w:rsidRPr="00CD4AD5">
        <w:t>.</w:t>
      </w:r>
    </w:p>
    <w:p w:rsidR="00270F61" w:rsidRPr="00CD4AD5" w:rsidRDefault="00270F61" w:rsidP="00270F61"/>
    <w:p w:rsidR="00270F61" w:rsidRPr="00CD4AD5" w:rsidRDefault="00270F61" w:rsidP="00270F61">
      <w:r w:rsidRPr="00CD4AD5">
        <w:tab/>
        <w:t>2.</w:t>
      </w:r>
      <w:r w:rsidRPr="00CD4AD5">
        <w:tab/>
        <w:t xml:space="preserve">Copies of this resolution, as filed with the Secretary of State, shall be transmitted by the </w:t>
      </w:r>
      <w:r>
        <w:t>Clerk of the General Assembly</w:t>
      </w:r>
      <w:r w:rsidRPr="00CD4AD5">
        <w:t xml:space="preserve"> to each Commissioner of the Federal Communications Commission, the presiding officers of the United States Senate and House of Representatives, and to each member of Congress elected from this State.</w:t>
      </w:r>
    </w:p>
    <w:p w:rsidR="00270F61" w:rsidRDefault="00270F61" w:rsidP="00270F61"/>
    <w:p w:rsidR="00270F61" w:rsidRPr="00CE7BD8" w:rsidRDefault="00270F61" w:rsidP="00270F61"/>
    <w:p w:rsidR="00270F61" w:rsidRPr="00AA7880" w:rsidRDefault="00270F61" w:rsidP="00270F61">
      <w:pPr>
        <w:jc w:val="center"/>
      </w:pPr>
      <w:r w:rsidRPr="00D71D68">
        <w:t>STATEMENT</w:t>
      </w:r>
    </w:p>
    <w:p w:rsidR="00270F61" w:rsidRDefault="00270F61" w:rsidP="00270F61"/>
    <w:p w:rsidR="00270F61" w:rsidRPr="00E7752C" w:rsidRDefault="00270F61" w:rsidP="00E7752C">
      <w:r>
        <w:tab/>
      </w:r>
      <w:r w:rsidRPr="006D01BC">
        <w:t xml:space="preserve">This resolution urges the Federal Communications Commission </w:t>
      </w:r>
      <w:r>
        <w:t xml:space="preserve">(FCC) </w:t>
      </w:r>
      <w:r w:rsidRPr="006D01BC">
        <w:t xml:space="preserve">to </w:t>
      </w:r>
      <w:r>
        <w:t xml:space="preserve">take all necessary action to </w:t>
      </w:r>
      <w:r w:rsidRPr="00860B1C">
        <w:rPr>
          <w:spacing w:val="0"/>
        </w:rPr>
        <w:t>designat</w:t>
      </w:r>
      <w:r>
        <w:rPr>
          <w:spacing w:val="0"/>
        </w:rPr>
        <w:t>e</w:t>
      </w:r>
      <w:r w:rsidRPr="00860B1C">
        <w:rPr>
          <w:spacing w:val="0"/>
        </w:rPr>
        <w:t xml:space="preserve"> </w:t>
      </w:r>
      <w:r>
        <w:t>9-8-8</w:t>
      </w:r>
      <w:r w:rsidRPr="00860B1C">
        <w:rPr>
          <w:spacing w:val="0"/>
        </w:rPr>
        <w:t xml:space="preserve"> to be used for a nationwide suicide prevention and mental health crisis hotline</w:t>
      </w:r>
      <w:r w:rsidRPr="006D01BC">
        <w:t>.</w:t>
      </w:r>
      <w:r>
        <w:t xml:space="preserve">  Currently, s</w:t>
      </w:r>
      <w:r w:rsidRPr="00860B1C">
        <w:rPr>
          <w:spacing w:val="0"/>
        </w:rPr>
        <w:t>uicide prevention assistance is available through the National Suicide Prevention Lifeline</w:t>
      </w:r>
      <w:r>
        <w:rPr>
          <w:spacing w:val="0"/>
        </w:rPr>
        <w:t>,</w:t>
      </w:r>
      <w:r w:rsidRPr="00860B1C">
        <w:rPr>
          <w:spacing w:val="0"/>
        </w:rPr>
        <w:t xml:space="preserve"> which </w:t>
      </w:r>
      <w:r>
        <w:rPr>
          <w:spacing w:val="0"/>
        </w:rPr>
        <w:t>use</w:t>
      </w:r>
      <w:r w:rsidRPr="00860B1C">
        <w:rPr>
          <w:spacing w:val="0"/>
        </w:rPr>
        <w:t>s a 10-digit number</w:t>
      </w:r>
      <w:r>
        <w:rPr>
          <w:spacing w:val="0"/>
        </w:rPr>
        <w:t>:</w:t>
      </w:r>
      <w:r w:rsidRPr="00860B1C">
        <w:rPr>
          <w:spacing w:val="0"/>
        </w:rPr>
        <w:t xml:space="preserve"> 1-800-273-8255 (TALK)</w:t>
      </w:r>
      <w:r>
        <w:rPr>
          <w:spacing w:val="0"/>
        </w:rPr>
        <w:t xml:space="preserve">.  </w:t>
      </w:r>
      <w:r>
        <w:t>In an August 15, 2019 report to the United States Congress, the FCC found that the</w:t>
      </w:r>
      <w:r w:rsidRPr="00860B1C">
        <w:rPr>
          <w:spacing w:val="0"/>
        </w:rPr>
        <w:t xml:space="preserve"> </w:t>
      </w:r>
      <w:r w:rsidRPr="00405923">
        <w:rPr>
          <w:spacing w:val="0"/>
        </w:rPr>
        <w:t>feasibility of using a simple, easy-to-remember</w:t>
      </w:r>
      <w:r>
        <w:rPr>
          <w:spacing w:val="0"/>
        </w:rPr>
        <w:t>,</w:t>
      </w:r>
      <w:r w:rsidRPr="00405923">
        <w:rPr>
          <w:spacing w:val="0"/>
        </w:rPr>
        <w:t xml:space="preserve"> </w:t>
      </w:r>
      <w:r>
        <w:rPr>
          <w:spacing w:val="0"/>
        </w:rPr>
        <w:t>three</w:t>
      </w:r>
      <w:r w:rsidRPr="00405923">
        <w:rPr>
          <w:spacing w:val="0"/>
        </w:rPr>
        <w:t>-digit number</w:t>
      </w:r>
      <w:r>
        <w:rPr>
          <w:spacing w:val="0"/>
        </w:rPr>
        <w:t>, namely 9-8-8,</w:t>
      </w:r>
      <w:r w:rsidRPr="00405923">
        <w:rPr>
          <w:spacing w:val="0"/>
        </w:rPr>
        <w:t xml:space="preserve"> for a national suicide prevention and mental health crisis hotline system</w:t>
      </w:r>
      <w:r w:rsidRPr="00860B1C">
        <w:rPr>
          <w:spacing w:val="0"/>
        </w:rPr>
        <w:t xml:space="preserve"> would likely make it easier for Americans in crisis to access potentially life-saving resources</w:t>
      </w:r>
      <w:r>
        <w:rPr>
          <w:spacing w:val="0"/>
        </w:rPr>
        <w:t>.</w:t>
      </w:r>
    </w:p>
    <w:sectPr w:rsidR="00270F61" w:rsidRPr="00E7752C" w:rsidSect="00FB3485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4A5" w:rsidRDefault="00F934A5">
      <w:r>
        <w:separator/>
      </w:r>
    </w:p>
  </w:endnote>
  <w:endnote w:type="continuationSeparator" w:id="0">
    <w:p w:rsidR="00F934A5" w:rsidRDefault="00F93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4A5" w:rsidRDefault="00F934A5">
      <w:r>
        <w:separator/>
      </w:r>
    </w:p>
  </w:footnote>
  <w:footnote w:type="continuationSeparator" w:id="0">
    <w:p w:rsidR="00F934A5" w:rsidRDefault="00F934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F159A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FB3485" w:rsidRDefault="00FB3485" w:rsidP="00FB3485">
    <w:pPr>
      <w:pStyle w:val="bpuHeadSpon"/>
    </w:pPr>
    <w:r w:rsidRPr="00FB3485">
      <w:rPr>
        <w:rStyle w:val="bpuHeadSponChar"/>
      </w:rPr>
      <w:t>AR55</w:t>
    </w:r>
    <w:r>
      <w:t xml:space="preserve"> QUIJANO, DOWNEY</w:t>
    </w:r>
  </w:p>
  <w:p w:rsidR="00FB3485" w:rsidRDefault="00FB3485" w:rsidP="00FB348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74539">
      <w:rPr>
        <w:noProof/>
      </w:rPr>
      <w:t>3</w:t>
    </w:r>
    <w:r>
      <w:fldChar w:fldCharType="end"/>
    </w:r>
  </w:p>
  <w:p w:rsidR="00FB3485" w:rsidRPr="00AF575C" w:rsidRDefault="00FB3485" w:rsidP="00FB348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FB3485" w:rsidRDefault="00FB3485" w:rsidP="00FB3485">
    <w:pPr>
      <w:pStyle w:val="bpuHeadSpon"/>
    </w:pPr>
    <w:r w:rsidRPr="00FB3485">
      <w:rPr>
        <w:rStyle w:val="bpuHeadSponChar"/>
      </w:rPr>
      <w:t>AR55</w:t>
    </w:r>
    <w:r>
      <w:t xml:space="preserve"> QUIJANO, DOWNEY</w:t>
    </w:r>
  </w:p>
  <w:p w:rsidR="00FB3485" w:rsidRDefault="00FB3485" w:rsidP="00FB348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74539">
      <w:rPr>
        <w:noProof/>
      </w:rPr>
      <w:t>2</w:t>
    </w:r>
    <w:r>
      <w:fldChar w:fldCharType="end"/>
    </w:r>
  </w:p>
  <w:p w:rsidR="00FB3485" w:rsidRDefault="00FB3485" w:rsidP="00FB348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4A5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0F61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3573C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9F3C79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5AEE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37B0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74539"/>
    <w:rsid w:val="00F85DDC"/>
    <w:rsid w:val="00F91244"/>
    <w:rsid w:val="00F934A5"/>
    <w:rsid w:val="00F95319"/>
    <w:rsid w:val="00FB3056"/>
    <w:rsid w:val="00FB309C"/>
    <w:rsid w:val="00FB3485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CBB711E-60C1-4E90-9CC7-7C4137F14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B34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EA362-6706-4C71-A608-E3C06A8A4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</Template>
  <TotalTime>0</TotalTime>
  <Pages>3</Pages>
  <Words>628</Words>
  <Characters>3553</Characters>
  <Application>Microsoft Office Word</Application>
  <DocSecurity>0</DocSecurity>
  <Lines>101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AR55</vt:lpstr>
    </vt:vector>
  </TitlesOfParts>
  <Manager>R230</Manager>
  <Company>OFFICE of LEGISLATIVE SERVICES</Company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AR55</dc:title>
  <dc:creator>Assemblywoman  QUIJANO, Assemblywoman  DOWNEY</dc:creator>
  <cp:keywords>AR55|3|HS |259|0|0|!|0|</cp:keywords>
  <dc:description>PREFILED 2020</dc:description>
  <cp:lastModifiedBy>Bektas, Brenda</cp:lastModifiedBy>
  <cp:revision>2</cp:revision>
  <cp:lastPrinted>2005-07-29T18:13:00Z</cp:lastPrinted>
  <dcterms:created xsi:type="dcterms:W3CDTF">2020-01-11T13:27:00Z</dcterms:created>
  <dcterms:modified xsi:type="dcterms:W3CDTF">2020-01-11T13:27:00Z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