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5264" w:rsidRPr="003E5264" w:rsidRDefault="003E5264" w:rsidP="003E5264">
      <w:pPr>
        <w:pStyle w:val="HangingAnAct"/>
        <w:jc w:val="center"/>
        <w:rPr>
          <w:rStyle w:val="BillHead"/>
        </w:rPr>
      </w:pPr>
      <w:bookmarkStart w:id="0" w:name="LCPL"/>
      <w:bookmarkStart w:id="1" w:name="_GoBack"/>
      <w:bookmarkEnd w:id="0"/>
      <w:bookmarkEnd w:id="1"/>
      <w:r w:rsidRPr="003E5264">
        <w:rPr>
          <w:rStyle w:val="BillHead"/>
        </w:rPr>
        <w:t>CHAPTER 109</w:t>
      </w:r>
    </w:p>
    <w:p w:rsidR="003E5264" w:rsidRPr="003E5264" w:rsidRDefault="003E5264" w:rsidP="003E5264">
      <w:pPr>
        <w:pStyle w:val="HangingAnAct"/>
        <w:jc w:val="center"/>
        <w:rPr>
          <w:rStyle w:val="BillHead"/>
        </w:rPr>
      </w:pPr>
    </w:p>
    <w:p w:rsidR="00202CCF" w:rsidRPr="003E5264" w:rsidRDefault="00202CCF" w:rsidP="003E5264">
      <w:pPr>
        <w:pStyle w:val="HangingAnAct"/>
        <w:rPr>
          <w:rStyle w:val="HangingAnActChar"/>
        </w:rPr>
      </w:pPr>
      <w:r w:rsidRPr="003E5264">
        <w:rPr>
          <w:rStyle w:val="BillHead"/>
        </w:rPr>
        <w:t>An Act</w:t>
      </w:r>
      <w:r w:rsidRPr="003E5264">
        <w:rPr>
          <w:rStyle w:val="HangingAnActChar"/>
        </w:rPr>
        <w:t xml:space="preserve"> requiring cost saving</w:t>
      </w:r>
      <w:r w:rsidR="000A5BEE" w:rsidRPr="003E5264">
        <w:rPr>
          <w:rStyle w:val="HangingAnActChar"/>
        </w:rPr>
        <w:t>s</w:t>
      </w:r>
      <w:r w:rsidRPr="003E5264">
        <w:rPr>
          <w:rStyle w:val="HangingAnActChar"/>
        </w:rPr>
        <w:t xml:space="preserve"> study, establishing </w:t>
      </w:r>
      <w:r w:rsidR="000A5BEE" w:rsidRPr="003E5264">
        <w:rPr>
          <w:rStyle w:val="HangingAnActChar"/>
        </w:rPr>
        <w:t xml:space="preserve">the </w:t>
      </w:r>
      <w:r w:rsidRPr="003E5264">
        <w:rPr>
          <w:rStyle w:val="HangingAnActChar"/>
        </w:rPr>
        <w:t>“Corrections Rehabilitation and Crime Prevention Fund,” and supplementing Title 52 of the Revised Statutes.</w:t>
      </w:r>
    </w:p>
    <w:p w:rsidR="00202CCF" w:rsidRPr="003E5264" w:rsidRDefault="00202CCF" w:rsidP="00202CCF"/>
    <w:p w:rsidR="00202CCF" w:rsidRPr="003E5264" w:rsidRDefault="00202CCF" w:rsidP="00202CCF">
      <w:r w:rsidRPr="003E5264">
        <w:tab/>
      </w:r>
      <w:r w:rsidRPr="003E5264">
        <w:rPr>
          <w:rStyle w:val="BillHeading2"/>
        </w:rPr>
        <w:t xml:space="preserve">Be It Enacted </w:t>
      </w:r>
      <w:r w:rsidRPr="003E5264">
        <w:rPr>
          <w:rStyle w:val="BillLanguage"/>
        </w:rPr>
        <w:t>by the Senate and General Assembly of the State of New Jersey:</w:t>
      </w:r>
    </w:p>
    <w:p w:rsidR="00202CCF" w:rsidRPr="003E5264" w:rsidRDefault="00202CCF" w:rsidP="00202CCF"/>
    <w:p w:rsidR="003E5264" w:rsidRDefault="003E5264" w:rsidP="00C77284">
      <w:r>
        <w:t>C.30:4-123.51f  Study to determine cost savings due to reduction of prison population; “Corrections Rehabilitation and Crime Prevention Fund.”</w:t>
      </w:r>
    </w:p>
    <w:p w:rsidR="00202CCF" w:rsidRPr="003E5264" w:rsidRDefault="00202CCF" w:rsidP="00C77284">
      <w:r w:rsidRPr="003E5264">
        <w:tab/>
        <w:t>1.</w:t>
      </w:r>
      <w:r w:rsidR="003E5264">
        <w:t xml:space="preserve"> </w:t>
      </w:r>
      <w:r w:rsidRPr="003E5264">
        <w:t>a.  The Commissioner of Corrections, in consultation with the Chairman of the State Parole Board and the State Treasurer, shall conduct a study to determine the fiscal impact of cost savings that may be realized from the reduction of prison population due to compassionate release and the elimination of mandatory minimum terms of parole ineligibility for certain inmates.</w:t>
      </w:r>
    </w:p>
    <w:p w:rsidR="00202CCF" w:rsidRPr="003E5264" w:rsidRDefault="00202CCF" w:rsidP="00C77284">
      <w:r w:rsidRPr="003E5264">
        <w:tab/>
        <w:t>b.</w:t>
      </w:r>
      <w:r w:rsidRPr="003E5264">
        <w:tab/>
        <w:t>The commissioner shall issue an annual report to the Governor and, pursuant to section 2 of P.L.1991, c.164 (C.52:14-19.1), to the Legislature setting forth the results of the study required by subsection a. of this section.</w:t>
      </w:r>
    </w:p>
    <w:p w:rsidR="00202CCF" w:rsidRPr="003E5264" w:rsidRDefault="00202CCF" w:rsidP="00C77284">
      <w:r w:rsidRPr="003E5264">
        <w:tab/>
        <w:t>c.</w:t>
      </w:r>
      <w:r w:rsidRPr="003E5264">
        <w:tab/>
        <w:t>The Commissioner of Corrections shall deposit any cost savings realized pursuant to subsection a. of this section into a special non-lapsing fund which shall be known as the “Corrections Rehabilitation and Crime Prevention Fund.”  Monies in the fund shall be used to support recidivism reduction programs, including community-based and prison-based programs, such as educational and vocational training, and for other services to facilitate inmates’ successful reentry.</w:t>
      </w:r>
    </w:p>
    <w:p w:rsidR="00202CCF" w:rsidRPr="003E5264" w:rsidRDefault="00202CCF" w:rsidP="00202CCF"/>
    <w:p w:rsidR="00202CCF" w:rsidRPr="003E5264" w:rsidRDefault="00202CCF" w:rsidP="00202CCF">
      <w:r w:rsidRPr="003E5264">
        <w:tab/>
        <w:t>2.</w:t>
      </w:r>
      <w:r w:rsidRPr="003E5264">
        <w:tab/>
        <w:t xml:space="preserve">This act shall take effect immediately.  </w:t>
      </w:r>
    </w:p>
    <w:p w:rsidR="00202CCF" w:rsidRPr="003E5264" w:rsidRDefault="00202CCF" w:rsidP="00202CCF"/>
    <w:p w:rsidR="003E5264" w:rsidRPr="003E5264" w:rsidRDefault="003E5264" w:rsidP="00202CCF">
      <w:r>
        <w:tab/>
        <w:t>Approved October 19, 2020.</w:t>
      </w:r>
    </w:p>
    <w:sectPr w:rsidR="003E5264" w:rsidRPr="003E5264" w:rsidSect="003E5264">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4F3A" w:rsidRDefault="00A84F3A">
      <w:r>
        <w:separator/>
      </w:r>
    </w:p>
  </w:endnote>
  <w:endnote w:type="continuationSeparator" w:id="0">
    <w:p w:rsidR="00A84F3A" w:rsidRDefault="00A84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264" w:rsidRDefault="003E52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264" w:rsidRPr="003E5264" w:rsidRDefault="003E5264" w:rsidP="003E52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264" w:rsidRPr="003E5264" w:rsidRDefault="003E5264" w:rsidP="003E52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4F3A" w:rsidRDefault="00A84F3A">
      <w:r>
        <w:separator/>
      </w:r>
    </w:p>
  </w:footnote>
  <w:footnote w:type="continuationSeparator" w:id="0">
    <w:p w:rsidR="00A84F3A" w:rsidRDefault="00A84F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264" w:rsidRDefault="003E52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264" w:rsidRDefault="003E5264" w:rsidP="003E5264">
    <w:pPr>
      <w:pStyle w:val="bpuHeadSpon"/>
    </w:pPr>
    <w:r>
      <w:t>P.L. 2020, CHAPTER 109</w:t>
    </w:r>
  </w:p>
  <w:p w:rsidR="00796FF4" w:rsidRDefault="00796FF4" w:rsidP="003E5264">
    <w:pPr>
      <w:pStyle w:val="bpuHeadSpon"/>
    </w:pPr>
    <w:r>
      <w:fldChar w:fldCharType="begin"/>
    </w:r>
    <w:r>
      <w:instrText xml:space="preserve"> PAGE  \* MERGEFORMAT </w:instrText>
    </w:r>
    <w:r>
      <w:fldChar w:fldCharType="separate"/>
    </w:r>
    <w:r w:rsidR="003E5264">
      <w:rPr>
        <w:noProof/>
      </w:rPr>
      <w:t>2</w:t>
    </w:r>
    <w:r>
      <w:fldChar w:fldCharType="end"/>
    </w:r>
  </w:p>
  <w:p w:rsidR="00796FF4" w:rsidRDefault="00796FF4" w:rsidP="003E5264">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264" w:rsidRDefault="003E52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F3A"/>
    <w:rsid w:val="000051BD"/>
    <w:rsid w:val="0001046A"/>
    <w:rsid w:val="000160A5"/>
    <w:rsid w:val="0002335B"/>
    <w:rsid w:val="0003549A"/>
    <w:rsid w:val="00035F3C"/>
    <w:rsid w:val="000367AE"/>
    <w:rsid w:val="00043B22"/>
    <w:rsid w:val="00054975"/>
    <w:rsid w:val="00057D20"/>
    <w:rsid w:val="0006197C"/>
    <w:rsid w:val="0006281F"/>
    <w:rsid w:val="0008141C"/>
    <w:rsid w:val="00094A55"/>
    <w:rsid w:val="000A44A7"/>
    <w:rsid w:val="000A5BEE"/>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1BB3"/>
    <w:rsid w:val="00183603"/>
    <w:rsid w:val="00194E78"/>
    <w:rsid w:val="0019707B"/>
    <w:rsid w:val="00197AE5"/>
    <w:rsid w:val="00197E8B"/>
    <w:rsid w:val="00197FA4"/>
    <w:rsid w:val="001A161A"/>
    <w:rsid w:val="001A2D95"/>
    <w:rsid w:val="001A3B79"/>
    <w:rsid w:val="001A66B6"/>
    <w:rsid w:val="001B4716"/>
    <w:rsid w:val="001B4EA4"/>
    <w:rsid w:val="001C7C52"/>
    <w:rsid w:val="001D25F3"/>
    <w:rsid w:val="001E15F1"/>
    <w:rsid w:val="001E16FA"/>
    <w:rsid w:val="001E6213"/>
    <w:rsid w:val="001F14C7"/>
    <w:rsid w:val="001F7405"/>
    <w:rsid w:val="00202CCF"/>
    <w:rsid w:val="00205533"/>
    <w:rsid w:val="00212B8D"/>
    <w:rsid w:val="00222983"/>
    <w:rsid w:val="002370D0"/>
    <w:rsid w:val="00255958"/>
    <w:rsid w:val="00257FA2"/>
    <w:rsid w:val="002628EF"/>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688"/>
    <w:rsid w:val="002E69D1"/>
    <w:rsid w:val="002F3BA6"/>
    <w:rsid w:val="00315320"/>
    <w:rsid w:val="00325776"/>
    <w:rsid w:val="00325E27"/>
    <w:rsid w:val="00330395"/>
    <w:rsid w:val="00333704"/>
    <w:rsid w:val="00336624"/>
    <w:rsid w:val="00336DC9"/>
    <w:rsid w:val="0034025F"/>
    <w:rsid w:val="00340458"/>
    <w:rsid w:val="0034200F"/>
    <w:rsid w:val="00342F0B"/>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0A8B"/>
    <w:rsid w:val="003D24DE"/>
    <w:rsid w:val="003E26D4"/>
    <w:rsid w:val="003E47BA"/>
    <w:rsid w:val="003E5264"/>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C6F"/>
    <w:rsid w:val="004A3009"/>
    <w:rsid w:val="004A6940"/>
    <w:rsid w:val="004A77A4"/>
    <w:rsid w:val="004C742C"/>
    <w:rsid w:val="004E1F3E"/>
    <w:rsid w:val="004F21BD"/>
    <w:rsid w:val="004F4F1D"/>
    <w:rsid w:val="004F74DD"/>
    <w:rsid w:val="00501317"/>
    <w:rsid w:val="00502491"/>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64D"/>
    <w:rsid w:val="00716BB9"/>
    <w:rsid w:val="007256D1"/>
    <w:rsid w:val="007279FD"/>
    <w:rsid w:val="007502CB"/>
    <w:rsid w:val="00752D79"/>
    <w:rsid w:val="00752E20"/>
    <w:rsid w:val="00756EDE"/>
    <w:rsid w:val="00781B4D"/>
    <w:rsid w:val="007824BF"/>
    <w:rsid w:val="00783B8D"/>
    <w:rsid w:val="00794B94"/>
    <w:rsid w:val="00794BD4"/>
    <w:rsid w:val="00796FF4"/>
    <w:rsid w:val="007A2F73"/>
    <w:rsid w:val="007A3061"/>
    <w:rsid w:val="007A5A0B"/>
    <w:rsid w:val="007C0E14"/>
    <w:rsid w:val="007C7DE4"/>
    <w:rsid w:val="007C7FB1"/>
    <w:rsid w:val="007D40CB"/>
    <w:rsid w:val="007D5796"/>
    <w:rsid w:val="007D59C0"/>
    <w:rsid w:val="007D7D9C"/>
    <w:rsid w:val="007F485D"/>
    <w:rsid w:val="007F6050"/>
    <w:rsid w:val="0080027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17D"/>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481"/>
    <w:rsid w:val="009440D0"/>
    <w:rsid w:val="009523A3"/>
    <w:rsid w:val="0096068B"/>
    <w:rsid w:val="00960958"/>
    <w:rsid w:val="00963A46"/>
    <w:rsid w:val="00966A3E"/>
    <w:rsid w:val="00971493"/>
    <w:rsid w:val="00971AD9"/>
    <w:rsid w:val="00973069"/>
    <w:rsid w:val="00973523"/>
    <w:rsid w:val="00975F01"/>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0B8"/>
    <w:rsid w:val="009D0E5D"/>
    <w:rsid w:val="009D0F63"/>
    <w:rsid w:val="009D5BC1"/>
    <w:rsid w:val="009D7934"/>
    <w:rsid w:val="009D7CCF"/>
    <w:rsid w:val="009E5961"/>
    <w:rsid w:val="009F4FAC"/>
    <w:rsid w:val="00A017C0"/>
    <w:rsid w:val="00A11228"/>
    <w:rsid w:val="00A222C2"/>
    <w:rsid w:val="00A305D6"/>
    <w:rsid w:val="00A342C4"/>
    <w:rsid w:val="00A50F6B"/>
    <w:rsid w:val="00A52237"/>
    <w:rsid w:val="00A551D6"/>
    <w:rsid w:val="00A61E4A"/>
    <w:rsid w:val="00A6251B"/>
    <w:rsid w:val="00A6754E"/>
    <w:rsid w:val="00A70F58"/>
    <w:rsid w:val="00A72987"/>
    <w:rsid w:val="00A7346B"/>
    <w:rsid w:val="00A84C4F"/>
    <w:rsid w:val="00A84F3A"/>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00F"/>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3B3"/>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39CE"/>
    <w:rsid w:val="00C54CE2"/>
    <w:rsid w:val="00C66BF3"/>
    <w:rsid w:val="00C70140"/>
    <w:rsid w:val="00C73CA7"/>
    <w:rsid w:val="00C77284"/>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388"/>
    <w:rsid w:val="00CF65EB"/>
    <w:rsid w:val="00CF72AD"/>
    <w:rsid w:val="00D02441"/>
    <w:rsid w:val="00D039F4"/>
    <w:rsid w:val="00D10496"/>
    <w:rsid w:val="00D11173"/>
    <w:rsid w:val="00D1215F"/>
    <w:rsid w:val="00D16561"/>
    <w:rsid w:val="00D17FF8"/>
    <w:rsid w:val="00D268AC"/>
    <w:rsid w:val="00D27FF3"/>
    <w:rsid w:val="00D343D0"/>
    <w:rsid w:val="00D3664D"/>
    <w:rsid w:val="00D45FD0"/>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2E7B"/>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0AE"/>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657AB4EB-23DF-43E2-8226-D775A0D3B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75F01"/>
  </w:style>
  <w:style w:type="paragraph" w:styleId="BalloonText">
    <w:name w:val="Balloon Text"/>
    <w:basedOn w:val="Normal"/>
    <w:link w:val="BalloonTextChar"/>
    <w:semiHidden/>
    <w:unhideWhenUsed/>
    <w:rsid w:val="00D45FD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5FD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231</Words>
  <Characters>1307</Characters>
  <Application>Microsoft Office Word</Application>
  <DocSecurity>0</DocSecurity>
  <Lines>27</Lines>
  <Paragraphs>9</Paragraphs>
  <ScaleCrop>false</ScaleCrop>
  <HeadingPairs>
    <vt:vector size="2" baseType="variant">
      <vt:variant>
        <vt:lpstr>Title</vt:lpstr>
      </vt:variant>
      <vt:variant>
        <vt:i4>1</vt:i4>
      </vt:variant>
    </vt:vector>
  </HeadingPairs>
  <TitlesOfParts>
    <vt:vector size="1" baseType="lpstr">
      <vt:lpstr>P.L. 2020, c.109</vt:lpstr>
    </vt:vector>
  </TitlesOfParts>
  <Manager>Carol Yuhas</Manager>
  <Company>NJ Office of Legislative Services</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c.109 (A4371)</dc:title>
  <dc:subject/>
  <dc:creator>Assembly No. 4371</dc:creator>
  <cp:keywords>A4371|1| ||0|0|!|0|</cp:keywords>
  <dc:description>INTRODUCED JUNE 29, 2020</dc:description>
  <cp:lastModifiedBy>Franks, Denise</cp:lastModifiedBy>
  <cp:revision>2</cp:revision>
  <cp:lastPrinted>2020-10-24T12:21:00Z</cp:lastPrinted>
  <dcterms:created xsi:type="dcterms:W3CDTF">2020-11-09T18:15:00Z</dcterms:created>
  <dcterms:modified xsi:type="dcterms:W3CDTF">2020-11-09T18:15:00Z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c.109</vt:lpwstr>
  </property>
</Properties>
</file>