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DA4" w:rsidRPr="005F6DA4" w:rsidRDefault="005F6DA4" w:rsidP="005F6DA4">
      <w:pPr>
        <w:pStyle w:val="HangingAnAct"/>
        <w:jc w:val="center"/>
        <w:rPr>
          <w:rStyle w:val="BillHead"/>
        </w:rPr>
      </w:pPr>
      <w:bookmarkStart w:id="0" w:name="LCPL"/>
      <w:bookmarkEnd w:id="0"/>
      <w:r w:rsidRPr="005F6DA4">
        <w:rPr>
          <w:rStyle w:val="BillHead"/>
        </w:rPr>
        <w:t>CHAPTER 140</w:t>
      </w:r>
    </w:p>
    <w:p w:rsidR="005F6DA4" w:rsidRPr="005F6DA4" w:rsidRDefault="005F6DA4" w:rsidP="005F6DA4">
      <w:pPr>
        <w:pStyle w:val="HangingAnAct"/>
        <w:jc w:val="center"/>
        <w:rPr>
          <w:rStyle w:val="BillHead"/>
        </w:rPr>
      </w:pPr>
    </w:p>
    <w:p w:rsidR="003B4622" w:rsidRPr="005F6DA4" w:rsidRDefault="003B4622" w:rsidP="005F6DA4">
      <w:pPr>
        <w:pStyle w:val="HangingAnAct"/>
        <w:jc w:val="left"/>
      </w:pPr>
      <w:r w:rsidRPr="005F6DA4">
        <w:rPr>
          <w:rStyle w:val="BillHead"/>
        </w:rPr>
        <w:t>An Act</w:t>
      </w:r>
      <w:r w:rsidRPr="005F6DA4">
        <w:rPr>
          <w:rStyle w:val="HangingAnActChar"/>
        </w:rPr>
        <w:t xml:space="preserve"> </w:t>
      </w:r>
      <w:r w:rsidRPr="005F6DA4">
        <w:t xml:space="preserve">appropriating </w:t>
      </w:r>
      <w:r w:rsidR="003A3658" w:rsidRPr="005F6DA4">
        <w:t xml:space="preserve">$29,886,172 </w:t>
      </w:r>
      <w:r w:rsidRPr="005F6DA4">
        <w:t>from various farmland preservation funds to the State Agriculture Development Committee for farmland preservation purposes.</w:t>
      </w:r>
    </w:p>
    <w:p w:rsidR="005F6DA4" w:rsidRPr="00075949" w:rsidRDefault="005F6DA4" w:rsidP="005F6DA4">
      <w:pPr>
        <w:rPr>
          <w:sz w:val="16"/>
          <w:szCs w:val="16"/>
        </w:rPr>
      </w:pPr>
    </w:p>
    <w:p w:rsidR="003B4622" w:rsidRPr="005F6DA4" w:rsidRDefault="003B4622" w:rsidP="003B4622">
      <w:r w:rsidRPr="005F6DA4">
        <w:tab/>
      </w:r>
      <w:r w:rsidRPr="005F6DA4">
        <w:rPr>
          <w:rStyle w:val="BillHeading2"/>
        </w:rPr>
        <w:t xml:space="preserve">Be It Enacted </w:t>
      </w:r>
      <w:r w:rsidRPr="005F6DA4">
        <w:rPr>
          <w:rStyle w:val="BillLanguage"/>
        </w:rPr>
        <w:t>by the Senate and General Assembly of the State of New Jersey:</w:t>
      </w:r>
    </w:p>
    <w:p w:rsidR="005F6DA4" w:rsidRPr="00075949" w:rsidRDefault="005F6DA4" w:rsidP="005F6DA4">
      <w:pPr>
        <w:rPr>
          <w:sz w:val="16"/>
          <w:szCs w:val="16"/>
        </w:rPr>
      </w:pPr>
    </w:p>
    <w:p w:rsidR="003B4622" w:rsidRPr="005F6DA4" w:rsidRDefault="00344D14" w:rsidP="003B4622">
      <w:pPr>
        <w:tabs>
          <w:tab w:val="clear" w:pos="1440"/>
          <w:tab w:val="left" w:pos="1080"/>
        </w:tabs>
        <w:rPr>
          <w:b/>
        </w:rPr>
      </w:pPr>
      <w:r w:rsidRPr="005F6DA4">
        <w:tab/>
      </w:r>
      <w:r w:rsidR="000F15BD">
        <w:t xml:space="preserve">1. </w:t>
      </w:r>
      <w:r w:rsidR="00A25DA6">
        <w:t xml:space="preserve"> </w:t>
      </w:r>
      <w:r w:rsidR="000F15BD">
        <w:t xml:space="preserve">a. </w:t>
      </w:r>
      <w:r w:rsidR="00A25DA6">
        <w:t xml:space="preserve"> </w:t>
      </w:r>
      <w:bookmarkStart w:id="1" w:name="_GoBack"/>
      <w:bookmarkEnd w:id="1"/>
      <w:r w:rsidR="003B4622" w:rsidRPr="005F6DA4">
        <w:t xml:space="preserve">There is appropriated to the State Agriculture Development Committee the sum of </w:t>
      </w:r>
      <w:r w:rsidR="003B4622" w:rsidRPr="005F6DA4">
        <w:rPr>
          <w:b/>
        </w:rPr>
        <w:t>$</w:t>
      </w:r>
      <w:r w:rsidR="003B4622" w:rsidRPr="005F6DA4">
        <w:t>2</w:t>
      </w:r>
      <w:r w:rsidR="003A3658" w:rsidRPr="005F6DA4">
        <w:t>3,298,172</w:t>
      </w:r>
      <w:r w:rsidR="003B4622" w:rsidRPr="005F6DA4">
        <w:t xml:space="preserve"> in the following subtotal amounts, listed in </w:t>
      </w:r>
      <w:r w:rsidR="003A3658" w:rsidRPr="005F6DA4">
        <w:t>paragraphs (1) through (5</w:t>
      </w:r>
      <w:r w:rsidR="003B4622" w:rsidRPr="005F6DA4">
        <w:t>)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P.L.1983, c.32 (C.4:1C-11 et seq.), the “Green Acres, Farmland and Historic Preservation, and Blue Acres Bond Act of 1995,” P.L.1995, c.204, the “Garden State Preservation Trust Act,” P.L.1999, c.152 (C.13:8C-1 et seq.), the “Green Acres, Farmland, Blue Acres, and Historic Preservation Bond Act of 2007,” P.L.2007, c.119, the “Green Acres, Water Supply and Floodplain Protection, and Farmland and Historic Preservation Bond Act of 2009,” P.L.2009, c.117, and the “Preserve New Jersey Act,” P.L.2016, c.12 (C.13:8C-43 et seq.):</w:t>
      </w:r>
    </w:p>
    <w:p w:rsidR="003B4622" w:rsidRPr="005F6DA4" w:rsidRDefault="003B4622" w:rsidP="003B4622">
      <w:r w:rsidRPr="005F6DA4">
        <w:tab/>
        <w:t>(1)</w:t>
      </w:r>
      <w:r w:rsidRPr="005F6DA4">
        <w:tab/>
        <w:t>$2</w:t>
      </w:r>
      <w:r w:rsidR="00FB71EC" w:rsidRPr="005F6DA4">
        <w:t>2,416,375</w:t>
      </w:r>
      <w:r w:rsidRPr="005F6DA4">
        <w:rPr>
          <w:b/>
        </w:rPr>
        <w:t xml:space="preserve"> </w:t>
      </w:r>
      <w:r w:rsidRPr="005F6DA4">
        <w:t>from dedicated corporation business tax revenues pursuant to Article VIII, Section II, paragraph 6 of the State Constitution from the “Preserve New Jersey Farmland Preservation Fund,” established pursuant to section 8 of the “Preserve New Jersey Act,” P.L.2016, c.12 (C.13:8C-50);</w:t>
      </w:r>
    </w:p>
    <w:p w:rsidR="003B4622" w:rsidRPr="005F6DA4" w:rsidRDefault="003B4622" w:rsidP="003B4622">
      <w:r w:rsidRPr="005F6DA4">
        <w:tab/>
        <w:t>(2)</w:t>
      </w:r>
      <w:r w:rsidRPr="005F6DA4">
        <w:tab/>
        <w:t>$</w:t>
      </w:r>
      <w:r w:rsidR="00FB71EC" w:rsidRPr="005F6DA4">
        <w:t>599,712</w:t>
      </w:r>
      <w:r w:rsidRPr="005F6DA4">
        <w:t xml:space="preserve"> from the “2009 Farmland Preservation Fund,” established pursuant to section 18 of the “Green Acres, Water Supply and Floodplain Protection, and Farmland and Historic Preservation Bond Act of 2009,” P.L.2009, c.117; </w:t>
      </w:r>
    </w:p>
    <w:p w:rsidR="003B4622" w:rsidRPr="005F6DA4" w:rsidRDefault="003B4622" w:rsidP="003B4622">
      <w:r w:rsidRPr="005F6DA4">
        <w:tab/>
        <w:t>(3)</w:t>
      </w:r>
      <w:r w:rsidRPr="005F6DA4">
        <w:tab/>
        <w:t>$</w:t>
      </w:r>
      <w:r w:rsidR="00FB71EC" w:rsidRPr="005F6DA4">
        <w:t>141,233</w:t>
      </w:r>
      <w:r w:rsidRPr="005F6DA4">
        <w:rPr>
          <w:b/>
        </w:rPr>
        <w:t xml:space="preserve"> </w:t>
      </w:r>
      <w:r w:rsidRPr="005F6DA4">
        <w:t xml:space="preserve">from the “2007 Farmland Preservation Fund,” established pursuant to section 18 of the “Green Acres, Farmland, Blue Acres, and Historic Preservation Bond Act of 2007,” P.L.2007, c.119; </w:t>
      </w:r>
    </w:p>
    <w:p w:rsidR="003B4622" w:rsidRPr="005F6DA4" w:rsidRDefault="003B4622" w:rsidP="003B4622">
      <w:r w:rsidRPr="005F6DA4">
        <w:tab/>
        <w:t>(4)</w:t>
      </w:r>
      <w:r w:rsidRPr="005F6DA4">
        <w:tab/>
        <w:t>$</w:t>
      </w:r>
      <w:r w:rsidR="00FB71EC" w:rsidRPr="005F6DA4">
        <w:t>103,308</w:t>
      </w:r>
      <w:r w:rsidRPr="005F6DA4">
        <w:t xml:space="preserve"> from the “Garden State Farmland Preservation Fund,” established pursuant to section 20 </w:t>
      </w:r>
      <w:r w:rsidR="003A3658" w:rsidRPr="005F6DA4">
        <w:t>of P.L.1999, c.152 (C.13:8C-20); and</w:t>
      </w:r>
    </w:p>
    <w:p w:rsidR="003A3658" w:rsidRPr="005F6DA4" w:rsidRDefault="00344D14" w:rsidP="003B4622">
      <w:r w:rsidRPr="005F6DA4">
        <w:tab/>
        <w:t>(5)</w:t>
      </w:r>
      <w:r w:rsidRPr="005F6DA4">
        <w:tab/>
      </w:r>
      <w:r w:rsidR="00A2657C" w:rsidRPr="005F6DA4">
        <w:t>$37,544 .from the “1995 Farmland Preservation Fund,” established pursuant to section 25 of the “Green Acres, Farmland and Historic Preservation, and Blue Acres Bond Act of 1995,” P.L.1995, c.204.</w:t>
      </w:r>
    </w:p>
    <w:p w:rsidR="003B4622" w:rsidRPr="005F6DA4" w:rsidRDefault="003B4622" w:rsidP="003B4622">
      <w:r w:rsidRPr="005F6DA4">
        <w:tab/>
        <w:t>b.</w:t>
      </w:r>
      <w:r w:rsidRPr="005F6DA4">
        <w:tab/>
        <w:t>Any farmland acquired in fee simple with monies appropriated pursuant to this section shall be offered for resale or lease with agricultural deed restrictions approved by the committee.</w:t>
      </w:r>
    </w:p>
    <w:p w:rsidR="005F6DA4" w:rsidRPr="00075949" w:rsidRDefault="005F6DA4" w:rsidP="005F6DA4">
      <w:pPr>
        <w:rPr>
          <w:sz w:val="16"/>
          <w:szCs w:val="16"/>
        </w:rPr>
      </w:pPr>
    </w:p>
    <w:p w:rsidR="003B4622" w:rsidRPr="005F6DA4" w:rsidRDefault="003B4622" w:rsidP="003B4622">
      <w:r w:rsidRPr="005F6DA4">
        <w:tab/>
        <w:t>2.</w:t>
      </w:r>
      <w:r w:rsidRPr="005F6DA4">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w:t>
      </w:r>
      <w:r w:rsidRPr="005F6DA4">
        <w:lastRenderedPageBreak/>
        <w:t xml:space="preserve">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easements and fee simple titles to farmland for farmland preservation purposes pursuant to subsection a. of section 1 of this act.  </w:t>
      </w:r>
    </w:p>
    <w:p w:rsidR="003B4622" w:rsidRPr="005F6DA4" w:rsidRDefault="003B4622" w:rsidP="003B4622">
      <w:r w:rsidRPr="005F6DA4">
        <w:tab/>
        <w:t>Any farmland acquired in fee simple with monies appropriated pursuant to this section shall be offered for resale or lease with agricultural deed restrictions approved by the committee.</w:t>
      </w:r>
    </w:p>
    <w:p w:rsidR="005F6DA4" w:rsidRPr="00075949" w:rsidRDefault="005F6DA4" w:rsidP="005F6DA4">
      <w:pPr>
        <w:rPr>
          <w:sz w:val="16"/>
          <w:szCs w:val="16"/>
        </w:rPr>
      </w:pPr>
    </w:p>
    <w:p w:rsidR="003B4622" w:rsidRPr="005F6DA4" w:rsidRDefault="003B4622" w:rsidP="003B4622">
      <w:r w:rsidRPr="005F6DA4">
        <w:tab/>
        <w:t>3.</w:t>
      </w:r>
      <w:r w:rsidRPr="005F6DA4">
        <w:tab/>
        <w:t>There is appropriated to the State Agriculture Development Committee the sum of $2,</w:t>
      </w:r>
      <w:r w:rsidR="00FB71EC" w:rsidRPr="005F6DA4">
        <w:t>253,000</w:t>
      </w:r>
      <w:r w:rsidRPr="005F6DA4">
        <w:t xml:space="preserve"> from the “Preserve New Jersey Farmland Preservation Fund,” established pursuant to section 8 of the “Preserve New Jersey Act,” P.L.2016, c.12 (C.13:8C-50),</w:t>
      </w:r>
      <w:r w:rsidRPr="005F6DA4">
        <w:rPr>
          <w:i/>
        </w:rPr>
        <w:t xml:space="preserve"> </w:t>
      </w:r>
      <w:r w:rsidRPr="005F6DA4">
        <w:t>for the purpose of providing grants for stewardship activities as defined pursuant to section 3 of P.L.2016, c.12 (C.13:8C-45), including soil and water conservation project activities approved pursuant to section 17 of P.L.1983, c.32 (C.4:1C-24) and deer-fencing activities approved pursuant to section 5 of P.L.1983, c.32 (C.4:1C-5).</w:t>
      </w:r>
    </w:p>
    <w:p w:rsidR="005F6DA4" w:rsidRPr="00075949" w:rsidRDefault="005F6DA4" w:rsidP="005F6DA4">
      <w:pPr>
        <w:rPr>
          <w:sz w:val="16"/>
          <w:szCs w:val="16"/>
        </w:rPr>
      </w:pPr>
    </w:p>
    <w:p w:rsidR="00A30A8D" w:rsidRPr="005F6DA4" w:rsidRDefault="003B4622" w:rsidP="003B4622">
      <w:r w:rsidRPr="005F6DA4">
        <w:tab/>
        <w:t>4.</w:t>
      </w:r>
      <w:r w:rsidRPr="005F6DA4">
        <w:tab/>
        <w:t xml:space="preserve">There is appropriated to the State Agriculture Development Committee </w:t>
      </w:r>
      <w:r w:rsidR="009425C6" w:rsidRPr="005F6DA4">
        <w:t xml:space="preserve">the sum of $4,335,000 </w:t>
      </w:r>
      <w:r w:rsidRPr="005F6DA4">
        <w:t xml:space="preserve">from the “Preserve New Jersey Farmland Preservation Fund,” established pursuant to section 8 of the “Preserve New Jersey Act,” P.L.2016, c.12 (C.13:8C-50), </w:t>
      </w:r>
      <w:r w:rsidR="009425C6" w:rsidRPr="005F6DA4">
        <w:t>as follows</w:t>
      </w:r>
      <w:r w:rsidR="00A30A8D" w:rsidRPr="005F6DA4">
        <w:t>:</w:t>
      </w:r>
    </w:p>
    <w:p w:rsidR="00A30A8D" w:rsidRPr="005F6DA4" w:rsidRDefault="00344D14" w:rsidP="003B4622">
      <w:r w:rsidRPr="005F6DA4">
        <w:tab/>
        <w:t>a.</w:t>
      </w:r>
      <w:r w:rsidRPr="005F6DA4">
        <w:tab/>
      </w:r>
      <w:r w:rsidR="00A30A8D" w:rsidRPr="005F6DA4">
        <w:t xml:space="preserve">$3,985,000 </w:t>
      </w:r>
      <w:r w:rsidR="003B4622" w:rsidRPr="005F6DA4">
        <w:t>for the purpose of providing funding for organizational, administrative and other work and services, including salaries, equipment, materials, and services necessary to administer the applicable provisions of P.L.2016, c.12 (C.13:8C-43 et seq.)</w:t>
      </w:r>
      <w:r w:rsidR="00A30A8D" w:rsidRPr="005F6DA4">
        <w:t>;</w:t>
      </w:r>
    </w:p>
    <w:p w:rsidR="00A30A8D" w:rsidRPr="005F6DA4" w:rsidRDefault="00A30A8D" w:rsidP="003B4622">
      <w:r w:rsidRPr="005F6DA4">
        <w:tab/>
        <w:t>b</w:t>
      </w:r>
      <w:r w:rsidR="00344D14" w:rsidRPr="005F6DA4">
        <w:t>.</w:t>
      </w:r>
      <w:r w:rsidR="00344D14" w:rsidRPr="005F6DA4">
        <w:tab/>
      </w:r>
      <w:r w:rsidR="009425C6" w:rsidRPr="005F6DA4">
        <w:t xml:space="preserve">$250,000 </w:t>
      </w:r>
      <w:r w:rsidRPr="005F6DA4">
        <w:t xml:space="preserve">for the purpose of providing funding </w:t>
      </w:r>
      <w:r w:rsidR="00BC735D" w:rsidRPr="005F6DA4">
        <w:t xml:space="preserve">for costs associated </w:t>
      </w:r>
      <w:r w:rsidR="006D51D0" w:rsidRPr="005F6DA4">
        <w:t xml:space="preserve">with </w:t>
      </w:r>
      <w:r w:rsidR="00BC735D" w:rsidRPr="005F6DA4">
        <w:t>the acquisition of development easements on farmland by the committee, including, but not limited to, appraisal, survey, and title costs</w:t>
      </w:r>
      <w:r w:rsidR="006D51D0" w:rsidRPr="005F6DA4">
        <w:t>;</w:t>
      </w:r>
      <w:r w:rsidR="00BC735D" w:rsidRPr="005F6DA4">
        <w:t xml:space="preserve"> and</w:t>
      </w:r>
    </w:p>
    <w:p w:rsidR="003E57B8" w:rsidRPr="005F6DA4" w:rsidRDefault="00344D14" w:rsidP="003E57B8">
      <w:r w:rsidRPr="005F6DA4">
        <w:tab/>
        <w:t>c.</w:t>
      </w:r>
      <w:r w:rsidRPr="005F6DA4">
        <w:tab/>
      </w:r>
      <w:r w:rsidR="00A30A8D" w:rsidRPr="005F6DA4">
        <w:t xml:space="preserve">$100,000 </w:t>
      </w:r>
      <w:r w:rsidR="003E57B8" w:rsidRPr="005F6DA4">
        <w:t>for the purpose of providing for the review of appraisals for farmland preservation programs administered by the committee pursuant to P.L.2016, c.12 (C.13:8C-43 et seq.).</w:t>
      </w:r>
    </w:p>
    <w:p w:rsidR="005F6DA4" w:rsidRPr="00075949" w:rsidRDefault="005F6DA4" w:rsidP="005F6DA4">
      <w:pPr>
        <w:rPr>
          <w:sz w:val="16"/>
          <w:szCs w:val="16"/>
        </w:rPr>
      </w:pPr>
    </w:p>
    <w:p w:rsidR="003B4622" w:rsidRPr="005F6DA4" w:rsidRDefault="0088740E" w:rsidP="003B4622">
      <w:r w:rsidRPr="005F6DA4">
        <w:tab/>
        <w:t>5</w:t>
      </w:r>
      <w:r w:rsidR="003B4622" w:rsidRPr="005F6DA4">
        <w:t>.</w:t>
      </w:r>
      <w:r w:rsidR="003B4622" w:rsidRPr="005F6DA4">
        <w:tab/>
        <w:t>There is appropriated from the General Fund to the “Preserve New Jersey Farmland Preservation Fund,” established pursuant to section 8 of the “Preserve New Jersey Act,” P.L.2016, c.12 (C.13:8C-50), the sum of $</w:t>
      </w:r>
      <w:r w:rsidRPr="005F6DA4">
        <w:t>29,004,375</w:t>
      </w:r>
      <w:r w:rsidR="003B4622" w:rsidRPr="005F6DA4">
        <w:t xml:space="preserve"> to implement the provisions of this act.</w:t>
      </w:r>
    </w:p>
    <w:p w:rsidR="005F6DA4" w:rsidRPr="00075949" w:rsidRDefault="005F6DA4" w:rsidP="005F6DA4">
      <w:pPr>
        <w:rPr>
          <w:sz w:val="16"/>
          <w:szCs w:val="16"/>
        </w:rPr>
      </w:pPr>
    </w:p>
    <w:p w:rsidR="003B4622" w:rsidRPr="005F6DA4" w:rsidRDefault="0088740E" w:rsidP="003B4622">
      <w:r w:rsidRPr="005F6DA4">
        <w:tab/>
        <w:t>6</w:t>
      </w:r>
      <w:r w:rsidR="003B4622" w:rsidRPr="005F6DA4">
        <w:t>.</w:t>
      </w:r>
      <w:r w:rsidR="003B4622" w:rsidRPr="005F6DA4">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5F6DA4" w:rsidRPr="00075949" w:rsidRDefault="005F6DA4" w:rsidP="005F6DA4">
      <w:pPr>
        <w:rPr>
          <w:sz w:val="16"/>
          <w:szCs w:val="16"/>
        </w:rPr>
      </w:pPr>
    </w:p>
    <w:p w:rsidR="003B4622" w:rsidRPr="005F6DA4" w:rsidRDefault="0088740E" w:rsidP="003B4622">
      <w:r w:rsidRPr="005F6DA4">
        <w:tab/>
        <w:t>7</w:t>
      </w:r>
      <w:r w:rsidR="003B4622" w:rsidRPr="005F6DA4">
        <w:t>.</w:t>
      </w:r>
      <w:r w:rsidR="003B4622" w:rsidRPr="005F6DA4">
        <w:tab/>
        <w:t>This act shall take effect immediately.</w:t>
      </w:r>
    </w:p>
    <w:p w:rsidR="005F6DA4" w:rsidRPr="00075949" w:rsidRDefault="005F6DA4" w:rsidP="005F6DA4">
      <w:pPr>
        <w:rPr>
          <w:sz w:val="16"/>
          <w:szCs w:val="16"/>
        </w:rPr>
      </w:pPr>
    </w:p>
    <w:p w:rsidR="005F6DA4" w:rsidRPr="005F6DA4" w:rsidRDefault="005F6DA4" w:rsidP="00B6483C">
      <w:r>
        <w:tab/>
        <w:t>Approved December 23, 2020.</w:t>
      </w:r>
    </w:p>
    <w:sectPr w:rsidR="005F6DA4" w:rsidRPr="005F6DA4" w:rsidSect="005F6DA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3EB" w:rsidRDefault="00D463EB">
      <w:r>
        <w:separator/>
      </w:r>
    </w:p>
  </w:endnote>
  <w:endnote w:type="continuationSeparator" w:id="0">
    <w:p w:rsidR="00D463EB" w:rsidRDefault="00D4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A4" w:rsidRDefault="005F6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A4" w:rsidRPr="005F6DA4" w:rsidRDefault="005F6DA4" w:rsidP="005F6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A4" w:rsidRPr="005F6DA4" w:rsidRDefault="005F6DA4" w:rsidP="005F6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3EB" w:rsidRDefault="00D463EB">
      <w:r>
        <w:separator/>
      </w:r>
    </w:p>
  </w:footnote>
  <w:footnote w:type="continuationSeparator" w:id="0">
    <w:p w:rsidR="00D463EB" w:rsidRDefault="00D46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A4" w:rsidRDefault="005F6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A4" w:rsidRDefault="005F6DA4" w:rsidP="005F6DA4">
    <w:pPr>
      <w:pStyle w:val="bpuHeadSpon"/>
    </w:pPr>
    <w:r>
      <w:t>P.L. 2020, CHAPTER 140</w:t>
    </w:r>
  </w:p>
  <w:p w:rsidR="00313523" w:rsidRDefault="00313523" w:rsidP="005F6DA4">
    <w:pPr>
      <w:pStyle w:val="bpuHeadSpon"/>
    </w:pPr>
    <w:r>
      <w:fldChar w:fldCharType="begin"/>
    </w:r>
    <w:r>
      <w:instrText xml:space="preserve"> PAGE  \* MERGEFORMAT </w:instrText>
    </w:r>
    <w:r>
      <w:fldChar w:fldCharType="separate"/>
    </w:r>
    <w:r w:rsidR="00D27FC5">
      <w:rPr>
        <w:noProof/>
      </w:rPr>
      <w:t>2</w:t>
    </w:r>
    <w:r>
      <w:fldChar w:fldCharType="end"/>
    </w:r>
  </w:p>
  <w:p w:rsidR="00313523" w:rsidRDefault="00313523" w:rsidP="005F6DA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A4" w:rsidRDefault="005F6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3EB"/>
    <w:rsid w:val="000051BD"/>
    <w:rsid w:val="000160A5"/>
    <w:rsid w:val="00021DFD"/>
    <w:rsid w:val="0002335B"/>
    <w:rsid w:val="0003549A"/>
    <w:rsid w:val="000367AE"/>
    <w:rsid w:val="00043B22"/>
    <w:rsid w:val="0005385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5BD"/>
    <w:rsid w:val="000F3DA2"/>
    <w:rsid w:val="000F5FDE"/>
    <w:rsid w:val="000F7466"/>
    <w:rsid w:val="0013000E"/>
    <w:rsid w:val="00133F81"/>
    <w:rsid w:val="00135943"/>
    <w:rsid w:val="0014059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263"/>
    <w:rsid w:val="0020266D"/>
    <w:rsid w:val="00205533"/>
    <w:rsid w:val="00212B8D"/>
    <w:rsid w:val="00222983"/>
    <w:rsid w:val="00223F30"/>
    <w:rsid w:val="002370D0"/>
    <w:rsid w:val="00255958"/>
    <w:rsid w:val="00257FA2"/>
    <w:rsid w:val="0026574A"/>
    <w:rsid w:val="002660BB"/>
    <w:rsid w:val="002720E8"/>
    <w:rsid w:val="00275293"/>
    <w:rsid w:val="002776B0"/>
    <w:rsid w:val="00286C7E"/>
    <w:rsid w:val="002A0FBF"/>
    <w:rsid w:val="002A1029"/>
    <w:rsid w:val="002A3A1A"/>
    <w:rsid w:val="002A4692"/>
    <w:rsid w:val="002A51BA"/>
    <w:rsid w:val="002B2E26"/>
    <w:rsid w:val="002B3FE6"/>
    <w:rsid w:val="002B6711"/>
    <w:rsid w:val="002C2D81"/>
    <w:rsid w:val="002C461E"/>
    <w:rsid w:val="002C6CEC"/>
    <w:rsid w:val="002E09CE"/>
    <w:rsid w:val="002E69D1"/>
    <w:rsid w:val="002F3BA6"/>
    <w:rsid w:val="00313523"/>
    <w:rsid w:val="00315320"/>
    <w:rsid w:val="00325776"/>
    <w:rsid w:val="00325E27"/>
    <w:rsid w:val="00330395"/>
    <w:rsid w:val="00333704"/>
    <w:rsid w:val="00336624"/>
    <w:rsid w:val="0034025F"/>
    <w:rsid w:val="00340458"/>
    <w:rsid w:val="0034200F"/>
    <w:rsid w:val="003446A0"/>
    <w:rsid w:val="0034481B"/>
    <w:rsid w:val="00344D14"/>
    <w:rsid w:val="00346915"/>
    <w:rsid w:val="00350130"/>
    <w:rsid w:val="00354334"/>
    <w:rsid w:val="0036180C"/>
    <w:rsid w:val="00363CF5"/>
    <w:rsid w:val="00364344"/>
    <w:rsid w:val="003702CA"/>
    <w:rsid w:val="00370617"/>
    <w:rsid w:val="00373985"/>
    <w:rsid w:val="00382F1F"/>
    <w:rsid w:val="003840E5"/>
    <w:rsid w:val="00391DA4"/>
    <w:rsid w:val="003A3658"/>
    <w:rsid w:val="003A3C64"/>
    <w:rsid w:val="003A3F83"/>
    <w:rsid w:val="003B4622"/>
    <w:rsid w:val="003C43EF"/>
    <w:rsid w:val="003C4AA3"/>
    <w:rsid w:val="003C5A6B"/>
    <w:rsid w:val="003C7FB2"/>
    <w:rsid w:val="003D24DE"/>
    <w:rsid w:val="003E26D4"/>
    <w:rsid w:val="003E47BA"/>
    <w:rsid w:val="003E57B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BDA"/>
    <w:rsid w:val="004704A8"/>
    <w:rsid w:val="00471102"/>
    <w:rsid w:val="00471F18"/>
    <w:rsid w:val="00484144"/>
    <w:rsid w:val="00484C19"/>
    <w:rsid w:val="00485866"/>
    <w:rsid w:val="00490D13"/>
    <w:rsid w:val="00492076"/>
    <w:rsid w:val="00493B1D"/>
    <w:rsid w:val="00497037"/>
    <w:rsid w:val="004A3009"/>
    <w:rsid w:val="004A6940"/>
    <w:rsid w:val="004A77A4"/>
    <w:rsid w:val="004C742C"/>
    <w:rsid w:val="004D4301"/>
    <w:rsid w:val="004E1F3E"/>
    <w:rsid w:val="004F21BD"/>
    <w:rsid w:val="004F4F1D"/>
    <w:rsid w:val="004F74DD"/>
    <w:rsid w:val="00501317"/>
    <w:rsid w:val="0050495C"/>
    <w:rsid w:val="00505DC9"/>
    <w:rsid w:val="00506E1E"/>
    <w:rsid w:val="00513C81"/>
    <w:rsid w:val="00524907"/>
    <w:rsid w:val="00527BFB"/>
    <w:rsid w:val="00530D1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DA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981"/>
    <w:rsid w:val="006B7897"/>
    <w:rsid w:val="006B7FA7"/>
    <w:rsid w:val="006C086A"/>
    <w:rsid w:val="006C1E5E"/>
    <w:rsid w:val="006C21C1"/>
    <w:rsid w:val="006C7327"/>
    <w:rsid w:val="006D00E5"/>
    <w:rsid w:val="006D09E7"/>
    <w:rsid w:val="006D51D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469"/>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55"/>
    <w:rsid w:val="00875402"/>
    <w:rsid w:val="00884D51"/>
    <w:rsid w:val="0088740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5C6"/>
    <w:rsid w:val="009440D0"/>
    <w:rsid w:val="009523A3"/>
    <w:rsid w:val="00960958"/>
    <w:rsid w:val="00963A46"/>
    <w:rsid w:val="00966A3E"/>
    <w:rsid w:val="00971493"/>
    <w:rsid w:val="00971AD9"/>
    <w:rsid w:val="00972904"/>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0E"/>
    <w:rsid w:val="009E5961"/>
    <w:rsid w:val="009F4FAC"/>
    <w:rsid w:val="00A017C0"/>
    <w:rsid w:val="00A11228"/>
    <w:rsid w:val="00A222C2"/>
    <w:rsid w:val="00A25DA6"/>
    <w:rsid w:val="00A2657C"/>
    <w:rsid w:val="00A305D6"/>
    <w:rsid w:val="00A30A8D"/>
    <w:rsid w:val="00A342C4"/>
    <w:rsid w:val="00A50F6B"/>
    <w:rsid w:val="00A52237"/>
    <w:rsid w:val="00A551D6"/>
    <w:rsid w:val="00A6251B"/>
    <w:rsid w:val="00A6754E"/>
    <w:rsid w:val="00A70F58"/>
    <w:rsid w:val="00A72987"/>
    <w:rsid w:val="00A7346B"/>
    <w:rsid w:val="00A84C4F"/>
    <w:rsid w:val="00A932A1"/>
    <w:rsid w:val="00A96E06"/>
    <w:rsid w:val="00A97200"/>
    <w:rsid w:val="00AA6197"/>
    <w:rsid w:val="00AA6C70"/>
    <w:rsid w:val="00AB16FD"/>
    <w:rsid w:val="00AB4813"/>
    <w:rsid w:val="00AC4BBE"/>
    <w:rsid w:val="00AC6466"/>
    <w:rsid w:val="00AC7639"/>
    <w:rsid w:val="00AD08BB"/>
    <w:rsid w:val="00AD0EC0"/>
    <w:rsid w:val="00AD1C39"/>
    <w:rsid w:val="00AD70D6"/>
    <w:rsid w:val="00AD75BC"/>
    <w:rsid w:val="00AD7BB0"/>
    <w:rsid w:val="00AD7BC9"/>
    <w:rsid w:val="00AE1871"/>
    <w:rsid w:val="00AF1A8C"/>
    <w:rsid w:val="00B0116D"/>
    <w:rsid w:val="00B01173"/>
    <w:rsid w:val="00B02F35"/>
    <w:rsid w:val="00B05A3C"/>
    <w:rsid w:val="00B07100"/>
    <w:rsid w:val="00B1138C"/>
    <w:rsid w:val="00B23543"/>
    <w:rsid w:val="00B2574A"/>
    <w:rsid w:val="00B3006B"/>
    <w:rsid w:val="00B35D8A"/>
    <w:rsid w:val="00B45B34"/>
    <w:rsid w:val="00B559E5"/>
    <w:rsid w:val="00B57047"/>
    <w:rsid w:val="00B61D86"/>
    <w:rsid w:val="00B6342D"/>
    <w:rsid w:val="00B6483C"/>
    <w:rsid w:val="00B726BD"/>
    <w:rsid w:val="00B732BC"/>
    <w:rsid w:val="00B90E33"/>
    <w:rsid w:val="00B9676B"/>
    <w:rsid w:val="00BA2EA5"/>
    <w:rsid w:val="00BA364B"/>
    <w:rsid w:val="00BB1190"/>
    <w:rsid w:val="00BB31D0"/>
    <w:rsid w:val="00BB3A11"/>
    <w:rsid w:val="00BB4DDB"/>
    <w:rsid w:val="00BB5D79"/>
    <w:rsid w:val="00BB5F02"/>
    <w:rsid w:val="00BC735D"/>
    <w:rsid w:val="00BC7892"/>
    <w:rsid w:val="00BD02B6"/>
    <w:rsid w:val="00BE24D6"/>
    <w:rsid w:val="00BE7EFA"/>
    <w:rsid w:val="00BF06AD"/>
    <w:rsid w:val="00BF2C67"/>
    <w:rsid w:val="00C04F4D"/>
    <w:rsid w:val="00C07DA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315"/>
    <w:rsid w:val="00C91E19"/>
    <w:rsid w:val="00C92402"/>
    <w:rsid w:val="00C92867"/>
    <w:rsid w:val="00C93B93"/>
    <w:rsid w:val="00CA037D"/>
    <w:rsid w:val="00CA0837"/>
    <w:rsid w:val="00CA2442"/>
    <w:rsid w:val="00CA4725"/>
    <w:rsid w:val="00CA50A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C5"/>
    <w:rsid w:val="00D27FF3"/>
    <w:rsid w:val="00D343D0"/>
    <w:rsid w:val="00D3664D"/>
    <w:rsid w:val="00D463EB"/>
    <w:rsid w:val="00D500E9"/>
    <w:rsid w:val="00D507BC"/>
    <w:rsid w:val="00D6090A"/>
    <w:rsid w:val="00D62FA3"/>
    <w:rsid w:val="00D63B6F"/>
    <w:rsid w:val="00D64A90"/>
    <w:rsid w:val="00D9410B"/>
    <w:rsid w:val="00D9695B"/>
    <w:rsid w:val="00DA2417"/>
    <w:rsid w:val="00DA5585"/>
    <w:rsid w:val="00DB02AC"/>
    <w:rsid w:val="00DB6AA2"/>
    <w:rsid w:val="00DD6B8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AF2"/>
    <w:rsid w:val="00F1350D"/>
    <w:rsid w:val="00F15583"/>
    <w:rsid w:val="00F200EE"/>
    <w:rsid w:val="00F22481"/>
    <w:rsid w:val="00F2542E"/>
    <w:rsid w:val="00F27278"/>
    <w:rsid w:val="00F33AF4"/>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EC"/>
    <w:rsid w:val="00FC0D0A"/>
    <w:rsid w:val="00FC1B0B"/>
    <w:rsid w:val="00FC64D4"/>
    <w:rsid w:val="00FD1C9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F0C3DDA"/>
  <w15:docId w15:val="{952DF849-584C-4937-925C-D5DC6B1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3AF4"/>
  </w:style>
  <w:style w:type="paragraph" w:styleId="BalloonText">
    <w:name w:val="Balloon Text"/>
    <w:basedOn w:val="Normal"/>
    <w:link w:val="BalloonTextChar"/>
    <w:semiHidden/>
    <w:unhideWhenUsed/>
    <w:rsid w:val="00021D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1D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1055</Words>
  <Characters>6071</Characters>
  <Application>Microsoft Office Word</Application>
  <DocSecurity>0</DocSecurity>
  <Lines>101</Lines>
  <Paragraphs>21</Paragraphs>
  <ScaleCrop>false</ScaleCrop>
  <HeadingPairs>
    <vt:vector size="2" baseType="variant">
      <vt:variant>
        <vt:lpstr>Title</vt:lpstr>
      </vt:variant>
      <vt:variant>
        <vt:i4>1</vt:i4>
      </vt:variant>
    </vt:vector>
  </HeadingPairs>
  <TitlesOfParts>
    <vt:vector size="1" baseType="lpstr">
      <vt:lpstr>P.L. 2020, c.140</vt:lpstr>
    </vt:vector>
  </TitlesOfParts>
  <Manager>Kenneth P. Howard</Manager>
  <Company>NJ Office of Legislative Services</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c.140 (S3226)</dc:title>
  <dc:subject/>
  <dc:creator>Senate No. 3226</dc:creator>
  <cp:keywords>S3226|2| ||0|0|!|0|</cp:keywords>
  <dc:description>INTRODUCED DECEMBER 7, 2020</dc:description>
  <cp:lastModifiedBy>Franks, Denise</cp:lastModifiedBy>
  <cp:revision>2</cp:revision>
  <cp:lastPrinted>2021-01-22T13:48:00Z</cp:lastPrinted>
  <dcterms:created xsi:type="dcterms:W3CDTF">2021-02-11T18:15:00Z</dcterms:created>
  <dcterms:modified xsi:type="dcterms:W3CDTF">2021-02-11T18:15:00Z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c.140</vt:lpwstr>
  </property>
</Properties>
</file>