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20F" w:rsidRDefault="00A8720F" w:rsidP="00A8720F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>
        <w:rPr>
          <w:rStyle w:val="BillHead"/>
        </w:rPr>
        <w:t>CHAPTER 35</w:t>
      </w:r>
    </w:p>
    <w:p w:rsidR="00A8720F" w:rsidRDefault="00A8720F" w:rsidP="00A8720F">
      <w:pPr>
        <w:pStyle w:val="HangingAnAct"/>
        <w:jc w:val="center"/>
        <w:rPr>
          <w:rStyle w:val="BillHead"/>
        </w:rPr>
      </w:pPr>
    </w:p>
    <w:p w:rsidR="00686AEB" w:rsidRPr="00A8720F" w:rsidRDefault="00960E5C" w:rsidP="00A8720F">
      <w:pPr>
        <w:pStyle w:val="HangingAnAct"/>
        <w:rPr>
          <w:rStyle w:val="HangingAnActChar"/>
        </w:rPr>
      </w:pPr>
      <w:r w:rsidRPr="00A8720F">
        <w:rPr>
          <w:rStyle w:val="BillHead"/>
        </w:rPr>
        <w:t>An Act</w:t>
      </w:r>
      <w:r w:rsidR="00686AEB" w:rsidRPr="00A8720F">
        <w:rPr>
          <w:rStyle w:val="HangingAnActChar"/>
        </w:rPr>
        <w:t xml:space="preserve"> </w:t>
      </w:r>
      <w:r w:rsidR="009501A4" w:rsidRPr="00A8720F">
        <w:rPr>
          <w:rStyle w:val="HangingAnActChar"/>
        </w:rPr>
        <w:t>extending the time period for the filing and processing of certain property tax appeals in 2020.</w:t>
      </w:r>
    </w:p>
    <w:p w:rsidR="000B1054" w:rsidRPr="00A8720F" w:rsidRDefault="000B1054" w:rsidP="000B1054"/>
    <w:p w:rsidR="00686AEB" w:rsidRPr="00A8720F" w:rsidRDefault="00686AEB" w:rsidP="00686AEB">
      <w:r w:rsidRPr="00A8720F">
        <w:tab/>
      </w:r>
      <w:r w:rsidR="00960E5C" w:rsidRPr="00A8720F">
        <w:rPr>
          <w:rStyle w:val="BillHeading2"/>
        </w:rPr>
        <w:t>Be It Enacted</w:t>
      </w:r>
      <w:r w:rsidRPr="00A8720F">
        <w:rPr>
          <w:rStyle w:val="BillHeading2"/>
        </w:rPr>
        <w:t xml:space="preserve"> </w:t>
      </w:r>
      <w:r w:rsidR="00960E5C" w:rsidRPr="00A8720F">
        <w:rPr>
          <w:rStyle w:val="BillLanguage"/>
        </w:rPr>
        <w:t>by the Senate and General Assembly of the State of New Jersey:</w:t>
      </w:r>
    </w:p>
    <w:p w:rsidR="00686AEB" w:rsidRPr="00A8720F" w:rsidRDefault="00686AEB" w:rsidP="00686AEB"/>
    <w:p w:rsidR="009501A4" w:rsidRPr="00A8720F" w:rsidRDefault="009501A4" w:rsidP="009501A4">
      <w:r w:rsidRPr="00A8720F">
        <w:tab/>
        <w:t>1.</w:t>
      </w:r>
      <w:r w:rsidRPr="00A8720F">
        <w:tab/>
        <w:t>Notwithstanding the provisions of any law, rule, or regulation to the contrary, for tax year 2020, the deadline to file an appeal of the assessment of a parcel of real property pursuant to R.S.54:3-21 shall be July 1, 2020, and the deadline for a county board of taxation to render a decision on appeals filed by property taxpayers shall be September 30, 2020.  The provisions of this section shall apply to an appeal of an assessment of a parcel of real property even if the deadline for filing the appeal was prior to the effective date of this act.</w:t>
      </w:r>
    </w:p>
    <w:p w:rsidR="009501A4" w:rsidRPr="00A8720F" w:rsidRDefault="009501A4" w:rsidP="009501A4">
      <w:r w:rsidRPr="00A8720F">
        <w:tab/>
        <w:t>The provisions of this section shall not apply to appeals filed with a county board of taxation with respect to parcels of real property located in a county participating in the demonstration program established in section 4 of P.L.2013, c.15 (C.54:1-104), in a county operating under the "Property Tax Assessment Reform Act," P.L.2009, c.118 (C.54:1-86 et seq.), or in a county that has adopted, by resolution, the provisions of section 1 of P.L.2018, c.94 (C.54:1-105).</w:t>
      </w:r>
    </w:p>
    <w:p w:rsidR="009501A4" w:rsidRPr="00A8720F" w:rsidRDefault="009501A4" w:rsidP="009501A4"/>
    <w:p w:rsidR="009501A4" w:rsidRPr="00A8720F" w:rsidRDefault="009E603A" w:rsidP="009501A4">
      <w:r w:rsidRPr="00A8720F">
        <w:tab/>
        <w:t>2.</w:t>
      </w:r>
      <w:r w:rsidRPr="00A8720F">
        <w:tab/>
      </w:r>
      <w:r w:rsidR="009501A4" w:rsidRPr="00A8720F">
        <w:t>This act shall take effect immediately, shall be retroactive to April 1, 2020, and shall expire on December 31, 2020.</w:t>
      </w:r>
    </w:p>
    <w:p w:rsidR="009501A4" w:rsidRPr="00A8720F" w:rsidRDefault="009501A4" w:rsidP="00686AEB"/>
    <w:p w:rsidR="00F45D6F" w:rsidRPr="00A8720F" w:rsidRDefault="00A8720F" w:rsidP="00A8720F">
      <w:r>
        <w:tab/>
        <w:t>Approved May 28, 2020.</w:t>
      </w:r>
    </w:p>
    <w:sectPr w:rsidR="00F45D6F" w:rsidRPr="00A8720F" w:rsidSect="00A8720F">
      <w:headerReference w:type="default" r:id="rId6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000" w:rsidRDefault="00FD7000">
      <w:r>
        <w:separator/>
      </w:r>
    </w:p>
  </w:endnote>
  <w:endnote w:type="continuationSeparator" w:id="0">
    <w:p w:rsidR="00FD7000" w:rsidRDefault="00FD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000" w:rsidRDefault="00FD7000">
      <w:r>
        <w:separator/>
      </w:r>
    </w:p>
  </w:footnote>
  <w:footnote w:type="continuationSeparator" w:id="0">
    <w:p w:rsidR="00FD7000" w:rsidRDefault="00FD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20F" w:rsidRDefault="00A8720F" w:rsidP="00A8720F">
    <w:pPr>
      <w:pStyle w:val="bpuHeadSpon"/>
    </w:pPr>
    <w:r>
      <w:t>P.L. 2020, CHAPTER 35</w:t>
    </w:r>
  </w:p>
  <w:p w:rsidR="00F45D6F" w:rsidRDefault="00A8720F" w:rsidP="00A872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45D6F">
      <w:fldChar w:fldCharType="begin"/>
    </w:r>
    <w:r w:rsidR="00F45D6F">
      <w:instrText xml:space="preserve"> PAGE  \* MERGEFORMAT </w:instrText>
    </w:r>
    <w:r w:rsidR="00F45D6F">
      <w:fldChar w:fldCharType="separate"/>
    </w:r>
    <w:r>
      <w:rPr>
        <w:noProof/>
      </w:rPr>
      <w:t>2</w:t>
    </w:r>
    <w:r w:rsidR="00F45D6F">
      <w:fldChar w:fldCharType="end"/>
    </w:r>
  </w:p>
  <w:p w:rsidR="00F45D6F" w:rsidRDefault="00F45D6F" w:rsidP="00A872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B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109"/>
    <w:rsid w:val="0006281F"/>
    <w:rsid w:val="00076141"/>
    <w:rsid w:val="0008141C"/>
    <w:rsid w:val="0008486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135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50B"/>
    <w:rsid w:val="001B227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C03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F57"/>
    <w:rsid w:val="002F3BA6"/>
    <w:rsid w:val="00315320"/>
    <w:rsid w:val="00325776"/>
    <w:rsid w:val="00325C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1AC4"/>
    <w:rsid w:val="003C3590"/>
    <w:rsid w:val="003C43EF"/>
    <w:rsid w:val="003C5A6B"/>
    <w:rsid w:val="003C6280"/>
    <w:rsid w:val="003C7FB2"/>
    <w:rsid w:val="003D24DE"/>
    <w:rsid w:val="003D51C0"/>
    <w:rsid w:val="003E26D4"/>
    <w:rsid w:val="003E47BA"/>
    <w:rsid w:val="003F3B37"/>
    <w:rsid w:val="0040195A"/>
    <w:rsid w:val="00402DC0"/>
    <w:rsid w:val="00413C0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C7D"/>
    <w:rsid w:val="0059131D"/>
    <w:rsid w:val="0059569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79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B6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1A4"/>
    <w:rsid w:val="009523A3"/>
    <w:rsid w:val="00960958"/>
    <w:rsid w:val="00960E5C"/>
    <w:rsid w:val="00963A46"/>
    <w:rsid w:val="0096511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03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5B2"/>
    <w:rsid w:val="00A76020"/>
    <w:rsid w:val="00A84C4F"/>
    <w:rsid w:val="00A8720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035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8D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6F"/>
    <w:rsid w:val="00F54B9C"/>
    <w:rsid w:val="00F56E96"/>
    <w:rsid w:val="00F573DD"/>
    <w:rsid w:val="00F61E59"/>
    <w:rsid w:val="00F63D99"/>
    <w:rsid w:val="00F6426B"/>
    <w:rsid w:val="00F709B3"/>
    <w:rsid w:val="00F71A5E"/>
    <w:rsid w:val="00F7797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00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46072782-1B10-4ACF-A92C-3D6E0105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651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511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7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235</Words>
  <Characters>1127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c.35</vt:lpstr>
    </vt:vector>
  </TitlesOfParts>
  <Manager>Carol Yuhas</Manager>
  <Company>NJ Office of Legislative Services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c.035 (A4157)</dc:title>
  <dc:subject/>
  <dc:creator>Assembly No. 4157</dc:creator>
  <cp:keywords>A4157|1| ||0|0|!|0|</cp:keywords>
  <dc:description>INTRODUCED MAY 14, 2020</dc:description>
  <cp:lastModifiedBy>Franks, Denise</cp:lastModifiedBy>
  <cp:revision>2</cp:revision>
  <cp:lastPrinted>2020-05-30T14:36:00Z</cp:lastPrinted>
  <dcterms:created xsi:type="dcterms:W3CDTF">2020-06-11T16:54:00Z</dcterms:created>
  <dcterms:modified xsi:type="dcterms:W3CDTF">2020-06-11T16:54:00Z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c.35</vt:lpwstr>
  </property>
</Properties>
</file>