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A76" w:rsidRPr="00E77A76" w:rsidRDefault="00E77A76" w:rsidP="00E77A76">
      <w:pPr>
        <w:pStyle w:val="HangingAnAct"/>
        <w:jc w:val="center"/>
        <w:rPr>
          <w:rStyle w:val="BillHead"/>
        </w:rPr>
      </w:pPr>
      <w:bookmarkStart w:id="0" w:name="LCPL"/>
      <w:bookmarkEnd w:id="0"/>
      <w:r w:rsidRPr="00E77A76">
        <w:rPr>
          <w:rStyle w:val="BillHead"/>
        </w:rPr>
        <w:t>CHAPTER 68</w:t>
      </w:r>
    </w:p>
    <w:p w:rsidR="00E77A76" w:rsidRPr="00E77A76" w:rsidRDefault="00E77A76" w:rsidP="00E77A76">
      <w:pPr>
        <w:pStyle w:val="HangingAnAct"/>
        <w:jc w:val="center"/>
        <w:rPr>
          <w:rStyle w:val="BillHead"/>
        </w:rPr>
      </w:pPr>
    </w:p>
    <w:p w:rsidR="00BE627D" w:rsidRPr="00E77A76" w:rsidRDefault="008E7367" w:rsidP="00E77A76">
      <w:pPr>
        <w:pStyle w:val="HangingAnAct"/>
        <w:jc w:val="left"/>
      </w:pPr>
      <w:r w:rsidRPr="00E77A76">
        <w:rPr>
          <w:rStyle w:val="BillHead"/>
        </w:rPr>
        <w:t>An Act</w:t>
      </w:r>
      <w:r w:rsidR="00686AEB" w:rsidRPr="00E77A76">
        <w:rPr>
          <w:rStyle w:val="HangingAnActChar"/>
        </w:rPr>
        <w:t xml:space="preserve"> </w:t>
      </w:r>
      <w:r w:rsidR="00BE627D" w:rsidRPr="00E77A76">
        <w:t xml:space="preserve">concerning law enforcement training and amending </w:t>
      </w:r>
      <w:r w:rsidR="00BE627D" w:rsidRPr="00E77A76">
        <w:rPr>
          <w:rStyle w:val="BillLanguage"/>
          <w:i w:val="0"/>
        </w:rPr>
        <w:t>P.L.2016</w:t>
      </w:r>
      <w:r w:rsidR="00BE627D" w:rsidRPr="00E77A76">
        <w:t xml:space="preserve">, c.23.  </w:t>
      </w:r>
    </w:p>
    <w:p w:rsidR="000B1054" w:rsidRPr="00E77A76" w:rsidRDefault="000B1054" w:rsidP="000B1054"/>
    <w:p w:rsidR="00686AEB" w:rsidRPr="00E77A76" w:rsidRDefault="00686AEB" w:rsidP="00686AEB">
      <w:r w:rsidRPr="00E77A76">
        <w:tab/>
      </w:r>
      <w:r w:rsidR="008E7367" w:rsidRPr="00E77A76">
        <w:rPr>
          <w:rStyle w:val="BillHeading2"/>
        </w:rPr>
        <w:t>Be It Enacted</w:t>
      </w:r>
      <w:r w:rsidRPr="00E77A76">
        <w:rPr>
          <w:rStyle w:val="BillHeading2"/>
        </w:rPr>
        <w:t xml:space="preserve"> </w:t>
      </w:r>
      <w:r w:rsidR="008E7367" w:rsidRPr="00E77A76">
        <w:rPr>
          <w:rStyle w:val="BillLanguage"/>
        </w:rPr>
        <w:t>by the Senate and General Assembly of the State of New Jersey:</w:t>
      </w:r>
    </w:p>
    <w:p w:rsidR="00686AEB" w:rsidRPr="00E77A76" w:rsidRDefault="00686AEB" w:rsidP="00686AEB"/>
    <w:p w:rsidR="00BE627D" w:rsidRPr="00E77A76" w:rsidRDefault="00BE627D" w:rsidP="00BE627D">
      <w:pPr>
        <w:rPr>
          <w:rStyle w:val="BillLanguage"/>
          <w:i w:val="0"/>
        </w:rPr>
      </w:pPr>
      <w:r w:rsidRPr="00E77A76">
        <w:rPr>
          <w:rStyle w:val="BillLanguage"/>
          <w:i w:val="0"/>
        </w:rPr>
        <w:tab/>
        <w:t>1.</w:t>
      </w:r>
      <w:r w:rsidRPr="00E77A76">
        <w:rPr>
          <w:rStyle w:val="BillLanguage"/>
          <w:i w:val="0"/>
        </w:rPr>
        <w:tab/>
        <w:t>Section 1 of P.L.2016</w:t>
      </w:r>
      <w:r w:rsidRPr="00E77A76">
        <w:t>, c.23 (C.52:17B-77.13) is amended to read as follows:</w:t>
      </w:r>
    </w:p>
    <w:p w:rsidR="00E77A76" w:rsidRDefault="00E77A76" w:rsidP="00DB4FD7">
      <w:pPr>
        <w:tabs>
          <w:tab w:val="clear" w:pos="1440"/>
          <w:tab w:val="left" w:pos="1170"/>
        </w:tabs>
        <w:rPr>
          <w:rStyle w:val="BillLanguage"/>
          <w:i w:val="0"/>
        </w:rPr>
      </w:pPr>
    </w:p>
    <w:p w:rsidR="00E77A76" w:rsidRDefault="00E77A76" w:rsidP="00DB4FD7">
      <w:pPr>
        <w:tabs>
          <w:tab w:val="clear" w:pos="1440"/>
          <w:tab w:val="left" w:pos="1170"/>
        </w:tabs>
        <w:rPr>
          <w:rStyle w:val="BillLanguage"/>
          <w:i w:val="0"/>
        </w:rPr>
      </w:pPr>
      <w:r>
        <w:rPr>
          <w:rStyle w:val="BillLanguage"/>
          <w:i w:val="0"/>
        </w:rPr>
        <w:t>C.52:17B-77.13  Development, identification of uniform cultural diversity and implicit bias training course materials.</w:t>
      </w:r>
    </w:p>
    <w:p w:rsidR="00BE627D" w:rsidRPr="00E77A76" w:rsidRDefault="00BE627D" w:rsidP="00DB4FD7">
      <w:pPr>
        <w:tabs>
          <w:tab w:val="clear" w:pos="1440"/>
          <w:tab w:val="left" w:pos="1170"/>
        </w:tabs>
        <w:rPr>
          <w:szCs w:val="18"/>
        </w:rPr>
      </w:pPr>
      <w:r w:rsidRPr="00E77A76">
        <w:rPr>
          <w:rStyle w:val="BillLanguage"/>
          <w:i w:val="0"/>
        </w:rPr>
        <w:tab/>
      </w:r>
      <w:r w:rsidR="00DB4FD7" w:rsidRPr="00E77A76">
        <w:t>1.</w:t>
      </w:r>
      <w:r w:rsidR="00E77A76">
        <w:t xml:space="preserve"> </w:t>
      </w:r>
      <w:r w:rsidR="00DB4FD7" w:rsidRPr="00E77A76">
        <w:t>a.</w:t>
      </w:r>
      <w:r w:rsidR="00E77A76">
        <w:t xml:space="preserve"> </w:t>
      </w:r>
      <w:r w:rsidRPr="00E77A76">
        <w:t>The Department of Law and Public Safety shall develop or identify uniform cultural diversity and implicit bias training course materials and an online tutorial that shall include instruction designed to promote positive interaction with, and community outreach to, all residents within a community, including residents of all racial, ethnic, and religious backgrounds and lesbian, gay, bisexual, and transgender individuals residing within the community.  Components of the training course materials and online tutorial shall include, but not be limited to, instruction on:</w:t>
      </w:r>
    </w:p>
    <w:p w:rsidR="00BE627D" w:rsidRPr="00E77A76" w:rsidRDefault="00DB4FD7" w:rsidP="00BE627D">
      <w:r w:rsidRPr="00E77A76">
        <w:tab/>
        <w:t>(1)</w:t>
      </w:r>
      <w:r w:rsidRPr="00E77A76">
        <w:tab/>
      </w:r>
      <w:r w:rsidR="00BE627D" w:rsidRPr="00E77A76">
        <w:t>the various cultural communities and the effects of diversity on community relations within a community;</w:t>
      </w:r>
    </w:p>
    <w:p w:rsidR="00BE627D" w:rsidRPr="00E77A76" w:rsidRDefault="00DB4FD7" w:rsidP="00BE627D">
      <w:r w:rsidRPr="00E77A76">
        <w:tab/>
        <w:t>(2)</w:t>
      </w:r>
      <w:r w:rsidRPr="00E77A76">
        <w:tab/>
      </w:r>
      <w:r w:rsidR="00BE627D" w:rsidRPr="00E77A76">
        <w:t xml:space="preserve">appropriate methods by which an officer may interact with people of various cultures and religions in the community, with an emphasis on officer safety skills and conflict resolution techniques; </w:t>
      </w:r>
    </w:p>
    <w:p w:rsidR="00BE627D" w:rsidRPr="00E77A76" w:rsidRDefault="00DB4FD7" w:rsidP="00BE627D">
      <w:r w:rsidRPr="00E77A76">
        <w:tab/>
        <w:t>(3)</w:t>
      </w:r>
      <w:r w:rsidRPr="00E77A76">
        <w:tab/>
      </w:r>
      <w:r w:rsidR="00BE627D" w:rsidRPr="00E77A76">
        <w:t xml:space="preserve">best practices in law enforcement techniques when analyzing and solving local neighborhood problems, meeting with community groups, and working with citizens on crime prevention programs; </w:t>
      </w:r>
    </w:p>
    <w:p w:rsidR="00BE627D" w:rsidRPr="00E77A76" w:rsidRDefault="00DB4FD7" w:rsidP="00BE627D">
      <w:r w:rsidRPr="00E77A76">
        <w:tab/>
        <w:t>(4)</w:t>
      </w:r>
      <w:r w:rsidRPr="00E77A76">
        <w:tab/>
      </w:r>
      <w:r w:rsidR="00BE627D" w:rsidRPr="00E77A76">
        <w:t>the impact that police diversity skills have on overall law enforcement effectiveness; and</w:t>
      </w:r>
    </w:p>
    <w:p w:rsidR="00755CDA" w:rsidRPr="00E77A76" w:rsidRDefault="00BE627D" w:rsidP="00BE627D">
      <w:pPr>
        <w:rPr>
          <w:iCs/>
          <w:bdr w:val="none" w:sz="0" w:space="0" w:color="auto" w:frame="1"/>
        </w:rPr>
      </w:pPr>
      <w:r w:rsidRPr="00E77A76">
        <w:tab/>
      </w:r>
      <w:r w:rsidR="00DB4FD7" w:rsidRPr="00E77A76">
        <w:t>(5)</w:t>
      </w:r>
      <w:r w:rsidR="00DB4FD7" w:rsidRPr="00E77A76">
        <w:tab/>
      </w:r>
      <w:r w:rsidRPr="00E77A76">
        <w:rPr>
          <w:iCs/>
          <w:bdr w:val="none" w:sz="0" w:space="0" w:color="auto" w:frame="1"/>
        </w:rPr>
        <w:t xml:space="preserve">understanding implicit bias and </w:t>
      </w:r>
      <w:r w:rsidR="00755CDA" w:rsidRPr="00E77A76">
        <w:t xml:space="preserve">employing </w:t>
      </w:r>
      <w:r w:rsidRPr="00E77A76">
        <w:rPr>
          <w:iCs/>
          <w:bdr w:val="none" w:sz="0" w:space="0" w:color="auto" w:frame="1"/>
        </w:rPr>
        <w:t xml:space="preserve">strategies to </w:t>
      </w:r>
      <w:r w:rsidR="00755CDA" w:rsidRPr="00E77A76">
        <w:rPr>
          <w:iCs/>
          <w:bdr w:val="none" w:sz="0" w:space="0" w:color="auto" w:frame="1"/>
        </w:rPr>
        <w:t xml:space="preserve">eliminate </w:t>
      </w:r>
      <w:r w:rsidR="000860C0" w:rsidRPr="00E77A76">
        <w:rPr>
          <w:iCs/>
          <w:bdr w:val="none" w:sz="0" w:space="0" w:color="auto" w:frame="1"/>
        </w:rPr>
        <w:t xml:space="preserve">unconscious </w:t>
      </w:r>
      <w:r w:rsidRPr="00E77A76">
        <w:rPr>
          <w:iCs/>
          <w:bdr w:val="none" w:sz="0" w:space="0" w:color="auto" w:frame="1"/>
        </w:rPr>
        <w:t xml:space="preserve">biases </w:t>
      </w:r>
      <w:r w:rsidR="00755CDA" w:rsidRPr="00E77A76">
        <w:rPr>
          <w:iCs/>
          <w:bdr w:val="none" w:sz="0" w:space="0" w:color="auto" w:frame="1"/>
        </w:rPr>
        <w:t xml:space="preserve">that </w:t>
      </w:r>
      <w:r w:rsidRPr="00E77A76">
        <w:rPr>
          <w:iCs/>
          <w:bdr w:val="none" w:sz="0" w:space="0" w:color="auto" w:frame="1"/>
        </w:rPr>
        <w:t xml:space="preserve">shape behavior and produce disparate treatment of </w:t>
      </w:r>
      <w:r w:rsidR="00755CDA" w:rsidRPr="00E77A76">
        <w:rPr>
          <w:iCs/>
          <w:bdr w:val="none" w:sz="0" w:space="0" w:color="auto" w:frame="1"/>
        </w:rPr>
        <w:t xml:space="preserve">individuals </w:t>
      </w:r>
      <w:r w:rsidRPr="00E77A76">
        <w:rPr>
          <w:iCs/>
          <w:bdr w:val="none" w:sz="0" w:space="0" w:color="auto" w:frame="1"/>
        </w:rPr>
        <w:t xml:space="preserve">based on their race, ethnicity, </w:t>
      </w:r>
      <w:r w:rsidR="00D31D04" w:rsidRPr="00E77A76">
        <w:rPr>
          <w:iCs/>
          <w:bdr w:val="none" w:sz="0" w:space="0" w:color="auto" w:frame="1"/>
        </w:rPr>
        <w:t xml:space="preserve">religious belief, </w:t>
      </w:r>
      <w:r w:rsidRPr="00E77A76">
        <w:rPr>
          <w:iCs/>
          <w:bdr w:val="none" w:sz="0" w:space="0" w:color="auto" w:frame="1"/>
        </w:rPr>
        <w:t>gender, gender identity, sexual orientation, socioeconomic status, or other characteristics.</w:t>
      </w:r>
    </w:p>
    <w:p w:rsidR="00BE627D" w:rsidRPr="00E77A76" w:rsidRDefault="00BE627D" w:rsidP="00BE627D">
      <w:r w:rsidRPr="00E77A76">
        <w:tab/>
        <w:t>b.</w:t>
      </w:r>
      <w:r w:rsidRPr="00E77A76">
        <w:tab/>
        <w:t>The Department of Law and Public Safety shall cause the training course materials and online tutorial developed or identified pursuant to subsection a. of this section to be made available to every State, county, and municipal law enforcement department in the State and to each campus police department at an institution of higher education in the State that appoints police officers pursuant to P.L.1970, c.211 (C.18A:6-4.2 et seq.) for use in providing officer training and information promoting community outreach efforts within the law enforcement department's community.</w:t>
      </w:r>
    </w:p>
    <w:p w:rsidR="00BE627D" w:rsidRPr="00E77A76" w:rsidRDefault="00BE627D" w:rsidP="00BE627D">
      <w:r w:rsidRPr="00E77A76">
        <w:tab/>
        <w:t>c.</w:t>
      </w:r>
      <w:r w:rsidRPr="00E77A76">
        <w:tab/>
        <w:t>The Department of Law and Public Safety shall periodically assess the training course materials and online tutorial developed or identified pursuant to subsection a. of this section and update them where the department finds appropriate.</w:t>
      </w:r>
    </w:p>
    <w:p w:rsidR="00BE627D" w:rsidRPr="00E77A76" w:rsidRDefault="00BE627D" w:rsidP="00BE627D"/>
    <w:p w:rsidR="00BE627D" w:rsidRPr="00E77A76" w:rsidRDefault="00BE627D" w:rsidP="00BE627D">
      <w:r w:rsidRPr="00E77A76">
        <w:rPr>
          <w:rStyle w:val="BillLanguage"/>
          <w:i w:val="0"/>
        </w:rPr>
        <w:tab/>
        <w:t>2.</w:t>
      </w:r>
      <w:r w:rsidRPr="00E77A76">
        <w:rPr>
          <w:rStyle w:val="BillLanguage"/>
          <w:i w:val="0"/>
        </w:rPr>
        <w:tab/>
        <w:t>Section 2 of P.L.2016</w:t>
      </w:r>
      <w:r w:rsidRPr="00E77A76">
        <w:t>, c.23 (C.52:17B-77.14) is amended to read as follows:</w:t>
      </w:r>
    </w:p>
    <w:p w:rsidR="00E77A76" w:rsidRDefault="00E77A76" w:rsidP="00BE627D"/>
    <w:p w:rsidR="00E77A76" w:rsidRDefault="00E77A76" w:rsidP="00BE627D">
      <w:r>
        <w:t>C.52:17B-77.14  Provision of in-service training.</w:t>
      </w:r>
    </w:p>
    <w:p w:rsidR="00BE627D" w:rsidRPr="00E77A76" w:rsidRDefault="00BE627D" w:rsidP="00BE627D">
      <w:r w:rsidRPr="00E77A76">
        <w:tab/>
        <w:t>2.</w:t>
      </w:r>
      <w:r w:rsidRPr="00E77A76">
        <w:tab/>
        <w:t>Every State, county, and municipal law enforcement department in the State and every campus police department at an institution of higher education in the State that appoints police officers pursuant to P.L.1970, c.211 (C.18A:6-4.2 et seq.) shall</w:t>
      </w:r>
      <w:r w:rsidR="000860C0" w:rsidRPr="00E77A76">
        <w:t xml:space="preserve"> </w:t>
      </w:r>
      <w:r w:rsidRPr="00E77A76">
        <w:t xml:space="preserve">provide </w:t>
      </w:r>
      <w:r w:rsidR="000860C0" w:rsidRPr="00E77A76">
        <w:t xml:space="preserve">once every five years </w:t>
      </w:r>
      <w:r w:rsidRPr="00E77A76">
        <w:t xml:space="preserve">in-service training of its personnel utilizing the training course materials or </w:t>
      </w:r>
      <w:r w:rsidRPr="00E77A76">
        <w:lastRenderedPageBreak/>
        <w:t>online tutorial developed or identified by the Department of Law and Public Safety pursuant to section 1 of P.L.2016, c.23 (C.52:17B-77.13).</w:t>
      </w:r>
    </w:p>
    <w:p w:rsidR="00BE627D" w:rsidRPr="00E77A76" w:rsidRDefault="00BE627D" w:rsidP="00BE627D"/>
    <w:p w:rsidR="00BE627D" w:rsidRPr="00E77A76" w:rsidRDefault="00BE627D" w:rsidP="00BE627D">
      <w:r w:rsidRPr="00E77A76">
        <w:tab/>
        <w:t>3.</w:t>
      </w:r>
      <w:r w:rsidRPr="00E77A76">
        <w:tab/>
        <w:t xml:space="preserve">This act shall take effect on the first day of the seventh month following enactment.  </w:t>
      </w:r>
    </w:p>
    <w:p w:rsidR="00686AEB" w:rsidRPr="00E77A76" w:rsidRDefault="00686AEB" w:rsidP="00686AEB"/>
    <w:p w:rsidR="00E77A76" w:rsidRPr="00E77A76" w:rsidRDefault="00E77A76" w:rsidP="00686AEB">
      <w:r>
        <w:tab/>
        <w:t>Approved August 27, 2020.</w:t>
      </w:r>
      <w:bookmarkStart w:id="1" w:name="_GoBack"/>
      <w:bookmarkEnd w:id="1"/>
    </w:p>
    <w:sectPr w:rsidR="00E77A76" w:rsidRPr="00E77A76" w:rsidSect="00E77A7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AC6" w:rsidRDefault="00A35AC6">
      <w:r>
        <w:separator/>
      </w:r>
    </w:p>
  </w:endnote>
  <w:endnote w:type="continuationSeparator" w:id="0">
    <w:p w:rsidR="00A35AC6" w:rsidRDefault="00A35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76" w:rsidRDefault="00E77A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76" w:rsidRPr="00E77A76" w:rsidRDefault="00E77A76" w:rsidP="00E77A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76" w:rsidRPr="00E77A76" w:rsidRDefault="00E77A76" w:rsidP="00E77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AC6" w:rsidRDefault="00A35AC6">
      <w:r>
        <w:separator/>
      </w:r>
    </w:p>
  </w:footnote>
  <w:footnote w:type="continuationSeparator" w:id="0">
    <w:p w:rsidR="00A35AC6" w:rsidRDefault="00A35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76" w:rsidRDefault="00E77A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76" w:rsidRDefault="00E77A76" w:rsidP="00E77A76">
    <w:pPr>
      <w:pStyle w:val="bpuHeadSpon"/>
    </w:pPr>
    <w:r>
      <w:t>P.L. 2020, CHAPTER 68</w:t>
    </w:r>
  </w:p>
  <w:p w:rsidR="00B24E3C" w:rsidRDefault="00B24E3C" w:rsidP="00E77A76">
    <w:pPr>
      <w:pStyle w:val="bpuHeadSpon"/>
    </w:pPr>
    <w:r>
      <w:fldChar w:fldCharType="begin"/>
    </w:r>
    <w:r>
      <w:instrText xml:space="preserve"> PAGE  \* MERGEFORMAT </w:instrText>
    </w:r>
    <w:r>
      <w:fldChar w:fldCharType="separate"/>
    </w:r>
    <w:r w:rsidR="007C077C">
      <w:rPr>
        <w:noProof/>
      </w:rPr>
      <w:t>2</w:t>
    </w:r>
    <w:r>
      <w:fldChar w:fldCharType="end"/>
    </w:r>
  </w:p>
  <w:p w:rsidR="00B24E3C" w:rsidRDefault="00B24E3C" w:rsidP="00E77A7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76" w:rsidRDefault="00E77A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AC6"/>
    <w:rsid w:val="000051BD"/>
    <w:rsid w:val="000160A5"/>
    <w:rsid w:val="0002335B"/>
    <w:rsid w:val="0003549A"/>
    <w:rsid w:val="000367AE"/>
    <w:rsid w:val="00043B22"/>
    <w:rsid w:val="00054975"/>
    <w:rsid w:val="00057D20"/>
    <w:rsid w:val="0006197C"/>
    <w:rsid w:val="0006281F"/>
    <w:rsid w:val="0008141C"/>
    <w:rsid w:val="000860C0"/>
    <w:rsid w:val="00094A55"/>
    <w:rsid w:val="000A44A7"/>
    <w:rsid w:val="000A59FB"/>
    <w:rsid w:val="000B1054"/>
    <w:rsid w:val="000B3411"/>
    <w:rsid w:val="000C054C"/>
    <w:rsid w:val="000C12C2"/>
    <w:rsid w:val="000D11AF"/>
    <w:rsid w:val="000D6255"/>
    <w:rsid w:val="000D6262"/>
    <w:rsid w:val="000D7B4A"/>
    <w:rsid w:val="000E4006"/>
    <w:rsid w:val="000F3DA2"/>
    <w:rsid w:val="000F56AC"/>
    <w:rsid w:val="000F5FDE"/>
    <w:rsid w:val="000F7466"/>
    <w:rsid w:val="00110540"/>
    <w:rsid w:val="0013000E"/>
    <w:rsid w:val="00133F81"/>
    <w:rsid w:val="00135943"/>
    <w:rsid w:val="00152BEB"/>
    <w:rsid w:val="001645FB"/>
    <w:rsid w:val="00173D2B"/>
    <w:rsid w:val="00180600"/>
    <w:rsid w:val="00181676"/>
    <w:rsid w:val="00183603"/>
    <w:rsid w:val="00194E78"/>
    <w:rsid w:val="0019707B"/>
    <w:rsid w:val="00197E8B"/>
    <w:rsid w:val="00197FA4"/>
    <w:rsid w:val="001A161A"/>
    <w:rsid w:val="001A3B79"/>
    <w:rsid w:val="001A66B6"/>
    <w:rsid w:val="001B4716"/>
    <w:rsid w:val="001B4EA4"/>
    <w:rsid w:val="001C359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40A"/>
    <w:rsid w:val="002720E8"/>
    <w:rsid w:val="00275293"/>
    <w:rsid w:val="00275610"/>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328"/>
    <w:rsid w:val="00330395"/>
    <w:rsid w:val="00333704"/>
    <w:rsid w:val="00336624"/>
    <w:rsid w:val="0034025F"/>
    <w:rsid w:val="00340458"/>
    <w:rsid w:val="0034200F"/>
    <w:rsid w:val="003446A0"/>
    <w:rsid w:val="0034481B"/>
    <w:rsid w:val="00350130"/>
    <w:rsid w:val="00353DFB"/>
    <w:rsid w:val="00354334"/>
    <w:rsid w:val="0036180C"/>
    <w:rsid w:val="00363CF5"/>
    <w:rsid w:val="00364344"/>
    <w:rsid w:val="003670E8"/>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1DCD"/>
    <w:rsid w:val="00402DC0"/>
    <w:rsid w:val="00407BB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AA7"/>
    <w:rsid w:val="004E1F3E"/>
    <w:rsid w:val="004E5FF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0BD"/>
    <w:rsid w:val="0059131D"/>
    <w:rsid w:val="005B3F92"/>
    <w:rsid w:val="005B479C"/>
    <w:rsid w:val="005B561E"/>
    <w:rsid w:val="005C07E4"/>
    <w:rsid w:val="005C2124"/>
    <w:rsid w:val="005C336F"/>
    <w:rsid w:val="005C7F3C"/>
    <w:rsid w:val="005E017C"/>
    <w:rsid w:val="005E50C6"/>
    <w:rsid w:val="005F2A97"/>
    <w:rsid w:val="005F399B"/>
    <w:rsid w:val="005F4755"/>
    <w:rsid w:val="006019F8"/>
    <w:rsid w:val="00605B20"/>
    <w:rsid w:val="0061156F"/>
    <w:rsid w:val="00613FF5"/>
    <w:rsid w:val="006155A8"/>
    <w:rsid w:val="00621B94"/>
    <w:rsid w:val="00626239"/>
    <w:rsid w:val="00635316"/>
    <w:rsid w:val="00635449"/>
    <w:rsid w:val="006378C5"/>
    <w:rsid w:val="006421F8"/>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CDA"/>
    <w:rsid w:val="00756EDE"/>
    <w:rsid w:val="00781B4D"/>
    <w:rsid w:val="007824BF"/>
    <w:rsid w:val="00783B8D"/>
    <w:rsid w:val="00794B94"/>
    <w:rsid w:val="00794BD4"/>
    <w:rsid w:val="007A2F73"/>
    <w:rsid w:val="007A3061"/>
    <w:rsid w:val="007A5A0B"/>
    <w:rsid w:val="007C077C"/>
    <w:rsid w:val="007C0E14"/>
    <w:rsid w:val="007C7DE4"/>
    <w:rsid w:val="007D40CB"/>
    <w:rsid w:val="007D5796"/>
    <w:rsid w:val="007D59C0"/>
    <w:rsid w:val="007D5D75"/>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367"/>
    <w:rsid w:val="008F1E5A"/>
    <w:rsid w:val="008F51C1"/>
    <w:rsid w:val="00901B1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A6F"/>
    <w:rsid w:val="00975822"/>
    <w:rsid w:val="00980766"/>
    <w:rsid w:val="009835D4"/>
    <w:rsid w:val="009865D4"/>
    <w:rsid w:val="00992A54"/>
    <w:rsid w:val="00997152"/>
    <w:rsid w:val="009972CD"/>
    <w:rsid w:val="009A0E9C"/>
    <w:rsid w:val="009A45DA"/>
    <w:rsid w:val="009B06D2"/>
    <w:rsid w:val="009B34EC"/>
    <w:rsid w:val="009B5D67"/>
    <w:rsid w:val="009B6176"/>
    <w:rsid w:val="009B72E1"/>
    <w:rsid w:val="009C0D22"/>
    <w:rsid w:val="009C2DD9"/>
    <w:rsid w:val="009C3E09"/>
    <w:rsid w:val="009C5630"/>
    <w:rsid w:val="009D0E5D"/>
    <w:rsid w:val="009D0F63"/>
    <w:rsid w:val="009D7934"/>
    <w:rsid w:val="009D7CCF"/>
    <w:rsid w:val="009E5961"/>
    <w:rsid w:val="009F4FAC"/>
    <w:rsid w:val="00A017C0"/>
    <w:rsid w:val="00A05D0A"/>
    <w:rsid w:val="00A11228"/>
    <w:rsid w:val="00A222C2"/>
    <w:rsid w:val="00A305D6"/>
    <w:rsid w:val="00A342C4"/>
    <w:rsid w:val="00A35AC6"/>
    <w:rsid w:val="00A50F6B"/>
    <w:rsid w:val="00A52237"/>
    <w:rsid w:val="00A551D6"/>
    <w:rsid w:val="00A6251B"/>
    <w:rsid w:val="00A6754E"/>
    <w:rsid w:val="00A70F58"/>
    <w:rsid w:val="00A72987"/>
    <w:rsid w:val="00A7346B"/>
    <w:rsid w:val="00A84C4F"/>
    <w:rsid w:val="00A932A1"/>
    <w:rsid w:val="00A96E06"/>
    <w:rsid w:val="00AA6197"/>
    <w:rsid w:val="00AA6C70"/>
    <w:rsid w:val="00AB0062"/>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E3C"/>
    <w:rsid w:val="00B2574A"/>
    <w:rsid w:val="00B35D8A"/>
    <w:rsid w:val="00B45B34"/>
    <w:rsid w:val="00B57047"/>
    <w:rsid w:val="00B61D86"/>
    <w:rsid w:val="00B6342D"/>
    <w:rsid w:val="00B726BD"/>
    <w:rsid w:val="00B732BC"/>
    <w:rsid w:val="00B77007"/>
    <w:rsid w:val="00B90E33"/>
    <w:rsid w:val="00B9676B"/>
    <w:rsid w:val="00BA18C0"/>
    <w:rsid w:val="00BA2EA5"/>
    <w:rsid w:val="00BA364B"/>
    <w:rsid w:val="00BB1190"/>
    <w:rsid w:val="00BB31D0"/>
    <w:rsid w:val="00BB3A11"/>
    <w:rsid w:val="00BB4DDB"/>
    <w:rsid w:val="00BB5D79"/>
    <w:rsid w:val="00BB5F02"/>
    <w:rsid w:val="00BC511E"/>
    <w:rsid w:val="00BC7892"/>
    <w:rsid w:val="00BE24D6"/>
    <w:rsid w:val="00BE627D"/>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A59"/>
    <w:rsid w:val="00D02441"/>
    <w:rsid w:val="00D039F4"/>
    <w:rsid w:val="00D10496"/>
    <w:rsid w:val="00D11173"/>
    <w:rsid w:val="00D1215F"/>
    <w:rsid w:val="00D16561"/>
    <w:rsid w:val="00D17FF8"/>
    <w:rsid w:val="00D268AC"/>
    <w:rsid w:val="00D27FF3"/>
    <w:rsid w:val="00D31D04"/>
    <w:rsid w:val="00D343D0"/>
    <w:rsid w:val="00D3664D"/>
    <w:rsid w:val="00D500E9"/>
    <w:rsid w:val="00D507BC"/>
    <w:rsid w:val="00D50CED"/>
    <w:rsid w:val="00D6090A"/>
    <w:rsid w:val="00D62FA3"/>
    <w:rsid w:val="00D63B6F"/>
    <w:rsid w:val="00D64A90"/>
    <w:rsid w:val="00D73369"/>
    <w:rsid w:val="00D9410B"/>
    <w:rsid w:val="00D9695B"/>
    <w:rsid w:val="00DA2417"/>
    <w:rsid w:val="00DA5585"/>
    <w:rsid w:val="00DB02AC"/>
    <w:rsid w:val="00DB4FD7"/>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A76"/>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7E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67C646F-15BF-4BE3-AB31-DAADA77EB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27328"/>
  </w:style>
  <w:style w:type="paragraph" w:styleId="BalloonText">
    <w:name w:val="Balloon Text"/>
    <w:basedOn w:val="Normal"/>
    <w:link w:val="BalloonTextChar"/>
    <w:semiHidden/>
    <w:unhideWhenUsed/>
    <w:rsid w:val="00152B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2B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495</Words>
  <Characters>2900</Characters>
  <Application>Microsoft Office Word</Application>
  <DocSecurity>0</DocSecurity>
  <Lines>55</Lines>
  <Paragraphs>18</Paragraphs>
  <ScaleCrop>false</ScaleCrop>
  <HeadingPairs>
    <vt:vector size="2" baseType="variant">
      <vt:variant>
        <vt:lpstr>Title</vt:lpstr>
      </vt:variant>
      <vt:variant>
        <vt:i4>1</vt:i4>
      </vt:variant>
    </vt:vector>
  </HeadingPairs>
  <TitlesOfParts>
    <vt:vector size="1" baseType="lpstr">
      <vt:lpstr>P.L. 2020, c.68</vt:lpstr>
    </vt:vector>
  </TitlesOfParts>
  <Manager>Carol Yuhas</Manager>
  <Company>NJ Office of Legislative Services</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c.068 (A3641)</dc:title>
  <dc:subject/>
  <dc:creator>Assembly No. 3641</dc:creator>
  <cp:keywords>A3641|2| ||0|0|!|0|</cp:keywords>
  <dc:description>INTRODUCED MARCH 16, 2020</dc:description>
  <cp:lastModifiedBy>Franks, Denise</cp:lastModifiedBy>
  <cp:revision>2</cp:revision>
  <cp:lastPrinted>2020-09-03T12:43:00Z</cp:lastPrinted>
  <dcterms:created xsi:type="dcterms:W3CDTF">2020-09-14T14:24:00Z</dcterms:created>
  <dcterms:modified xsi:type="dcterms:W3CDTF">2020-09-14T14:24:00Z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c.68</vt:lpwstr>
  </property>
</Properties>
</file>