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85959" w14:textId="06172E4D" w:rsidR="009A3BEB" w:rsidRDefault="009A3BEB" w:rsidP="009A3BEB">
      <w:pPr>
        <w:pStyle w:val="HangingAnAct"/>
        <w:jc w:val="center"/>
        <w:rPr>
          <w:rStyle w:val="BillHead"/>
        </w:rPr>
      </w:pPr>
      <w:bookmarkStart w:id="0" w:name="LCPL"/>
      <w:bookmarkStart w:id="1" w:name="_GoBack"/>
      <w:bookmarkEnd w:id="0"/>
      <w:bookmarkEnd w:id="1"/>
      <w:r w:rsidRPr="009A3BEB">
        <w:rPr>
          <w:rStyle w:val="BillHead"/>
        </w:rPr>
        <w:t>JOINT RESOLUTION NO. 1</w:t>
      </w:r>
    </w:p>
    <w:p w14:paraId="42580369" w14:textId="21D621D9" w:rsidR="00B6399A" w:rsidRPr="00B6399A" w:rsidRDefault="00B6399A" w:rsidP="00B6399A">
      <w:pPr>
        <w:jc w:val="center"/>
        <w:rPr>
          <w:b/>
        </w:rPr>
      </w:pPr>
      <w:r w:rsidRPr="00B6399A">
        <w:rPr>
          <w:b/>
        </w:rPr>
        <w:t>(CORRECTED COPY)</w:t>
      </w:r>
    </w:p>
    <w:p w14:paraId="753189E7" w14:textId="77777777" w:rsidR="009A3BEB" w:rsidRPr="009A3BEB" w:rsidRDefault="009A3BEB" w:rsidP="009A3BEB">
      <w:pPr>
        <w:pStyle w:val="HangingAnAct"/>
        <w:jc w:val="center"/>
        <w:rPr>
          <w:rStyle w:val="BillHead"/>
        </w:rPr>
      </w:pPr>
    </w:p>
    <w:p w14:paraId="54F692D1" w14:textId="0A763DE7" w:rsidR="00F53F4B" w:rsidRPr="009A3BEB" w:rsidRDefault="00431F25" w:rsidP="009A3BEB">
      <w:pPr>
        <w:pStyle w:val="HangingAnAct"/>
        <w:jc w:val="left"/>
      </w:pPr>
      <w:r w:rsidRPr="009A3BEB">
        <w:rPr>
          <w:rStyle w:val="BillHead"/>
        </w:rPr>
        <w:t>A Joint Resolution</w:t>
      </w:r>
      <w:r w:rsidR="00686AEB" w:rsidRPr="009A3BEB">
        <w:rPr>
          <w:rStyle w:val="HangingAnActChar"/>
        </w:rPr>
        <w:t xml:space="preserve"> </w:t>
      </w:r>
      <w:r w:rsidR="00F53F4B" w:rsidRPr="009A3BEB">
        <w:t>designating March 9 of each year as “COVID-19 Heroes Day” in New Jersey.</w:t>
      </w:r>
    </w:p>
    <w:p w14:paraId="19B58AF7" w14:textId="77777777" w:rsidR="00F53F4B" w:rsidRPr="009A3BEB" w:rsidRDefault="00F53F4B" w:rsidP="00F53F4B"/>
    <w:p w14:paraId="6843C52D" w14:textId="77777777" w:rsidR="00F53F4B" w:rsidRPr="009A3BEB" w:rsidRDefault="00F53F4B" w:rsidP="00F53F4B">
      <w:pPr>
        <w:pStyle w:val="IndentHang"/>
      </w:pPr>
      <w:r w:rsidRPr="009A3BEB">
        <w:rPr>
          <w:b/>
          <w:bCs/>
          <w:smallCaps/>
        </w:rPr>
        <w:t xml:space="preserve">Whereas, </w:t>
      </w:r>
      <w:r w:rsidRPr="009A3BEB">
        <w:t xml:space="preserve">COVID-19 is a novel coronavirus that has caused a global pandemic, leading to an unprecedented and overwhelming public health crisis throughout the United States; and </w:t>
      </w:r>
    </w:p>
    <w:p w14:paraId="0AF03003" w14:textId="77777777" w:rsidR="00F53F4B" w:rsidRPr="009A3BEB" w:rsidRDefault="00F53F4B" w:rsidP="00F53F4B">
      <w:pPr>
        <w:pStyle w:val="IndentHang"/>
      </w:pPr>
      <w:r w:rsidRPr="009A3BEB">
        <w:rPr>
          <w:b/>
          <w:bCs/>
          <w:smallCaps/>
        </w:rPr>
        <w:t>Whereas,</w:t>
      </w:r>
      <w:r w:rsidRPr="009A3BEB">
        <w:t xml:space="preserve"> New Jersey has the second highest incidence of COVID-19 in the United States, leading to the State’s healthcare system and economy becoming overwhelmed; and</w:t>
      </w:r>
    </w:p>
    <w:p w14:paraId="3B6E89FA" w14:textId="77777777" w:rsidR="00F53F4B" w:rsidRPr="009A3BEB" w:rsidRDefault="00F53F4B" w:rsidP="00F53F4B">
      <w:pPr>
        <w:pStyle w:val="IndentHang"/>
      </w:pPr>
      <w:r w:rsidRPr="009A3BEB">
        <w:rPr>
          <w:b/>
          <w:bCs/>
          <w:smallCaps/>
        </w:rPr>
        <w:t>Whereas,</w:t>
      </w:r>
      <w:r w:rsidRPr="009A3BEB">
        <w:t xml:space="preserve"> In response to the devastating effects COVID-19 has had throughout New Jersey, the Governor issued a declaration of a State of Emergency on March 9, 2020; and</w:t>
      </w:r>
    </w:p>
    <w:p w14:paraId="1AB02014" w14:textId="77777777" w:rsidR="00F53F4B" w:rsidRPr="009A3BEB" w:rsidRDefault="00F53F4B" w:rsidP="00F53F4B">
      <w:pPr>
        <w:pStyle w:val="IndentHang"/>
      </w:pPr>
      <w:r w:rsidRPr="009A3BEB">
        <w:rPr>
          <w:b/>
          <w:bCs/>
          <w:smallCaps/>
        </w:rPr>
        <w:t>Whereas,</w:t>
      </w:r>
      <w:r w:rsidRPr="009A3BEB">
        <w:t xml:space="preserve"> In an effort to combat COVID-19 and to provide necessary services during the State of Emergency, essential workers have been called upon to keep the State’s citizens safe and healthy; and</w:t>
      </w:r>
    </w:p>
    <w:p w14:paraId="71CB5416" w14:textId="77777777" w:rsidR="00F53F4B" w:rsidRPr="009A3BEB" w:rsidRDefault="00F53F4B" w:rsidP="00F53F4B">
      <w:pPr>
        <w:pStyle w:val="IndentHang"/>
      </w:pPr>
      <w:bookmarkStart w:id="2" w:name="_Hlk35939330"/>
      <w:r w:rsidRPr="009A3BEB">
        <w:rPr>
          <w:b/>
          <w:bCs/>
          <w:smallCaps/>
        </w:rPr>
        <w:t xml:space="preserve">Whereas, </w:t>
      </w:r>
      <w:r w:rsidRPr="009A3BEB">
        <w:t>Essential workers provide services which involve interactions with the public and are essential to the public's health, safety, and welfare during a State of Emergency, and includes healthcare workers, first responders, pharmacy workers, postal workers, childcare workers, food service workers, transportation workers, warehouse workers, and all frontline workers; and</w:t>
      </w:r>
      <w:bookmarkEnd w:id="2"/>
    </w:p>
    <w:p w14:paraId="2065D25F" w14:textId="77777777" w:rsidR="00F53F4B" w:rsidRPr="009A3BEB" w:rsidRDefault="00F53F4B" w:rsidP="00F53F4B">
      <w:pPr>
        <w:pStyle w:val="IndentHang"/>
      </w:pPr>
      <w:bookmarkStart w:id="3" w:name="_Hlk38966362"/>
      <w:r w:rsidRPr="009A3BEB">
        <w:rPr>
          <w:b/>
          <w:bCs/>
          <w:smallCaps/>
        </w:rPr>
        <w:t>Whereas,</w:t>
      </w:r>
      <w:r w:rsidRPr="009A3BEB">
        <w:t xml:space="preserve"> Essential workers are willing to put their own health at risk to continue to meet their existing responsibilities to maintain safety and public health while overcoming staggering new challenges posed by COVID-19; an</w:t>
      </w:r>
      <w:bookmarkEnd w:id="3"/>
      <w:r w:rsidRPr="009A3BEB">
        <w:t xml:space="preserve">d </w:t>
      </w:r>
    </w:p>
    <w:p w14:paraId="7D443C15" w14:textId="77777777" w:rsidR="00F53F4B" w:rsidRPr="009A3BEB" w:rsidRDefault="00F53F4B" w:rsidP="00F53F4B">
      <w:pPr>
        <w:pStyle w:val="IndentHang"/>
      </w:pPr>
      <w:r w:rsidRPr="009A3BEB">
        <w:rPr>
          <w:b/>
          <w:bCs/>
          <w:smallCaps/>
        </w:rPr>
        <w:t>Whereas,</w:t>
      </w:r>
      <w:r w:rsidRPr="009A3BEB">
        <w:t xml:space="preserve"> These workers have risen to the task and carried out critical missions designed to protect the health and safety of New Jersey communities, and to minimize the disruption that COVID-19 has caused to daily life; and</w:t>
      </w:r>
    </w:p>
    <w:p w14:paraId="707AFD0B" w14:textId="3DC1ECF6" w:rsidR="00686AEB" w:rsidRPr="009A3BEB" w:rsidRDefault="00F53F4B" w:rsidP="00F53F4B">
      <w:pPr>
        <w:pStyle w:val="HangingAnAct"/>
        <w:rPr>
          <w:rStyle w:val="HangingAnActChar"/>
        </w:rPr>
      </w:pPr>
      <w:r w:rsidRPr="009A3BEB">
        <w:rPr>
          <w:b/>
          <w:bCs/>
          <w:smallCaps/>
        </w:rPr>
        <w:t>Whereas</w:t>
      </w:r>
      <w:r w:rsidRPr="009A3BEB">
        <w:t>, A designated day to commemorate essential workers who continued to work during the COVID-19 pandemic is necessary to help bring awareness to these heroes, and to demonstrate support for those individuals that every day risked their safety for the health and well-being of this State; now, therefore,</w:t>
      </w:r>
    </w:p>
    <w:p w14:paraId="394A714E" w14:textId="77777777" w:rsidR="000B1054" w:rsidRPr="009A3BEB" w:rsidRDefault="000B1054" w:rsidP="000B1054"/>
    <w:p w14:paraId="77E97CCC" w14:textId="77777777" w:rsidR="00686AEB" w:rsidRPr="009A3BEB" w:rsidRDefault="00686AEB" w:rsidP="00686AEB">
      <w:r w:rsidRPr="009A3BEB">
        <w:tab/>
      </w:r>
      <w:r w:rsidR="00431F25" w:rsidRPr="009A3BEB">
        <w:rPr>
          <w:rStyle w:val="BillHeading2"/>
        </w:rPr>
        <w:t>Be It Resolved</w:t>
      </w:r>
      <w:r w:rsidRPr="009A3BEB">
        <w:rPr>
          <w:rStyle w:val="BillHeading2"/>
        </w:rPr>
        <w:t xml:space="preserve"> </w:t>
      </w:r>
      <w:r w:rsidR="00431F25" w:rsidRPr="009A3BEB">
        <w:rPr>
          <w:rStyle w:val="BillLanguage"/>
        </w:rPr>
        <w:t>by the Senate and General Assembly of the State of New Jersey:</w:t>
      </w:r>
    </w:p>
    <w:p w14:paraId="5365988B" w14:textId="77777777" w:rsidR="00686AEB" w:rsidRPr="009A3BEB" w:rsidRDefault="00686AEB" w:rsidP="00686AEB"/>
    <w:p w14:paraId="38A8CB94" w14:textId="77777777" w:rsidR="009A3BEB" w:rsidRDefault="009A3BEB" w:rsidP="00F53F4B">
      <w:r>
        <w:t>C.36:2-402  “COVID-19 Heroes Day,” March 9; designated.</w:t>
      </w:r>
    </w:p>
    <w:p w14:paraId="443CA23F" w14:textId="1D8955AF" w:rsidR="00F53F4B" w:rsidRPr="009A3BEB" w:rsidRDefault="007B5CF1" w:rsidP="00F53F4B">
      <w:r w:rsidRPr="009A3BEB">
        <w:tab/>
      </w:r>
      <w:r w:rsidR="00D70D07" w:rsidRPr="009A3BEB">
        <w:t>1.</w:t>
      </w:r>
      <w:r w:rsidR="00D70D07" w:rsidRPr="009A3BEB">
        <w:tab/>
      </w:r>
      <w:r w:rsidR="00F53F4B" w:rsidRPr="009A3BEB">
        <w:t>March 9 of each year shall be designated as “COVID-19 Heroes Day” in New Jersey to honor essential workers.</w:t>
      </w:r>
    </w:p>
    <w:p w14:paraId="652913A4" w14:textId="77777777" w:rsidR="00F53F4B" w:rsidRPr="009A3BEB" w:rsidRDefault="00F53F4B" w:rsidP="00F53F4B"/>
    <w:p w14:paraId="39E7E796" w14:textId="4061E190" w:rsidR="009A3BEB" w:rsidRDefault="009A3BEB" w:rsidP="00F53F4B">
      <w:r>
        <w:t>C.36:2-40</w:t>
      </w:r>
      <w:r w:rsidR="00B6399A">
        <w:t>3</w:t>
      </w:r>
      <w:r>
        <w:t xml:space="preserve">  Annual observance.</w:t>
      </w:r>
    </w:p>
    <w:p w14:paraId="73E362BA" w14:textId="52D7BFDA" w:rsidR="00F53F4B" w:rsidRPr="009A3BEB" w:rsidRDefault="00D70D07" w:rsidP="00F53F4B">
      <w:r w:rsidRPr="009A3BEB">
        <w:tab/>
        <w:t>2.</w:t>
      </w:r>
      <w:r w:rsidRPr="009A3BEB">
        <w:tab/>
      </w:r>
      <w:r w:rsidR="00F53F4B" w:rsidRPr="009A3BEB">
        <w:t>The Governor is respectfully requested to issue a proclamation each year calling upon public officials and the citizens of this State to observe “COVID-19 Heroes Day” with appropriate activities and programs.</w:t>
      </w:r>
    </w:p>
    <w:p w14:paraId="754F65D7" w14:textId="77777777" w:rsidR="00F53F4B" w:rsidRPr="009A3BEB" w:rsidRDefault="00F53F4B" w:rsidP="00F53F4B"/>
    <w:p w14:paraId="306F455E" w14:textId="3FF1E9DD" w:rsidR="00D70D07" w:rsidRPr="009A3BEB" w:rsidRDefault="00D70D07" w:rsidP="00D70D07">
      <w:r w:rsidRPr="009A3BEB">
        <w:tab/>
        <w:t>3.</w:t>
      </w:r>
      <w:r w:rsidRPr="009A3BEB">
        <w:tab/>
      </w:r>
      <w:r w:rsidR="00F53F4B" w:rsidRPr="009A3BEB">
        <w:t>This joint resolution shall take effect immediately.</w:t>
      </w:r>
    </w:p>
    <w:p w14:paraId="3EA5A61E" w14:textId="32E5B0C8" w:rsidR="00232906" w:rsidRDefault="00232906" w:rsidP="00D70D07"/>
    <w:p w14:paraId="02DEE3DB" w14:textId="10AC33B8" w:rsidR="009A3BEB" w:rsidRPr="009A3BEB" w:rsidRDefault="009A3BEB" w:rsidP="00D70D07">
      <w:r>
        <w:tab/>
        <w:t>Approved March 9, 2021.</w:t>
      </w:r>
    </w:p>
    <w:sectPr w:rsidR="009A3BEB" w:rsidRPr="009A3BEB" w:rsidSect="009A3BE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A5F98" w14:textId="77777777" w:rsidR="003C391F" w:rsidRDefault="003C391F">
      <w:r>
        <w:separator/>
      </w:r>
    </w:p>
  </w:endnote>
  <w:endnote w:type="continuationSeparator" w:id="0">
    <w:p w14:paraId="75A09F51" w14:textId="77777777" w:rsidR="003C391F" w:rsidRDefault="003C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4CE0" w14:textId="77777777" w:rsidR="009A3BEB" w:rsidRDefault="009A3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32797" w14:textId="77777777" w:rsidR="009A3BEB" w:rsidRPr="009A3BEB" w:rsidRDefault="009A3BEB" w:rsidP="009A3B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E448" w14:textId="77777777" w:rsidR="009A3BEB" w:rsidRPr="009A3BEB" w:rsidRDefault="009A3BEB" w:rsidP="009A3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EBD9" w14:textId="77777777" w:rsidR="003C391F" w:rsidRDefault="003C391F">
      <w:r>
        <w:separator/>
      </w:r>
    </w:p>
  </w:footnote>
  <w:footnote w:type="continuationSeparator" w:id="0">
    <w:p w14:paraId="262A35B9" w14:textId="77777777" w:rsidR="003C391F" w:rsidRDefault="003C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1097B" w14:textId="77777777" w:rsidR="009A3BEB" w:rsidRDefault="009A3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81CA0" w14:textId="77777777" w:rsidR="009A3BEB" w:rsidRDefault="009A3BEB" w:rsidP="009A3BEB">
    <w:pPr>
      <w:pStyle w:val="bpuHeadSpon"/>
    </w:pPr>
    <w:r>
      <w:t>P.L. 2021, Joint Resolution No. 1</w:t>
    </w:r>
  </w:p>
  <w:p w14:paraId="1F0028B4" w14:textId="2E5CA2FE" w:rsidR="00232906" w:rsidRDefault="00232906" w:rsidP="009A3BEB">
    <w:pPr>
      <w:pStyle w:val="bpuHeadSpon"/>
    </w:pPr>
    <w:r>
      <w:fldChar w:fldCharType="begin"/>
    </w:r>
    <w:r>
      <w:instrText xml:space="preserve"> PAGE  \* MERGEFORMAT </w:instrText>
    </w:r>
    <w:r>
      <w:fldChar w:fldCharType="separate"/>
    </w:r>
    <w:r w:rsidR="009A3BEB">
      <w:rPr>
        <w:noProof/>
      </w:rPr>
      <w:t>2</w:t>
    </w:r>
    <w:r>
      <w:fldChar w:fldCharType="end"/>
    </w:r>
  </w:p>
  <w:p w14:paraId="642641C1" w14:textId="77777777" w:rsidR="00232906" w:rsidRDefault="00232906" w:rsidP="009A3BE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F0365" w14:textId="77777777" w:rsidR="009A3BEB" w:rsidRDefault="009A3B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4A21"/>
    <w:rsid w:val="000160A5"/>
    <w:rsid w:val="0002335B"/>
    <w:rsid w:val="0003549A"/>
    <w:rsid w:val="000367AE"/>
    <w:rsid w:val="00043B22"/>
    <w:rsid w:val="00044A1E"/>
    <w:rsid w:val="00054975"/>
    <w:rsid w:val="0005672C"/>
    <w:rsid w:val="000577C2"/>
    <w:rsid w:val="00057D20"/>
    <w:rsid w:val="0006197C"/>
    <w:rsid w:val="0006281F"/>
    <w:rsid w:val="0008141C"/>
    <w:rsid w:val="00094A55"/>
    <w:rsid w:val="000A44A7"/>
    <w:rsid w:val="000B1054"/>
    <w:rsid w:val="000B3411"/>
    <w:rsid w:val="000C054C"/>
    <w:rsid w:val="000C12C2"/>
    <w:rsid w:val="000D11AF"/>
    <w:rsid w:val="000D2A26"/>
    <w:rsid w:val="000D6255"/>
    <w:rsid w:val="000D6262"/>
    <w:rsid w:val="000D7B4A"/>
    <w:rsid w:val="000E4006"/>
    <w:rsid w:val="000F3DA2"/>
    <w:rsid w:val="000F5FDE"/>
    <w:rsid w:val="000F7466"/>
    <w:rsid w:val="0013000E"/>
    <w:rsid w:val="00133F81"/>
    <w:rsid w:val="00134E1D"/>
    <w:rsid w:val="00135943"/>
    <w:rsid w:val="001645FB"/>
    <w:rsid w:val="001664FC"/>
    <w:rsid w:val="00173D2B"/>
    <w:rsid w:val="00181676"/>
    <w:rsid w:val="00183603"/>
    <w:rsid w:val="00194E78"/>
    <w:rsid w:val="0019707B"/>
    <w:rsid w:val="00197E8B"/>
    <w:rsid w:val="00197FA4"/>
    <w:rsid w:val="001A161A"/>
    <w:rsid w:val="001A3B79"/>
    <w:rsid w:val="001A66B6"/>
    <w:rsid w:val="001B4716"/>
    <w:rsid w:val="001B4EA4"/>
    <w:rsid w:val="001B5D1C"/>
    <w:rsid w:val="001C7C52"/>
    <w:rsid w:val="001D25F3"/>
    <w:rsid w:val="001E15F1"/>
    <w:rsid w:val="001E16FA"/>
    <w:rsid w:val="001E6213"/>
    <w:rsid w:val="001F14C7"/>
    <w:rsid w:val="001F7405"/>
    <w:rsid w:val="00205533"/>
    <w:rsid w:val="00212B8D"/>
    <w:rsid w:val="00215EAE"/>
    <w:rsid w:val="00222983"/>
    <w:rsid w:val="00232906"/>
    <w:rsid w:val="002370D0"/>
    <w:rsid w:val="00255958"/>
    <w:rsid w:val="00257FA2"/>
    <w:rsid w:val="00263C84"/>
    <w:rsid w:val="0026574A"/>
    <w:rsid w:val="002660BB"/>
    <w:rsid w:val="002720E8"/>
    <w:rsid w:val="00275293"/>
    <w:rsid w:val="002776B0"/>
    <w:rsid w:val="00277BEF"/>
    <w:rsid w:val="00286C7E"/>
    <w:rsid w:val="002A1029"/>
    <w:rsid w:val="002A2AD4"/>
    <w:rsid w:val="002A3A1A"/>
    <w:rsid w:val="002A4692"/>
    <w:rsid w:val="002A51BA"/>
    <w:rsid w:val="002B2E26"/>
    <w:rsid w:val="002B3FE6"/>
    <w:rsid w:val="002B6398"/>
    <w:rsid w:val="002C2D81"/>
    <w:rsid w:val="002C461E"/>
    <w:rsid w:val="002C6CEC"/>
    <w:rsid w:val="002E09CE"/>
    <w:rsid w:val="002E69D1"/>
    <w:rsid w:val="002F3BA6"/>
    <w:rsid w:val="002F4F7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91F"/>
    <w:rsid w:val="003C43EF"/>
    <w:rsid w:val="003C5A6B"/>
    <w:rsid w:val="003C7FB2"/>
    <w:rsid w:val="003D24DE"/>
    <w:rsid w:val="003E26D4"/>
    <w:rsid w:val="003E47BA"/>
    <w:rsid w:val="003F3B37"/>
    <w:rsid w:val="0040195A"/>
    <w:rsid w:val="00402DC0"/>
    <w:rsid w:val="00416C4B"/>
    <w:rsid w:val="0041751E"/>
    <w:rsid w:val="004211E5"/>
    <w:rsid w:val="00422091"/>
    <w:rsid w:val="00426684"/>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3E58"/>
    <w:rsid w:val="004964C8"/>
    <w:rsid w:val="00497037"/>
    <w:rsid w:val="004A2F1E"/>
    <w:rsid w:val="004A3009"/>
    <w:rsid w:val="004A6940"/>
    <w:rsid w:val="004A77A4"/>
    <w:rsid w:val="004C6EC7"/>
    <w:rsid w:val="004C742C"/>
    <w:rsid w:val="004E1F3E"/>
    <w:rsid w:val="004F21BD"/>
    <w:rsid w:val="004F4F1D"/>
    <w:rsid w:val="004F74DD"/>
    <w:rsid w:val="00501317"/>
    <w:rsid w:val="0050495C"/>
    <w:rsid w:val="00505DC9"/>
    <w:rsid w:val="005061D0"/>
    <w:rsid w:val="00506E1E"/>
    <w:rsid w:val="00513C81"/>
    <w:rsid w:val="00527306"/>
    <w:rsid w:val="00527BFB"/>
    <w:rsid w:val="00532A32"/>
    <w:rsid w:val="00540B0B"/>
    <w:rsid w:val="0054460F"/>
    <w:rsid w:val="005531DF"/>
    <w:rsid w:val="005536CD"/>
    <w:rsid w:val="00554051"/>
    <w:rsid w:val="00557240"/>
    <w:rsid w:val="005651F3"/>
    <w:rsid w:val="00572184"/>
    <w:rsid w:val="00577A15"/>
    <w:rsid w:val="00580533"/>
    <w:rsid w:val="005867F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B2"/>
    <w:rsid w:val="00665CBC"/>
    <w:rsid w:val="00667A5C"/>
    <w:rsid w:val="00677316"/>
    <w:rsid w:val="0068060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0C"/>
    <w:rsid w:val="007502CB"/>
    <w:rsid w:val="00752D79"/>
    <w:rsid w:val="00752E20"/>
    <w:rsid w:val="00756EDE"/>
    <w:rsid w:val="00781B4D"/>
    <w:rsid w:val="007824BF"/>
    <w:rsid w:val="00783B8D"/>
    <w:rsid w:val="00794B94"/>
    <w:rsid w:val="00794BD4"/>
    <w:rsid w:val="007A2F73"/>
    <w:rsid w:val="007A3061"/>
    <w:rsid w:val="007A5A0B"/>
    <w:rsid w:val="007B5CF1"/>
    <w:rsid w:val="007C0E14"/>
    <w:rsid w:val="007C7DE4"/>
    <w:rsid w:val="007D40CB"/>
    <w:rsid w:val="007D5796"/>
    <w:rsid w:val="007D59C0"/>
    <w:rsid w:val="007D7D9C"/>
    <w:rsid w:val="007E2916"/>
    <w:rsid w:val="007F485D"/>
    <w:rsid w:val="007F6050"/>
    <w:rsid w:val="00813627"/>
    <w:rsid w:val="008242EA"/>
    <w:rsid w:val="00832816"/>
    <w:rsid w:val="00837109"/>
    <w:rsid w:val="00840365"/>
    <w:rsid w:val="008406A3"/>
    <w:rsid w:val="00841D2C"/>
    <w:rsid w:val="00845F3C"/>
    <w:rsid w:val="008461B8"/>
    <w:rsid w:val="008462F1"/>
    <w:rsid w:val="00847EF1"/>
    <w:rsid w:val="008538FA"/>
    <w:rsid w:val="008573B0"/>
    <w:rsid w:val="00866563"/>
    <w:rsid w:val="00866CE3"/>
    <w:rsid w:val="00867AC2"/>
    <w:rsid w:val="0087056E"/>
    <w:rsid w:val="00875402"/>
    <w:rsid w:val="00884D51"/>
    <w:rsid w:val="008916EC"/>
    <w:rsid w:val="00891E4F"/>
    <w:rsid w:val="008A31C5"/>
    <w:rsid w:val="008A4F9A"/>
    <w:rsid w:val="008B2850"/>
    <w:rsid w:val="008B76B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242"/>
    <w:rsid w:val="00980766"/>
    <w:rsid w:val="009835D4"/>
    <w:rsid w:val="009865D4"/>
    <w:rsid w:val="009918D9"/>
    <w:rsid w:val="00997152"/>
    <w:rsid w:val="009972CD"/>
    <w:rsid w:val="009A0E9C"/>
    <w:rsid w:val="009A3BE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12"/>
    <w:rsid w:val="00A305D6"/>
    <w:rsid w:val="00A342C4"/>
    <w:rsid w:val="00A50F6B"/>
    <w:rsid w:val="00A52237"/>
    <w:rsid w:val="00A551D6"/>
    <w:rsid w:val="00A6251B"/>
    <w:rsid w:val="00A6754E"/>
    <w:rsid w:val="00A70F58"/>
    <w:rsid w:val="00A719C8"/>
    <w:rsid w:val="00A72987"/>
    <w:rsid w:val="00A7346B"/>
    <w:rsid w:val="00A84C4F"/>
    <w:rsid w:val="00A932A1"/>
    <w:rsid w:val="00A96E06"/>
    <w:rsid w:val="00AA6197"/>
    <w:rsid w:val="00AA6C70"/>
    <w:rsid w:val="00AB16FD"/>
    <w:rsid w:val="00AB4813"/>
    <w:rsid w:val="00AC6466"/>
    <w:rsid w:val="00AC65D3"/>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99A"/>
    <w:rsid w:val="00B66EBD"/>
    <w:rsid w:val="00B726BD"/>
    <w:rsid w:val="00B732BC"/>
    <w:rsid w:val="00B90E33"/>
    <w:rsid w:val="00B9676B"/>
    <w:rsid w:val="00BA2CB9"/>
    <w:rsid w:val="00BA2EA5"/>
    <w:rsid w:val="00BA364B"/>
    <w:rsid w:val="00BB1190"/>
    <w:rsid w:val="00BB31D0"/>
    <w:rsid w:val="00BB3A11"/>
    <w:rsid w:val="00BB4DDB"/>
    <w:rsid w:val="00BB5D79"/>
    <w:rsid w:val="00BB5F02"/>
    <w:rsid w:val="00BC7892"/>
    <w:rsid w:val="00BD469E"/>
    <w:rsid w:val="00BE24D6"/>
    <w:rsid w:val="00BE7EFA"/>
    <w:rsid w:val="00BF06AD"/>
    <w:rsid w:val="00BF282E"/>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CDB"/>
    <w:rsid w:val="00CA1D9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D07"/>
    <w:rsid w:val="00D9410B"/>
    <w:rsid w:val="00D9695B"/>
    <w:rsid w:val="00DA2417"/>
    <w:rsid w:val="00DA5585"/>
    <w:rsid w:val="00DB02AC"/>
    <w:rsid w:val="00DB6AA2"/>
    <w:rsid w:val="00DC3CDF"/>
    <w:rsid w:val="00DE10D1"/>
    <w:rsid w:val="00DE2514"/>
    <w:rsid w:val="00DE6851"/>
    <w:rsid w:val="00DF03EE"/>
    <w:rsid w:val="00E01B71"/>
    <w:rsid w:val="00E05CC9"/>
    <w:rsid w:val="00E15573"/>
    <w:rsid w:val="00E25A5B"/>
    <w:rsid w:val="00E373C7"/>
    <w:rsid w:val="00E4267B"/>
    <w:rsid w:val="00E42F13"/>
    <w:rsid w:val="00E452DF"/>
    <w:rsid w:val="00E519A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F4B"/>
    <w:rsid w:val="00F54B9C"/>
    <w:rsid w:val="00F56E96"/>
    <w:rsid w:val="00F573DD"/>
    <w:rsid w:val="00F61E2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8FE403F"/>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53F4B"/>
    <w:rPr>
      <w:sz w:val="16"/>
      <w:szCs w:val="16"/>
    </w:rPr>
  </w:style>
  <w:style w:type="paragraph" w:styleId="CommentText">
    <w:name w:val="annotation text"/>
    <w:basedOn w:val="Normal"/>
    <w:link w:val="CommentTextChar"/>
    <w:semiHidden/>
    <w:unhideWhenUsed/>
    <w:rsid w:val="00F53F4B"/>
    <w:pPr>
      <w:spacing w:line="240" w:lineRule="auto"/>
    </w:pPr>
    <w:rPr>
      <w:sz w:val="20"/>
      <w:szCs w:val="20"/>
    </w:rPr>
  </w:style>
  <w:style w:type="character" w:customStyle="1" w:styleId="CommentTextChar">
    <w:name w:val="Comment Text Char"/>
    <w:basedOn w:val="DefaultParagraphFont"/>
    <w:link w:val="CommentText"/>
    <w:semiHidden/>
    <w:rsid w:val="00F53F4B"/>
    <w:rPr>
      <w:spacing w:val="4"/>
    </w:rPr>
  </w:style>
  <w:style w:type="paragraph" w:styleId="CommentSubject">
    <w:name w:val="annotation subject"/>
    <w:basedOn w:val="CommentText"/>
    <w:next w:val="CommentText"/>
    <w:link w:val="CommentSubjectChar"/>
    <w:semiHidden/>
    <w:unhideWhenUsed/>
    <w:rsid w:val="00F53F4B"/>
    <w:rPr>
      <w:b/>
      <w:bCs/>
    </w:rPr>
  </w:style>
  <w:style w:type="character" w:customStyle="1" w:styleId="CommentSubjectChar">
    <w:name w:val="Comment Subject Char"/>
    <w:basedOn w:val="CommentTextChar"/>
    <w:link w:val="CommentSubject"/>
    <w:semiHidden/>
    <w:rsid w:val="00F53F4B"/>
    <w:rPr>
      <w:b/>
      <w:bCs/>
      <w:spacing w:val="4"/>
    </w:rPr>
  </w:style>
  <w:style w:type="paragraph" w:styleId="BalloonText">
    <w:name w:val="Balloon Text"/>
    <w:basedOn w:val="Normal"/>
    <w:link w:val="BalloonTextChar"/>
    <w:semiHidden/>
    <w:unhideWhenUsed/>
    <w:rsid w:val="00F5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F4B"/>
    <w:rPr>
      <w:rFonts w:ascii="Segoe UI" w:hAnsi="Segoe UI" w:cs="Segoe UI"/>
      <w:spacing w:val="4"/>
      <w:sz w:val="18"/>
      <w:szCs w:val="18"/>
    </w:rPr>
  </w:style>
  <w:style w:type="paragraph" w:customStyle="1" w:styleId="IndentHang">
    <w:name w:val="IndentHang"/>
    <w:basedOn w:val="Normal"/>
    <w:next w:val="Normal"/>
    <w:rsid w:val="00F53F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3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391</Words>
  <Characters>2151</Characters>
  <Application>Microsoft Office Word</Application>
  <DocSecurity>0</DocSecurity>
  <Lines>45</Lines>
  <Paragraphs>18</Paragraphs>
  <ScaleCrop>false</ScaleCrop>
  <HeadingPairs>
    <vt:vector size="2" baseType="variant">
      <vt:variant>
        <vt:lpstr>Title</vt:lpstr>
      </vt:variant>
      <vt:variant>
        <vt:i4>1</vt:i4>
      </vt:variant>
    </vt:vector>
  </HeadingPairs>
  <TitlesOfParts>
    <vt:vector size="1" baseType="lpstr">
      <vt:lpstr>P.L. 2021, jr.1 (SJR82 CC)</vt:lpstr>
    </vt:vector>
  </TitlesOfParts>
  <Manager>Carol Yuhas</Manager>
  <Company>NJ Office of Legislative Services</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jr.001 (SJR82 CC)</dc:title>
  <dc:subject>20-7535</dc:subject>
  <dc:creator>Senate Joint Resolution No. 82</dc:creator>
  <cp:keywords>SJR82|1| ||0|0|!|0|</cp:keywords>
  <dc:description>INTRODUCED JUNE 4, 2020</dc:description>
  <cp:lastModifiedBy>Franks, Denise</cp:lastModifiedBy>
  <cp:revision>2</cp:revision>
  <cp:lastPrinted>2021-03-10T16:18:00Z</cp:lastPrinted>
  <dcterms:created xsi:type="dcterms:W3CDTF">2021-03-22T15:10:00Z</dcterms:created>
  <dcterms:modified xsi:type="dcterms:W3CDTF">2021-03-22T15:10:00Z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jr.1</vt:lpwstr>
  </property>
</Properties>
</file>