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460" w:rsidRPr="005B6460" w:rsidRDefault="005B6460" w:rsidP="005B6460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5B6460">
        <w:rPr>
          <w:rStyle w:val="BillHead"/>
        </w:rPr>
        <w:t>CHAPTER 11</w:t>
      </w:r>
    </w:p>
    <w:p w:rsidR="005B6460" w:rsidRPr="005B6460" w:rsidRDefault="005B6460" w:rsidP="005B6460">
      <w:pPr>
        <w:pStyle w:val="HangingAnAct"/>
        <w:jc w:val="center"/>
        <w:rPr>
          <w:rStyle w:val="BillHead"/>
        </w:rPr>
      </w:pPr>
    </w:p>
    <w:p w:rsidR="00686AEB" w:rsidRPr="005B6460" w:rsidRDefault="0093611A" w:rsidP="005B6460">
      <w:pPr>
        <w:pStyle w:val="HangingAnAct"/>
        <w:rPr>
          <w:rStyle w:val="HangingAnActChar"/>
        </w:rPr>
      </w:pPr>
      <w:r w:rsidRPr="005B6460">
        <w:rPr>
          <w:rStyle w:val="BillHead"/>
        </w:rPr>
        <w:t>An Act</w:t>
      </w:r>
      <w:r w:rsidR="00686AEB" w:rsidRPr="005B6460">
        <w:rPr>
          <w:rStyle w:val="HangingAnActChar"/>
        </w:rPr>
        <w:t xml:space="preserve"> </w:t>
      </w:r>
      <w:r w:rsidR="003A095B" w:rsidRPr="005B6460">
        <w:t xml:space="preserve">authorizing the State Treasurer to sell certain surplus real property and improvements </w:t>
      </w:r>
      <w:r w:rsidR="00363117" w:rsidRPr="005B6460">
        <w:t xml:space="preserve">thereon </w:t>
      </w:r>
      <w:r w:rsidR="003A095B" w:rsidRPr="005B6460">
        <w:t xml:space="preserve">owned by the State in </w:t>
      </w:r>
      <w:r w:rsidR="00BA52D1" w:rsidRPr="005B6460">
        <w:t xml:space="preserve">the </w:t>
      </w:r>
      <w:r w:rsidR="003A095B" w:rsidRPr="005B6460">
        <w:t>Borough of Franklin, County of Sussex.</w:t>
      </w:r>
    </w:p>
    <w:p w:rsidR="000B1054" w:rsidRPr="005B6460" w:rsidRDefault="000B1054" w:rsidP="000B1054">
      <w:pPr>
        <w:rPr>
          <w:sz w:val="16"/>
          <w:szCs w:val="16"/>
        </w:rPr>
      </w:pPr>
    </w:p>
    <w:p w:rsidR="00686AEB" w:rsidRPr="005B6460" w:rsidRDefault="00686AEB" w:rsidP="00686AEB">
      <w:r w:rsidRPr="005B6460">
        <w:tab/>
      </w:r>
      <w:r w:rsidR="0093611A" w:rsidRPr="005B6460">
        <w:rPr>
          <w:rStyle w:val="BillHeading2"/>
        </w:rPr>
        <w:t>Be It Enacted</w:t>
      </w:r>
      <w:r w:rsidRPr="005B6460">
        <w:rPr>
          <w:rStyle w:val="BillHeading2"/>
        </w:rPr>
        <w:t xml:space="preserve"> </w:t>
      </w:r>
      <w:r w:rsidR="0093611A" w:rsidRPr="005B6460">
        <w:rPr>
          <w:rStyle w:val="BillLanguage"/>
        </w:rPr>
        <w:t>by the Senate and General Assembly of the State of New Jersey:</w:t>
      </w:r>
    </w:p>
    <w:p w:rsidR="00C02604" w:rsidRPr="005B6460" w:rsidRDefault="00C02604" w:rsidP="00C02604">
      <w:pPr>
        <w:rPr>
          <w:sz w:val="16"/>
          <w:szCs w:val="16"/>
        </w:rPr>
      </w:pPr>
    </w:p>
    <w:p w:rsidR="00054755" w:rsidRPr="005B6460" w:rsidRDefault="005151C2" w:rsidP="00686AEB">
      <w:r w:rsidRPr="005B6460">
        <w:tab/>
        <w:t xml:space="preserve">1. </w:t>
      </w:r>
      <w:r w:rsidR="0057212A" w:rsidRPr="005B6460">
        <w:t xml:space="preserve"> </w:t>
      </w:r>
      <w:r w:rsidR="001B359B" w:rsidRPr="005B6460">
        <w:t>a.</w:t>
      </w:r>
      <w:r w:rsidRPr="005B6460">
        <w:t xml:space="preserve"> </w:t>
      </w:r>
      <w:r w:rsidR="00670CB7" w:rsidRPr="005B6460">
        <w:t xml:space="preserve"> </w:t>
      </w:r>
      <w:r w:rsidR="001B359B" w:rsidRPr="005B6460">
        <w:t>The Department of the Treasury is authorized to sell and convey, as surplus real property, all of the State’s right, title</w:t>
      </w:r>
      <w:r w:rsidR="00E93B6F" w:rsidRPr="005B6460">
        <w:t>,</w:t>
      </w:r>
      <w:r w:rsidR="001B359B" w:rsidRPr="005B6460">
        <w:t xml:space="preserve"> and interest in and to the property formerly known as the Franklin Armory, which contains 10.446 </w:t>
      </w:r>
      <w:r w:rsidR="00BA52D1" w:rsidRPr="005B6460">
        <w:t>+-</w:t>
      </w:r>
      <w:r w:rsidR="001B359B" w:rsidRPr="005B6460">
        <w:t xml:space="preserve"> acres of land and improvements </w:t>
      </w:r>
      <w:r w:rsidR="00363117" w:rsidRPr="005B6460">
        <w:t>thereon</w:t>
      </w:r>
      <w:r w:rsidR="002F525F" w:rsidRPr="005B6460">
        <w:t>,</w:t>
      </w:r>
      <w:r w:rsidR="00363117" w:rsidRPr="005B6460">
        <w:t xml:space="preserve"> </w:t>
      </w:r>
      <w:r w:rsidR="001B359B" w:rsidRPr="005B6460">
        <w:t xml:space="preserve">located </w:t>
      </w:r>
      <w:r w:rsidR="00553238" w:rsidRPr="005B6460">
        <w:t xml:space="preserve">at </w:t>
      </w:r>
      <w:r w:rsidR="001B359B" w:rsidRPr="005B6460">
        <w:t xml:space="preserve">Block 2401, Lot 20 in the Borough of Franklin, County of Sussex.  The property </w:t>
      </w:r>
      <w:r w:rsidR="00E93B6F" w:rsidRPr="005B6460">
        <w:t>shall</w:t>
      </w:r>
      <w:r w:rsidR="001B359B" w:rsidRPr="005B6460">
        <w:t xml:space="preserve"> be </w:t>
      </w:r>
      <w:r w:rsidR="00273114" w:rsidRPr="005B6460">
        <w:t xml:space="preserve">sold and </w:t>
      </w:r>
      <w:r w:rsidR="001B359B" w:rsidRPr="005B6460">
        <w:t xml:space="preserve">conveyed to the 12 </w:t>
      </w:r>
      <w:proofErr w:type="spellStart"/>
      <w:r w:rsidR="001B359B" w:rsidRPr="005B6460">
        <w:t>Munsonhurst</w:t>
      </w:r>
      <w:proofErr w:type="spellEnd"/>
      <w:r w:rsidR="001B359B" w:rsidRPr="005B6460">
        <w:t xml:space="preserve"> LLC</w:t>
      </w:r>
      <w:r w:rsidR="00363117" w:rsidRPr="005B6460">
        <w:t>, the highest bidder at an Internet auction, for the sum of</w:t>
      </w:r>
      <w:r w:rsidR="001B359B" w:rsidRPr="005B6460">
        <w:t xml:space="preserve"> $930,000.</w:t>
      </w:r>
    </w:p>
    <w:p w:rsidR="001B359B" w:rsidRPr="005B6460" w:rsidRDefault="005151C2" w:rsidP="00686AEB">
      <w:r w:rsidRPr="005B6460">
        <w:tab/>
        <w:t>b.</w:t>
      </w:r>
      <w:r w:rsidR="005B6460">
        <w:tab/>
      </w:r>
      <w:r w:rsidR="001B359B" w:rsidRPr="005B6460">
        <w:t>The sale and conveyance authorized by subsection a. of this section shall be executed in accordance with the terms and conditions approved by the State House Commission.</w:t>
      </w:r>
    </w:p>
    <w:p w:rsidR="00C02604" w:rsidRPr="005B6460" w:rsidRDefault="00C02604" w:rsidP="00C02604">
      <w:pPr>
        <w:rPr>
          <w:sz w:val="16"/>
          <w:szCs w:val="16"/>
        </w:rPr>
      </w:pPr>
    </w:p>
    <w:p w:rsidR="00686AEB" w:rsidRPr="005B6460" w:rsidRDefault="00686AEB" w:rsidP="00686AEB">
      <w:r w:rsidRPr="005B6460">
        <w:tab/>
      </w:r>
      <w:r w:rsidR="00054755" w:rsidRPr="005B6460">
        <w:t>2</w:t>
      </w:r>
      <w:r w:rsidR="005151C2" w:rsidRPr="005B6460">
        <w:t>.</w:t>
      </w:r>
      <w:r w:rsidR="005B6460">
        <w:tab/>
      </w:r>
      <w:r w:rsidR="0093611A" w:rsidRPr="005B6460">
        <w:t>This act shall take effect</w:t>
      </w:r>
      <w:r w:rsidR="001B359B" w:rsidRPr="005B6460">
        <w:t xml:space="preserve"> immediately.</w:t>
      </w:r>
    </w:p>
    <w:p w:rsidR="00C02604" w:rsidRDefault="00C02604" w:rsidP="00C02604">
      <w:pPr>
        <w:rPr>
          <w:sz w:val="16"/>
          <w:szCs w:val="16"/>
        </w:rPr>
      </w:pPr>
    </w:p>
    <w:p w:rsidR="005B6460" w:rsidRPr="005B6460" w:rsidRDefault="005B6460" w:rsidP="00C02604">
      <w:r w:rsidRPr="005B6460">
        <w:tab/>
        <w:t>Approved February 4, 2021.</w:t>
      </w:r>
      <w:bookmarkStart w:id="1" w:name="_GoBack"/>
      <w:bookmarkEnd w:id="1"/>
    </w:p>
    <w:sectPr w:rsidR="005B6460" w:rsidRPr="005B6460" w:rsidSect="005B64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1"/>
      <w:pgMar w:top="1440" w:right="1440" w:bottom="4075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28" w:rsidRDefault="003C7F28">
      <w:r>
        <w:separator/>
      </w:r>
    </w:p>
  </w:endnote>
  <w:endnote w:type="continuationSeparator" w:id="0">
    <w:p w:rsidR="003C7F28" w:rsidRDefault="003C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Default="005B64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Pr="005B6460" w:rsidRDefault="005B6460" w:rsidP="005B64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Pr="005B6460" w:rsidRDefault="005B6460" w:rsidP="005B6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28" w:rsidRDefault="003C7F28">
      <w:r>
        <w:separator/>
      </w:r>
    </w:p>
  </w:footnote>
  <w:footnote w:type="continuationSeparator" w:id="0">
    <w:p w:rsidR="003C7F28" w:rsidRDefault="003C7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Default="005B6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Default="005B6460" w:rsidP="005B6460">
    <w:pPr>
      <w:pStyle w:val="bpuHeadSpon"/>
    </w:pPr>
    <w:r>
      <w:t>P.L. 2021, CHAPTER 11</w:t>
    </w:r>
  </w:p>
  <w:p w:rsidR="00C02604" w:rsidRDefault="005B6460" w:rsidP="005B64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C02604">
      <w:fldChar w:fldCharType="begin"/>
    </w:r>
    <w:r w:rsidR="00C02604">
      <w:instrText xml:space="preserve"> PAGE  \* MERGEFORMAT </w:instrText>
    </w:r>
    <w:r w:rsidR="00C02604">
      <w:fldChar w:fldCharType="separate"/>
    </w:r>
    <w:r>
      <w:rPr>
        <w:noProof/>
      </w:rPr>
      <w:t>2</w:t>
    </w:r>
    <w:r w:rsidR="00C02604">
      <w:fldChar w:fldCharType="end"/>
    </w:r>
  </w:p>
  <w:p w:rsidR="00C02604" w:rsidRDefault="00C02604" w:rsidP="005B646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60" w:rsidRDefault="005B64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28"/>
    <w:rsid w:val="000051BD"/>
    <w:rsid w:val="000160A5"/>
    <w:rsid w:val="0002335B"/>
    <w:rsid w:val="0003549A"/>
    <w:rsid w:val="000367AE"/>
    <w:rsid w:val="000428FB"/>
    <w:rsid w:val="00043B22"/>
    <w:rsid w:val="00054755"/>
    <w:rsid w:val="00054975"/>
    <w:rsid w:val="00057D20"/>
    <w:rsid w:val="0006197C"/>
    <w:rsid w:val="0006281F"/>
    <w:rsid w:val="00080571"/>
    <w:rsid w:val="0008141C"/>
    <w:rsid w:val="00094A55"/>
    <w:rsid w:val="000A2E0D"/>
    <w:rsid w:val="000A44A7"/>
    <w:rsid w:val="000B1054"/>
    <w:rsid w:val="000B3411"/>
    <w:rsid w:val="000C054C"/>
    <w:rsid w:val="000C12C2"/>
    <w:rsid w:val="000D0AE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59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114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210"/>
    <w:rsid w:val="002F3BA6"/>
    <w:rsid w:val="002F525F"/>
    <w:rsid w:val="00315320"/>
    <w:rsid w:val="00315CB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117"/>
    <w:rsid w:val="00363CF5"/>
    <w:rsid w:val="00364344"/>
    <w:rsid w:val="003702CA"/>
    <w:rsid w:val="00370617"/>
    <w:rsid w:val="003709F1"/>
    <w:rsid w:val="00382F1F"/>
    <w:rsid w:val="003840E5"/>
    <w:rsid w:val="00391DA4"/>
    <w:rsid w:val="003A095B"/>
    <w:rsid w:val="003A3C64"/>
    <w:rsid w:val="003A3F83"/>
    <w:rsid w:val="003C43EF"/>
    <w:rsid w:val="003C56A4"/>
    <w:rsid w:val="003C5A6B"/>
    <w:rsid w:val="003C7F28"/>
    <w:rsid w:val="003C7FB2"/>
    <w:rsid w:val="003D24DE"/>
    <w:rsid w:val="003E26D4"/>
    <w:rsid w:val="003E47BA"/>
    <w:rsid w:val="003F3B37"/>
    <w:rsid w:val="0040195A"/>
    <w:rsid w:val="00402DC0"/>
    <w:rsid w:val="00415D5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BE2"/>
    <w:rsid w:val="004C742C"/>
    <w:rsid w:val="004E1F3E"/>
    <w:rsid w:val="004E57FF"/>
    <w:rsid w:val="004F21BD"/>
    <w:rsid w:val="004F4F1D"/>
    <w:rsid w:val="004F74DD"/>
    <w:rsid w:val="00501317"/>
    <w:rsid w:val="0050495C"/>
    <w:rsid w:val="00505DC9"/>
    <w:rsid w:val="00506E1E"/>
    <w:rsid w:val="00513C81"/>
    <w:rsid w:val="005151C2"/>
    <w:rsid w:val="00527BFB"/>
    <w:rsid w:val="00532A32"/>
    <w:rsid w:val="00540B0B"/>
    <w:rsid w:val="0054460F"/>
    <w:rsid w:val="00553238"/>
    <w:rsid w:val="005536CD"/>
    <w:rsid w:val="00554051"/>
    <w:rsid w:val="00557240"/>
    <w:rsid w:val="005629A4"/>
    <w:rsid w:val="005651F3"/>
    <w:rsid w:val="0057212A"/>
    <w:rsid w:val="00572184"/>
    <w:rsid w:val="00577A15"/>
    <w:rsid w:val="00580533"/>
    <w:rsid w:val="0059131D"/>
    <w:rsid w:val="005B1EAA"/>
    <w:rsid w:val="005B2A1A"/>
    <w:rsid w:val="005B3F92"/>
    <w:rsid w:val="005B479C"/>
    <w:rsid w:val="005B561E"/>
    <w:rsid w:val="005B6460"/>
    <w:rsid w:val="005C07E4"/>
    <w:rsid w:val="005C2124"/>
    <w:rsid w:val="005C336F"/>
    <w:rsid w:val="005C7F3C"/>
    <w:rsid w:val="005E017C"/>
    <w:rsid w:val="005E40BB"/>
    <w:rsid w:val="005E50C6"/>
    <w:rsid w:val="005F2A97"/>
    <w:rsid w:val="005F399B"/>
    <w:rsid w:val="006019F8"/>
    <w:rsid w:val="00602754"/>
    <w:rsid w:val="00605B20"/>
    <w:rsid w:val="0061156F"/>
    <w:rsid w:val="00613201"/>
    <w:rsid w:val="00613FF5"/>
    <w:rsid w:val="00614606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CB7"/>
    <w:rsid w:val="00671EAB"/>
    <w:rsid w:val="0067610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535"/>
    <w:rsid w:val="00716BB9"/>
    <w:rsid w:val="007218CC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4C"/>
    <w:rsid w:val="007A2F73"/>
    <w:rsid w:val="007A3061"/>
    <w:rsid w:val="007A5A0B"/>
    <w:rsid w:val="007B5144"/>
    <w:rsid w:val="007C0E14"/>
    <w:rsid w:val="007C7DE4"/>
    <w:rsid w:val="007D40CB"/>
    <w:rsid w:val="007D5796"/>
    <w:rsid w:val="007D59C0"/>
    <w:rsid w:val="007D7D9C"/>
    <w:rsid w:val="007F1B9D"/>
    <w:rsid w:val="007F485D"/>
    <w:rsid w:val="007F6050"/>
    <w:rsid w:val="00813542"/>
    <w:rsid w:val="00813627"/>
    <w:rsid w:val="00815C4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F46"/>
    <w:rsid w:val="009318C7"/>
    <w:rsid w:val="00931C09"/>
    <w:rsid w:val="0093213F"/>
    <w:rsid w:val="009348C2"/>
    <w:rsid w:val="0093611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57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4"/>
    <w:rsid w:val="009F4E6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42"/>
    <w:rsid w:val="00B07100"/>
    <w:rsid w:val="00B1138C"/>
    <w:rsid w:val="00B201F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2D1"/>
    <w:rsid w:val="00BB1190"/>
    <w:rsid w:val="00BB31D0"/>
    <w:rsid w:val="00BB3A11"/>
    <w:rsid w:val="00BB4DDB"/>
    <w:rsid w:val="00BB5D79"/>
    <w:rsid w:val="00BB5F02"/>
    <w:rsid w:val="00BC7892"/>
    <w:rsid w:val="00BD426E"/>
    <w:rsid w:val="00BE24D6"/>
    <w:rsid w:val="00BE7EFA"/>
    <w:rsid w:val="00BF06AD"/>
    <w:rsid w:val="00BF2C67"/>
    <w:rsid w:val="00C02171"/>
    <w:rsid w:val="00C02604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F31"/>
    <w:rsid w:val="00CE78BF"/>
    <w:rsid w:val="00CF65EB"/>
    <w:rsid w:val="00CF72AD"/>
    <w:rsid w:val="00D02441"/>
    <w:rsid w:val="00D029CA"/>
    <w:rsid w:val="00D039F4"/>
    <w:rsid w:val="00D10496"/>
    <w:rsid w:val="00D11173"/>
    <w:rsid w:val="00D1215F"/>
    <w:rsid w:val="00D1391E"/>
    <w:rsid w:val="00D14E2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CC5"/>
    <w:rsid w:val="00DB6A8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1C7"/>
    <w:rsid w:val="00E93836"/>
    <w:rsid w:val="00E93B6F"/>
    <w:rsid w:val="00EA7C16"/>
    <w:rsid w:val="00EC5281"/>
    <w:rsid w:val="00EC76D4"/>
    <w:rsid w:val="00EC791D"/>
    <w:rsid w:val="00EC7CA6"/>
    <w:rsid w:val="00ED3C5D"/>
    <w:rsid w:val="00ED4553"/>
    <w:rsid w:val="00F00D08"/>
    <w:rsid w:val="00F07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E1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13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E72B661-9E1A-4F26-A709-77F6077D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1E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  <w:rsid w:val="00D1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91E"/>
  </w:style>
  <w:style w:type="character" w:customStyle="1" w:styleId="11ptChar">
    <w:name w:val="11ptChar"/>
    <w:rsid w:val="00D1391E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D1391E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D1391E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D1391E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D1391E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D1391E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D1391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D1391E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D1391E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D1391E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D1391E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D1391E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D1391E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D1391E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D1391E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D1391E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D1391E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D1391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D1391E"/>
    <w:rPr>
      <w:spacing w:val="4"/>
      <w:sz w:val="24"/>
      <w:szCs w:val="24"/>
    </w:rPr>
  </w:style>
  <w:style w:type="paragraph" w:styleId="Header">
    <w:name w:val="header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D1391E"/>
  </w:style>
  <w:style w:type="character" w:customStyle="1" w:styleId="Para10pt">
    <w:name w:val="Para10pt"/>
    <w:rsid w:val="00D1391E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D1391E"/>
    <w:rPr>
      <w:sz w:val="24"/>
    </w:rPr>
  </w:style>
  <w:style w:type="paragraph" w:customStyle="1" w:styleId="StyleFronterPageLoweredby3pt">
    <w:name w:val="Style FronterPage + Lowered by  3 pt"/>
    <w:basedOn w:val="FronterPage"/>
    <w:rsid w:val="00D1391E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D1391E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D1391E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D1391E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D1391E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D1391E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D1391E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D1391E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D1391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D1391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D1391E"/>
    <w:pPr>
      <w:jc w:val="center"/>
    </w:pPr>
    <w:rPr>
      <w:sz w:val="24"/>
    </w:rPr>
  </w:style>
  <w:style w:type="character" w:customStyle="1" w:styleId="fronterpagebillhead">
    <w:name w:val="fronterpagebillhead"/>
    <w:rsid w:val="00D1391E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D1391E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D1391E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D1391E"/>
    <w:rPr>
      <w:spacing w:val="4"/>
      <w:sz w:val="24"/>
      <w:szCs w:val="24"/>
    </w:rPr>
  </w:style>
  <w:style w:type="character" w:customStyle="1" w:styleId="LeftBrackt">
    <w:name w:val="LeftBrackt"/>
    <w:rsid w:val="00D1391E"/>
    <w:rPr>
      <w:rFonts w:ascii="Albertus Extra Bold" w:hAnsi="Albertus Extra Bold"/>
      <w:b/>
    </w:rPr>
  </w:style>
  <w:style w:type="character" w:customStyle="1" w:styleId="RightBrackt">
    <w:name w:val="RightBrackt"/>
    <w:rsid w:val="00D1391E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D1391E"/>
    <w:rPr>
      <w:b/>
      <w:i/>
    </w:rPr>
  </w:style>
  <w:style w:type="paragraph" w:customStyle="1" w:styleId="ApropTab">
    <w:name w:val="ApropTab"/>
    <w:basedOn w:val="Normal"/>
    <w:qFormat/>
    <w:rsid w:val="00D1391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D42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426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167</Words>
  <Characters>812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c.11</vt:lpstr>
    </vt:vector>
  </TitlesOfParts>
  <Manager>Carol Yuhas</Manager>
  <Company>NJ Office of Legislative Services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c.011 (A4943)</dc:title>
  <dc:subject>Sale of Real Property Franklin</dc:subject>
  <dc:creator>Assembly No. 4943</dc:creator>
  <cp:keywords>A4943|1| ||0|0|!|0|</cp:keywords>
  <dc:description>INTRODUCED NOVEMBER 9, 2020</dc:description>
  <cp:lastModifiedBy>Franks, Denise</cp:lastModifiedBy>
  <cp:revision>2</cp:revision>
  <cp:lastPrinted>2021-01-29T14:46:00Z</cp:lastPrinted>
  <dcterms:created xsi:type="dcterms:W3CDTF">2021-03-15T16:42:00Z</dcterms:created>
  <dcterms:modified xsi:type="dcterms:W3CDTF">2021-03-15T16:42:00Z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c.11</vt:lpwstr>
  </property>
</Properties>
</file>