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6F6874" w14:textId="77777777" w:rsidR="0019680B" w:rsidRPr="0019680B" w:rsidRDefault="0019680B" w:rsidP="0019680B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19680B">
        <w:rPr>
          <w:rStyle w:val="BillHead"/>
        </w:rPr>
        <w:t>CHAPTER 137</w:t>
      </w:r>
    </w:p>
    <w:p w14:paraId="1FBC3D47" w14:textId="77777777" w:rsidR="0019680B" w:rsidRPr="0019680B" w:rsidRDefault="0019680B" w:rsidP="0019680B">
      <w:pPr>
        <w:pStyle w:val="HangingAnAct"/>
        <w:jc w:val="center"/>
        <w:rPr>
          <w:rStyle w:val="BillHead"/>
        </w:rPr>
      </w:pPr>
    </w:p>
    <w:p w14:paraId="0774A23B" w14:textId="270FAF13" w:rsidR="00686AEB" w:rsidRPr="0019680B" w:rsidRDefault="00E92376" w:rsidP="0019680B">
      <w:pPr>
        <w:pStyle w:val="HangingAnAct"/>
        <w:jc w:val="left"/>
        <w:rPr>
          <w:rStyle w:val="HangingAnActChar"/>
        </w:rPr>
      </w:pPr>
      <w:r w:rsidRPr="0019680B">
        <w:rPr>
          <w:rStyle w:val="BillHead"/>
        </w:rPr>
        <w:t>An Act</w:t>
      </w:r>
      <w:r w:rsidR="00686AEB" w:rsidRPr="0019680B">
        <w:rPr>
          <w:rStyle w:val="HangingAnActChar"/>
        </w:rPr>
        <w:t xml:space="preserve"> </w:t>
      </w:r>
      <w:r w:rsidR="00EC7090" w:rsidRPr="0019680B">
        <w:t>concerning the effective date of a new law on certain State contracts for social services and amending P.L.2021, c.1.</w:t>
      </w:r>
    </w:p>
    <w:p w14:paraId="20805B8C" w14:textId="77777777" w:rsidR="000B1054" w:rsidRPr="0019680B" w:rsidRDefault="000B1054" w:rsidP="000B1054"/>
    <w:p w14:paraId="7744C07B" w14:textId="77777777" w:rsidR="00686AEB" w:rsidRPr="0019680B" w:rsidRDefault="00686AEB" w:rsidP="00686AEB">
      <w:r w:rsidRPr="0019680B">
        <w:tab/>
      </w:r>
      <w:r w:rsidR="00E92376" w:rsidRPr="0019680B">
        <w:rPr>
          <w:rStyle w:val="BillHeading2"/>
        </w:rPr>
        <w:t>Be It Enacted</w:t>
      </w:r>
      <w:r w:rsidRPr="0019680B">
        <w:rPr>
          <w:rStyle w:val="BillHeading2"/>
        </w:rPr>
        <w:t xml:space="preserve"> </w:t>
      </w:r>
      <w:r w:rsidR="00E92376" w:rsidRPr="0019680B">
        <w:rPr>
          <w:rStyle w:val="BillLanguage"/>
        </w:rPr>
        <w:t>by the Senate and General Assembly of the State of New Jersey:</w:t>
      </w:r>
    </w:p>
    <w:p w14:paraId="2399187C" w14:textId="0CBD8445" w:rsidR="00686AEB" w:rsidRPr="0019680B" w:rsidRDefault="00686AEB" w:rsidP="00686AEB"/>
    <w:p w14:paraId="5D880270" w14:textId="3B7B2D23" w:rsidR="00EC7090" w:rsidRDefault="00EC7090" w:rsidP="00686AEB">
      <w:r w:rsidRPr="0019680B">
        <w:tab/>
        <w:t>1.</w:t>
      </w:r>
      <w:r w:rsidRPr="0019680B">
        <w:tab/>
        <w:t>Section 5 of P.L.2021, c.1 is amended to read as follows:</w:t>
      </w:r>
    </w:p>
    <w:p w14:paraId="7F7F6F27" w14:textId="77777777" w:rsidR="00EE193C" w:rsidRPr="0019680B" w:rsidRDefault="00EE193C" w:rsidP="00686AEB"/>
    <w:p w14:paraId="50B5820D" w14:textId="3415651A" w:rsidR="00EC7090" w:rsidRPr="0019680B" w:rsidRDefault="00EC7090" w:rsidP="00686AEB">
      <w:r w:rsidRPr="0019680B">
        <w:tab/>
        <w:t>5.</w:t>
      </w:r>
      <w:r w:rsidRPr="0019680B">
        <w:tab/>
        <w:t>This act shall take effect immediately and shall apply to all contracts entered into or renewed</w:t>
      </w:r>
      <w:r w:rsidR="00975900" w:rsidRPr="0019680B">
        <w:t xml:space="preserve"> </w:t>
      </w:r>
      <w:r w:rsidR="00B4025D" w:rsidRPr="0019680B">
        <w:t>with an effective date</w:t>
      </w:r>
      <w:r w:rsidRPr="0019680B">
        <w:t xml:space="preserve"> after </w:t>
      </w:r>
      <w:r w:rsidR="00975900" w:rsidRPr="0019680B">
        <w:t>June 30, 2021</w:t>
      </w:r>
      <w:r w:rsidRPr="0019680B">
        <w:t>.  Section 3 of this act shall expire on the 366th day following the end of the public health emergency declared by the Governor in Executive Order No. 103 of 2020</w:t>
      </w:r>
      <w:r w:rsidR="00975900" w:rsidRPr="0019680B">
        <w:t xml:space="preserve"> and as extended</w:t>
      </w:r>
      <w:r w:rsidRPr="0019680B">
        <w:t>.</w:t>
      </w:r>
    </w:p>
    <w:p w14:paraId="7DC0A592" w14:textId="77777777" w:rsidR="00EC7090" w:rsidRPr="0019680B" w:rsidRDefault="00EC7090" w:rsidP="00686AEB"/>
    <w:p w14:paraId="434D12CE" w14:textId="4F59DBDA" w:rsidR="00686AEB" w:rsidRPr="0019680B" w:rsidRDefault="00686AEB" w:rsidP="00686AEB">
      <w:r w:rsidRPr="0019680B">
        <w:tab/>
      </w:r>
      <w:r w:rsidR="00EC7090" w:rsidRPr="0019680B">
        <w:t>2</w:t>
      </w:r>
      <w:r w:rsidR="00E92376" w:rsidRPr="0019680B">
        <w:t>.</w:t>
      </w:r>
      <w:r w:rsidR="00EC7090" w:rsidRPr="0019680B">
        <w:tab/>
      </w:r>
      <w:r w:rsidR="00E92376" w:rsidRPr="0019680B">
        <w:t>This act shall take effect</w:t>
      </w:r>
      <w:r w:rsidR="00EC7090" w:rsidRPr="0019680B">
        <w:t xml:space="preserve"> immediately.</w:t>
      </w:r>
    </w:p>
    <w:p w14:paraId="367EAC30" w14:textId="77777777" w:rsidR="0019680B" w:rsidRDefault="0019680B" w:rsidP="00686AEB"/>
    <w:p w14:paraId="0B9BF7A5" w14:textId="34A07F7C" w:rsidR="0019680B" w:rsidRPr="0019680B" w:rsidRDefault="0019680B" w:rsidP="00686AEB">
      <w:r>
        <w:tab/>
        <w:t>Approved June 30, 2021.</w:t>
      </w:r>
    </w:p>
    <w:sectPr w:rsidR="0019680B" w:rsidRPr="0019680B" w:rsidSect="001968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7EEAA7" w14:textId="77777777" w:rsidR="00175957" w:rsidRDefault="00175957">
      <w:r>
        <w:separator/>
      </w:r>
    </w:p>
  </w:endnote>
  <w:endnote w:type="continuationSeparator" w:id="0">
    <w:p w14:paraId="718961D6" w14:textId="77777777" w:rsidR="00175957" w:rsidRDefault="00175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BD527" w14:textId="77777777" w:rsidR="0019680B" w:rsidRDefault="001968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EB8C7" w14:textId="77777777" w:rsidR="0019680B" w:rsidRPr="0019680B" w:rsidRDefault="0019680B" w:rsidP="001968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5045D" w14:textId="77777777" w:rsidR="0019680B" w:rsidRPr="0019680B" w:rsidRDefault="0019680B" w:rsidP="001968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483638" w14:textId="77777777" w:rsidR="00175957" w:rsidRDefault="00175957">
      <w:r>
        <w:separator/>
      </w:r>
    </w:p>
  </w:footnote>
  <w:footnote w:type="continuationSeparator" w:id="0">
    <w:p w14:paraId="3C1F8248" w14:textId="77777777" w:rsidR="00175957" w:rsidRDefault="00175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8E87D" w14:textId="77777777" w:rsidR="0019680B" w:rsidRDefault="001968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0C76B" w14:textId="77777777" w:rsidR="0019680B" w:rsidRDefault="0019680B" w:rsidP="0019680B">
    <w:pPr>
      <w:pStyle w:val="bpuHeadSpon"/>
    </w:pPr>
    <w:r>
      <w:t>P.L. 2021, CHAPTER 137</w:t>
    </w:r>
  </w:p>
  <w:p w14:paraId="1A15A671" w14:textId="55873353" w:rsidR="009506B5" w:rsidRDefault="0019680B" w:rsidP="001968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9506B5">
      <w:fldChar w:fldCharType="begin"/>
    </w:r>
    <w:r w:rsidR="009506B5">
      <w:instrText xml:space="preserve"> PAGE  \* MERGEFORMAT </w:instrText>
    </w:r>
    <w:r w:rsidR="009506B5">
      <w:fldChar w:fldCharType="separate"/>
    </w:r>
    <w:r>
      <w:rPr>
        <w:noProof/>
      </w:rPr>
      <w:t>2</w:t>
    </w:r>
    <w:r w:rsidR="009506B5">
      <w:fldChar w:fldCharType="end"/>
    </w:r>
  </w:p>
  <w:p w14:paraId="4B9F00C9" w14:textId="77777777" w:rsidR="009506B5" w:rsidRDefault="009506B5" w:rsidP="0019680B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640BE" w14:textId="77777777" w:rsidR="0019680B" w:rsidRDefault="001968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95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7033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75957"/>
    <w:rsid w:val="00181676"/>
    <w:rsid w:val="00183603"/>
    <w:rsid w:val="0018410E"/>
    <w:rsid w:val="00194E78"/>
    <w:rsid w:val="0019680B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140B"/>
    <w:rsid w:val="00243FAA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525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30AF"/>
    <w:rsid w:val="00382F1F"/>
    <w:rsid w:val="003840E5"/>
    <w:rsid w:val="00391DA4"/>
    <w:rsid w:val="003A3C64"/>
    <w:rsid w:val="003A3F83"/>
    <w:rsid w:val="003C30D3"/>
    <w:rsid w:val="003C43EF"/>
    <w:rsid w:val="003C5A6B"/>
    <w:rsid w:val="003C7FB2"/>
    <w:rsid w:val="003D24DE"/>
    <w:rsid w:val="003D3246"/>
    <w:rsid w:val="003D694F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75D9"/>
    <w:rsid w:val="004C742C"/>
    <w:rsid w:val="004E0154"/>
    <w:rsid w:val="004E0E9F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06A8D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3605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06B5"/>
    <w:rsid w:val="009523A3"/>
    <w:rsid w:val="00960958"/>
    <w:rsid w:val="00963A46"/>
    <w:rsid w:val="00966A3E"/>
    <w:rsid w:val="00971493"/>
    <w:rsid w:val="00971AD9"/>
    <w:rsid w:val="00971D94"/>
    <w:rsid w:val="00973069"/>
    <w:rsid w:val="00973523"/>
    <w:rsid w:val="009741E7"/>
    <w:rsid w:val="00975900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62CC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254"/>
    <w:rsid w:val="00B05A3C"/>
    <w:rsid w:val="00B07100"/>
    <w:rsid w:val="00B1138C"/>
    <w:rsid w:val="00B2574A"/>
    <w:rsid w:val="00B35D8A"/>
    <w:rsid w:val="00B37C1C"/>
    <w:rsid w:val="00B4025D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37C8"/>
    <w:rsid w:val="00D343D0"/>
    <w:rsid w:val="00D3664D"/>
    <w:rsid w:val="00D500E9"/>
    <w:rsid w:val="00D507BC"/>
    <w:rsid w:val="00D6090A"/>
    <w:rsid w:val="00D62FA3"/>
    <w:rsid w:val="00D63B6F"/>
    <w:rsid w:val="00D64A90"/>
    <w:rsid w:val="00D71083"/>
    <w:rsid w:val="00D9410B"/>
    <w:rsid w:val="00D9695B"/>
    <w:rsid w:val="00DA2417"/>
    <w:rsid w:val="00DA5585"/>
    <w:rsid w:val="00DB02AC"/>
    <w:rsid w:val="00DB6AA2"/>
    <w:rsid w:val="00DC170A"/>
    <w:rsid w:val="00DE10D1"/>
    <w:rsid w:val="00DE2514"/>
    <w:rsid w:val="00DE6851"/>
    <w:rsid w:val="00DF03EE"/>
    <w:rsid w:val="00DF076D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54B3"/>
    <w:rsid w:val="00E608F1"/>
    <w:rsid w:val="00E611B9"/>
    <w:rsid w:val="00E7144F"/>
    <w:rsid w:val="00E73D74"/>
    <w:rsid w:val="00E75BB1"/>
    <w:rsid w:val="00E76A79"/>
    <w:rsid w:val="00E80692"/>
    <w:rsid w:val="00E80C24"/>
    <w:rsid w:val="00E92376"/>
    <w:rsid w:val="00E93836"/>
    <w:rsid w:val="00EA7C16"/>
    <w:rsid w:val="00EC5281"/>
    <w:rsid w:val="00EC7090"/>
    <w:rsid w:val="00EC791D"/>
    <w:rsid w:val="00EC7CA6"/>
    <w:rsid w:val="00ED3C5D"/>
    <w:rsid w:val="00ED4553"/>
    <w:rsid w:val="00EE193C"/>
    <w:rsid w:val="00F00D08"/>
    <w:rsid w:val="00F1350D"/>
    <w:rsid w:val="00F15583"/>
    <w:rsid w:val="00F15AE2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344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402691AE"/>
  <w15:docId w15:val="{CD2EF27C-BA99-4CDA-B95C-EE47E2805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F344F"/>
  </w:style>
  <w:style w:type="paragraph" w:styleId="BalloonText">
    <w:name w:val="Balloon Text"/>
    <w:basedOn w:val="Normal"/>
    <w:link w:val="BalloonTextChar"/>
    <w:semiHidden/>
    <w:unhideWhenUsed/>
    <w:rsid w:val="00E75B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75BB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119</Words>
  <Characters>544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c.137</vt:lpstr>
    </vt:vector>
  </TitlesOfParts>
  <Manager>Kenneth P. Howard</Manager>
  <Company>NJ Office of Legislative Services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c.137 (S3489)</dc:title>
  <dc:subject/>
  <dc:creator>Senate, No. 3489</dc:creator>
  <cp:keywords>S3489|1| ||0|0|!|0|</cp:keywords>
  <dc:description>INTRODUCED MARCH 4, 2021</dc:description>
  <cp:lastModifiedBy>Franks, Denise</cp:lastModifiedBy>
  <cp:revision>2</cp:revision>
  <cp:lastPrinted>2021-06-23T20:19:00Z</cp:lastPrinted>
  <dcterms:created xsi:type="dcterms:W3CDTF">2021-08-30T15:24:00Z</dcterms:created>
  <dcterms:modified xsi:type="dcterms:W3CDTF">2021-08-30T15:24:00Z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c.137</vt:lpwstr>
  </property>
</Properties>
</file>