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E58" w:rsidRPr="00E44E58" w:rsidRDefault="00B10FD5" w:rsidP="00E44E58">
      <w:pPr>
        <w:pStyle w:val="HangingAnAct"/>
        <w:jc w:val="center"/>
        <w:rPr>
          <w:b/>
          <w:smallCaps/>
          <w:szCs w:val="20"/>
        </w:rPr>
      </w:pPr>
      <w:r w:rsidRPr="00B10FD5">
        <w:rPr>
          <w:rStyle w:val="BillHead"/>
        </w:rPr>
        <w:t>CHAPTER 16</w:t>
      </w:r>
    </w:p>
    <w:p w:rsidR="002E0397" w:rsidRPr="0072557F" w:rsidRDefault="002E0397" w:rsidP="002E0397">
      <w:pPr>
        <w:pStyle w:val="HangingAnAct"/>
        <w:jc w:val="center"/>
        <w:rPr>
          <w:rStyle w:val="BillHead"/>
          <w:smallCaps w:val="0"/>
        </w:rPr>
      </w:pPr>
      <w:r w:rsidRPr="0072557F">
        <w:rPr>
          <w:rStyle w:val="BillHead"/>
          <w:smallCaps w:val="0"/>
        </w:rPr>
        <w:t>(CORRECTED COPY</w:t>
      </w:r>
      <w:r>
        <w:rPr>
          <w:rStyle w:val="BillHead"/>
          <w:smallCaps w:val="0"/>
        </w:rPr>
        <w:t xml:space="preserve"> OF CORRECTED COPY OF CORRECTED COPY</w:t>
      </w:r>
      <w:r w:rsidRPr="0072557F">
        <w:rPr>
          <w:rStyle w:val="BillHead"/>
          <w:smallCaps w:val="0"/>
        </w:rPr>
        <w:t>)</w:t>
      </w:r>
    </w:p>
    <w:p w:rsidR="00B10FD5" w:rsidRPr="00B10FD5" w:rsidRDefault="00B10FD5" w:rsidP="00B10FD5">
      <w:pPr>
        <w:pStyle w:val="HangingAnAct"/>
        <w:jc w:val="center"/>
        <w:rPr>
          <w:rStyle w:val="BillHead"/>
        </w:rPr>
      </w:pPr>
    </w:p>
    <w:p w:rsidR="00686AEB" w:rsidRPr="00B10FD5" w:rsidRDefault="00A24312" w:rsidP="00B13196">
      <w:pPr>
        <w:pStyle w:val="HangingAnAct"/>
        <w:rPr>
          <w:rStyle w:val="HangingAnActChar"/>
        </w:rPr>
      </w:pPr>
      <w:r w:rsidRPr="00B10FD5">
        <w:rPr>
          <w:rStyle w:val="BillHead"/>
        </w:rPr>
        <w:t>An Act</w:t>
      </w:r>
      <w:r w:rsidR="00686AEB" w:rsidRPr="00B10FD5">
        <w:rPr>
          <w:rStyle w:val="HangingAnActChar"/>
        </w:rPr>
        <w:t xml:space="preserve"> </w:t>
      </w:r>
      <w:r w:rsidR="00E72462" w:rsidRPr="00B10FD5">
        <w:t>concerning the regulation and use of cannabis, and amending and supplementing various parts of the statutory law.</w:t>
      </w:r>
    </w:p>
    <w:p w:rsidR="000B1054" w:rsidRPr="00B10FD5" w:rsidRDefault="000B1054" w:rsidP="000B1054"/>
    <w:p w:rsidR="00686AEB" w:rsidRPr="00B10FD5" w:rsidRDefault="00686AEB" w:rsidP="00686AEB">
      <w:r w:rsidRPr="00B10FD5">
        <w:tab/>
      </w:r>
      <w:r w:rsidR="00A24312" w:rsidRPr="00B10FD5">
        <w:rPr>
          <w:rStyle w:val="BillHeading2"/>
        </w:rPr>
        <w:t>Be It Enacted</w:t>
      </w:r>
      <w:r w:rsidRPr="00B10FD5">
        <w:rPr>
          <w:rStyle w:val="BillHeading2"/>
        </w:rPr>
        <w:t xml:space="preserve"> </w:t>
      </w:r>
      <w:r w:rsidR="00A24312" w:rsidRPr="00B10FD5">
        <w:rPr>
          <w:rStyle w:val="BillLanguage"/>
        </w:rPr>
        <w:t>by the Senate and General Assembly of the State of New Jersey:</w:t>
      </w:r>
    </w:p>
    <w:p w:rsidR="00686AEB" w:rsidRPr="00B10FD5" w:rsidRDefault="00686AEB" w:rsidP="00686AEB"/>
    <w:p w:rsidR="00B13196" w:rsidRDefault="00B13196" w:rsidP="00E72462">
      <w:r>
        <w:t>C.24:6I-31  Short title.</w:t>
      </w:r>
    </w:p>
    <w:p w:rsidR="00E72462" w:rsidRPr="00B10FD5" w:rsidRDefault="00686AEB" w:rsidP="00E72462">
      <w:r w:rsidRPr="00B10FD5">
        <w:tab/>
      </w:r>
      <w:r w:rsidR="00E72462" w:rsidRPr="00B10FD5">
        <w:t>1.</w:t>
      </w:r>
      <w:r w:rsidR="00E72462" w:rsidRPr="00B10FD5">
        <w:tab/>
        <w:t>This act shall be known and may be cited as the “New Jersey Cannabis Regulatory</w:t>
      </w:r>
      <w:r w:rsidR="00E72462" w:rsidRPr="00B10FD5">
        <w:rPr>
          <w:spacing w:val="0"/>
        </w:rPr>
        <w:t>, Enforcement Assistance,</w:t>
      </w:r>
      <w:r w:rsidR="00E72462" w:rsidRPr="00B10FD5">
        <w:t xml:space="preserve"> and </w:t>
      </w:r>
      <w:r w:rsidR="00E72462" w:rsidRPr="00B10FD5">
        <w:rPr>
          <w:spacing w:val="0"/>
        </w:rPr>
        <w:t>Marketplace</w:t>
      </w:r>
      <w:r w:rsidR="00E72462" w:rsidRPr="00B10FD5">
        <w:t xml:space="preserve"> Modernization Act.”</w:t>
      </w:r>
    </w:p>
    <w:p w:rsidR="00E72462" w:rsidRPr="00B10FD5" w:rsidRDefault="00E72462" w:rsidP="00686AEB"/>
    <w:p w:rsidR="00B13196" w:rsidRDefault="00B13196" w:rsidP="00792349">
      <w:r>
        <w:t>C.24:6I-32  Findings, declarations relative to the regulation and use of cannabis.</w:t>
      </w:r>
    </w:p>
    <w:p w:rsidR="00792349" w:rsidRPr="00B10FD5" w:rsidRDefault="00792349" w:rsidP="00792349">
      <w:r w:rsidRPr="00B10FD5">
        <w:tab/>
        <w:t>2.</w:t>
      </w:r>
      <w:r w:rsidRPr="00B10FD5">
        <w:tab/>
        <w:t xml:space="preserve">The Legislature finds and declares that: </w:t>
      </w:r>
    </w:p>
    <w:p w:rsidR="00792349" w:rsidRPr="00B10FD5" w:rsidRDefault="00792349" w:rsidP="00792349">
      <w:r w:rsidRPr="00B10FD5">
        <w:tab/>
        <w:t>a.</w:t>
      </w:r>
      <w:r w:rsidRPr="00B10FD5">
        <w:tab/>
        <w:t xml:space="preserve">It is the intent of the people of New Jersey to adopt a new approach to our marijuana policies by controlling and legalizing a form of marijuana, to be referred to as cannabis, in a similar fashion to the regulation of alcohol for adults; </w:t>
      </w:r>
    </w:p>
    <w:p w:rsidR="00792349" w:rsidRPr="00B10FD5" w:rsidRDefault="00792349" w:rsidP="00792349">
      <w:r w:rsidRPr="00B10FD5">
        <w:tab/>
        <w:t>b.</w:t>
      </w:r>
      <w:r w:rsidRPr="00B10FD5">
        <w:tab/>
        <w:t xml:space="preserve">It is the intent of the people of New Jersey that the provisions of this act will prevent the sale or distribution of cannabis to persons under 21 years of age; </w:t>
      </w:r>
    </w:p>
    <w:p w:rsidR="00792349" w:rsidRPr="00B10FD5" w:rsidRDefault="00792349" w:rsidP="00792349">
      <w:r w:rsidRPr="00B10FD5">
        <w:tab/>
        <w:t>c.</w:t>
      </w:r>
      <w:r w:rsidRPr="00B10FD5">
        <w:tab/>
        <w:t>This act is designed to eliminate the problems caused by the unregulated</w:t>
      </w:r>
      <w:r w:rsidR="0034167F">
        <w:t xml:space="preserve"> </w:t>
      </w:r>
      <w:r w:rsidRPr="00B10FD5">
        <w:t>manufacturing, distribution, and use of illegal</w:t>
      </w:r>
      <w:r w:rsidRPr="00B10FD5">
        <w:rPr>
          <w:b/>
        </w:rPr>
        <w:t xml:space="preserve"> </w:t>
      </w:r>
      <w:r w:rsidRPr="00B10FD5">
        <w:t xml:space="preserve">marijuana within New Jersey; </w:t>
      </w:r>
    </w:p>
    <w:p w:rsidR="00792349" w:rsidRPr="00B10FD5" w:rsidRDefault="00792349" w:rsidP="00792349">
      <w:r w:rsidRPr="00B10FD5">
        <w:tab/>
        <w:t>d.</w:t>
      </w:r>
      <w:r w:rsidRPr="00B10FD5">
        <w:tab/>
        <w:t xml:space="preserve">This act will divert funds from marijuana sales from going to illegal enterprises, gangs, and cartels; </w:t>
      </w:r>
    </w:p>
    <w:p w:rsidR="00792349" w:rsidRPr="00B10FD5" w:rsidRDefault="00792349" w:rsidP="00792349">
      <w:r w:rsidRPr="00B10FD5">
        <w:tab/>
        <w:t>e.</w:t>
      </w:r>
      <w:r w:rsidRPr="00B10FD5">
        <w:tab/>
        <w:t xml:space="preserve">Black New Jerseyans are nearly three times more likely to be arrested for marijuana possession than white New Jerseyans, despite similar usage rates; </w:t>
      </w:r>
    </w:p>
    <w:p w:rsidR="00792349" w:rsidRPr="00B10FD5" w:rsidRDefault="00792349" w:rsidP="00792349">
      <w:r w:rsidRPr="00B10FD5">
        <w:tab/>
        <w:t>f.</w:t>
      </w:r>
      <w:r w:rsidRPr="00B10FD5">
        <w:tab/>
        <w:t xml:space="preserve">New Jersey spends approximately $127 million per year on marijuana possession enforcement costs; </w:t>
      </w:r>
    </w:p>
    <w:p w:rsidR="00792349" w:rsidRPr="00B10FD5" w:rsidRDefault="00792349" w:rsidP="00792349">
      <w:r w:rsidRPr="00B10FD5">
        <w:tab/>
        <w:t>g.</w:t>
      </w:r>
      <w:r w:rsidRPr="00B10FD5">
        <w:tab/>
        <w:t>Controlling and legalizing cannabis for adults</w:t>
      </w:r>
      <w:r w:rsidR="0034167F">
        <w:t xml:space="preserve"> </w:t>
      </w:r>
      <w:r w:rsidRPr="00B10FD5">
        <w:t>in a similar fashion to alcohol will free up precious resources to allow our criminal justice system to focus on serious</w:t>
      </w:r>
      <w:r w:rsidR="0034167F">
        <w:t xml:space="preserve"> </w:t>
      </w:r>
      <w:r w:rsidRPr="00B10FD5">
        <w:t xml:space="preserve">criminal </w:t>
      </w:r>
      <w:r w:rsidR="009B0BDD">
        <w:t>activities</w:t>
      </w:r>
      <w:r w:rsidRPr="00B10FD5">
        <w:t xml:space="preserve"> and public safety issues; </w:t>
      </w:r>
    </w:p>
    <w:p w:rsidR="00792349" w:rsidRPr="00B10FD5" w:rsidRDefault="00792349" w:rsidP="00792349">
      <w:r w:rsidRPr="00B10FD5">
        <w:tab/>
        <w:t>h.</w:t>
      </w:r>
      <w:r w:rsidRPr="00B10FD5">
        <w:tab/>
        <w:t>Controlling and legalizing cannabis for adults</w:t>
      </w:r>
      <w:r w:rsidR="0034167F">
        <w:t xml:space="preserve"> </w:t>
      </w:r>
      <w:r w:rsidRPr="00B10FD5">
        <w:t xml:space="preserve">in a similar fashion to alcohol will strike a blow at the illegal enterprises that profit from New Jersey’s current, unregulated illegal marijuana market; </w:t>
      </w:r>
    </w:p>
    <w:p w:rsidR="00792349" w:rsidRPr="00B10FD5" w:rsidRDefault="00792349" w:rsidP="00792349">
      <w:r w:rsidRPr="00B10FD5">
        <w:tab/>
        <w:t>i.</w:t>
      </w:r>
      <w:r w:rsidRPr="00B10FD5">
        <w:tab/>
        <w:t>New Jersey must strengthen</w:t>
      </w:r>
      <w:r w:rsidR="0034167F">
        <w:t xml:space="preserve"> </w:t>
      </w:r>
      <w:r w:rsidRPr="00B10FD5">
        <w:t xml:space="preserve">its support for evidence-based, drug use prevention programs that work to educate New Jerseyans, particularly young New Jerseyans, about the harms of drug abuse; </w:t>
      </w:r>
    </w:p>
    <w:p w:rsidR="00792349" w:rsidRPr="00B10FD5" w:rsidRDefault="00792349" w:rsidP="00792349">
      <w:r w:rsidRPr="00B10FD5">
        <w:tab/>
        <w:t>j.</w:t>
      </w:r>
      <w:r w:rsidRPr="00B10FD5">
        <w:tab/>
        <w:t xml:space="preserve">New Jersey must enhance State-supported programming that provides appropriate, evidence-based treatment for those who suffer from the illness of drug addiction; </w:t>
      </w:r>
    </w:p>
    <w:p w:rsidR="00792349" w:rsidRPr="00B10FD5" w:rsidRDefault="00792349" w:rsidP="00792349">
      <w:r w:rsidRPr="00B10FD5">
        <w:tab/>
        <w:t>k.</w:t>
      </w:r>
      <w:r w:rsidRPr="00B10FD5">
        <w:tab/>
        <w:t>Controlling and regulating the</w:t>
      </w:r>
      <w:r w:rsidR="0034167F">
        <w:t xml:space="preserve"> </w:t>
      </w:r>
      <w:r w:rsidRPr="00B10FD5">
        <w:t>manufacturing, distribution, and</w:t>
      </w:r>
      <w:r w:rsidR="0034167F">
        <w:t xml:space="preserve"> </w:t>
      </w:r>
      <w:r w:rsidRPr="00B10FD5">
        <w:t>sales of cannabis will strengthen our ability to keep it</w:t>
      </w:r>
      <w:r w:rsidR="0034167F">
        <w:t xml:space="preserve"> </w:t>
      </w:r>
      <w:r w:rsidRPr="00B10FD5">
        <w:t xml:space="preserve">along with illegal marijuana away from minors; </w:t>
      </w:r>
    </w:p>
    <w:p w:rsidR="00792349" w:rsidRPr="00B10FD5" w:rsidRDefault="00792349" w:rsidP="00792349">
      <w:r w:rsidRPr="00B10FD5">
        <w:tab/>
        <w:t>l.</w:t>
      </w:r>
      <w:r w:rsidRPr="00B10FD5">
        <w:tab/>
        <w:t>A controlled system of cannabis manufacturing, distribution, and</w:t>
      </w:r>
      <w:r w:rsidR="0034167F">
        <w:t xml:space="preserve"> </w:t>
      </w:r>
      <w:r w:rsidRPr="00B10FD5">
        <w:t xml:space="preserve">sales must be designed in a way that enhances public health and minimizes harm to New Jersey communities and families; </w:t>
      </w:r>
    </w:p>
    <w:p w:rsidR="00792349" w:rsidRPr="00B10FD5" w:rsidRDefault="00792349" w:rsidP="00792349">
      <w:r w:rsidRPr="00B10FD5">
        <w:tab/>
        <w:t>m.</w:t>
      </w:r>
      <w:r w:rsidRPr="00B10FD5">
        <w:tab/>
        <w:t>The</w:t>
      </w:r>
      <w:r w:rsidR="0034167F">
        <w:t xml:space="preserve"> </w:t>
      </w:r>
      <w:r w:rsidRPr="00B10FD5">
        <w:t>legalized cannabis</w:t>
      </w:r>
      <w:r w:rsidR="0034167F">
        <w:t xml:space="preserve"> </w:t>
      </w:r>
      <w:r w:rsidRPr="00B10FD5">
        <w:t xml:space="preserve">marketplace in New Jersey must be regulated so as to prevent persons younger than 21 years of age from accessing or purchasing cannabis; </w:t>
      </w:r>
    </w:p>
    <w:p w:rsidR="00792349" w:rsidRPr="00B10FD5" w:rsidRDefault="00792349" w:rsidP="00792349">
      <w:r w:rsidRPr="00B10FD5">
        <w:tab/>
        <w:t>n.</w:t>
      </w:r>
      <w:r w:rsidRPr="00B10FD5">
        <w:tab/>
        <w:t>A marijuana arrest in New Jersey can have a debilitating impact on a person’s future, including consequences for one’s job prospects, housing access, financial health, familial integrity, immigration status, and educational opportunities; and</w:t>
      </w:r>
    </w:p>
    <w:p w:rsidR="00792349" w:rsidRPr="00B10FD5" w:rsidRDefault="00792349" w:rsidP="00792349">
      <w:r w:rsidRPr="00B10FD5">
        <w:tab/>
        <w:t>o.</w:t>
      </w:r>
      <w:r w:rsidRPr="00B10FD5">
        <w:tab/>
        <w:t>New Jersey cannot afford to sacrifice public safety and individuals’ civil rights by continuing its ineffective and wasteful past</w:t>
      </w:r>
      <w:r w:rsidRPr="00B10FD5">
        <w:rPr>
          <w:b/>
        </w:rPr>
        <w:t xml:space="preserve"> </w:t>
      </w:r>
      <w:r w:rsidRPr="00B10FD5">
        <w:t>marijuana enforcement policies.</w:t>
      </w:r>
    </w:p>
    <w:p w:rsidR="00B13196" w:rsidRDefault="00B13196" w:rsidP="00F011A5">
      <w:r>
        <w:lastRenderedPageBreak/>
        <w:t>C.24:6I-33  Definitions relative to the regulation and use of cannabis.</w:t>
      </w:r>
    </w:p>
    <w:p w:rsidR="00F011A5" w:rsidRPr="00B10FD5" w:rsidRDefault="00F011A5" w:rsidP="00F011A5">
      <w:r w:rsidRPr="00B10FD5">
        <w:tab/>
        <w:t>3.</w:t>
      </w:r>
      <w:r w:rsidRPr="00B10FD5">
        <w:tab/>
        <w:t>Definitions.</w:t>
      </w:r>
    </w:p>
    <w:p w:rsidR="00F011A5" w:rsidRPr="00B10FD5" w:rsidRDefault="00F011A5" w:rsidP="00F011A5">
      <w:r w:rsidRPr="00B10FD5">
        <w:tab/>
        <w:t>As used in P.L</w:t>
      </w:r>
      <w:r w:rsidR="00B13196">
        <w:t>.2021</w:t>
      </w:r>
      <w:r w:rsidRPr="00B10FD5">
        <w:t>, c.</w:t>
      </w:r>
      <w:r w:rsidR="00127C25">
        <w:t>16</w:t>
      </w:r>
      <w:r w:rsidRPr="00B10FD5">
        <w:t xml:space="preserve"> (C.</w:t>
      </w:r>
      <w:r w:rsidR="00B13196">
        <w:t>24:6I-31 et al.</w:t>
      </w:r>
      <w:r w:rsidRPr="00B10FD5">
        <w:t xml:space="preserve">) regarding the personal use of cannabis, unless the context otherwise requires: </w:t>
      </w:r>
    </w:p>
    <w:p w:rsidR="00F011A5" w:rsidRPr="00B10FD5" w:rsidRDefault="00F011A5" w:rsidP="00F011A5">
      <w:r w:rsidRPr="00B10FD5">
        <w:tab/>
        <w:t>“Alternative treatment center” means an organization issued a permit pursuant to the “Jake Honig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w:t>
      </w:r>
      <w:r w:rsidR="0034167F">
        <w:t xml:space="preserve"> </w:t>
      </w:r>
    </w:p>
    <w:p w:rsidR="00F011A5" w:rsidRPr="00B10FD5" w:rsidRDefault="00F011A5" w:rsidP="00F011A5">
      <w:r w:rsidRPr="00B10FD5">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manufactured in accordance with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for use in cannabis</w:t>
      </w:r>
      <w:r w:rsidR="0034167F">
        <w:t xml:space="preserve"> </w:t>
      </w:r>
      <w:r w:rsidRPr="00B10FD5">
        <w:t>products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Honig Compassionate Use Medical Cannabis Act,” P.L.2009, c.307 (C.24:6I-1 et al.) and P.L.2015, c.158 (C.18A:40-12.22 et al.); marijuana as defined in N.J.S.2C:35-2 and applied to any offense</w:t>
      </w:r>
      <w:r w:rsidR="0034167F">
        <w:t xml:space="preserve"> </w:t>
      </w:r>
      <w:r w:rsidRPr="00B10FD5">
        <w:t>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F011A5" w:rsidRPr="00B10FD5" w:rsidRDefault="00F011A5" w:rsidP="00F011A5">
      <w:r w:rsidRPr="00B10FD5">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2D7DB2" w:rsidRDefault="00F011A5" w:rsidP="00F011A5">
      <w:r w:rsidRPr="00B10FD5">
        <w:tab/>
        <w:t xml:space="preserve">“Cannabis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  </w:t>
      </w:r>
    </w:p>
    <w:p w:rsidR="00F011A5" w:rsidRPr="00B10FD5" w:rsidRDefault="00F011A5" w:rsidP="00F011A5">
      <w:r w:rsidRPr="00B10FD5">
        <w:tab/>
        <w:t>“Cannabis delivery service” means any licensed person or entity that provides courier services for consumer purchases of cannabis items and related supplies fulfilled by a cannabis retailer in order to make deliveries of the cannabis items and related supplies to</w:t>
      </w:r>
      <w:r w:rsidR="0034167F">
        <w:t xml:space="preserve"> </w:t>
      </w:r>
      <w:r w:rsidRPr="00B10FD5">
        <w:t>that consumer, and which services include the ability of a consumer to purchase the cannabis items directly through the cannabis delivery service, which after presenting the purchase order to the cannabis retailer for fulfillment, is delivered to that consumer.  This person or entity shall hold a Class 6 Cannabis Delivery license.</w:t>
      </w:r>
    </w:p>
    <w:p w:rsidR="00F011A5" w:rsidRPr="00B10FD5" w:rsidRDefault="00F011A5" w:rsidP="00F011A5">
      <w:r w:rsidRPr="00B10FD5">
        <w:lastRenderedPageBreak/>
        <w:tab/>
        <w:t>“Cannabis distributor” means any licensed person or entity that transports cannabis in bulk intrastate from one licensed cannabis cultivator to another licensed cannabis cultivator, or transports cannabis items in bulk intrastate</w:t>
      </w:r>
      <w:r w:rsidR="0034167F">
        <w:t xml:space="preserve"> </w:t>
      </w:r>
      <w:r w:rsidRPr="00B10FD5">
        <w:t xml:space="preserve">from any one class of licensed cannabis establishment to another class of licensed cannabis establishment, and may engage in the temporary storage of cannabis or cannabis items as necessary to carry out transportation activities.  This person or entity shall hold a Class 4 Cannabis Distributor license.  </w:t>
      </w:r>
    </w:p>
    <w:p w:rsidR="00F011A5" w:rsidRPr="00B10FD5" w:rsidRDefault="00F011A5" w:rsidP="00F011A5">
      <w:r w:rsidRPr="00B10FD5">
        <w:tab/>
        <w:t>“Cannabis establishment" means a cannabis</w:t>
      </w:r>
      <w:r w:rsidR="0034167F">
        <w:t xml:space="preserve"> </w:t>
      </w:r>
      <w:r w:rsidRPr="00B10FD5">
        <w:t>cultivator, a cannabis</w:t>
      </w:r>
      <w:r w:rsidR="0034167F">
        <w:t xml:space="preserve"> </w:t>
      </w:r>
      <w:r w:rsidRPr="00B10FD5">
        <w:t xml:space="preserve">manufacturer, a cannabis wholesaler, or a cannabis retailer. </w:t>
      </w:r>
    </w:p>
    <w:p w:rsidR="00F011A5" w:rsidRPr="00B10FD5" w:rsidRDefault="00F011A5" w:rsidP="00F011A5">
      <w:r w:rsidRPr="00B10FD5">
        <w:tab/>
        <w:t xml:space="preserve">“Cannabis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 or regulation. </w:t>
      </w:r>
    </w:p>
    <w:p w:rsidR="00F011A5" w:rsidRPr="00B10FD5" w:rsidRDefault="00F011A5" w:rsidP="00F011A5">
      <w:r w:rsidRPr="00B10FD5">
        <w:tab/>
        <w:t xml:space="preserve">“Cannabis flower” means the flower of the plant Cannabis sativa L. within the plant family Cannabaceae. </w:t>
      </w:r>
    </w:p>
    <w:p w:rsidR="00F011A5" w:rsidRPr="00B10FD5" w:rsidRDefault="00F011A5" w:rsidP="00F011A5">
      <w:r w:rsidRPr="00B10FD5">
        <w:tab/>
        <w:t>“Cannabis it</w:t>
      </w:r>
      <w:r w:rsidR="00B13196">
        <w:t xml:space="preserve">em” means any usable cannabis, </w:t>
      </w:r>
      <w:r w:rsidRPr="00B10FD5">
        <w:t>cannabis product,</w:t>
      </w:r>
      <w:r w:rsidR="0034167F">
        <w:t xml:space="preserve"> </w:t>
      </w:r>
      <w:r w:rsidRPr="00B10FD5">
        <w:t>cannabis extract, and any other cannabis resin.</w:t>
      </w:r>
      <w:r w:rsidR="0034167F">
        <w:t xml:space="preserve"> </w:t>
      </w:r>
      <w:r w:rsidRPr="00B10FD5">
        <w:t xml:space="preserve"> “Cannabis item” does not include: any form of medical cannabis dispensed to registered qualifying patients pursuant to the “Jake Honig Compassionate Use Medical Cannabis Act,” P.L.2009, c.307 (C.24:6I-1 et al.) and P.L.2015, c.158 (C.18A:40-12.22 et al.); or hemp or a hemp product cultivated, handled, processed, transported, or sold pursuant to the “New Jersey Hemp Farming Act,” P.L.2019, c.238 (C.4:28-6 et al.).</w:t>
      </w:r>
    </w:p>
    <w:p w:rsidR="00F011A5" w:rsidRPr="00B10FD5" w:rsidRDefault="00F011A5" w:rsidP="00F011A5">
      <w:r w:rsidRPr="00B10FD5">
        <w:tab/>
        <w:t xml:space="preserve">“Cannabis leaf” means the leaf of the plant Cannabis sativa L. within the plant family Cannabaceae. </w:t>
      </w:r>
    </w:p>
    <w:p w:rsidR="00B13196" w:rsidRDefault="00F011A5" w:rsidP="00F011A5">
      <w:r w:rsidRPr="00B10FD5">
        <w:tab/>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p>
    <w:p w:rsidR="00F011A5" w:rsidRPr="00B10FD5" w:rsidRDefault="00F011A5" w:rsidP="00F011A5">
      <w:r w:rsidRPr="00B10FD5">
        <w:tab/>
        <w:t>“Cannabis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paraphernalia as defined in N.J.S.2C:36-1 and which is used or intended for use to commit a violation of chapter 35 or 36 of Title 2C of the New Jersey Statutes.</w:t>
      </w:r>
    </w:p>
    <w:p w:rsidR="00F011A5" w:rsidRPr="00B10FD5" w:rsidRDefault="00F011A5" w:rsidP="00F011A5">
      <w:r w:rsidRPr="00B10FD5">
        <w:tab/>
        <w:t>“Cannabis product" means a product containing usable cannabis, cannabis</w:t>
      </w:r>
      <w:r w:rsidR="0034167F">
        <w:t xml:space="preserve"> </w:t>
      </w:r>
      <w:r w:rsidRPr="00B10FD5">
        <w:t>extract, or any other cannabis resin and other ingredients intended for human consumption or use, including a product intended to be applied to the skin or hair, edible cannabis products, ointments, and tinctures. “Cannabis</w:t>
      </w:r>
      <w:r w:rsidR="0034167F">
        <w:t xml:space="preserve"> </w:t>
      </w:r>
      <w:r w:rsidRPr="00B10FD5">
        <w:t>product” does</w:t>
      </w:r>
      <w:r w:rsidR="00B13196">
        <w:t xml:space="preserve"> </w:t>
      </w:r>
      <w:r w:rsidRPr="00B10FD5">
        <w:t xml:space="preserve">not include: (1) usable cannabis by itself; or (2) cannabis extract by itself; or (3) any other cannabis resin by itself. </w:t>
      </w:r>
    </w:p>
    <w:p w:rsidR="00A47B8E" w:rsidRDefault="00F011A5" w:rsidP="00F011A5">
      <w:r w:rsidRPr="00B10FD5">
        <w:tab/>
        <w:t xml:space="preserve">“Cannabis resin” means the resin extracted from any part of the plant Cannabis sativa L., including cannabis extract and resin extracted using non-chemical processes, processed and used in accordance with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“Cannabis resin” does not include: any form of medical cannabis dispensed to registered qualifying patients pursuant to the “Jake Honig Compassionate Use Medical Cannabis Act,” P.L.2009, c.307 (C.24:6I-1 et al.) and P.L.2015, c.158 (C.18A:40-12.22 et al.); hashish as defined in N.J.S.2C:35-2 and applied to any offense</w:t>
      </w:r>
      <w:r w:rsidR="0034167F">
        <w:t xml:space="preserve"> </w:t>
      </w:r>
      <w:r w:rsidRPr="00B10FD5">
        <w:t xml:space="preserve">set forth in chapters 35, 35A, and 36 of Title 2C of the New Jersey </w:t>
      </w:r>
      <w:r w:rsidRPr="00B10FD5">
        <w:lastRenderedPageBreak/>
        <w:t>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F011A5" w:rsidRPr="00B10FD5" w:rsidRDefault="00F011A5" w:rsidP="00F011A5">
      <w:r w:rsidRPr="00B10FD5">
        <w:tab/>
        <w:t>“Cannabis retailer” means any licensed person or entity that purchases or otherwise obtains usable cannabis from cannabis</w:t>
      </w:r>
      <w:r w:rsidR="0034167F">
        <w:t xml:space="preserve"> </w:t>
      </w:r>
      <w:r w:rsidRPr="00B10FD5">
        <w:t>cultivators and cannabis items from cannabis</w:t>
      </w:r>
      <w:r w:rsidR="0034167F">
        <w:t xml:space="preserve"> </w:t>
      </w:r>
      <w:r w:rsidRPr="00B10FD5">
        <w:t>manufacturers or cannabis wholesalers, and sells these to consumers from a retail store, and may use a cannabis delivery service or a certified cannabis handler for the off-premises delivery of cannabis items and related supplies to consumers.  A cannabis retailer shall also accept consumer purchases to be fulfilled from its retail store that are presented by a cannabis delivery service which will be delivered by the cannabis delivery service to that consumer.  This person or entity shall hold a Class 5 Cannabis Retailer license.</w:t>
      </w:r>
    </w:p>
    <w:p w:rsidR="00F011A5" w:rsidRPr="00B10FD5" w:rsidRDefault="00F011A5" w:rsidP="00F011A5">
      <w:r w:rsidRPr="00B10FD5">
        <w:tab/>
        <w:t xml:space="preserve">“Cannabis testing facility” means an independent, third-party entity meeting accreditation requirements established by the Cannabis Regulatory Commission that is licensed to analyze and certify cannabis items and medical cannabis for compliance with applicable health, safety, and potency standards. </w:t>
      </w:r>
    </w:p>
    <w:p w:rsidR="00F011A5" w:rsidRPr="00B10FD5" w:rsidRDefault="00F011A5" w:rsidP="00F011A5">
      <w:r w:rsidRPr="00B10FD5">
        <w:tab/>
        <w:t>“Cannabis wholesaler” means any licensed person or entity that purchases or otherwise obtains, stores, sells or otherwise transfers, and may transport, cannabis items for the purpose of resale or other transfer to either</w:t>
      </w:r>
      <w:r w:rsidR="0034167F">
        <w:t xml:space="preserve"> </w:t>
      </w:r>
      <w:r w:rsidRPr="00B10FD5">
        <w:t>another cannabis wholesaler or to a cannabis retailer, but not to consumers.  This person or entity shall hold a Class 3 Cannabis Wholesaler license.</w:t>
      </w:r>
    </w:p>
    <w:p w:rsidR="00F011A5" w:rsidRPr="00B10FD5" w:rsidRDefault="00F011A5" w:rsidP="00F011A5">
      <w:r w:rsidRPr="00B10FD5">
        <w:tab/>
        <w:t>"Commission" means the Cannabis Regulatory Commission established pursuant to section 31 of P.L.2019, c.153 (C.24:6I-24).</w:t>
      </w:r>
    </w:p>
    <w:p w:rsidR="00F011A5" w:rsidRPr="00B10FD5" w:rsidRDefault="00F011A5" w:rsidP="00F011A5">
      <w:r w:rsidRPr="00B10FD5">
        <w:tab/>
        <w:t>“Conditional license” means a temporary license designated as either a Class 1 Cannabis</w:t>
      </w:r>
      <w:r w:rsidR="0034167F">
        <w:t xml:space="preserve"> </w:t>
      </w:r>
      <w:r w:rsidRPr="00B10FD5">
        <w:t>Cultivator license, a Class 2 Cannabis</w:t>
      </w:r>
      <w:r w:rsidR="0034167F">
        <w:t xml:space="preserve"> </w:t>
      </w:r>
      <w:r w:rsidRPr="00B10FD5">
        <w:t>Manufacturer license, a Class 3 Cannabis Wholesaler license, a Class 4 Cannabis Distributor license, a Class 5 Cannabis Retailer license, or a Class 6 Cannabis Delivery license that allows the holder to lawfully act as a cannabis</w:t>
      </w:r>
      <w:r w:rsidR="0034167F">
        <w:t xml:space="preserve"> </w:t>
      </w:r>
      <w:r w:rsidRPr="00B10FD5">
        <w:t>cultivator, cannabis</w:t>
      </w:r>
      <w:r w:rsidR="0034167F">
        <w:t xml:space="preserve"> </w:t>
      </w:r>
      <w:r w:rsidRPr="00B10FD5">
        <w:t>manufacturer,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w:t>
      </w:r>
      <w:r w:rsidR="0034167F">
        <w:t xml:space="preserve"> </w:t>
      </w:r>
    </w:p>
    <w:p w:rsidR="00F011A5" w:rsidRPr="00B10FD5" w:rsidRDefault="00F011A5" w:rsidP="00F011A5">
      <w:r w:rsidRPr="00B10FD5">
        <w:tab/>
        <w:t xml:space="preserve">“Consumer” means a person 21 years of age or older who purchases, directly or through a cannabis delivery service, acquires, owns, holds, or uses cannabis items for personal use by a person 21 years of age or older, but not for resale to others. </w:t>
      </w:r>
    </w:p>
    <w:p w:rsidR="00F011A5" w:rsidRPr="00B10FD5" w:rsidRDefault="00F011A5" w:rsidP="00F011A5">
      <w:r w:rsidRPr="00B10FD5">
        <w:tab/>
        <w:t>“Consumption” means the act of ingesting, inhaling, or otherwise introducing cannabis items into the human body.</w:t>
      </w:r>
    </w:p>
    <w:p w:rsidR="00F011A5" w:rsidRPr="00B10FD5" w:rsidRDefault="00F011A5" w:rsidP="00F011A5">
      <w:r w:rsidRPr="00B10FD5">
        <w:tab/>
        <w:t>“Delivery” means the transportation of cannabis items and related supplies to a consumer.  “Delivery” also includes the use by a licensed cannabis retailer of any third party technology platform to receive, process, and fulfill orders by consumers, which third party shall not be required to be a licensed cannabis establishment, distributor, or delivery service, provided that any physical acts in connection with</w:t>
      </w:r>
      <w:r w:rsidR="0034167F">
        <w:t xml:space="preserve"> </w:t>
      </w:r>
      <w:r w:rsidRPr="00B10FD5">
        <w:t>fulfilling the order and delivery shall be accomplished by a certified cannabis handler performing work for or on behalf of the licensed cannabis retailer, which includes a certified cannabis handler employed or otherwise working on behalf of a cannabis delivery service making off-premises deliveries of consumer purchases fulfilled by that cannabis retailer.</w:t>
      </w:r>
    </w:p>
    <w:p w:rsidR="00B13196" w:rsidRDefault="00F011A5" w:rsidP="00F011A5">
      <w:r w:rsidRPr="00B10FD5">
        <w:tab/>
        <w:t>“Department” means the Department of Health.</w:t>
      </w:r>
    </w:p>
    <w:p w:rsidR="00F011A5" w:rsidRPr="00B10FD5" w:rsidRDefault="00F011A5" w:rsidP="00F011A5">
      <w:r w:rsidRPr="00B10FD5">
        <w:lastRenderedPageBreak/>
        <w:tab/>
        <w:t xml:space="preserve">“Director” means the Director of the Office of Minority, Disabled Veterans, and Women Cannabis Business Development in the Cannabis Regulatory Commission. </w:t>
      </w:r>
    </w:p>
    <w:p w:rsidR="00F011A5" w:rsidRPr="00B10FD5" w:rsidRDefault="00F011A5" w:rsidP="00F011A5">
      <w:r w:rsidRPr="00B10FD5">
        <w:tab/>
        <w:t>“Executive director” means the executive director of the Cannabis Regulatory Commission.</w:t>
      </w:r>
    </w:p>
    <w:p w:rsidR="00B13196" w:rsidRDefault="00F011A5" w:rsidP="00F011A5">
      <w:r w:rsidRPr="00B10FD5">
        <w:tab/>
        <w:t xml:space="preserve">“Financial consideration” means value that is given or received either directly or indirectly through sales, barter, trade, fees, charges, dues, contributions, or donations. </w:t>
      </w:r>
    </w:p>
    <w:p w:rsidR="00F011A5" w:rsidRPr="00B10FD5" w:rsidRDefault="00F011A5" w:rsidP="00F011A5">
      <w:r w:rsidRPr="00B10FD5">
        <w:tab/>
        <w:t xml:space="preserve">“Immature cannabis plant” means a cannabis plant that is not flowering. </w:t>
      </w:r>
    </w:p>
    <w:p w:rsidR="00F011A5" w:rsidRPr="00B10FD5" w:rsidRDefault="00F011A5" w:rsidP="00F011A5">
      <w:r w:rsidRPr="00B10FD5">
        <w:tab/>
        <w:t>“Impact zone” means any municipality, based on past criminal marijuana enterprises contributing to higher concentrations of law enforcement activity, unemployment, and poverty, or any combination thereof, within parts of or throughout the municipality, that:</w:t>
      </w:r>
    </w:p>
    <w:p w:rsidR="00B13196" w:rsidRDefault="00F011A5" w:rsidP="00F011A5">
      <w:r w:rsidRPr="00B10FD5">
        <w:tab/>
        <w:t>(1)</w:t>
      </w:r>
      <w:r w:rsidRPr="00B10FD5">
        <w:tab/>
        <w:t xml:space="preserve">has a population of 120,000 or more according to the most recently compiled federal decennial census as of the effective date of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w:t>
      </w:r>
    </w:p>
    <w:p w:rsidR="00F011A5" w:rsidRPr="00B10FD5" w:rsidRDefault="00F011A5" w:rsidP="00F011A5">
      <w:r w:rsidRPr="00B10FD5">
        <w:tab/>
        <w:t>(2)</w:t>
      </w:r>
      <w:r w:rsidRPr="00B10FD5">
        <w:tab/>
        <w:t>based upon data for calendar year 2019, ranks in the top 40 percent of municipalities in the State for marijuana-</w:t>
      </w:r>
      <w:r w:rsidR="0034167F">
        <w:t xml:space="preserve"> </w:t>
      </w:r>
      <w:r w:rsidRPr="00B10FD5">
        <w:t>or hashish-related arrests for violation of paragraph (4) of subsection a. of N.J.S.2C:35-10; has a crime index total of 825 or higher based upon the indexes listed in the</w:t>
      </w:r>
      <w:r w:rsidR="0034167F">
        <w:t xml:space="preserve"> </w:t>
      </w:r>
      <w:r w:rsidRPr="00B10FD5">
        <w:t>annual Uniform Crime Report by the Division of State Police; and has</w:t>
      </w:r>
      <w:r w:rsidRPr="00B10FD5">
        <w:rPr>
          <w:rFonts w:ascii="Albertus Extra Bold" w:hAnsi="Albertus Extra Bold"/>
        </w:rPr>
        <w:t xml:space="preserve"> </w:t>
      </w:r>
      <w:r w:rsidRPr="00B10FD5">
        <w:t>a local average annual unemployment rate that ranks in the top 15 percent of all municipalities</w:t>
      </w:r>
      <w:r w:rsidR="002D7DB2">
        <w:t>,</w:t>
      </w:r>
      <w:r w:rsidRPr="00B10FD5">
        <w:t xml:space="preserve"> based upon average annual unemployment rates estimated for the relevant calendar year by the Office of Research and Information in the Department of Labor and Workforce Development;</w:t>
      </w:r>
    </w:p>
    <w:p w:rsidR="00B13196" w:rsidRDefault="00F011A5" w:rsidP="00F011A5">
      <w:r w:rsidRPr="00B10FD5">
        <w:tab/>
        <w:t>(3)</w:t>
      </w:r>
      <w:r w:rsidR="00B13196">
        <w:tab/>
      </w:r>
      <w:r w:rsidRPr="00B10FD5">
        <w:t xml:space="preserve">is a municipality located in a county of the third class, based upon the county’s population according to the most recently compiled federal decennial census as of the effective date of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that meets all of the criteria set forth in paragraph (2) other than having a crime index total of 825 or higher; or</w:t>
      </w:r>
    </w:p>
    <w:p w:rsidR="00F011A5" w:rsidRPr="00B10FD5" w:rsidRDefault="00F011A5" w:rsidP="00F011A5">
      <w:r w:rsidRPr="00B10FD5">
        <w:tab/>
      </w:r>
      <w:r w:rsidRPr="00B10FD5">
        <w:rPr>
          <w:bCs/>
        </w:rPr>
        <w:t>(4)</w:t>
      </w:r>
      <w:r w:rsidR="00B13196">
        <w:rPr>
          <w:bCs/>
        </w:rPr>
        <w:tab/>
      </w:r>
      <w:r w:rsidRPr="00B10FD5">
        <w:rPr>
          <w:bCs/>
        </w:rPr>
        <w:t xml:space="preserve">is a municipality located in a county of the second class, based upon the county’s population according to the most recently compiled federal decennial census as of the effective date of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rPr>
          <w:bCs/>
        </w:rPr>
        <w:t>:</w:t>
      </w:r>
    </w:p>
    <w:p w:rsidR="00F011A5" w:rsidRPr="00B10FD5" w:rsidRDefault="00F011A5" w:rsidP="00F011A5">
      <w:r w:rsidRPr="00B10FD5">
        <w:rPr>
          <w:b/>
          <w:bCs/>
        </w:rPr>
        <w:tab/>
      </w:r>
      <w:r w:rsidRPr="00B10FD5">
        <w:rPr>
          <w:bCs/>
        </w:rPr>
        <w:t>(a)</w:t>
      </w:r>
      <w:r w:rsidR="00B13196">
        <w:rPr>
          <w:bCs/>
        </w:rPr>
        <w:tab/>
      </w:r>
      <w:r w:rsidRPr="00B10FD5">
        <w:rPr>
          <w:bCs/>
        </w:rPr>
        <w:t xml:space="preserve">with a population of less than 60,000 according to the most recently compiled federal decennial census, that for calendar year 2019 ranks in the top 40 percent of municipalities in the State for marijuana- or hashish-related arrests for violation of paragraph (4) of subsection a. of N.J.S.2C:35-10;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w:t>
      </w:r>
      <w:r w:rsidRPr="00B10FD5">
        <w:t>based upon average annual unemployment rates estimated for the relevant calendar year by the Office of Research and Information in the Department of Labor and Workforce Development</w:t>
      </w:r>
      <w:r w:rsidRPr="00B10FD5">
        <w:rPr>
          <w:bCs/>
        </w:rPr>
        <w:t>; or</w:t>
      </w:r>
    </w:p>
    <w:p w:rsidR="00B13196" w:rsidRDefault="00F011A5" w:rsidP="00F011A5">
      <w:r w:rsidRPr="00B10FD5">
        <w:rPr>
          <w:bCs/>
        </w:rPr>
        <w:tab/>
        <w:t>(b)</w:t>
      </w:r>
      <w:r w:rsidR="00B13196">
        <w:rPr>
          <w:bCs/>
        </w:rPr>
        <w:tab/>
      </w:r>
      <w:r w:rsidRPr="00B10FD5">
        <w:rPr>
          <w:bCs/>
        </w:rPr>
        <w:t>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Pr="00B10FD5">
        <w:t>.</w:t>
      </w:r>
    </w:p>
    <w:p w:rsidR="00B13196" w:rsidRDefault="00F011A5" w:rsidP="00F011A5">
      <w:r w:rsidRPr="00B10FD5">
        <w:tab/>
        <w:t xml:space="preserve">“License” means a license issued under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including a license that is designated as either a Class 1 Cannabis</w:t>
      </w:r>
      <w:r w:rsidR="0034167F">
        <w:t xml:space="preserve"> </w:t>
      </w:r>
      <w:r w:rsidRPr="00B10FD5">
        <w:t>Cultivator license, a Class 2 Cannabis</w:t>
      </w:r>
      <w:r w:rsidR="0034167F">
        <w:t xml:space="preserve"> </w:t>
      </w:r>
      <w:r w:rsidRPr="00B10FD5">
        <w:t xml:space="preserve">Manufacturer license, a Class 3 Cannabis Wholesaler license, a Class 4 Cannabis Distributor license, a Class 5 Cannabis Retailer license, or a Class 6 Cannabis Delivery license.  The term includes a conditional license for a designated class, except when the context of the provisions of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otherwise intend to only apply to a license and not a conditional license.</w:t>
      </w:r>
    </w:p>
    <w:p w:rsidR="00F011A5" w:rsidRPr="00B10FD5" w:rsidRDefault="00F011A5" w:rsidP="00F011A5">
      <w:r w:rsidRPr="00B10FD5">
        <w:lastRenderedPageBreak/>
        <w:tab/>
        <w:t xml:space="preserve">“Licensee” means a person or entity that holds a license issued under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including a license that is designated as either a Class 1 Cannabis</w:t>
      </w:r>
      <w:r w:rsidR="0034167F">
        <w:t xml:space="preserve"> </w:t>
      </w:r>
      <w:r w:rsidRPr="00B10FD5">
        <w:t>Cultivator license, a Class 2 Cannabis</w:t>
      </w:r>
      <w:r w:rsidR="0034167F">
        <w:t xml:space="preserve"> </w:t>
      </w:r>
      <w:r w:rsidRPr="00B10FD5">
        <w:t xml:space="preserve">Manufacturer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otherwise intend to only apply to a person or entity that holds a license and not a conditional license.</w:t>
      </w:r>
    </w:p>
    <w:p w:rsidR="00F011A5" w:rsidRPr="00B10FD5" w:rsidRDefault="00F011A5" w:rsidP="00F011A5">
      <w:r w:rsidRPr="00B10FD5">
        <w:tab/>
        <w:t>“Licensee representative” means an owner, director, officer, manager, employee, agent, or other representative of a licensee, to the extent that the person acts in a representative capacity.</w:t>
      </w:r>
    </w:p>
    <w:p w:rsidR="00B13196" w:rsidRDefault="00F011A5" w:rsidP="00F011A5">
      <w:r w:rsidRPr="00B10FD5">
        <w:tab/>
        <w:t>“Manufacture” means the drying, processing, compounding, or conversion of usable cannabis into cannabis products or cannabis resins. “Manufacture” does not include packaging or labeling.</w:t>
      </w:r>
    </w:p>
    <w:p w:rsidR="00F011A5" w:rsidRPr="00B10FD5" w:rsidRDefault="00F011A5" w:rsidP="00F011A5">
      <w:r w:rsidRPr="00B10FD5">
        <w:tab/>
        <w:t xml:space="preserve">“Mature cannabis plant” means a cannabis plant that is not an immature cannabis plant. </w:t>
      </w:r>
    </w:p>
    <w:p w:rsidR="00F011A5" w:rsidRPr="00B10FD5" w:rsidRDefault="00F011A5" w:rsidP="00F011A5">
      <w:r w:rsidRPr="00B10FD5">
        <w:tab/>
        <w:t xml:space="preserve">“Medical cannabis” means cannabis dispensed to registered qualifying patients pursuant to the “Jake Honig Compassionate Use Medical Cannabis Act,” P.L.2009, c.307 (C.24:6I-1 et al.) and P.L.2015, c.158 (C.18A:40-12.22 et al.).  “Medical cannabis” does not include any cannabis or cannabis item which is cultivated, produced, processed, and consumed in accordance with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w:t>
      </w:r>
    </w:p>
    <w:p w:rsidR="00F011A5" w:rsidRPr="00B10FD5" w:rsidRDefault="00F011A5" w:rsidP="00F011A5">
      <w:r w:rsidRPr="00B10FD5">
        <w:tab/>
        <w:t>“Microbusiness” means a person or entity licensed</w:t>
      </w:r>
      <w:r w:rsidR="0034167F">
        <w:t xml:space="preserve"> </w:t>
      </w:r>
      <w:r w:rsidRPr="00B10FD5">
        <w:t xml:space="preserve">under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as a cannabis</w:t>
      </w:r>
      <w:r w:rsidR="0034167F">
        <w:t xml:space="preserve"> </w:t>
      </w:r>
      <w:r w:rsidRPr="00B10FD5">
        <w:t>cultivator, cannabis</w:t>
      </w:r>
      <w:r w:rsidR="0034167F">
        <w:t xml:space="preserve"> </w:t>
      </w:r>
      <w:r w:rsidRPr="00B10FD5">
        <w:t>manufacturer,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w:t>
      </w:r>
      <w:r w:rsidR="0034167F">
        <w:t xml:space="preserve"> </w:t>
      </w:r>
      <w:r w:rsidRPr="00B10FD5">
        <w:t>cultivator,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w:t>
      </w:r>
      <w:r w:rsidR="0034167F">
        <w:t xml:space="preserve"> </w:t>
      </w:r>
      <w:r w:rsidRPr="00B10FD5">
        <w:t>each month, in the case of a cannabis</w:t>
      </w:r>
      <w:r w:rsidR="0034167F">
        <w:t xml:space="preserve"> </w:t>
      </w:r>
      <w:r w:rsidRPr="00B10FD5">
        <w:t>manufacturer, no more than 1,000 pounds of usable cannabis; (5) acquire for resale each month, in the case of a cannabis wholesaler, no more than 1,000 pounds of usable cannabis, or the equivalent amount in any</w:t>
      </w:r>
      <w:r w:rsidR="0034167F">
        <w:t xml:space="preserve"> </w:t>
      </w:r>
      <w:r w:rsidRPr="00B10FD5">
        <w:t>form of manufactured cannabis product or cannabis resin, or any combination thereof; and (6) acquire for retail sale each month, in the case of a cannabis retailer, no more than 1,000 pounds of usable cannabis, or the equivalent amount in any</w:t>
      </w:r>
      <w:r w:rsidR="0034167F">
        <w:t xml:space="preserve"> </w:t>
      </w:r>
      <w:r w:rsidRPr="00B10FD5">
        <w:t>form of manufactured cannabis product or cannabis resin, or any combination thereof.</w:t>
      </w:r>
    </w:p>
    <w:p w:rsidR="00F011A5" w:rsidRPr="00B10FD5" w:rsidRDefault="00F011A5" w:rsidP="00F011A5">
      <w:r w:rsidRPr="00B10FD5">
        <w:tab/>
        <w:t xml:space="preserve">“Noncommercial” means not dependent or conditioned upon the provision or receipt of financial consideration. </w:t>
      </w:r>
    </w:p>
    <w:p w:rsidR="00F011A5" w:rsidRPr="00B10FD5" w:rsidRDefault="00F011A5" w:rsidP="00F011A5">
      <w:r w:rsidRPr="00B10FD5">
        <w:tab/>
        <w:t xml:space="preserve">“Premises” or “licensed premises” includes the following areas of a location licensed under </w:t>
      </w:r>
      <w:r w:rsidR="00B13196" w:rsidRPr="00B10FD5">
        <w:t>P.L</w:t>
      </w:r>
      <w:r w:rsidR="00B13196">
        <w:t>.2021</w:t>
      </w:r>
      <w:r w:rsidR="00B13196" w:rsidRPr="00B10FD5">
        <w:t>, c.</w:t>
      </w:r>
      <w:r w:rsidR="00127C25">
        <w:t>16</w:t>
      </w:r>
      <w:r w:rsidR="00B13196" w:rsidRPr="00B10FD5">
        <w:t xml:space="preserve"> (C.</w:t>
      </w:r>
      <w:r w:rsidR="00B13196">
        <w:t>24:6I-31 et al.</w:t>
      </w:r>
      <w:r w:rsidR="00B13196" w:rsidRPr="00B10FD5">
        <w:t>)</w:t>
      </w:r>
      <w:r w:rsidRPr="00B10FD5">
        <w:t xml:space="preserve">:  all public and private enclosed areas at the location that are used in the business operated at the location, including offices, kitchens, rest rooms, and storerooms; all areas outside a building that the Cannabis Regulatory Commission has specifically licensed for the production, manufacturing,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F011A5" w:rsidRPr="00B10FD5" w:rsidRDefault="00F011A5" w:rsidP="00F011A5">
      <w:r w:rsidRPr="00B10FD5">
        <w:lastRenderedPageBreak/>
        <w:tab/>
        <w:t>“Produce” means the</w:t>
      </w:r>
      <w:r w:rsidR="0034167F">
        <w:t xml:space="preserve"> </w:t>
      </w:r>
      <w:r w:rsidRPr="00B10FD5">
        <w:t>planting, cultivation, growing or harvesting of cannabis. “Produce” does not include the drying of cannabis by a cannabis</w:t>
      </w:r>
      <w:r w:rsidR="0034167F">
        <w:t xml:space="preserve"> </w:t>
      </w:r>
      <w:r w:rsidRPr="00B10FD5">
        <w:t>manufacturer, if the cannabis</w:t>
      </w:r>
      <w:r w:rsidR="0034167F">
        <w:t xml:space="preserve"> </w:t>
      </w:r>
      <w:r w:rsidRPr="00B10FD5">
        <w:t>manufacturer is not otherwise</w:t>
      </w:r>
      <w:r w:rsidR="0034167F">
        <w:t xml:space="preserve"> </w:t>
      </w:r>
      <w:r w:rsidRPr="00B10FD5">
        <w:t xml:space="preserve">manufacturing cannabis. </w:t>
      </w:r>
    </w:p>
    <w:p w:rsidR="00F011A5" w:rsidRPr="00B10FD5" w:rsidRDefault="00F011A5" w:rsidP="00F011A5">
      <w:r w:rsidRPr="00B10FD5">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F011A5" w:rsidRPr="00B10FD5" w:rsidRDefault="00F011A5" w:rsidP="00F011A5">
      <w:r w:rsidRPr="00B10FD5">
        <w:tab/>
        <w:t xml:space="preserve">“Radio” means a system for transmitting sound without visual images, and includes broadcast, cable, on-demand, satellite, or Internet programming. “Radio” includes any audio programming downloaded or streamed via the Internet. </w:t>
      </w:r>
    </w:p>
    <w:p w:rsidR="00B90D70" w:rsidRDefault="00F011A5" w:rsidP="00F011A5">
      <w:r w:rsidRPr="00B10FD5">
        <w:tab/>
        <w:t>“Significantly involved person” means a person or entity who holds at least a five percent investment interest in a proposed or licensed cannabis</w:t>
      </w:r>
      <w:r w:rsidR="0034167F">
        <w:t xml:space="preserve"> </w:t>
      </w:r>
      <w:r w:rsidRPr="00B10FD5">
        <w:t>cultivator, cannabis</w:t>
      </w:r>
      <w:r w:rsidR="0034167F">
        <w:t xml:space="preserve"> </w:t>
      </w:r>
      <w:r w:rsidRPr="00B10FD5">
        <w:t>manufacturer, cannabis wholesaler, cannabis distributor,</w:t>
      </w:r>
      <w:r w:rsidR="0034167F">
        <w:t xml:space="preserve"> </w:t>
      </w:r>
      <w:r w:rsidRPr="00B10FD5">
        <w:t>cannabis retailer, or cannabis delivery service,</w:t>
      </w:r>
      <w:r w:rsidR="0034167F">
        <w:t xml:space="preserve"> </w:t>
      </w:r>
      <w:r w:rsidRPr="00B10FD5">
        <w:t>or who is a decision making member of a group that holds at least a 20 percent investment interest in a proposed or licensed cannabis</w:t>
      </w:r>
      <w:r w:rsidR="0034167F">
        <w:t xml:space="preserve"> </w:t>
      </w:r>
      <w:r w:rsidRPr="00B10FD5">
        <w:t>cultivator, cannabis</w:t>
      </w:r>
      <w:r w:rsidR="0034167F">
        <w:t xml:space="preserve"> </w:t>
      </w:r>
      <w:r w:rsidRPr="00B10FD5">
        <w:t>manufacturer, cannabis wholesaler, cannabis distributor,</w:t>
      </w:r>
      <w:r w:rsidR="0034167F">
        <w:t xml:space="preserve"> </w:t>
      </w:r>
      <w:r w:rsidRPr="00B10FD5">
        <w:t>cannabis retailer, or cannabis delivery service,</w:t>
      </w:r>
      <w:r w:rsidR="0034167F">
        <w:t xml:space="preserve"> </w:t>
      </w:r>
      <w:r w:rsidRPr="00B10FD5">
        <w:t>in which no member of that group holds more than a five percent interest in the total group investment interest, and the person or entity makes controlling decisions regarding the proposed or licensed cannabis</w:t>
      </w:r>
      <w:r w:rsidR="0034167F">
        <w:t xml:space="preserve"> </w:t>
      </w:r>
      <w:r w:rsidRPr="00B10FD5">
        <w:t>cultivator, cannabis</w:t>
      </w:r>
      <w:r w:rsidR="0034167F">
        <w:t xml:space="preserve"> </w:t>
      </w:r>
      <w:r w:rsidRPr="00B10FD5">
        <w:t>manufacturer, cannabis wholesaler, cannabis distributor,</w:t>
      </w:r>
      <w:r w:rsidR="0034167F">
        <w:t xml:space="preserve"> </w:t>
      </w:r>
      <w:r w:rsidRPr="00B10FD5">
        <w:t>cannabis retailer, or cannabis delivery service operations.</w:t>
      </w:r>
    </w:p>
    <w:p w:rsidR="00F011A5" w:rsidRPr="00B10FD5" w:rsidRDefault="00F011A5" w:rsidP="00F011A5">
      <w:r w:rsidRPr="00B10FD5">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F011A5" w:rsidRPr="00B10FD5" w:rsidRDefault="00F011A5" w:rsidP="00F011A5">
      <w:r w:rsidRPr="00B10FD5">
        <w:tab/>
        <w:t>“THC” means delta-9-tetrahydrocannabinol and its precursor, tetrahydrocannabinolic acid, the main psychoactive</w:t>
      </w:r>
      <w:r w:rsidR="0034167F">
        <w:t xml:space="preserve"> </w:t>
      </w:r>
      <w:r w:rsidRPr="00B10FD5">
        <w:t>chemicals contained in the cannabis plant.</w:t>
      </w:r>
    </w:p>
    <w:p w:rsidR="00F011A5" w:rsidRPr="00B10FD5" w:rsidRDefault="00F011A5" w:rsidP="00F011A5">
      <w:r w:rsidRPr="00B10FD5">
        <w:tab/>
        <w:t>“Usable cannabis” means the dried leaves and flowers of the female plant Cannabis sativa L., and does not include the seedlings, seeds, stems, stalks, or roots of the plant.</w:t>
      </w:r>
      <w:r w:rsidR="0034167F">
        <w:t xml:space="preserve"> </w:t>
      </w:r>
    </w:p>
    <w:p w:rsidR="00CB51B6" w:rsidRPr="00B10FD5" w:rsidRDefault="00CB51B6" w:rsidP="00055C21"/>
    <w:p w:rsidR="00534BCB" w:rsidRPr="00B10FD5" w:rsidRDefault="00534BCB" w:rsidP="00534BCB">
      <w:r w:rsidRPr="00B10FD5">
        <w:tab/>
        <w:t>4.</w:t>
      </w:r>
      <w:r w:rsidR="00B90D70">
        <w:tab/>
      </w:r>
      <w:r w:rsidRPr="00B10FD5">
        <w:t>Section 3 of P.L.2009, c.307 (C.24:6I-3) is amended to read as follows:</w:t>
      </w:r>
    </w:p>
    <w:p w:rsidR="00B90D70" w:rsidRDefault="00B90D70" w:rsidP="00534BCB"/>
    <w:p w:rsidR="00B90D70" w:rsidRDefault="00B90D70" w:rsidP="00534BCB">
      <w:r>
        <w:t>C.24:6I-3  Definitions relative to the medical use of cannabis.</w:t>
      </w:r>
    </w:p>
    <w:p w:rsidR="00534BCB" w:rsidRPr="00B10FD5" w:rsidRDefault="00534BCB" w:rsidP="00534BCB">
      <w:r w:rsidRPr="00B10FD5">
        <w:tab/>
        <w:t>3.</w:t>
      </w:r>
      <w:r w:rsidRPr="00B10FD5">
        <w:tab/>
        <w:t>As used in P.L.2009, c.307 (C.24:6I-1 et al.) and P.L.2015, c.158 (C.18A:40-12.22 et al.):</w:t>
      </w:r>
    </w:p>
    <w:p w:rsidR="00534BCB" w:rsidRPr="00B10FD5" w:rsidRDefault="00534BCB" w:rsidP="00534BCB">
      <w:r w:rsidRPr="00B10FD5">
        <w:tab/>
        <w:t>"Academic medical center" means (1)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If the entity is part of a system of health care facilities, the entity shall not qualify as an academic medical center unless the health care system is principally located within the State; or</w:t>
      </w:r>
    </w:p>
    <w:p w:rsidR="00534BCB" w:rsidRPr="00B10FD5" w:rsidRDefault="00534BCB" w:rsidP="00534BCB">
      <w:r w:rsidRPr="00B10FD5">
        <w:lastRenderedPageBreak/>
        <w:tab/>
        <w:t>(2)</w:t>
      </w:r>
      <w:r w:rsidRPr="00B10FD5">
        <w:tab/>
        <w:t>an accredited school of</w:t>
      </w:r>
      <w:r w:rsidR="0034167F">
        <w:t xml:space="preserve"> </w:t>
      </w:r>
      <w:r w:rsidRPr="00B10FD5">
        <w:t>osteopathic medicine that: is located in a state that shares a common border with this State; has an articulation agreement or similar memorandum of understanding, plus an agreement to establish and maintain an apprenticeship program in this State to train workers in the cannabis industry, which training would earn college credit,</w:t>
      </w:r>
      <w:r w:rsidR="0034167F">
        <w:t xml:space="preserve"> </w:t>
      </w:r>
      <w:r w:rsidRPr="00B10FD5">
        <w:t xml:space="preserve">with any State college or university located in a county of the first class with a college of nursing or nursing degree program accredited by the Commission on Collegiate Nursing Education on the effective date of </w:t>
      </w:r>
      <w:r w:rsidR="006A53F6" w:rsidRPr="00B10FD5">
        <w:t>P.L</w:t>
      </w:r>
      <w:r w:rsidR="006A53F6">
        <w:t>.2021</w:t>
      </w:r>
      <w:r w:rsidR="006A53F6" w:rsidRPr="00B10FD5">
        <w:t>, c.</w:t>
      </w:r>
      <w:r w:rsidR="00127C25">
        <w:t>16</w:t>
      </w:r>
      <w:r w:rsidR="006A53F6" w:rsidRPr="00B10FD5">
        <w:t xml:space="preserve"> (C.</w:t>
      </w:r>
      <w:r w:rsidR="006A53F6">
        <w:t>24:6I-31 et al.</w:t>
      </w:r>
      <w:r w:rsidR="006A53F6" w:rsidRPr="00B10FD5">
        <w:t>)</w:t>
      </w:r>
      <w:r w:rsidRPr="00B10FD5">
        <w:t xml:space="preserve">; and has an institutional review board that has, on the effective date of </w:t>
      </w:r>
      <w:r w:rsidR="006A53F6" w:rsidRPr="00B10FD5">
        <w:t>P.L</w:t>
      </w:r>
      <w:r w:rsidR="006A53F6">
        <w:t>.2021</w:t>
      </w:r>
      <w:r w:rsidR="006A53F6" w:rsidRPr="00B10FD5">
        <w:t>, c.</w:t>
      </w:r>
      <w:r w:rsidR="00127C25">
        <w:t>16</w:t>
      </w:r>
      <w:r w:rsidR="006A53F6" w:rsidRPr="00B10FD5">
        <w:t xml:space="preserve"> (C.</w:t>
      </w:r>
      <w:r w:rsidR="006A53F6">
        <w:t>24:6I-31 et al.</w:t>
      </w:r>
      <w:r w:rsidR="006A53F6" w:rsidRPr="00B10FD5">
        <w:t>)</w:t>
      </w:r>
      <w:r w:rsidRPr="00B10FD5">
        <w:t>, previously approved a clinical research study in this State</w:t>
      </w:r>
      <w:r w:rsidR="0034167F">
        <w:t xml:space="preserve"> </w:t>
      </w:r>
      <w:r w:rsidRPr="00B10FD5">
        <w:t>involving medical cannabis; and has the ability and will conduct all research and development in</w:t>
      </w:r>
      <w:r w:rsidR="0034167F">
        <w:t xml:space="preserve"> </w:t>
      </w:r>
      <w:r w:rsidRPr="00B10FD5">
        <w:t>the county in which the partner State college or university is located.</w:t>
      </w:r>
    </w:p>
    <w:p w:rsidR="00534BCB" w:rsidRPr="00B10FD5" w:rsidRDefault="00534BCB" w:rsidP="00534BCB">
      <w:r w:rsidRPr="00B10FD5">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534BCB" w:rsidRPr="00B10FD5" w:rsidRDefault="00534BCB" w:rsidP="00534BCB">
      <w:r w:rsidRPr="00B10FD5">
        <w:tab/>
        <w:t>"Cannabis" has the meaning given to "marihuana" in section 2 of the "New Jersey Controlled Dangerous Substances Act," P.L.1970, c.226 (C.24:21-2).</w:t>
      </w:r>
    </w:p>
    <w:p w:rsidR="00534BCB" w:rsidRPr="00B10FD5" w:rsidRDefault="00534BCB" w:rsidP="00534BCB">
      <w:r w:rsidRPr="00B10FD5">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534BCB" w:rsidRPr="00B10FD5" w:rsidRDefault="00534BCB" w:rsidP="00534BCB">
      <w:r w:rsidRPr="00B10FD5">
        <w:tab/>
        <w:t>"Commission" means the Cannabis Regulatory Commission established pursuant to section 31 of P.L.2019, c.153 (C.24:6I-24).</w:t>
      </w:r>
    </w:p>
    <w:p w:rsidR="00534BCB" w:rsidRPr="00B10FD5" w:rsidRDefault="00534BCB" w:rsidP="00534BCB">
      <w:r w:rsidRPr="00B10FD5">
        <w:tab/>
        <w:t>"Commissioner" means the Commissioner of Health.</w:t>
      </w:r>
    </w:p>
    <w:p w:rsidR="00534BCB" w:rsidRPr="00B10FD5" w:rsidRDefault="00534BCB" w:rsidP="00534BCB">
      <w:r w:rsidRPr="00B10FD5">
        <w:tab/>
        <w:t>"Common ownership or control" means:</w:t>
      </w:r>
    </w:p>
    <w:p w:rsidR="00534BCB" w:rsidRPr="00B10FD5" w:rsidRDefault="00534BCB" w:rsidP="00534BCB">
      <w:r w:rsidRPr="00B10FD5">
        <w:tab/>
        <w:t>(1)</w:t>
      </w:r>
      <w:r w:rsidRPr="00B10FD5">
        <w:tab/>
        <w:t>between two for-profit entities, the same individuals or entities own and control more than 50 percent of both entities;</w:t>
      </w:r>
    </w:p>
    <w:p w:rsidR="00534BCB" w:rsidRPr="00B10FD5" w:rsidRDefault="00534BCB" w:rsidP="00534BCB">
      <w:r w:rsidRPr="00B10FD5">
        <w:tab/>
        <w:t>(2)</w:t>
      </w:r>
      <w:r w:rsidRPr="00B10FD5">
        <w:tab/>
        <w:t>between a nonprofit entity and a for-profit entity, a majority of the directors, trustees, or members of the governing body of the nonprofit entity directly or indirectly own and control more than 50 percent of the for-profit entity; and</w:t>
      </w:r>
    </w:p>
    <w:p w:rsidR="00534BCB" w:rsidRPr="00B10FD5" w:rsidRDefault="00534BCB" w:rsidP="00534BCB">
      <w:r w:rsidRPr="00B10FD5">
        <w:tab/>
        <w:t>(3)</w:t>
      </w:r>
      <w:r w:rsidRPr="00B10FD5">
        <w:tab/>
        <w:t>between two nonprofit entities, the same directors, trustees, or governing body members comprise a majority of the voting directors, trustees, or governing body members of both nonprofits.</w:t>
      </w:r>
    </w:p>
    <w:p w:rsidR="00534BCB" w:rsidRPr="00B10FD5" w:rsidRDefault="00534BCB" w:rsidP="00534BCB">
      <w:r w:rsidRPr="00B10FD5">
        <w:tab/>
        <w:t>"Department" means the Department of Health.</w:t>
      </w:r>
    </w:p>
    <w:p w:rsidR="00534BCB" w:rsidRPr="00B10FD5" w:rsidRDefault="00534BCB" w:rsidP="00534BCB">
      <w:r w:rsidRPr="00B10FD5">
        <w:tab/>
        <w:t xml:space="preserve">"Designated caregiver" means a resident of the State who: </w:t>
      </w:r>
    </w:p>
    <w:p w:rsidR="00534BCB" w:rsidRPr="00B10FD5" w:rsidRDefault="00534BCB" w:rsidP="00534BCB">
      <w:r w:rsidRPr="00B10FD5">
        <w:tab/>
        <w:t>(1)</w:t>
      </w:r>
      <w:r w:rsidRPr="00B10FD5">
        <w:tab/>
        <w:t>is at least 18 years old;</w:t>
      </w:r>
    </w:p>
    <w:p w:rsidR="00534BCB" w:rsidRPr="00B10FD5" w:rsidRDefault="00534BCB" w:rsidP="00534BCB">
      <w:r w:rsidRPr="00B10FD5">
        <w:tab/>
        <w:t>(2)</w:t>
      </w:r>
      <w:r w:rsidRPr="00B10FD5">
        <w:tab/>
        <w:t>has agreed to assist with a registered qualifying patient's medical use of cannabis, is not currently serving as a designated caregiver for more than one other qualifying patient, and is not the qualifying patient's health care practitioner;</w:t>
      </w:r>
    </w:p>
    <w:p w:rsidR="00534BCB" w:rsidRPr="00B10FD5" w:rsidRDefault="00534BCB" w:rsidP="00534BCB">
      <w:r w:rsidRPr="00B10FD5">
        <w:tab/>
        <w:t>(3)</w:t>
      </w:r>
      <w:r w:rsidRPr="00B10FD5">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534BCB" w:rsidRPr="00B10FD5" w:rsidRDefault="00534BCB" w:rsidP="00534BCB">
      <w:r w:rsidRPr="00B10FD5">
        <w:lastRenderedPageBreak/>
        <w:tab/>
        <w:t>(4)</w:t>
      </w:r>
      <w:r w:rsidRPr="00B10FD5">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534BCB" w:rsidRPr="00B10FD5" w:rsidRDefault="00534BCB" w:rsidP="00534BCB">
      <w:r w:rsidRPr="00B10FD5">
        <w:tab/>
        <w:t>(5)</w:t>
      </w:r>
      <w:r w:rsidRPr="00B10FD5">
        <w:tab/>
        <w:t>has been designated as a designated caregiver by the patient when registering or renewing a registration with the commission or in other written notification to the commission.</w:t>
      </w:r>
    </w:p>
    <w:p w:rsidR="00534BCB" w:rsidRPr="00B10FD5" w:rsidRDefault="00534BCB" w:rsidP="00534BCB">
      <w:r w:rsidRPr="00B10FD5">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534BCB" w:rsidRPr="00B10FD5" w:rsidRDefault="00534BCB" w:rsidP="00534BCB">
      <w:r w:rsidRPr="00B10FD5">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534BCB" w:rsidRPr="00B10FD5" w:rsidRDefault="00534BCB" w:rsidP="00534BCB">
      <w:r w:rsidRPr="00B10FD5">
        <w:tab/>
        <w:t xml:space="preserve">"Health care practitioner" means a physician, advanced practice nurse, or physician assistant licensed or certified pursuant to Title 45 of the Revised Statutes who: </w:t>
      </w:r>
    </w:p>
    <w:p w:rsidR="00534BCB" w:rsidRPr="00B10FD5" w:rsidRDefault="00534BCB" w:rsidP="00534BCB">
      <w:r w:rsidRPr="00B10FD5">
        <w:tab/>
        <w:t>(1)</w:t>
      </w:r>
      <w:r w:rsidRPr="00B10FD5">
        <w:tab/>
        <w:t>possesses active registrations to prescribe controlled dangerous substances issued by the United States Drug Enforcement Administration and the Division of Consumer Affairs in the Department of Law and Public Safety;</w:t>
      </w:r>
    </w:p>
    <w:p w:rsidR="00534BCB" w:rsidRPr="00B10FD5" w:rsidRDefault="00534BCB" w:rsidP="00534BCB">
      <w:r w:rsidRPr="00B10FD5">
        <w:tab/>
        <w:t>(2)</w:t>
      </w:r>
      <w:r w:rsidRPr="00B10FD5">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534BCB" w:rsidRPr="00B10FD5" w:rsidRDefault="00534BCB" w:rsidP="00534BCB">
      <w:r w:rsidRPr="00B10FD5">
        <w:tab/>
        <w:t>(3)</w:t>
      </w:r>
      <w:r w:rsidRPr="00B10FD5">
        <w:tab/>
        <w:t>if the patient is a minor, is a pediatric specialist.</w:t>
      </w:r>
    </w:p>
    <w:p w:rsidR="00534BCB" w:rsidRPr="00B10FD5" w:rsidRDefault="00534BCB" w:rsidP="00534BCB">
      <w:r w:rsidRPr="00B10FD5">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534BCB" w:rsidRPr="00B10FD5" w:rsidRDefault="00534BCB" w:rsidP="00534BCB">
      <w:r w:rsidRPr="00B10FD5">
        <w:tab/>
        <w:t>"Institutional caregiver" means a resident of the State who:</w:t>
      </w:r>
    </w:p>
    <w:p w:rsidR="00534BCB" w:rsidRPr="00B10FD5" w:rsidRDefault="00534BCB" w:rsidP="00534BCB">
      <w:r w:rsidRPr="00B10FD5">
        <w:tab/>
        <w:t>(1)</w:t>
      </w:r>
      <w:r w:rsidRPr="00B10FD5">
        <w:tab/>
        <w:t>is at least 18 years old;</w:t>
      </w:r>
    </w:p>
    <w:p w:rsidR="00534BCB" w:rsidRPr="00B10FD5" w:rsidRDefault="00534BCB" w:rsidP="00534BCB">
      <w:r w:rsidRPr="00B10FD5">
        <w:tab/>
        <w:t>(2)</w:t>
      </w:r>
      <w:r w:rsidRPr="00B10FD5">
        <w:tab/>
        <w:t>is an employee of a health care facility;</w:t>
      </w:r>
    </w:p>
    <w:p w:rsidR="00534BCB" w:rsidRPr="00B10FD5" w:rsidRDefault="00534BCB" w:rsidP="00534BCB">
      <w:r w:rsidRPr="00B10FD5">
        <w:tab/>
        <w:t>(3)</w:t>
      </w:r>
      <w:r w:rsidRPr="00B10FD5">
        <w:tab/>
        <w:t>is authorized, within the scope of the individual's professional duties, to possess and administer controlled dangerous substances in connection with the care and treatment of patients and residents pursuant to applicable State and federal laws;</w:t>
      </w:r>
    </w:p>
    <w:p w:rsidR="00534BCB" w:rsidRPr="00B10FD5" w:rsidRDefault="00534BCB" w:rsidP="00534BCB">
      <w:r w:rsidRPr="00B10FD5">
        <w:tab/>
        <w:t>(4)</w:t>
      </w:r>
      <w:r w:rsidRPr="00B10FD5">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534BCB" w:rsidRPr="00B10FD5" w:rsidRDefault="00534BCB" w:rsidP="00534BCB">
      <w:r w:rsidRPr="00B10FD5">
        <w:tab/>
        <w:t>(5)</w:t>
      </w:r>
      <w:r w:rsidRPr="00B10FD5">
        <w:tab/>
        <w:t xml:space="preserve">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w:t>
      </w:r>
      <w:r w:rsidRPr="00B10FD5">
        <w:lastRenderedPageBreak/>
        <w:t>cannabis that is authorized under P.L.2009, c.307 (C.24:6I-1 et al.) or P.L.2015, c.158 (C.18A:40-12.22 et al.); and</w:t>
      </w:r>
    </w:p>
    <w:p w:rsidR="00534BCB" w:rsidRPr="00B10FD5" w:rsidRDefault="00534BCB" w:rsidP="00534BCB">
      <w:r w:rsidRPr="00B10FD5">
        <w:tab/>
        <w:t>(6)</w:t>
      </w:r>
      <w:r w:rsidRPr="00B10FD5">
        <w:tab/>
        <w:t>has registered with the commission pursuant to section 4 of P.L.2009, c.307 (C.24:6I-4).</w:t>
      </w:r>
    </w:p>
    <w:p w:rsidR="00534BCB" w:rsidRPr="00B10FD5" w:rsidRDefault="00534BCB" w:rsidP="00534BCB">
      <w:r w:rsidRPr="00B10FD5">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534BCB" w:rsidRPr="00B10FD5" w:rsidRDefault="00534BCB" w:rsidP="00534BCB">
      <w:r w:rsidRPr="00B10FD5">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534BCB" w:rsidRPr="00B10FD5" w:rsidRDefault="00534BCB" w:rsidP="00534BCB">
      <w:r w:rsidRPr="00B10FD5">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534BCB" w:rsidRPr="00B10FD5" w:rsidRDefault="00534BCB" w:rsidP="00534BCB">
      <w:r w:rsidRPr="00B10FD5">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534BCB" w:rsidRPr="00B10FD5" w:rsidRDefault="00534BCB" w:rsidP="00534BCB">
      <w:r w:rsidRPr="00B10FD5">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534BCB" w:rsidRPr="00B10FD5" w:rsidRDefault="00534BCB" w:rsidP="00534BCB">
      <w:r w:rsidRPr="00B10FD5">
        <w:lastRenderedPageBreak/>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534BCB" w:rsidRPr="00B10FD5" w:rsidRDefault="00534BCB" w:rsidP="00534BCB">
      <w:r w:rsidRPr="00B10FD5">
        <w:tab/>
        <w:t>"Medical use of cannabis" means the acquisition, possession, transport, or use of cannabis or paraphernalia by a registered qualifying patient as authorized by P.L.2009, c.307 (C.24:6I-1 et al.) and P.L.2015, c.158 (C.18A:40-12.22 et al.).</w:t>
      </w:r>
    </w:p>
    <w:p w:rsidR="00534BCB" w:rsidRPr="00B10FD5" w:rsidRDefault="00534BCB" w:rsidP="00534BCB">
      <w:r w:rsidRPr="00B10FD5">
        <w:tab/>
        <w:t>"Minor" means a person who is under 18 years of age and who has not been married or previously declared by a court or an administrative agency to be emancipated.</w:t>
      </w:r>
    </w:p>
    <w:p w:rsidR="00534BCB" w:rsidRPr="00B10FD5" w:rsidRDefault="00534BCB" w:rsidP="00534BCB">
      <w:r w:rsidRPr="00B10FD5">
        <w:tab/>
        <w:t>"Paraphernalia" has the meaning given in N.J.S.2C:36-1.</w:t>
      </w:r>
    </w:p>
    <w:p w:rsidR="00534BCB" w:rsidRPr="00B10FD5" w:rsidRDefault="00534BCB" w:rsidP="00534BCB">
      <w:r w:rsidRPr="00B10FD5">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534BCB" w:rsidRPr="00B10FD5" w:rsidRDefault="00534BCB" w:rsidP="00534BCB">
      <w:r w:rsidRPr="00B10FD5">
        <w:tab/>
        <w:t>"Primary care" means the practice of family medicine, general internal medicine, general pediatrics, general obstetrics, or gynecology.</w:t>
      </w:r>
    </w:p>
    <w:p w:rsidR="00534BCB" w:rsidRPr="00B10FD5" w:rsidRDefault="00534BCB" w:rsidP="00534BCB">
      <w:r w:rsidRPr="00B10FD5">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534BCB" w:rsidRPr="00B10FD5" w:rsidRDefault="00534BCB" w:rsidP="00534BCB">
      <w:r w:rsidRPr="00B10FD5">
        <w:tab/>
        <w:t>"Qualifying patient" or "patient" means a resident of the State who has been authorized for the medical use of cannabis by a health care practitioner.</w:t>
      </w:r>
    </w:p>
    <w:p w:rsidR="00534BCB" w:rsidRPr="00B10FD5" w:rsidRDefault="00534BCB" w:rsidP="00534BCB">
      <w:r w:rsidRPr="00B10FD5">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534BCB" w:rsidRPr="00B10FD5" w:rsidRDefault="00534BCB" w:rsidP="00534BCB">
      <w:r w:rsidRPr="00B10FD5">
        <w:tab/>
        <w:t xml:space="preserve">"Significantly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w:t>
      </w:r>
      <w:r w:rsidRPr="00B10FD5">
        <w:lastRenderedPageBreak/>
        <w:t>regarding the operations of the entity issued, or applying for a permit to operate as, a medical cannabis cultivator, medical cannabis manufacturer, medical cannabis dispensary, or clinical registrant.</w:t>
      </w:r>
    </w:p>
    <w:p w:rsidR="00534BCB" w:rsidRPr="00B10FD5" w:rsidRDefault="00534BCB" w:rsidP="00534BCB">
      <w:r w:rsidRPr="00B10FD5">
        <w:tab/>
        <w:t>"Terminally ill" means having an illness or condition with a prognosis of less than 12 months of life.</w:t>
      </w:r>
    </w:p>
    <w:p w:rsidR="00534BCB" w:rsidRPr="00B10FD5" w:rsidRDefault="00534BCB" w:rsidP="00534BCB">
      <w:r w:rsidRPr="00B10FD5">
        <w:tab/>
        <w:t>"Usable cannabis" means the dried leaves and flowers of cannabis, and any mixture or preparation thereof, and does not include the seeds, stems, stalks, or roots of the plant.</w:t>
      </w:r>
    </w:p>
    <w:p w:rsidR="00CB51B6" w:rsidRPr="00B10FD5" w:rsidRDefault="00CB51B6" w:rsidP="00686AEB"/>
    <w:p w:rsidR="00977846" w:rsidRPr="00B10FD5" w:rsidRDefault="00977846" w:rsidP="00977846">
      <w:r w:rsidRPr="00B10FD5">
        <w:tab/>
        <w:t>5.</w:t>
      </w:r>
      <w:r w:rsidRPr="00B10FD5">
        <w:tab/>
        <w:t>Section 31 of P.L.2019, c.153 (C.24:6I-24) is amended to read as follows:</w:t>
      </w:r>
    </w:p>
    <w:p w:rsidR="006808B6" w:rsidRDefault="006808B6" w:rsidP="00977846">
      <w:pPr>
        <w:tabs>
          <w:tab w:val="clear" w:pos="720"/>
          <w:tab w:val="left" w:pos="810"/>
        </w:tabs>
      </w:pPr>
    </w:p>
    <w:p w:rsidR="006808B6" w:rsidRDefault="006808B6" w:rsidP="00977846">
      <w:pPr>
        <w:tabs>
          <w:tab w:val="clear" w:pos="720"/>
          <w:tab w:val="left" w:pos="810"/>
        </w:tabs>
      </w:pPr>
      <w:r>
        <w:t>C.24:6I-24  Cannabis Regulatory Commission.</w:t>
      </w:r>
    </w:p>
    <w:p w:rsidR="00977846" w:rsidRPr="00B10FD5" w:rsidRDefault="00977846" w:rsidP="00977846">
      <w:pPr>
        <w:tabs>
          <w:tab w:val="clear" w:pos="720"/>
          <w:tab w:val="left" w:pos="810"/>
        </w:tabs>
      </w:pPr>
      <w:r w:rsidRPr="00B10FD5">
        <w:tab/>
        <w:t>31.</w:t>
      </w:r>
      <w:r w:rsidR="006808B6">
        <w:t xml:space="preserve"> </w:t>
      </w:r>
      <w:r w:rsidRPr="00B10FD5">
        <w:t>a.</w:t>
      </w:r>
      <w:r w:rsidR="0034167F">
        <w:t xml:space="preserve"> </w:t>
      </w:r>
      <w:r w:rsidRPr="00B10FD5">
        <w:t>The Cannabis Regulatory Commission is hereby created in, but not of, the Department of the Treasury, to:</w:t>
      </w:r>
    </w:p>
    <w:p w:rsidR="00977846" w:rsidRPr="00B10FD5" w:rsidRDefault="00977846" w:rsidP="00977846">
      <w:r w:rsidRPr="00B10FD5">
        <w:tab/>
        <w:t>(1)</w:t>
      </w:r>
      <w:r w:rsidR="006808B6">
        <w:tab/>
      </w:r>
      <w:r w:rsidRPr="00B10FD5">
        <w:t>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paragraph shall be carried out in accordance with the "State Agency Transfer Act," P.L.1971, c.375 (C.52:14D-1 et seq.); and</w:t>
      </w:r>
    </w:p>
    <w:p w:rsidR="00977846" w:rsidRPr="00B10FD5" w:rsidRDefault="00977846" w:rsidP="00977846">
      <w:r w:rsidRPr="00B10FD5">
        <w:tab/>
        <w:t>(2)</w:t>
      </w:r>
      <w:r w:rsidR="006808B6">
        <w:tab/>
      </w:r>
      <w:r w:rsidRPr="00B10FD5">
        <w:t xml:space="preserve">oversee the development, regulation, and enforcement of activities associated with the personal use of cannabis pursuant to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w:t>
      </w:r>
    </w:p>
    <w:p w:rsidR="00977846" w:rsidRPr="00B10FD5" w:rsidRDefault="00977846" w:rsidP="00977846">
      <w:r w:rsidRPr="00B10FD5">
        <w:tab/>
        <w:t>b.</w:t>
      </w:r>
      <w:r w:rsidR="006808B6">
        <w:t xml:space="preserve"> </w:t>
      </w:r>
      <w:r w:rsidRPr="00B10FD5">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977846" w:rsidRPr="00B10FD5" w:rsidRDefault="00977846" w:rsidP="00977846">
      <w:r w:rsidRPr="00B10FD5">
        <w:tab/>
        <w:t>(2)</w:t>
      </w:r>
      <w:r w:rsidRPr="00B10FD5">
        <w:tab/>
        <w:t>The members of the commission shall be appointed by the Governor as follows:</w:t>
      </w:r>
    </w:p>
    <w:p w:rsidR="00977846" w:rsidRPr="00B10FD5" w:rsidRDefault="00977846" w:rsidP="00977846">
      <w:r w:rsidRPr="00B10FD5">
        <w:tab/>
        <w:t>(a)</w:t>
      </w:r>
      <w:r w:rsidRPr="00B10FD5">
        <w:tab/>
        <w:t>One member shall be appointed upon recommendation of the Senate President;</w:t>
      </w:r>
    </w:p>
    <w:p w:rsidR="00977846" w:rsidRPr="00B10FD5" w:rsidRDefault="00977846" w:rsidP="00977846">
      <w:r w:rsidRPr="00B10FD5">
        <w:tab/>
        <w:t>(b)</w:t>
      </w:r>
      <w:r w:rsidRPr="00B10FD5">
        <w:tab/>
        <w:t>One member shall be appointed upon recommendation of the Speaker of the General Assembly;</w:t>
      </w:r>
    </w:p>
    <w:p w:rsidR="00977846" w:rsidRPr="00B10FD5" w:rsidRDefault="00977846" w:rsidP="00977846">
      <w:r w:rsidRPr="00B10FD5">
        <w:tab/>
        <w:t>(c)</w:t>
      </w:r>
      <w:r w:rsidRPr="00B10FD5">
        <w:tab/>
        <w:t>Three members, including the chair, shall be appointed without any needed recommendation.</w:t>
      </w:r>
    </w:p>
    <w:p w:rsidR="00977846" w:rsidRPr="00B10FD5" w:rsidRDefault="00977846" w:rsidP="00977846">
      <w:r w:rsidRPr="00B10FD5">
        <w:tab/>
        <w:t>(3)</w:t>
      </w:r>
      <w:r w:rsidRPr="00B10FD5">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977846" w:rsidRPr="00B10FD5" w:rsidRDefault="00977846" w:rsidP="00977846">
      <w:r w:rsidRPr="00B10FD5">
        <w:tab/>
        <w:t>(4)</w:t>
      </w:r>
      <w:r w:rsidRPr="00B10FD5">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w:t>
      </w:r>
      <w:r w:rsidRPr="00B10FD5">
        <w:lastRenderedPageBreak/>
        <w:t xml:space="preserve">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977846" w:rsidRPr="00B10FD5" w:rsidRDefault="00977846" w:rsidP="00977846">
      <w:r w:rsidRPr="00B10FD5">
        <w:tab/>
        <w:t>(5)</w:t>
      </w:r>
      <w:r w:rsidRPr="00B10FD5">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977846" w:rsidRPr="00B10FD5" w:rsidRDefault="00977846" w:rsidP="00977846">
      <w:r w:rsidRPr="00B10FD5">
        <w:tab/>
        <w:t>(6)</w:t>
      </w:r>
      <w:r w:rsidRPr="00B10FD5">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977846" w:rsidRPr="00B10FD5" w:rsidRDefault="00977846" w:rsidP="00977846">
      <w:r w:rsidRPr="00B10FD5">
        <w:tab/>
        <w:t>(7)</w:t>
      </w:r>
      <w:r w:rsidRPr="00B10FD5">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977846" w:rsidRPr="00B10FD5" w:rsidRDefault="00977846" w:rsidP="00977846">
      <w:r w:rsidRPr="00B10FD5">
        <w:tab/>
        <w:t>(8)</w:t>
      </w:r>
      <w:r w:rsidRPr="00B10FD5">
        <w:tab/>
        <w:t xml:space="preserve">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section 6 of </w:t>
      </w:r>
      <w:r w:rsidR="006808B6" w:rsidRPr="00B10FD5">
        <w:t>P.L</w:t>
      </w:r>
      <w:r w:rsidR="006808B6">
        <w:t>.2021</w:t>
      </w:r>
      <w:r w:rsidR="006808B6" w:rsidRPr="00B10FD5">
        <w:t>, c.</w:t>
      </w:r>
      <w:r w:rsidR="00127C25">
        <w:t>16</w:t>
      </w:r>
      <w:r w:rsidR="006808B6" w:rsidRPr="00B10FD5">
        <w:t xml:space="preserve"> (C.</w:t>
      </w:r>
      <w:r w:rsidR="006808B6">
        <w:t>24:6I-34</w:t>
      </w:r>
      <w:r w:rsidR="006808B6" w:rsidRPr="00B10FD5">
        <w:t>)</w:t>
      </w:r>
      <w:r w:rsidRPr="00B10FD5">
        <w:t>, by which the licensing of cannabis establishments, distributors, and delivery services, and the lawfully permitted licensing activities of those establishments, distributors, and delivery services may begin.</w:t>
      </w:r>
    </w:p>
    <w:p w:rsidR="00977846" w:rsidRPr="00B10FD5" w:rsidRDefault="00977846" w:rsidP="00977846">
      <w:r w:rsidRPr="00B10FD5">
        <w:tab/>
        <w:t>(9)</w:t>
      </w:r>
      <w:r w:rsidRPr="00B10FD5">
        <w:tab/>
        <w:t>The commission shall adopt annually a schedule of regular meetings, and special meetings may be held at the call of the chair.</w:t>
      </w:r>
    </w:p>
    <w:p w:rsidR="00977846" w:rsidRPr="00B10FD5" w:rsidRDefault="00977846" w:rsidP="00977846">
      <w:r w:rsidRPr="00B10FD5">
        <w:tab/>
        <w:t>(10) Any member of the commission may be removed from office by the Governor, for cause, upon notice and opportunity to be heard at a public hearing.  Any member of the commission shall automatically forfeit the member's office upon conviction for any crime.</w:t>
      </w:r>
    </w:p>
    <w:p w:rsidR="00977846" w:rsidRPr="00B10FD5" w:rsidRDefault="00977846" w:rsidP="00977846">
      <w:r w:rsidRPr="00B10FD5">
        <w:lastRenderedPageBreak/>
        <w:tab/>
        <w:t>c.</w:t>
      </w:r>
      <w:r w:rsidR="006808B6">
        <w:t xml:space="preserve"> </w:t>
      </w:r>
      <w:r w:rsidRPr="00B10FD5">
        <w:t>(1) The commission shall establish, and from time to time alter, a plan of organization, and employ personnel as it deems necessary under the direct supervision of a full-time executive director for the commission.  The plan of organization shall include the Office of Minority, Disabled Veterans, and Women</w:t>
      </w:r>
      <w:r w:rsidR="002D7DB2">
        <w:t xml:space="preserve"> </w:t>
      </w:r>
      <w:r w:rsidRPr="00B10FD5">
        <w:t>Cannabis Business Development established by section 32 of P.L.2019, c.153 (C.24:6I-25).</w:t>
      </w:r>
    </w:p>
    <w:p w:rsidR="00977846" w:rsidRPr="00B10FD5" w:rsidRDefault="00977846" w:rsidP="00977846">
      <w:r w:rsidRPr="00B10FD5">
        <w:tab/>
        <w:t>(a)</w:t>
      </w:r>
      <w:r w:rsidRPr="00B10FD5">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977846" w:rsidRPr="00B10FD5" w:rsidRDefault="00977846" w:rsidP="00977846">
      <w:r w:rsidRPr="00B10FD5">
        <w:tab/>
        <w:t>(b) (i) All employees of the commission under the direct supervision of the executive director, except for secretarial and clerical personnel, shall be in the State's unclassified service.  All employees shall be deemed confidential employees for the purposes of the "New Jersey Employer-Employee Relations Act," P.L.1941, c.100 (C.34:13A-1 et seq.).</w:t>
      </w:r>
    </w:p>
    <w:p w:rsidR="00977846" w:rsidRPr="00B10FD5" w:rsidRDefault="00977846" w:rsidP="00977846">
      <w:r w:rsidRPr="00B10FD5">
        <w:tab/>
        <w:t>(ii)</w:t>
      </w:r>
      <w:r w:rsidRPr="00B10FD5">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977846" w:rsidRPr="00B10FD5" w:rsidRDefault="00977846" w:rsidP="00977846">
      <w:r w:rsidRPr="00B10FD5">
        <w:tab/>
        <w:t>(2)</w:t>
      </w:r>
      <w:r w:rsidRPr="00B10FD5">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977846" w:rsidRPr="00B10FD5" w:rsidRDefault="00977846" w:rsidP="00977846">
      <w:r w:rsidRPr="00B10FD5">
        <w:tab/>
        <w:t>(3)</w:t>
      </w:r>
      <w:r w:rsidRPr="00B10FD5">
        <w:tab/>
        <w:t xml:space="preserve">The commission may incur additional expenses within the limits of funds available to it in order to carry out its duties, functions, and powers under P.L.2009, c.307 (C.24:6I-1 et al.) and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w:t>
      </w:r>
    </w:p>
    <w:p w:rsidR="00977846" w:rsidRPr="00B10FD5" w:rsidRDefault="00977846" w:rsidP="00977846">
      <w:r w:rsidRPr="00B10FD5">
        <w:tab/>
        <w:t>d.</w:t>
      </w:r>
      <w:r w:rsidRPr="00B10FD5">
        <w:tab/>
        <w:t xml:space="preserve">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w:t>
      </w:r>
      <w:r w:rsidRPr="00B10FD5">
        <w:lastRenderedPageBreak/>
        <w:t>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977846" w:rsidRPr="00B10FD5" w:rsidRDefault="00977846" w:rsidP="00977846">
      <w:r w:rsidRPr="00B10FD5">
        <w:tab/>
        <w:t>e.</w:t>
      </w:r>
      <w:r w:rsidRPr="00B10FD5">
        <w:tab/>
        <w:t xml:space="preserve">The commission may designate its powers and authority as it deems necessary and appropriate to carry out its duties and implement the provisions of P.L.2009, c.307 (C.24:6I-1 et al.) and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w:t>
      </w:r>
    </w:p>
    <w:p w:rsidR="00977846" w:rsidRPr="00B10FD5" w:rsidRDefault="00977846" w:rsidP="00977846">
      <w:r w:rsidRPr="00B10FD5">
        <w:tab/>
        <w:t>f.</w:t>
      </w:r>
      <w:r w:rsidRPr="00B10FD5">
        <w:tab/>
        <w:t>The commission shall, no later than three years after the date it first organizes, contract with a public research university, as defined in section 3 of P.L.1994, c.48 (C.18A:3B-3), to conduct an independent study to review:</w:t>
      </w:r>
    </w:p>
    <w:p w:rsidR="00977846" w:rsidRPr="00B10FD5" w:rsidRDefault="00977846" w:rsidP="00977846">
      <w:r w:rsidRPr="00B10FD5">
        <w:tab/>
        <w:t>(1)</w:t>
      </w:r>
      <w:r w:rsidRPr="00B10FD5">
        <w:tab/>
        <w:t>the commission's organization;</w:t>
      </w:r>
    </w:p>
    <w:p w:rsidR="00977846" w:rsidRPr="00B10FD5" w:rsidRDefault="00977846" w:rsidP="00977846">
      <w:r w:rsidRPr="00B10FD5">
        <w:tab/>
        <w:t>(2)</w:t>
      </w:r>
      <w:r w:rsidRPr="00B10FD5">
        <w:tab/>
        <w:t>the commission's regulation and enforcement activities;</w:t>
      </w:r>
    </w:p>
    <w:p w:rsidR="00977846" w:rsidRPr="00B10FD5" w:rsidRDefault="00977846" w:rsidP="00977846">
      <w:r w:rsidRPr="00B10FD5">
        <w:tab/>
        <w:t>(3)</w:t>
      </w:r>
      <w:r w:rsidR="006808B6">
        <w:tab/>
      </w:r>
      <w:r w:rsidRPr="00B10FD5">
        <w:t>the overall effectiveness of the commission as a full time entity; and</w:t>
      </w:r>
    </w:p>
    <w:p w:rsidR="00977846" w:rsidRPr="00B10FD5" w:rsidRDefault="00977846" w:rsidP="00977846">
      <w:r w:rsidRPr="00B10FD5">
        <w:tab/>
        <w:t>(4)</w:t>
      </w:r>
      <w:r w:rsidRPr="00B10FD5">
        <w:tab/>
        <w:t>whether the regulation and oversight of medical cannabis or personal use cannabis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977846" w:rsidRPr="00B10FD5" w:rsidRDefault="00977846" w:rsidP="00977846">
      <w:r w:rsidRPr="00B10FD5">
        <w:tab/>
        <w:t>The commission shall submit the findings of the independent study, along with the commission's recommendations for appropriate executive, administrative, or legislative action, to the Governor and, pursuant to section 2 of P.L.1991, c.164 (C.52:14-19.1), to the Legislature.</w:t>
      </w:r>
    </w:p>
    <w:p w:rsidR="00D76800" w:rsidRPr="00B10FD5" w:rsidRDefault="00D76800" w:rsidP="00D76800"/>
    <w:p w:rsidR="006808B6" w:rsidRDefault="006808B6" w:rsidP="001A1D18">
      <w:r>
        <w:t>C.24:6I-34  Commission activities associated with the personal use of cannabis.</w:t>
      </w:r>
    </w:p>
    <w:p w:rsidR="006808B6" w:rsidRDefault="001A1D18" w:rsidP="001A1D18">
      <w:r w:rsidRPr="00B10FD5">
        <w:tab/>
        <w:t>6.</w:t>
      </w:r>
      <w:r w:rsidRPr="00B10FD5">
        <w:tab/>
        <w:t>Commission Activities Associated with the Personal Use of Cannabis.</w:t>
      </w:r>
    </w:p>
    <w:p w:rsidR="001A1D18" w:rsidRPr="00B10FD5" w:rsidRDefault="001A1D18" w:rsidP="001A1D18">
      <w:r w:rsidRPr="00B10FD5">
        <w:tab/>
        <w:t>a.</w:t>
      </w:r>
      <w:r w:rsidRPr="00B10FD5">
        <w:tab/>
        <w:t xml:space="preserve">The Cannabis Regulatory Commission shall have all powers necessary or proper to enable it to carry out the commission’s duties, functions, and powers under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 xml:space="preserve">. The jurisdiction, supervision, duties, functions, and powers of the commission extend to any person who buys, sells, cultivates, produces, manufactures, transports, or delivers any cannabis or cannabis items within this State. </w:t>
      </w:r>
    </w:p>
    <w:p w:rsidR="001A1D18" w:rsidRPr="00B10FD5" w:rsidRDefault="001A1D18" w:rsidP="001A1D18">
      <w:r w:rsidRPr="00B10FD5">
        <w:tab/>
        <w:t>b.</w:t>
      </w:r>
      <w:r w:rsidRPr="00B10FD5">
        <w:tab/>
        <w:t xml:space="preserve">The duties, functions and powers of the commission shall include the following: </w:t>
      </w:r>
    </w:p>
    <w:p w:rsidR="001A1D18" w:rsidRPr="00B10FD5" w:rsidRDefault="001A1D18" w:rsidP="001A1D18">
      <w:r w:rsidRPr="00B10FD5">
        <w:tab/>
        <w:t>(1)</w:t>
      </w:r>
      <w:r w:rsidRPr="00B10FD5">
        <w:tab/>
        <w:t xml:space="preserve">To regulate the purchase, sale, cultivation, production, manufacturing, transportation, and delivery of cannabis or cannabis items in accordance with the provisions of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 xml:space="preserve">; </w:t>
      </w:r>
    </w:p>
    <w:p w:rsidR="001A1D18" w:rsidRPr="00B10FD5" w:rsidRDefault="001A1D18" w:rsidP="001A1D18">
      <w:r w:rsidRPr="00B10FD5">
        <w:tab/>
        <w:t>(2)</w:t>
      </w:r>
      <w:r w:rsidRPr="00B10FD5">
        <w:tab/>
        <w:t>To grant, refuse, suspend, revoke, cancel, or take actions otherwise limiting licenses or conditional licenses for the sale, cultivation,</w:t>
      </w:r>
      <w:r w:rsidR="0034167F">
        <w:t xml:space="preserve"> </w:t>
      </w:r>
      <w:r w:rsidRPr="00B10FD5">
        <w:t xml:space="preserve">production, or manufacturing of cannabis items, or other licenses in regard to cannabis items, and to permit, in the commission’s discretion, the transfer of a license between persons; </w:t>
      </w:r>
    </w:p>
    <w:p w:rsidR="001A1D18" w:rsidRPr="00B10FD5" w:rsidRDefault="001A1D18" w:rsidP="001A1D18">
      <w:r w:rsidRPr="00B10FD5">
        <w:tab/>
        <w:t>(3)</w:t>
      </w:r>
      <w:r w:rsidRPr="00B10FD5">
        <w:tab/>
        <w:t xml:space="preserve">To investigate and aid in the prosecution of every violation of the statutory laws of this State relating to cannabis and cannabis items and to cooperate in the prosecution of offenders before any State court of competent jurisdiction; </w:t>
      </w:r>
    </w:p>
    <w:p w:rsidR="001A1D18" w:rsidRPr="00B10FD5" w:rsidRDefault="001A1D18" w:rsidP="001A1D18">
      <w:r w:rsidRPr="00B10FD5">
        <w:tab/>
        <w:t>(4)</w:t>
      </w:r>
      <w:r w:rsidRPr="00B10FD5">
        <w:tab/>
        <w:t xml:space="preserve">To adopt, amend, or repeal regulations as necessary to carry out the intent and provisions of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 xml:space="preserve">; </w:t>
      </w:r>
    </w:p>
    <w:p w:rsidR="001A1D18" w:rsidRPr="00B10FD5" w:rsidRDefault="001A1D18" w:rsidP="001A1D18">
      <w:r w:rsidRPr="00B10FD5">
        <w:tab/>
        <w:t>(5)</w:t>
      </w:r>
      <w:r w:rsidRPr="00B10FD5">
        <w:tab/>
        <w:t xml:space="preserve">To exercise all powers incidental, convenient, or necessary to enable the commission to administer or carry out the provisions of </w:t>
      </w:r>
      <w:r w:rsidR="006808B6" w:rsidRPr="00B10FD5">
        <w:t>P.L</w:t>
      </w:r>
      <w:r w:rsidR="006808B6">
        <w:t>.2021</w:t>
      </w:r>
      <w:r w:rsidR="006808B6" w:rsidRPr="00B10FD5">
        <w:t>, c.</w:t>
      </w:r>
      <w:r w:rsidR="00127C25">
        <w:t>16</w:t>
      </w:r>
      <w:r w:rsidR="006808B6" w:rsidRPr="00B10FD5">
        <w:t xml:space="preserve"> (C.</w:t>
      </w:r>
      <w:r w:rsidR="006808B6">
        <w:t>24:6I-31 et al.</w:t>
      </w:r>
      <w:r w:rsidR="006808B6" w:rsidRPr="00B10FD5">
        <w:t>)</w:t>
      </w:r>
      <w:r w:rsidRPr="00B10FD5">
        <w:t xml:space="preserve">, or any other law of this State that charges the commission with a duty, function, or power related to personal use cannabis. Powers described in this paragraph include, but are not limited to: </w:t>
      </w:r>
    </w:p>
    <w:p w:rsidR="001A1D18" w:rsidRPr="00B10FD5" w:rsidRDefault="001A1D18" w:rsidP="001A1D18">
      <w:r w:rsidRPr="00B10FD5">
        <w:tab/>
        <w:t>(a)</w:t>
      </w:r>
      <w:r w:rsidRPr="00B10FD5">
        <w:tab/>
        <w:t xml:space="preserve">Issuing subpoenas; </w:t>
      </w:r>
    </w:p>
    <w:p w:rsidR="001A1D18" w:rsidRPr="00B10FD5" w:rsidRDefault="001A1D18" w:rsidP="001A1D18">
      <w:r w:rsidRPr="00B10FD5">
        <w:lastRenderedPageBreak/>
        <w:tab/>
        <w:t>(b)</w:t>
      </w:r>
      <w:r w:rsidRPr="00B10FD5">
        <w:tab/>
        <w:t xml:space="preserve">Compelling attendance of witnesses; </w:t>
      </w:r>
    </w:p>
    <w:p w:rsidR="001A1D18" w:rsidRPr="00B10FD5" w:rsidRDefault="001A1D18" w:rsidP="001A1D18">
      <w:r w:rsidRPr="00B10FD5">
        <w:tab/>
        <w:t>(c)</w:t>
      </w:r>
      <w:r w:rsidRPr="00B10FD5">
        <w:tab/>
        <w:t xml:space="preserve">Administering oaths; </w:t>
      </w:r>
    </w:p>
    <w:p w:rsidR="001A1D18" w:rsidRPr="00B10FD5" w:rsidRDefault="001A1D18" w:rsidP="001A1D18">
      <w:r w:rsidRPr="00B10FD5">
        <w:tab/>
        <w:t>(d)</w:t>
      </w:r>
      <w:r w:rsidRPr="00B10FD5">
        <w:tab/>
        <w:t xml:space="preserve">Certifying official acts; </w:t>
      </w:r>
    </w:p>
    <w:p w:rsidR="001A1D18" w:rsidRPr="00B10FD5" w:rsidRDefault="001A1D18" w:rsidP="001A1D18">
      <w:r w:rsidRPr="00B10FD5">
        <w:tab/>
        <w:t>(e)</w:t>
      </w:r>
      <w:r w:rsidRPr="00B10FD5">
        <w:tab/>
        <w:t xml:space="preserve">Taking depositions as provided by law; </w:t>
      </w:r>
    </w:p>
    <w:p w:rsidR="001A1D18" w:rsidRPr="00B10FD5" w:rsidRDefault="001A1D18" w:rsidP="001A1D18">
      <w:r w:rsidRPr="00B10FD5">
        <w:tab/>
        <w:t>(f)</w:t>
      </w:r>
      <w:r w:rsidRPr="00B10FD5">
        <w:tab/>
        <w:t xml:space="preserve">Compelling the production of books, payrolls, accounts, papers, records, documents, and testimony; and </w:t>
      </w:r>
    </w:p>
    <w:p w:rsidR="001A1D18" w:rsidRPr="00B10FD5" w:rsidRDefault="001A1D18" w:rsidP="001A1D18">
      <w:r w:rsidRPr="00B10FD5">
        <w:tab/>
        <w:t>(g)</w:t>
      </w:r>
      <w:r w:rsidRPr="00B10FD5">
        <w:tab/>
        <w:t xml:space="preserve">Establishing fees in addition to the application, licensing, and renewal fees, provided that any fee established by the commission is reasonably calculated not to exceed the cost of the activity for which the fee is charged; </w:t>
      </w:r>
    </w:p>
    <w:p w:rsidR="001A1D18" w:rsidRPr="00B10FD5" w:rsidRDefault="001A1D18" w:rsidP="001A1D18">
      <w:r w:rsidRPr="00B10FD5">
        <w:tab/>
        <w:t>(6)</w:t>
      </w:r>
      <w:r w:rsidRPr="00B10FD5">
        <w:tab/>
        <w:t xml:space="preserve">To adopt rules regulating and prohibiting the advertising of cannabis items in a manner that is appealing to minors; that promotes excessive use; that promotes illegal activity; or that otherwise presents a significant risk to public health and safety; and </w:t>
      </w:r>
    </w:p>
    <w:p w:rsidR="001A1D18" w:rsidRPr="00B10FD5" w:rsidRDefault="001A1D18" w:rsidP="001A1D18">
      <w:r w:rsidRPr="00B10FD5">
        <w:tab/>
        <w:t>(7)</w:t>
      </w:r>
      <w:r w:rsidRPr="00B10FD5">
        <w:tab/>
        <w:t xml:space="preserve">To regulate the use of cannabis and cannabis items for scientific, pharmaceutical, manufacturing, mechanical, industrial, and other purposes. </w:t>
      </w:r>
    </w:p>
    <w:p w:rsidR="001A1D18" w:rsidRPr="00B10FD5" w:rsidRDefault="001A1D18" w:rsidP="001A1D18">
      <w:r w:rsidRPr="00B10FD5">
        <w:tab/>
        <w:t>c.</w:t>
      </w:r>
      <w:r w:rsidRPr="00B10FD5">
        <w:tab/>
        <w:t xml:space="preserve">The powers of the commission further include the power to purchase, seize, possess, and dispose of cannabis and cannabis items.  The commission may purchase, possess, seize, or dispose of cannabis and cannabis items as is necessary to ensure compliance with and enforcement of the provisions of </w:t>
      </w:r>
      <w:r w:rsidR="0023297A" w:rsidRPr="00B10FD5">
        <w:t>P.L</w:t>
      </w:r>
      <w:r w:rsidR="0023297A">
        <w:t>.2021</w:t>
      </w:r>
      <w:r w:rsidR="0023297A" w:rsidRPr="00B10FD5">
        <w:t>, c.</w:t>
      </w:r>
      <w:r w:rsidR="00127C25">
        <w:t>16</w:t>
      </w:r>
      <w:r w:rsidR="0023297A" w:rsidRPr="00B10FD5">
        <w:t xml:space="preserve"> (C.</w:t>
      </w:r>
      <w:r w:rsidR="0023297A">
        <w:t>24:6I-31 et al.</w:t>
      </w:r>
      <w:r w:rsidR="0023297A" w:rsidRPr="00B10FD5">
        <w:t>)</w:t>
      </w:r>
      <w:r w:rsidRPr="00B10FD5">
        <w:t xml:space="preserve">,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 cannabis or a cannabis item, may purchase, possess, seize, or dispose of the cannabis or cannabis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1A1D18" w:rsidRPr="00B10FD5" w:rsidRDefault="001A1D18" w:rsidP="001A1D18">
      <w:r w:rsidRPr="00B10FD5">
        <w:tab/>
        <w:t>d.</w:t>
      </w:r>
      <w:r w:rsidR="0023297A">
        <w:t xml:space="preserve"> </w:t>
      </w:r>
      <w:r w:rsidRPr="00B10FD5">
        <w:t>(1)</w:t>
      </w:r>
      <w:r w:rsidR="0034167F">
        <w:t xml:space="preserve"> </w:t>
      </w:r>
      <w:r w:rsidRPr="00B10FD5">
        <w:t>(a)</w:t>
      </w:r>
      <w:r w:rsidR="0034167F">
        <w:t xml:space="preserve"> </w:t>
      </w:r>
      <w:r w:rsidRPr="00B10FD5">
        <w:t xml:space="preserve">Within 180 days after the effective date of this section, which takes effect immediately upon enactment of </w:t>
      </w:r>
      <w:r w:rsidR="0023297A" w:rsidRPr="00B10FD5">
        <w:t>P.L</w:t>
      </w:r>
      <w:r w:rsidR="0023297A">
        <w:t>.2021</w:t>
      </w:r>
      <w:r w:rsidR="0023297A" w:rsidRPr="00B10FD5">
        <w:t>, c.</w:t>
      </w:r>
      <w:r w:rsidR="00127C25">
        <w:t>16</w:t>
      </w:r>
      <w:r w:rsidR="0023297A" w:rsidRPr="00B10FD5">
        <w:t xml:space="preserve"> (C.</w:t>
      </w:r>
      <w:r w:rsidR="0023297A">
        <w:t>24:6I-31 et al.</w:t>
      </w:r>
      <w:r w:rsidR="0023297A" w:rsidRPr="00B10FD5">
        <w:t>)</w:t>
      </w:r>
      <w:r w:rsidRPr="00B10FD5">
        <w:t xml:space="preserve">, or within 45 days of all five members of the commission being duly appointed in accordance with the appointment process set forth in paragraph (2) of subsection b. of section 31 of P.L.2019, c.153 (C.24:6I-24),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w:t>
      </w:r>
      <w:r w:rsidR="0023297A" w:rsidRPr="00B10FD5">
        <w:t>P.L</w:t>
      </w:r>
      <w:r w:rsidR="0023297A">
        <w:t>.2021</w:t>
      </w:r>
      <w:r w:rsidR="0023297A" w:rsidRPr="00B10FD5">
        <w:t>, c.</w:t>
      </w:r>
      <w:r w:rsidR="00127C25">
        <w:t>16</w:t>
      </w:r>
      <w:r w:rsidR="0023297A" w:rsidRPr="00B10FD5">
        <w:t xml:space="preserve"> (C.</w:t>
      </w:r>
      <w:r w:rsidR="0023297A">
        <w:t>24:6I-31 et al.</w:t>
      </w:r>
      <w:r w:rsidR="0023297A" w:rsidRPr="00B10FD5">
        <w:t>)</w:t>
      </w:r>
      <w:r w:rsidRPr="00B10FD5">
        <w:t>.</w:t>
      </w:r>
    </w:p>
    <w:p w:rsidR="0023297A" w:rsidRDefault="001A1D18" w:rsidP="001A1D18">
      <w:r w:rsidRPr="00B10FD5">
        <w:rPr>
          <w:b/>
        </w:rPr>
        <w:tab/>
      </w:r>
      <w:r w:rsidRPr="00B10FD5">
        <w:t>(b)</w:t>
      </w:r>
      <w:r w:rsidRPr="00B10FD5">
        <w:tab/>
        <w:t>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w:t>
      </w:r>
    </w:p>
    <w:p w:rsidR="001A1D18" w:rsidRPr="00B10FD5" w:rsidRDefault="001A1D18" w:rsidP="001A1D18">
      <w:r w:rsidRPr="00B10FD5">
        <w:t xml:space="preserve"> </w:t>
      </w:r>
      <w:r w:rsidRPr="00B10FD5">
        <w:tab/>
        <w:t>(2)</w:t>
      </w:r>
      <w:r w:rsidRPr="00B10FD5">
        <w:tab/>
        <w:t xml:space="preserve">On the date of adoption of the initial rules and regulations pursuant to subparagraph (a) of paragraph (1) of this subsection, the provisions of </w:t>
      </w:r>
      <w:r w:rsidR="0023297A" w:rsidRPr="00B10FD5">
        <w:t>P.L</w:t>
      </w:r>
      <w:r w:rsidR="0023297A">
        <w:t>.2021</w:t>
      </w:r>
      <w:r w:rsidR="0023297A" w:rsidRPr="00B10FD5">
        <w:t xml:space="preserve">, </w:t>
      </w:r>
      <w:r w:rsidR="00127C25">
        <w:t>c.16</w:t>
      </w:r>
      <w:r w:rsidR="0023297A" w:rsidRPr="00B10FD5">
        <w:t xml:space="preserve"> (C.</w:t>
      </w:r>
      <w:r w:rsidR="0023297A">
        <w:t>24:6I-31 et al.</w:t>
      </w:r>
      <w:r w:rsidR="0023297A" w:rsidRPr="00B10FD5">
        <w:t>)</w:t>
      </w:r>
      <w:r w:rsidRPr="00B10FD5">
        <w:t xml:space="preserve"> </w:t>
      </w:r>
      <w:r w:rsidRPr="00B10FD5">
        <w:lastRenderedPageBreak/>
        <w:t>shall become operative, other than those provisions which were operative immediately upon enactment.  Subsequent to the date of adoption of the initial rules and regulations, the commission shall determine the first date thereafter on which cannabis retailers issued licenses and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w:t>
      </w:r>
      <w:r w:rsidR="0034167F">
        <w:t xml:space="preserve"> </w:t>
      </w:r>
      <w:r w:rsidRPr="00B10FD5">
        <w:t xml:space="preserve">this notice to every alternative treatment center deemed to be licensed for personal use cannabis activities pursuant to section 7 of P.L.2009, c.307 (C.24:6I-7), as amended by </w:t>
      </w:r>
      <w:r w:rsidR="0023297A" w:rsidRPr="00B10FD5">
        <w:t>P.L</w:t>
      </w:r>
      <w:r w:rsidR="0023297A">
        <w:t>.2021</w:t>
      </w:r>
      <w:r w:rsidR="0023297A" w:rsidRPr="00B10FD5">
        <w:t xml:space="preserve">, </w:t>
      </w:r>
      <w:r w:rsidR="00127C25">
        <w:t>c.16</w:t>
      </w:r>
      <w:r w:rsidR="0023297A" w:rsidRPr="00B10FD5">
        <w:t xml:space="preserve"> (C.</w:t>
      </w:r>
      <w:r w:rsidR="0023297A">
        <w:t>24:6I-31 et al.</w:t>
      </w:r>
      <w:r w:rsidR="0023297A" w:rsidRPr="00B10FD5">
        <w:t>)</w:t>
      </w:r>
      <w:r w:rsidRPr="00B10FD5">
        <w:t xml:space="preserve">, whether or not already engaged in retail sales of personal use cannabis items as permitted prior to the retail sales date established pursuant to this paragraph, as set forth in paragraph (3) of subsection a. of section 33 of </w:t>
      </w:r>
      <w:r w:rsidR="0023297A" w:rsidRPr="00B10FD5">
        <w:t>P.L</w:t>
      </w:r>
      <w:r w:rsidR="0023297A">
        <w:t>.2021</w:t>
      </w:r>
      <w:r w:rsidR="0023297A" w:rsidRPr="00B10FD5">
        <w:t xml:space="preserve">, </w:t>
      </w:r>
      <w:r w:rsidR="00127C25">
        <w:t>c.16</w:t>
      </w:r>
      <w:r w:rsidR="0023297A" w:rsidRPr="00B10FD5">
        <w:t xml:space="preserve"> (C.</w:t>
      </w:r>
      <w:r w:rsidR="0023297A">
        <w:t>24:6I-46</w:t>
      </w:r>
      <w:r w:rsidR="0023297A" w:rsidRPr="00B10FD5">
        <w:t>)</w:t>
      </w:r>
      <w:r w:rsidR="0023297A">
        <w:t>.</w:t>
      </w:r>
    </w:p>
    <w:p w:rsidR="001A1D18" w:rsidRPr="00B10FD5" w:rsidRDefault="001A1D18" w:rsidP="00443760">
      <w:pPr>
        <w:spacing w:line="300" w:lineRule="auto"/>
      </w:pPr>
    </w:p>
    <w:p w:rsidR="00A77AD0" w:rsidRPr="00B10FD5" w:rsidRDefault="00A77AD0" w:rsidP="00A77AD0">
      <w:pPr>
        <w:spacing w:line="300" w:lineRule="auto"/>
      </w:pPr>
      <w:r w:rsidRPr="00B10FD5">
        <w:tab/>
        <w:t>7.</w:t>
      </w:r>
      <w:r w:rsidRPr="00B10FD5">
        <w:tab/>
        <w:t>Section 14 of P.L.2009, c.307 (C.24:6I-12) is amended to read as follows:</w:t>
      </w:r>
    </w:p>
    <w:p w:rsidR="0023297A" w:rsidRDefault="0023297A" w:rsidP="00A77AD0">
      <w:pPr>
        <w:tabs>
          <w:tab w:val="clear" w:pos="720"/>
          <w:tab w:val="left" w:pos="810"/>
          <w:tab w:val="left" w:pos="1170"/>
        </w:tabs>
        <w:spacing w:line="300" w:lineRule="auto"/>
      </w:pPr>
    </w:p>
    <w:p w:rsidR="0023297A" w:rsidRDefault="0023297A" w:rsidP="00A77AD0">
      <w:pPr>
        <w:tabs>
          <w:tab w:val="clear" w:pos="720"/>
          <w:tab w:val="left" w:pos="810"/>
          <w:tab w:val="left" w:pos="1170"/>
        </w:tabs>
        <w:spacing w:line="300" w:lineRule="auto"/>
      </w:pPr>
      <w:r>
        <w:t>C.24:6I-12  Reports to Governor, Legislature.</w:t>
      </w:r>
    </w:p>
    <w:p w:rsidR="00A77AD0" w:rsidRPr="00B10FD5" w:rsidRDefault="00A77AD0" w:rsidP="00A77AD0">
      <w:pPr>
        <w:tabs>
          <w:tab w:val="clear" w:pos="720"/>
          <w:tab w:val="left" w:pos="810"/>
          <w:tab w:val="left" w:pos="1170"/>
        </w:tabs>
        <w:spacing w:line="300" w:lineRule="auto"/>
      </w:pPr>
      <w:r w:rsidRPr="00B10FD5">
        <w:tab/>
        <w:t>14.</w:t>
      </w:r>
      <w:r w:rsidR="0023297A">
        <w:t xml:space="preserve"> </w:t>
      </w:r>
      <w:r w:rsidRPr="00B10FD5">
        <w:t>a.</w:t>
      </w:r>
      <w:r w:rsidR="0034167F">
        <w:t xml:space="preserve"> </w:t>
      </w:r>
      <w:r w:rsidRPr="00B10FD5">
        <w:t xml:space="preserve">The commissioner, or after the effective dates of P.L.2019, c.153 (C.24:6I-5.1 et al.) and </w:t>
      </w:r>
      <w:r w:rsidR="0023297A" w:rsidRPr="00B10FD5">
        <w:t>P.L</w:t>
      </w:r>
      <w:r w:rsidR="0023297A">
        <w:t>.2021</w:t>
      </w:r>
      <w:r w:rsidR="0023297A" w:rsidRPr="00B10FD5">
        <w:t xml:space="preserve">, </w:t>
      </w:r>
      <w:r w:rsidR="00127C25">
        <w:t>c.16</w:t>
      </w:r>
      <w:r w:rsidR="0023297A" w:rsidRPr="00B10FD5">
        <w:t xml:space="preserve"> (C.</w:t>
      </w:r>
      <w:r w:rsidR="0023297A">
        <w:t>24:6I-31 et al.</w:t>
      </w:r>
      <w:r w:rsidR="0023297A" w:rsidRPr="00B10FD5">
        <w:t>)</w:t>
      </w:r>
      <w:r w:rsidRPr="00B10FD5">
        <w:t>, the commission, shall report to the Governor, and to the Legislature pursuant to section 2 of P.L.1991, c.164 (C.52:14-19.1):</w:t>
      </w:r>
    </w:p>
    <w:p w:rsidR="00A77AD0" w:rsidRPr="00B10FD5" w:rsidRDefault="00A77AD0" w:rsidP="00A77AD0">
      <w:pPr>
        <w:spacing w:line="300" w:lineRule="auto"/>
      </w:pPr>
      <w:r w:rsidRPr="00B10FD5">
        <w:tab/>
        <w:t>(1)</w:t>
      </w:r>
      <w:r w:rsidRPr="00B10FD5">
        <w:tab/>
        <w:t>no later than one year after the effective date of P.L.2009, c.307 (C.24:6I-1 et al.), on the actions taken to implement the provisions of P.L.2009, c.307 (C.24:6I-1 et al.); and</w:t>
      </w:r>
    </w:p>
    <w:p w:rsidR="00A77AD0" w:rsidRPr="00B10FD5" w:rsidRDefault="00A77AD0" w:rsidP="00A77AD0">
      <w:pPr>
        <w:spacing w:line="300" w:lineRule="auto"/>
      </w:pPr>
      <w:r w:rsidRPr="00B10FD5">
        <w:tab/>
        <w:t>(2)</w:t>
      </w:r>
      <w:r w:rsidRPr="00B10FD5">
        <w:tab/>
        <w:t>annually thereafter on the number of applications for registration with the commission,</w:t>
      </w:r>
      <w:r w:rsidRPr="00B10FD5">
        <w:rPr>
          <w:rFonts w:ascii="Albertus Extra Bold" w:hAnsi="Albertus Extra Bold"/>
          <w:b/>
        </w:rPr>
        <w:t xml:space="preserve"> </w:t>
      </w:r>
      <w:r w:rsidRPr="00B10FD5">
        <w:t>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w:t>
      </w:r>
      <w:r w:rsidR="0034167F">
        <w:t xml:space="preserve"> </w:t>
      </w:r>
      <w:r w:rsidRPr="00B10FD5">
        <w:t xml:space="preserve">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w:t>
      </w:r>
      <w:r w:rsidRPr="00B10FD5">
        <w:lastRenderedPageBreak/>
        <w:t>delivery, and the number of health care practitioners authorizing patients for the medical use of cannabis, including the types of license or certification held by those practitioners; and</w:t>
      </w:r>
    </w:p>
    <w:p w:rsidR="00A77AD0" w:rsidRPr="00B10FD5" w:rsidRDefault="00A77AD0" w:rsidP="00A77AD0">
      <w:pPr>
        <w:spacing w:line="300" w:lineRule="auto"/>
      </w:pPr>
      <w:r w:rsidRPr="00B10FD5">
        <w:tab/>
        <w:t>(3)</w:t>
      </w:r>
      <w:r w:rsidR="00191B11">
        <w:tab/>
      </w:r>
      <w:r w:rsidRPr="00B10FD5">
        <w:t xml:space="preserve">beginning no later than one year after the effective date of </w:t>
      </w:r>
      <w:r w:rsidR="00191B11" w:rsidRPr="00B10FD5">
        <w:t>P.L</w:t>
      </w:r>
      <w:r w:rsidR="00191B11">
        <w:t>.2021</w:t>
      </w:r>
      <w:r w:rsidR="00191B11" w:rsidRPr="00B10FD5">
        <w:t xml:space="preserve">, </w:t>
      </w:r>
      <w:r w:rsidR="00127C25">
        <w:t>c.16</w:t>
      </w:r>
      <w:r w:rsidR="00191B11" w:rsidRPr="00B10FD5">
        <w:t xml:space="preserve"> (C.</w:t>
      </w:r>
      <w:r w:rsidR="00191B11">
        <w:t>24:6I-31 et al.</w:t>
      </w:r>
      <w:r w:rsidR="00191B11" w:rsidRPr="00B10FD5">
        <w:t>)</w:t>
      </w:r>
      <w:r w:rsidRPr="00B10FD5">
        <w:t>, and annually thereafter in the same report concerning information on medical cannabis activities or a separate report, information on:</w:t>
      </w:r>
    </w:p>
    <w:p w:rsidR="00A77AD0" w:rsidRPr="00B10FD5" w:rsidRDefault="00A77AD0" w:rsidP="00A77AD0">
      <w:r w:rsidRPr="00B10FD5">
        <w:tab/>
        <w:t>(a)</w:t>
      </w:r>
      <w:r w:rsidRPr="00B10FD5">
        <w:tab/>
        <w:t>the number of</w:t>
      </w:r>
      <w:r w:rsidR="0034167F">
        <w:t xml:space="preserve"> </w:t>
      </w:r>
      <w:r w:rsidRPr="00B10FD5">
        <w:t>citations, arrests, or charges for manufacturing, distributing, or possessing or having under control with the intent to distribute marijuana or hashish in violation of paragraph (12) of subsection b. of N.J.S.2C:35-5, or for obtaining or possessing marijuana or hashish in violation of paragraph</w:t>
      </w:r>
      <w:r w:rsidR="0034167F">
        <w:t xml:space="preserve"> </w:t>
      </w:r>
      <w:r w:rsidRPr="00B10FD5">
        <w:t>(3) of subsection a. of N.J.S.2C:35-10, cataloged by the jurisdictions in which the acts resulting in the citations, arrests, or charges occurred, and the race, ethnicity, gender, and age of the persons cited, arrested, or charged;</w:t>
      </w:r>
    </w:p>
    <w:p w:rsidR="00A77AD0" w:rsidRPr="00B10FD5" w:rsidRDefault="00A77AD0" w:rsidP="00A77AD0">
      <w:r w:rsidRPr="00B10FD5">
        <w:tab/>
        <w:t>(b)</w:t>
      </w:r>
      <w:r w:rsidRPr="00B10FD5">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A77AD0" w:rsidRPr="00B10FD5" w:rsidRDefault="00A77AD0" w:rsidP="00A77AD0">
      <w:r w:rsidRPr="00B10FD5">
        <w:tab/>
        <w:t>(c)</w:t>
      </w:r>
      <w:r w:rsidRPr="00B10FD5">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A77AD0" w:rsidRPr="00B10FD5" w:rsidRDefault="00A77AD0" w:rsidP="00A77AD0">
      <w:r w:rsidRPr="00B10FD5">
        <w:tab/>
        <w:t>(d)</w:t>
      </w:r>
      <w:r w:rsidRPr="00B10FD5">
        <w:tab/>
        <w:t>the data compiled by the Office of Minority, Disabled Veterans, and Women Cannabis Business Development pursuant to section 32 of P.L.2019, c.153 (C.24:6I-25) about participation in the lawful operation of cannabis establishments, distributors, and delivery services 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veterans’ businesses, as defined in section 2 of P.L.2015, c.116 (C.52:32-31.2), that submitted applications for licenses and whether they were approved, reapproved, or denied.</w:t>
      </w:r>
    </w:p>
    <w:p w:rsidR="00A77AD0" w:rsidRPr="00B10FD5" w:rsidRDefault="00A77AD0" w:rsidP="00A77AD0">
      <w:pPr>
        <w:spacing w:line="300" w:lineRule="auto"/>
      </w:pPr>
      <w:r w:rsidRPr="00B10FD5">
        <w:tab/>
        <w:t>b.</w:t>
      </w:r>
      <w:r w:rsidRPr="00B10FD5">
        <w:tab/>
        <w:t>The reports shall not contain any identifying information of patients, caregivers, or health care practitioners.</w:t>
      </w:r>
    </w:p>
    <w:p w:rsidR="00A77AD0" w:rsidRPr="00B10FD5" w:rsidRDefault="00A77AD0" w:rsidP="00A77AD0">
      <w:pPr>
        <w:spacing w:line="300" w:lineRule="auto"/>
      </w:pPr>
      <w:r w:rsidRPr="00B10FD5">
        <w:tab/>
        <w:t>c.</w:t>
      </w:r>
      <w:r w:rsidR="00191B11">
        <w:t xml:space="preserve"> </w:t>
      </w:r>
      <w:r w:rsidRPr="00B10FD5">
        <w:t>(1)</w:t>
      </w:r>
      <w:r w:rsidR="0034167F">
        <w:t xml:space="preserve"> </w:t>
      </w:r>
      <w:r w:rsidRPr="00B10FD5">
        <w:t>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A77AD0" w:rsidRPr="00B10FD5" w:rsidRDefault="00A77AD0" w:rsidP="00A77AD0">
      <w:pPr>
        <w:spacing w:line="300" w:lineRule="auto"/>
      </w:pPr>
      <w:r w:rsidRPr="00B10FD5">
        <w:tab/>
        <w:t xml:space="preserve">The commissioner or, after the effective date of P.L.2019, c.153 (C.24:6I-5.1 et al.), the commission, shall report all such findings no later than two years after the effective date of </w:t>
      </w:r>
      <w:r w:rsidRPr="00B10FD5">
        <w:lastRenderedPageBreak/>
        <w:t>P.L.2009, c.307 (C.24:6I-1 et al.), and every two years thereafter, to the Governor, and to the Legislature pursuant to section 2 of P.L.1991, c.164 (C.52:14-19.1).</w:t>
      </w:r>
    </w:p>
    <w:p w:rsidR="00A77AD0" w:rsidRPr="00B10FD5" w:rsidRDefault="00A77AD0" w:rsidP="00A77AD0">
      <w:pPr>
        <w:spacing w:line="300" w:lineRule="auto"/>
      </w:pPr>
      <w:r w:rsidRPr="00B10FD5">
        <w:tab/>
        <w:t>(2)</w:t>
      </w:r>
      <w:r w:rsidR="00191B11">
        <w:tab/>
      </w:r>
      <w:r w:rsidRPr="00B10FD5">
        <w:t xml:space="preserve">The commission, beginning no later than one year after the effective date of </w:t>
      </w:r>
      <w:r w:rsidR="00191B11" w:rsidRPr="00B10FD5">
        <w:t>P.L</w:t>
      </w:r>
      <w:r w:rsidR="00191B11">
        <w:t>.2021</w:t>
      </w:r>
      <w:r w:rsidR="00191B11" w:rsidRPr="00B10FD5">
        <w:t xml:space="preserve">, </w:t>
      </w:r>
      <w:r w:rsidR="00127C25">
        <w:t>c.16</w:t>
      </w:r>
      <w:r w:rsidR="00191B11" w:rsidRPr="00B10FD5">
        <w:t xml:space="preserve"> (C.</w:t>
      </w:r>
      <w:r w:rsidR="00191B11">
        <w:t>24:6I-31 et al.</w:t>
      </w:r>
      <w:r w:rsidR="00191B11" w:rsidRPr="00B10FD5">
        <w:t>)</w:t>
      </w:r>
      <w:r w:rsidRPr="00B10FD5">
        <w:t>, may also include in its reports information concerning its periodic evaluation of whether the existing numbers of cannabis</w:t>
      </w:r>
      <w:r w:rsidR="0034167F">
        <w:t xml:space="preserve"> </w:t>
      </w:r>
      <w:r w:rsidRPr="00B10FD5">
        <w:t>cultiv</w:t>
      </w:r>
      <w:r w:rsidR="00191B11">
        <w:t>ators, cannabis</w:t>
      </w:r>
      <w:r w:rsidR="0034167F">
        <w:t xml:space="preserve"> </w:t>
      </w:r>
      <w:r w:rsidR="00191B11">
        <w:t>manufacturers</w:t>
      </w:r>
      <w:r w:rsidRPr="00B10FD5">
        <w:t xml:space="preserve">,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w:t>
      </w:r>
      <w:r w:rsidR="00191B11" w:rsidRPr="00B10FD5">
        <w:t>P.L</w:t>
      </w:r>
      <w:r w:rsidR="00191B11">
        <w:t>.2021</w:t>
      </w:r>
      <w:r w:rsidR="00191B11" w:rsidRPr="00B10FD5">
        <w:t xml:space="preserve">, </w:t>
      </w:r>
      <w:r w:rsidR="00127C25">
        <w:t>c.16</w:t>
      </w:r>
      <w:r w:rsidR="00191B11" w:rsidRPr="00B10FD5">
        <w:t xml:space="preserve"> (C.</w:t>
      </w:r>
      <w:r w:rsidR="00191B11">
        <w:t>24:6I-35</w:t>
      </w:r>
      <w:r w:rsidR="00191B11" w:rsidRPr="00B10FD5">
        <w:t>)</w:t>
      </w:r>
      <w:r w:rsidRPr="00B10FD5">
        <w:t>, or if there is an oversupply of licenses, as well as information about any increase in the rates of use of marijuana and cannabis by persons under 21 years of age.</w:t>
      </w:r>
    </w:p>
    <w:p w:rsidR="00A91693" w:rsidRPr="00B10FD5" w:rsidRDefault="00A91693" w:rsidP="00D76800"/>
    <w:p w:rsidR="00CA3231" w:rsidRPr="00B10FD5" w:rsidRDefault="00CA3231" w:rsidP="00CA3231">
      <w:pPr>
        <w:spacing w:line="300" w:lineRule="auto"/>
      </w:pPr>
      <w:r w:rsidRPr="00B10FD5">
        <w:tab/>
        <w:t>8.</w:t>
      </w:r>
      <w:r w:rsidRPr="00B10FD5">
        <w:tab/>
        <w:t>Section 33 of P.L.2019, c.153 (C.24:6I-26) is amended to read as follows:</w:t>
      </w:r>
    </w:p>
    <w:p w:rsidR="000A37A3" w:rsidRDefault="000A37A3" w:rsidP="00CA3231">
      <w:pPr>
        <w:spacing w:line="300" w:lineRule="auto"/>
      </w:pPr>
    </w:p>
    <w:p w:rsidR="000A37A3" w:rsidRDefault="000A37A3" w:rsidP="00CA3231">
      <w:pPr>
        <w:spacing w:line="300" w:lineRule="auto"/>
      </w:pPr>
      <w:r>
        <w:t>C.24:6I-26  Criteria for eligibility as employee.</w:t>
      </w:r>
    </w:p>
    <w:p w:rsidR="00CA3231" w:rsidRPr="00B10FD5" w:rsidRDefault="00CA3231" w:rsidP="00CA3231">
      <w:pPr>
        <w:spacing w:line="300" w:lineRule="auto"/>
      </w:pPr>
      <w:r w:rsidRPr="00B10FD5">
        <w:tab/>
        <w:t>33.</w:t>
      </w:r>
      <w:r w:rsidR="000A37A3">
        <w:t xml:space="preserve"> </w:t>
      </w:r>
      <w:r w:rsidRPr="00B10FD5">
        <w:t>a.</w:t>
      </w:r>
      <w:r w:rsidR="0034167F">
        <w:t xml:space="preserve"> </w:t>
      </w:r>
      <w:r w:rsidRPr="00B10FD5">
        <w:t>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w:t>
      </w:r>
      <w:r w:rsidR="002D7DB2">
        <w:t>r</w:t>
      </w:r>
      <w:r w:rsidRPr="00B10FD5">
        <w:t xml:space="preserve">, cannabis wholesaler, cannabis distributor, cannabis retailer, or cannabis delivery service license pursuant to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Pr="00B10FD5">
        <w:t>, or an entity that employs or uses a certified personal use cannabis handler to perform work for or on behalf of a licensed cannabis establishment, distributor, or delivery service; provided, however, that notwithstanding any other provision of law to the contrary, any such person may be appointed to or employed by the commission if the person’s prior interest in any such permit holder, license holder, entity,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 license holder, entity, or applicant constituted a controlling interest in that permit holder, license holder, entity,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 license holder, entity, or applicant would not interfere with the objective discharge of the person's employment obligations.</w:t>
      </w:r>
    </w:p>
    <w:p w:rsidR="00CA3231" w:rsidRPr="00B10FD5" w:rsidRDefault="00CA3231" w:rsidP="00CA3231">
      <w:pPr>
        <w:spacing w:line="300" w:lineRule="auto"/>
      </w:pPr>
      <w:r w:rsidRPr="00B10FD5">
        <w:tab/>
        <w:t>b.</w:t>
      </w:r>
      <w:r w:rsidRPr="00B10FD5">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 or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by the commission, or in any entity that employs or uses a certified personal use cannabis handler to perform work for or on behalf of a licensed cannabis establishment, distributor, or delivery service.</w:t>
      </w:r>
    </w:p>
    <w:p w:rsidR="00CA3231" w:rsidRPr="00B10FD5" w:rsidRDefault="00CA3231" w:rsidP="00CA3231">
      <w:pPr>
        <w:spacing w:line="300" w:lineRule="auto"/>
      </w:pPr>
      <w:r w:rsidRPr="00B10FD5">
        <w:lastRenderedPageBreak/>
        <w:tab/>
        <w:t>c.</w:t>
      </w:r>
      <w:r w:rsidR="000A37A3">
        <w:t xml:space="preserve"> </w:t>
      </w:r>
      <w:r w:rsidRPr="00B10FD5">
        <w:t>(1)</w:t>
      </w:r>
      <w:r w:rsidR="0034167F">
        <w:t xml:space="preserve"> </w:t>
      </w:r>
      <w:r w:rsidRPr="00B10FD5">
        <w:t>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CA3231" w:rsidRPr="00B10FD5" w:rsidRDefault="00CA3231" w:rsidP="00CA3231">
      <w:pPr>
        <w:spacing w:line="300" w:lineRule="auto"/>
      </w:pPr>
      <w:r w:rsidRPr="00B10FD5">
        <w:tab/>
        <w:t>(2)</w:t>
      </w:r>
      <w:r w:rsidRPr="00B10FD5">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A91693" w:rsidRPr="00B10FD5" w:rsidRDefault="00A91693" w:rsidP="00A91693"/>
    <w:p w:rsidR="00CA3231" w:rsidRPr="00B10FD5" w:rsidRDefault="00CA3231" w:rsidP="00CA3231">
      <w:pPr>
        <w:spacing w:line="300" w:lineRule="auto"/>
      </w:pPr>
      <w:r w:rsidRPr="00B10FD5">
        <w:tab/>
        <w:t>9.</w:t>
      </w:r>
      <w:r w:rsidRPr="00B10FD5">
        <w:tab/>
        <w:t>Section 34 of P.L.2019, c.153 (C.24:6I-27) is amended to read as follows:</w:t>
      </w:r>
    </w:p>
    <w:p w:rsidR="000A37A3" w:rsidRDefault="000A37A3" w:rsidP="00CA3231">
      <w:pPr>
        <w:spacing w:line="300" w:lineRule="auto"/>
      </w:pPr>
    </w:p>
    <w:p w:rsidR="000A37A3" w:rsidRDefault="000A37A3" w:rsidP="00CA3231">
      <w:pPr>
        <w:spacing w:line="300" w:lineRule="auto"/>
      </w:pPr>
      <w:r>
        <w:t>C.24:6I-27  Applicability of C.52:13D-12 et seq.; Code of Ethics.</w:t>
      </w:r>
    </w:p>
    <w:p w:rsidR="00CA3231" w:rsidRPr="00B10FD5" w:rsidRDefault="00CA3231" w:rsidP="00CA3231">
      <w:pPr>
        <w:spacing w:line="300" w:lineRule="auto"/>
      </w:pPr>
      <w:r w:rsidRPr="00B10FD5">
        <w:tab/>
        <w:t>34.</w:t>
      </w:r>
      <w:r w:rsidR="000A37A3">
        <w:t xml:space="preserve"> </w:t>
      </w:r>
      <w:r w:rsidRPr="00B10FD5">
        <w:t>a.</w:t>
      </w:r>
      <w:r w:rsidR="0034167F">
        <w:t xml:space="preserve"> </w:t>
      </w:r>
      <w:r w:rsidRPr="00B10FD5">
        <w:t>The “New Jersey Conflicts of Interest Law,” P.L.1971, c.182 (C.52:13D-12 et seq.) shall apply to members of the commission and to all employees of the commission, except as herein specifically provided.</w:t>
      </w:r>
    </w:p>
    <w:p w:rsidR="00CA3231" w:rsidRPr="00B10FD5" w:rsidRDefault="00CA3231" w:rsidP="00CA3231">
      <w:pPr>
        <w:spacing w:line="300" w:lineRule="auto"/>
      </w:pPr>
      <w:r w:rsidRPr="00B10FD5">
        <w:tab/>
        <w:t>b.</w:t>
      </w:r>
      <w:r w:rsidR="000A37A3">
        <w:t xml:space="preserve"> </w:t>
      </w:r>
      <w:r w:rsidRPr="00B10FD5">
        <w:t>(1)</w:t>
      </w:r>
      <w:r w:rsidR="0034167F">
        <w:t xml:space="preserve"> </w:t>
      </w:r>
      <w:r w:rsidRPr="00B10FD5">
        <w:t xml:space="preserve">The commission shall promulgate and maintain a Code of Ethics that is modeled upon the Code of Judicial Conduct of the American Bar Association, as amended and adopted by the Supreme Court of New Jersey. </w:t>
      </w:r>
    </w:p>
    <w:p w:rsidR="00CA3231" w:rsidRPr="00B10FD5" w:rsidRDefault="00CA3231" w:rsidP="00CA3231">
      <w:pPr>
        <w:spacing w:line="300" w:lineRule="auto"/>
      </w:pPr>
      <w:r w:rsidRPr="00B10FD5">
        <w:tab/>
        <w:t>(2)</w:t>
      </w:r>
      <w:r w:rsidRPr="00B10FD5">
        <w:tab/>
        <w:t>The Code of Ethics promulgated and maintained by the commission shall not be in conflict with the laws of this State, except, however, that the Code of Ethics may be more restrictive than any law of this State.</w:t>
      </w:r>
    </w:p>
    <w:p w:rsidR="00CA3231" w:rsidRPr="00B10FD5" w:rsidRDefault="00CA3231" w:rsidP="00CA3231">
      <w:pPr>
        <w:spacing w:line="300" w:lineRule="auto"/>
      </w:pPr>
      <w:r w:rsidRPr="00B10FD5">
        <w:tab/>
        <w:t>c.</w:t>
      </w:r>
      <w:r w:rsidRPr="00B10FD5">
        <w:tab/>
        <w:t>The Code of Ethics promulgated and maintained by the commission, and any amendments or restatements thereof, shall be submitted to the State Ethics Commission for approval.  The Code of Ethics shall include, but not be limited to, provisions that:</w:t>
      </w:r>
    </w:p>
    <w:p w:rsidR="00CA3231" w:rsidRPr="00B10FD5" w:rsidRDefault="00CA3231" w:rsidP="00CA3231">
      <w:pPr>
        <w:spacing w:line="300" w:lineRule="auto"/>
      </w:pPr>
      <w:r w:rsidRPr="00B10FD5">
        <w:tab/>
        <w:t>(1)</w:t>
      </w:r>
      <w:r w:rsidRPr="00B10FD5">
        <w:tab/>
        <w:t>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or any</w:t>
      </w:r>
      <w:r w:rsidRPr="00B10FD5">
        <w:rPr>
          <w:rFonts w:ascii="Albertus Extra Bold" w:hAnsi="Albertus Extra Bold"/>
          <w:b/>
        </w:rPr>
        <w:t xml:space="preserve"> </w:t>
      </w:r>
      <w:r w:rsidRPr="00B10FD5">
        <w:t>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issued a license by the commission in accordance with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Pr="00B10FD5">
        <w:t xml:space="preserve"> or any entity that employs or uses a certified personal use cannabis handler to perform work for or on behalf of a licensed cannabis establishment, distributor, or delivery service, except in the course of the member’s or employee’s duties; provided that nothing in this paragraph shall be construed to prohibit a member or employee who is a registered qualifying patient, or who is serving as a </w:t>
      </w:r>
      <w:r w:rsidRPr="00B10FD5">
        <w:lastRenderedPageBreak/>
        <w:t xml:space="preserve">designated caregiver or institutional caregiver for a registered qualifying patient, from being dispensed medical cannabis consistent with the requirements of P.L.2009, c.307 (C.24:6I-1 et al.); and further provided that nothing in this paragraph shall be construed to prohibit a member or employee from being sold cannabis items by a cannabis retailer as a consumer as authorized by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Pr="00B10FD5">
        <w:t>.</w:t>
      </w:r>
    </w:p>
    <w:p w:rsidR="00CA3231" w:rsidRPr="00B10FD5" w:rsidRDefault="00CA3231" w:rsidP="00CA3231">
      <w:pPr>
        <w:spacing w:line="300" w:lineRule="auto"/>
      </w:pPr>
      <w:r w:rsidRPr="00B10FD5">
        <w:tab/>
        <w:t>(2)</w:t>
      </w:r>
      <w:r w:rsidRPr="00B10FD5">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 or</w:t>
      </w:r>
      <w:r w:rsidR="0034167F">
        <w:t xml:space="preserve"> </w:t>
      </w:r>
      <w:r w:rsidRPr="00B10FD5">
        <w:t>a cannabis</w:t>
      </w:r>
      <w:r w:rsidR="0034167F">
        <w:t xml:space="preserve"> </w:t>
      </w:r>
      <w:r w:rsidRPr="00B10FD5">
        <w:t>cultivator, cannabis</w:t>
      </w:r>
      <w:r w:rsidR="0034167F">
        <w:t xml:space="preserve"> </w:t>
      </w:r>
      <w:r w:rsidRPr="00B10FD5">
        <w:t>manufacturer, cannabis wholesaler, cannabis distributor, cannabis retailer, or cannabis delivery service</w:t>
      </w:r>
      <w:r w:rsidR="0034167F">
        <w:t xml:space="preserve"> </w:t>
      </w:r>
      <w:r w:rsidRPr="00B10FD5">
        <w:t>license</w:t>
      </w:r>
      <w:r w:rsidR="0034167F">
        <w:t xml:space="preserve"> </w:t>
      </w:r>
      <w:r w:rsidRPr="00B10FD5">
        <w:t>or any entity that employs or uses a certified personal use cannabis handler to perform work for or on behalf of a licensed cannabis establishment, distributor, or delivery service,</w:t>
      </w:r>
      <w:r w:rsidR="0034167F">
        <w:t xml:space="preserve"> </w:t>
      </w:r>
      <w:r w:rsidRPr="00B10FD5">
        <w:t>for a period of two years after termination of service with the commission, except as otherwise provided in section 35 of P.L.2019, c.153 (C.24:6I-28).</w:t>
      </w:r>
    </w:p>
    <w:p w:rsidR="00CA3231" w:rsidRPr="00B10FD5" w:rsidRDefault="00CA3231" w:rsidP="00CA3231">
      <w:pPr>
        <w:spacing w:line="300" w:lineRule="auto"/>
      </w:pPr>
      <w:r w:rsidRPr="00B10FD5">
        <w:tab/>
        <w:t>(3)</w:t>
      </w:r>
      <w:r w:rsidRPr="00B10FD5">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CA3231" w:rsidRPr="00B10FD5" w:rsidRDefault="00CA3231" w:rsidP="00CA3231">
      <w:pPr>
        <w:spacing w:line="300" w:lineRule="auto"/>
      </w:pPr>
      <w:r w:rsidRPr="00B10FD5">
        <w:tab/>
        <w:t>(4)</w:t>
      </w:r>
      <w:r w:rsidRPr="00B10FD5">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34167F">
        <w:t xml:space="preserve"> </w:t>
      </w:r>
      <w:r w:rsidRPr="00B10FD5">
        <w:t>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CA3231" w:rsidRPr="00B10FD5" w:rsidRDefault="00CA3231" w:rsidP="00CA3231">
      <w:pPr>
        <w:spacing w:line="300" w:lineRule="auto"/>
      </w:pPr>
      <w:r w:rsidRPr="00B10FD5">
        <w:tab/>
        <w:t>(5)</w:t>
      </w:r>
      <w:r w:rsidRPr="00B10FD5">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w:t>
      </w:r>
      <w:r w:rsidR="0034167F">
        <w:t xml:space="preserve"> </w:t>
      </w:r>
      <w:r w:rsidRPr="00B10FD5">
        <w:t>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nor by any holding, intermediary, or subsidiary company thereof.</w:t>
      </w:r>
    </w:p>
    <w:p w:rsidR="00CA3231" w:rsidRPr="00B10FD5" w:rsidRDefault="00CA3231" w:rsidP="00CA3231">
      <w:pPr>
        <w:spacing w:line="300" w:lineRule="auto"/>
      </w:pPr>
      <w:r w:rsidRPr="00B10FD5">
        <w:tab/>
        <w:t>(6)</w:t>
      </w:r>
      <w:r w:rsidRPr="00B10FD5">
        <w:tab/>
        <w:t xml:space="preserve">No commission member shall meet with any person, except for any other member of the commission or employee of the commission, or discuss any issues involving any pending or proposed application or any matter whatsoever which may reasonably be expected to come </w:t>
      </w:r>
      <w:r w:rsidRPr="00B10FD5">
        <w:lastRenderedPageBreak/>
        <w:t>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CA3231" w:rsidRPr="00B10FD5" w:rsidRDefault="00CA3231" w:rsidP="00CA3231">
      <w:pPr>
        <w:spacing w:line="300" w:lineRule="auto"/>
      </w:pPr>
      <w:r w:rsidRPr="00B10FD5">
        <w:tab/>
        <w:t>d.</w:t>
      </w:r>
      <w:r w:rsidRPr="00B10FD5">
        <w:tab/>
        <w:t>No commission member or employee shall have any interest, direct or indirect, in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during the member’s term of office or employee’s term of employment.</w:t>
      </w:r>
    </w:p>
    <w:p w:rsidR="00CA3231" w:rsidRPr="00B10FD5" w:rsidRDefault="00CA3231" w:rsidP="00CA3231">
      <w:pPr>
        <w:spacing w:line="300" w:lineRule="auto"/>
      </w:pPr>
      <w:r w:rsidRPr="00B10FD5">
        <w:tab/>
        <w:t>e.</w:t>
      </w:r>
      <w:r w:rsidRPr="00B10FD5">
        <w:tab/>
        <w:t>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upon approval by the commission.</w:t>
      </w:r>
    </w:p>
    <w:p w:rsidR="00CA3231" w:rsidRPr="00B10FD5" w:rsidRDefault="00CA3231" w:rsidP="00CA3231">
      <w:pPr>
        <w:spacing w:line="300" w:lineRule="auto"/>
      </w:pPr>
      <w:r w:rsidRPr="00B10FD5">
        <w:tab/>
        <w:t>f.</w:t>
      </w:r>
      <w:r w:rsidR="0034167F">
        <w:t xml:space="preserve"> </w:t>
      </w:r>
      <w:r w:rsidRPr="00B10FD5">
        <w:t>(1)</w:t>
      </w:r>
      <w:r w:rsidR="0034167F">
        <w:t xml:space="preserve"> </w:t>
      </w:r>
      <w:r w:rsidRPr="00B10FD5">
        <w:t>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CA3231" w:rsidRPr="00B10FD5" w:rsidRDefault="00CA3231" w:rsidP="00CA3231">
      <w:pPr>
        <w:spacing w:line="300" w:lineRule="auto"/>
      </w:pPr>
      <w:r w:rsidRPr="00B10FD5">
        <w:tab/>
        <w:t>(2)</w:t>
      </w:r>
      <w:r w:rsidRPr="00B10FD5">
        <w:tab/>
        <w:t>A member or employee of the commission shall not:</w:t>
      </w:r>
    </w:p>
    <w:p w:rsidR="00CA3231" w:rsidRPr="00B10FD5" w:rsidRDefault="00CA3231" w:rsidP="00CA3231">
      <w:pPr>
        <w:spacing w:line="300" w:lineRule="auto"/>
      </w:pPr>
      <w:r w:rsidRPr="00B10FD5">
        <w:tab/>
        <w:t>(a)</w:t>
      </w:r>
      <w:r w:rsidRPr="00B10FD5">
        <w:tab/>
        <w:t>use the member’s or employee’s official authority or influence for the purpose of interfering with or affecting the result of an election or a nomination for office;</w:t>
      </w:r>
    </w:p>
    <w:p w:rsidR="00CA3231" w:rsidRPr="00B10FD5" w:rsidRDefault="00CA3231" w:rsidP="00CA3231">
      <w:pPr>
        <w:spacing w:line="300" w:lineRule="auto"/>
      </w:pPr>
      <w:r w:rsidRPr="00B10FD5">
        <w:tab/>
        <w:t>(b)</w:t>
      </w:r>
      <w:r w:rsidRPr="00B10FD5">
        <w:tab/>
        <w:t>directly or indirectly coerce, attempt to coerce, command, or advise any person to pay, lend, or contribute anything of value to a party, committee, organization, agency, or person for political purposes; or</w:t>
      </w:r>
    </w:p>
    <w:p w:rsidR="00CA3231" w:rsidRPr="00B10FD5" w:rsidRDefault="00CA3231" w:rsidP="00CA3231">
      <w:pPr>
        <w:spacing w:line="300" w:lineRule="auto"/>
      </w:pPr>
      <w:r w:rsidRPr="00B10FD5">
        <w:tab/>
        <w:t>(c)</w:t>
      </w:r>
      <w:r w:rsidRPr="00B10FD5">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CA3231" w:rsidRPr="00B10FD5" w:rsidRDefault="00CA3231" w:rsidP="00CA3231">
      <w:r w:rsidRPr="00B10FD5">
        <w:tab/>
        <w:t>g.</w:t>
      </w:r>
      <w:r w:rsidRPr="00B10FD5">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A91693" w:rsidRPr="00B10FD5" w:rsidRDefault="00A91693" w:rsidP="00A91693">
      <w:pPr>
        <w:spacing w:line="300" w:lineRule="auto"/>
      </w:pPr>
    </w:p>
    <w:p w:rsidR="00CA6E4F" w:rsidRPr="00B10FD5" w:rsidRDefault="00CA6E4F" w:rsidP="00CA6E4F">
      <w:pPr>
        <w:spacing w:line="300" w:lineRule="auto"/>
      </w:pPr>
      <w:r w:rsidRPr="00B10FD5">
        <w:tab/>
      </w:r>
      <w:r w:rsidR="0029263A" w:rsidRPr="00B10FD5">
        <w:t>10.</w:t>
      </w:r>
      <w:r w:rsidR="0029263A" w:rsidRPr="00B10FD5">
        <w:tab/>
      </w:r>
      <w:r w:rsidRPr="00B10FD5">
        <w:t>Section 35 of P.L.2019, c.153 (C.24:6I-28) is amended to read as follows:</w:t>
      </w:r>
    </w:p>
    <w:p w:rsidR="000A37A3" w:rsidRDefault="000A37A3" w:rsidP="00CA6E4F">
      <w:pPr>
        <w:spacing w:line="300" w:lineRule="auto"/>
      </w:pPr>
    </w:p>
    <w:p w:rsidR="000A37A3" w:rsidRDefault="000A37A3" w:rsidP="00CA6E4F">
      <w:pPr>
        <w:spacing w:line="300" w:lineRule="auto"/>
      </w:pPr>
      <w:r>
        <w:t>C.24:6I-28  Restrictions for commission members, employees.</w:t>
      </w:r>
    </w:p>
    <w:p w:rsidR="00CA6E4F" w:rsidRPr="00B10FD5" w:rsidRDefault="0029263A" w:rsidP="00CA6E4F">
      <w:pPr>
        <w:spacing w:line="300" w:lineRule="auto"/>
      </w:pPr>
      <w:r w:rsidRPr="00B10FD5">
        <w:lastRenderedPageBreak/>
        <w:tab/>
        <w:t>35.</w:t>
      </w:r>
      <w:r w:rsidR="000A37A3">
        <w:t xml:space="preserve"> </w:t>
      </w:r>
      <w:r w:rsidR="00CA6E4F" w:rsidRPr="00B10FD5">
        <w:t>a.</w:t>
      </w:r>
      <w:r w:rsidR="0034167F">
        <w:t xml:space="preserve"> </w:t>
      </w:r>
      <w:r w:rsidR="00CA6E4F" w:rsidRPr="00B10FD5">
        <w:t>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or a cannabis</w:t>
      </w:r>
      <w:r w:rsidR="0034167F">
        <w:t xml:space="preserve"> </w:t>
      </w:r>
      <w:r w:rsidR="00CA6E4F" w:rsidRPr="00B10FD5">
        <w:t>cultivator, cannabis</w:t>
      </w:r>
      <w:r w:rsidR="0034167F">
        <w:t xml:space="preserve"> </w:t>
      </w:r>
      <w:r w:rsidR="00CA6E4F" w:rsidRPr="00B10FD5">
        <w:t xml:space="preserve">manufacturer, cannabis wholesaler, cannabis distributor, cannabis retailer, or cannabis delivery service license issued pursuant to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00CA6E4F" w:rsidRPr="00B10FD5">
        <w:t xml:space="preserve"> or any entity that employs or uses a certified personal use cannabis handler to perform work for or on behalf of a licensed cannabis establishment, distributor, or delivery service, for a period of two years commencing on the date that membership on the commission terminates.</w:t>
      </w:r>
    </w:p>
    <w:p w:rsidR="00CA6E4F" w:rsidRPr="00B10FD5" w:rsidRDefault="0029263A" w:rsidP="00CA6E4F">
      <w:pPr>
        <w:spacing w:line="300" w:lineRule="auto"/>
      </w:pPr>
      <w:r w:rsidRPr="00B10FD5">
        <w:tab/>
        <w:t>b.</w:t>
      </w:r>
      <w:r w:rsidR="000A37A3">
        <w:t xml:space="preserve"> </w:t>
      </w:r>
      <w:r w:rsidR="00CA6E4F" w:rsidRPr="00B10FD5">
        <w:t>(1)</w:t>
      </w:r>
      <w:r w:rsidR="0034167F">
        <w:t xml:space="preserve"> </w:t>
      </w:r>
      <w:r w:rsidR="00CA6E4F" w:rsidRPr="00B10FD5">
        <w:t>No employee of the commission may acquire any direct or indirect interest in, or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00CA6E4F"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00CA6E4F" w:rsidRPr="00B10FD5">
        <w:t>cultivator, cannabis</w:t>
      </w:r>
      <w:r w:rsidR="0034167F">
        <w:t xml:space="preserve"> </w:t>
      </w:r>
      <w:r w:rsidR="00CA6E4F" w:rsidRPr="00B10FD5">
        <w:t xml:space="preserve">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upon application to, and the approval of, the commission, upon a finding that the interest to be acquired or the employment will not create the appearance of a conflict of interest and does not evidence a conflict of interest in fact. </w:t>
      </w:r>
    </w:p>
    <w:p w:rsidR="000A37A3" w:rsidRDefault="00CA6E4F" w:rsidP="00CA6E4F">
      <w:pPr>
        <w:spacing w:line="300" w:lineRule="auto"/>
      </w:pPr>
      <w:r w:rsidRPr="00B10FD5">
        <w:tab/>
        <w:t>(2)</w:t>
      </w:r>
      <w:r w:rsidRPr="00B10FD5">
        <w:tab/>
        <w:t>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0A37A3">
        <w:t xml:space="preserve"> </w:t>
      </w:r>
      <w:r w:rsidRPr="00B10FD5">
        <w:t xml:space="preserve">upon application to, and the approval of, the commission, upon a finding that the employment will not create the appearance of a conflict of interest and does not </w:t>
      </w:r>
      <w:r w:rsidRPr="00B10FD5">
        <w:lastRenderedPageBreak/>
        <w:t>evidence a conflict of interest in fact.  The commission shall take action on an application within 30 days of receipt and an application may be submitted to the commission prior to or after the commencement of the employment.</w:t>
      </w:r>
    </w:p>
    <w:p w:rsidR="00CA6E4F" w:rsidRPr="00B10FD5" w:rsidRDefault="00CA6E4F" w:rsidP="00CA6E4F">
      <w:pPr>
        <w:spacing w:line="300" w:lineRule="auto"/>
      </w:pPr>
      <w:r w:rsidRPr="00B10FD5">
        <w:tab/>
        <w:t>c.</w:t>
      </w:r>
      <w:r w:rsidRPr="00B10FD5">
        <w:tab/>
        <w:t>No commission member or employee shall represent any person or party other than the State before or against the commission for a period of two years from the termination of office or employment with the commission.</w:t>
      </w:r>
    </w:p>
    <w:p w:rsidR="006C3B37" w:rsidRPr="00B10FD5" w:rsidRDefault="00CA6E4F" w:rsidP="006C3B37">
      <w:r w:rsidRPr="00B10FD5">
        <w:tab/>
        <w:t>d.</w:t>
      </w:r>
      <w:r w:rsidRPr="00B10FD5">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032ECA" w:rsidRPr="00B10FD5" w:rsidRDefault="00032ECA" w:rsidP="006C3B37"/>
    <w:p w:rsidR="0015169B" w:rsidRPr="00B10FD5" w:rsidRDefault="0015169B" w:rsidP="0015169B">
      <w:pPr>
        <w:spacing w:line="300" w:lineRule="auto"/>
      </w:pPr>
      <w:r w:rsidRPr="00B10FD5">
        <w:tab/>
        <w:t>11.</w:t>
      </w:r>
      <w:r w:rsidR="000A37A3">
        <w:tab/>
      </w:r>
      <w:r w:rsidRPr="00B10FD5">
        <w:t>Section 36 of P.L.2019, c.153 (C.24:6I-29) is amended to read as follows:</w:t>
      </w:r>
    </w:p>
    <w:p w:rsidR="000A37A3" w:rsidRDefault="000A37A3" w:rsidP="0015169B">
      <w:pPr>
        <w:spacing w:line="300" w:lineRule="auto"/>
      </w:pPr>
    </w:p>
    <w:p w:rsidR="000A37A3" w:rsidRDefault="000A37A3" w:rsidP="0015169B">
      <w:pPr>
        <w:spacing w:line="300" w:lineRule="auto"/>
      </w:pPr>
      <w:r>
        <w:t>C.24:6I-29  Certain persons prohibited from association with medical cannabis.</w:t>
      </w:r>
    </w:p>
    <w:p w:rsidR="0015169B" w:rsidRPr="00B10FD5" w:rsidRDefault="0015169B" w:rsidP="0015169B">
      <w:pPr>
        <w:spacing w:line="300" w:lineRule="auto"/>
      </w:pPr>
      <w:r w:rsidRPr="00B10FD5">
        <w:tab/>
        <w:t>36.</w:t>
      </w:r>
      <w:r w:rsidR="0034167F">
        <w:t xml:space="preserve"> </w:t>
      </w:r>
      <w:r w:rsidRPr="00B10FD5">
        <w:t>a.</w:t>
      </w:r>
      <w:r w:rsidR="0034167F">
        <w:t xml:space="preserve"> </w:t>
      </w:r>
      <w:r w:rsidRPr="00B10FD5">
        <w:t>(1)</w:t>
      </w:r>
      <w:r w:rsidR="0034167F">
        <w:t xml:space="preserve"> </w:t>
      </w:r>
      <w:r w:rsidRPr="00B10FD5">
        <w:t>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issued pursuant to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Pr="00B10FD5">
        <w:t xml:space="preserve"> or any entity that employs or uses a certified personal use cannabis handler to perform work for or on behalf of a licensed cannabis establishment, distributor, or delivery service, shall employ or offer to employ, or provide, transfer, or sell, or offer to provide, transfer, or sell any interest, direct or indirect, in any medical cannabis cultivator, medical cannabis manufacturer, medical cannabis dispensary, or clinical registrant permit holder, or any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holder, to any person restricted from such transactions by the provisions of sections 33 through 35 of P.L.2019, c.153 (C.24:6I-26 through C.24:6I-28).</w:t>
      </w:r>
    </w:p>
    <w:p w:rsidR="0015169B" w:rsidRPr="00B10FD5" w:rsidRDefault="0015169B" w:rsidP="0015169B">
      <w:pPr>
        <w:spacing w:line="300" w:lineRule="auto"/>
      </w:pPr>
      <w:r w:rsidRPr="00B10FD5">
        <w:tab/>
        <w:t>(2)</w:t>
      </w:r>
      <w:r w:rsidRPr="00B10FD5">
        <w:tab/>
        <w:t>In addition to any civil penalty imposed pursuant to subsection c. of this section, the commission may deny an application, or revoke or suspend a permit holder’s permit or license holder’s license, for committing a violation of this subsection.</w:t>
      </w:r>
    </w:p>
    <w:p w:rsidR="0015169B" w:rsidRPr="00B10FD5" w:rsidRDefault="0015169B" w:rsidP="0015169B">
      <w:pPr>
        <w:spacing w:line="300" w:lineRule="auto"/>
      </w:pPr>
      <w:r w:rsidRPr="00B10FD5">
        <w:tab/>
        <w:t>b.</w:t>
      </w:r>
      <w:r w:rsidR="0034167F">
        <w:t xml:space="preserve"> </w:t>
      </w:r>
      <w:r w:rsidRPr="00B10FD5">
        <w:t>(1)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15169B" w:rsidRPr="00B10FD5" w:rsidRDefault="0015169B" w:rsidP="0015169B">
      <w:pPr>
        <w:spacing w:line="300" w:lineRule="auto"/>
      </w:pPr>
      <w:r w:rsidRPr="00B10FD5">
        <w:tab/>
        <w:t>(2)</w:t>
      </w:r>
      <w:r w:rsidRPr="00B10FD5">
        <w:tab/>
        <w:t>A member or employee of the commission who willfully violates any other provisions in sections 33 through 35 of P.L.2019, c.153 (C.24:6I-26 through C.24:6I-28) is guilty of a disorderly persons offense.</w:t>
      </w:r>
    </w:p>
    <w:p w:rsidR="0015169B" w:rsidRPr="00B10FD5" w:rsidRDefault="0015169B" w:rsidP="0015169B">
      <w:r w:rsidRPr="00B10FD5">
        <w:tab/>
        <w:t>c.</w:t>
      </w:r>
      <w:r w:rsidRPr="00B10FD5">
        <w:tab/>
        <w:t xml:space="preserve">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w:t>
      </w:r>
      <w:r w:rsidRPr="00B10FD5">
        <w:lastRenderedPageBreak/>
        <w:t>Commission shall also refer the matter to the Attorney General or appropriate county prosecutor for further investigation and prosecution.</w:t>
      </w:r>
    </w:p>
    <w:p w:rsidR="00A91693" w:rsidRPr="00B10FD5" w:rsidRDefault="00A91693" w:rsidP="00A91693"/>
    <w:p w:rsidR="00474B64" w:rsidRPr="00B10FD5" w:rsidRDefault="00474B64" w:rsidP="00474B64">
      <w:pPr>
        <w:spacing w:line="300" w:lineRule="auto"/>
      </w:pPr>
      <w:r w:rsidRPr="00B10FD5">
        <w:tab/>
        <w:t>12.</w:t>
      </w:r>
      <w:r w:rsidRPr="00B10FD5">
        <w:tab/>
        <w:t>Section 2 of P.L.1971, c.182 (C.52:13D-13) is amended to read as follows:</w:t>
      </w:r>
    </w:p>
    <w:p w:rsidR="000A37A3" w:rsidRDefault="000A37A3" w:rsidP="00474B64">
      <w:pPr>
        <w:spacing w:line="300" w:lineRule="auto"/>
      </w:pPr>
      <w:r>
        <w:t>C.52:13D-13  Definitions.</w:t>
      </w:r>
    </w:p>
    <w:p w:rsidR="00474B64" w:rsidRPr="00B10FD5" w:rsidRDefault="00474B64" w:rsidP="00474B64">
      <w:pPr>
        <w:spacing w:line="300" w:lineRule="auto"/>
      </w:pPr>
      <w:r w:rsidRPr="00B10FD5">
        <w:tab/>
        <w:t>2.</w:t>
      </w:r>
      <w:r w:rsidRPr="00B10FD5">
        <w:tab/>
        <w:t xml:space="preserve">As used in this act, and unless a different meaning clearly appears from the context, the following terms shall have the following meanings: </w:t>
      </w:r>
    </w:p>
    <w:p w:rsidR="00474B64" w:rsidRPr="00B10FD5" w:rsidRDefault="00474B64" w:rsidP="00474B64">
      <w:pPr>
        <w:spacing w:line="300" w:lineRule="auto"/>
      </w:pPr>
      <w:r w:rsidRPr="00B10FD5">
        <w:tab/>
        <w:t>a.</w:t>
      </w:r>
      <w:r w:rsidRPr="00B10FD5">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474B64" w:rsidRPr="00B10FD5" w:rsidRDefault="00474B64" w:rsidP="00474B64">
      <w:pPr>
        <w:spacing w:line="300" w:lineRule="auto"/>
      </w:pPr>
      <w:r w:rsidRPr="00B10FD5">
        <w:tab/>
        <w:t>b.</w:t>
      </w:r>
      <w:r w:rsidRPr="00B10FD5">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474B64" w:rsidRPr="00B10FD5" w:rsidRDefault="00474B64" w:rsidP="00474B64">
      <w:pPr>
        <w:spacing w:line="300" w:lineRule="auto"/>
      </w:pPr>
      <w:r w:rsidRPr="00B10FD5">
        <w:tab/>
        <w:t>c.</w:t>
      </w:r>
      <w:r w:rsidRPr="00B10FD5">
        <w:tab/>
        <w:t xml:space="preserve">"Member of the Legislature" means any person elected to serve in the General Assembly or the Senate. </w:t>
      </w:r>
    </w:p>
    <w:p w:rsidR="00474B64" w:rsidRPr="00B10FD5" w:rsidRDefault="00474B64" w:rsidP="00474B64">
      <w:pPr>
        <w:spacing w:line="300" w:lineRule="auto"/>
      </w:pPr>
      <w:r w:rsidRPr="00B10FD5">
        <w:tab/>
        <w:t>d.</w:t>
      </w:r>
      <w:r w:rsidRPr="00B10FD5">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474B64" w:rsidRPr="00B10FD5" w:rsidRDefault="00474B64" w:rsidP="00474B64">
      <w:pPr>
        <w:spacing w:line="300" w:lineRule="auto"/>
      </w:pPr>
      <w:r w:rsidRPr="00B10FD5">
        <w:tab/>
        <w:t>e.</w:t>
      </w:r>
      <w:r w:rsidRPr="00B10FD5">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474B64" w:rsidRPr="00B10FD5" w:rsidRDefault="00474B64" w:rsidP="00474B64">
      <w:pPr>
        <w:spacing w:line="300" w:lineRule="auto"/>
      </w:pPr>
      <w:r w:rsidRPr="00B10FD5">
        <w:tab/>
        <w:t>f.</w:t>
      </w:r>
      <w:r w:rsidRPr="00B10FD5">
        <w:tab/>
        <w:t xml:space="preserve">"Person" means any natural person, association or corporation. </w:t>
      </w:r>
    </w:p>
    <w:p w:rsidR="00474B64" w:rsidRPr="00B10FD5" w:rsidRDefault="00474B64" w:rsidP="00474B64">
      <w:pPr>
        <w:spacing w:line="300" w:lineRule="auto"/>
      </w:pPr>
      <w:r w:rsidRPr="00B10FD5">
        <w:tab/>
        <w:t>g.</w:t>
      </w:r>
      <w:r w:rsidRPr="00B10FD5">
        <w:tab/>
        <w:t>"Interest" means: (1) the ownership or control of more than</w:t>
      </w:r>
      <w:r w:rsidR="0034167F">
        <w:t xml:space="preserve"> </w:t>
      </w:r>
      <w:r w:rsidRPr="00B10FD5">
        <w:t>10 percent of the profits or assets of a firm, association, or partnership, or more than</w:t>
      </w:r>
      <w:r w:rsidR="0034167F">
        <w:t xml:space="preserve"> </w:t>
      </w:r>
      <w:r w:rsidRPr="00B10FD5">
        <w:t>10 percent of the stock in a corporation for profit other than a professional service corporation organized under the "Professional Service Corporation Act," P.L.1969, c.232 (C.14A:17-1 et seq.); or (2) the ownership or control of more than</w:t>
      </w:r>
      <w:r w:rsidR="0034167F">
        <w:t xml:space="preserve"> </w:t>
      </w:r>
      <w:r w:rsidRPr="00B10FD5">
        <w:t>one percent of the profits of a firm, association, or partnership, or more than</w:t>
      </w:r>
      <w:r w:rsidR="0034167F">
        <w:t xml:space="preserve"> </w:t>
      </w:r>
      <w:r w:rsidRPr="00B10FD5">
        <w:t>one percent of the stock in any corporation, (a) which is the holder of, or an applicant for, a casino license or in any holding or intermediary company with respect thereto, as defined by the "Casino Control Act," P.L.1977, c.110 (C.5:12-1 et seq.), (b) which is the holder of, or an applicant for, a medical cannabis cultivator, medical cannabis manufacturer, medical cannabis dispensary, or clinical registrant permit issued pursuant to P.L.2009, c.307 (C.24:6I-1 et al.), or any holding or intermediary company with respect thereto, or (c) which is the holder of, or an applicant for, a cannabis</w:t>
      </w:r>
      <w:r w:rsidR="0034167F">
        <w:t xml:space="preserve"> </w:t>
      </w:r>
      <w:r w:rsidRPr="00B10FD5">
        <w:t>cultivator, cannabis</w:t>
      </w:r>
      <w:r w:rsidR="0034167F">
        <w:t xml:space="preserve"> </w:t>
      </w:r>
      <w:r w:rsidRPr="00B10FD5">
        <w:t xml:space="preserve">manufacturer, cannabis wholesaler, cannabis distributor, cannabis retailer, or </w:t>
      </w:r>
      <w:r w:rsidRPr="00B10FD5">
        <w:lastRenderedPageBreak/>
        <w:t xml:space="preserve">cannabis delivery service license issued pursuant to </w:t>
      </w:r>
      <w:r w:rsidR="000A37A3" w:rsidRPr="00B10FD5">
        <w:t>P.L</w:t>
      </w:r>
      <w:r w:rsidR="000A37A3">
        <w:t>.2021</w:t>
      </w:r>
      <w:r w:rsidR="000A37A3" w:rsidRPr="00B10FD5">
        <w:t xml:space="preserve">, </w:t>
      </w:r>
      <w:r w:rsidR="00127C25">
        <w:t>c.16</w:t>
      </w:r>
      <w:r w:rsidR="000A37A3" w:rsidRPr="00B10FD5">
        <w:t xml:space="preserve"> (C.</w:t>
      </w:r>
      <w:r w:rsidR="000A37A3">
        <w:t>24:6I-31 et al.</w:t>
      </w:r>
      <w:r w:rsidR="000A37A3" w:rsidRPr="00B10FD5">
        <w:t>)</w:t>
      </w:r>
      <w:r w:rsidRPr="00B10FD5">
        <w:t xml:space="preserve">, or which is an entity that employs or uses a certified personal use cannabis handler to perform work for or on behalf of a licensed cannabis establishment, distributor, or delivery service, or any holding or intermediary company with respect thereto.  The provisions of this act governing the conduct of individuals are applicable to shareholders, associates or professional employees of a professional service corporation regardless of the extent or amount of their shareholder interest in such a corporation. </w:t>
      </w:r>
    </w:p>
    <w:p w:rsidR="00474B64" w:rsidRPr="00B10FD5" w:rsidRDefault="00474B64" w:rsidP="00474B64">
      <w:pPr>
        <w:spacing w:line="300" w:lineRule="auto"/>
      </w:pPr>
      <w:r w:rsidRPr="00B10FD5">
        <w:tab/>
        <w:t>h.</w:t>
      </w:r>
      <w:r w:rsidRPr="00B10FD5">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474B64" w:rsidRPr="00B10FD5" w:rsidRDefault="00474B64" w:rsidP="00474B64">
      <w:pPr>
        <w:spacing w:line="300" w:lineRule="auto"/>
      </w:pPr>
      <w:r w:rsidRPr="00B10FD5">
        <w:tab/>
        <w:t>i.</w:t>
      </w:r>
      <w:r w:rsidRPr="00B10FD5">
        <w:tab/>
        <w:t>"Member of the immediate family" of any person means the person's spouse, domestic partner, civil union partner, child, parent, or sibling residing in the same household.</w:t>
      </w:r>
    </w:p>
    <w:p w:rsidR="00527456" w:rsidRDefault="00527456" w:rsidP="00A91693">
      <w:pPr>
        <w:rPr>
          <w:spacing w:val="0"/>
        </w:rPr>
      </w:pPr>
    </w:p>
    <w:p w:rsidR="00527456" w:rsidRDefault="00527456" w:rsidP="00A91693">
      <w:pPr>
        <w:rPr>
          <w:spacing w:val="0"/>
        </w:rPr>
      </w:pPr>
      <w:r>
        <w:rPr>
          <w:spacing w:val="0"/>
        </w:rPr>
        <w:t>Title amended.</w:t>
      </w:r>
    </w:p>
    <w:p w:rsidR="00A91693" w:rsidRPr="00B10FD5" w:rsidRDefault="00C62534" w:rsidP="00A91693">
      <w:r w:rsidRPr="00B10FD5">
        <w:rPr>
          <w:spacing w:val="0"/>
        </w:rPr>
        <w:tab/>
        <w:t>13</w:t>
      </w:r>
      <w:r w:rsidR="00A91693" w:rsidRPr="00B10FD5">
        <w:rPr>
          <w:spacing w:val="0"/>
        </w:rPr>
        <w:t>.</w:t>
      </w:r>
      <w:r w:rsidR="00A91693" w:rsidRPr="00B10FD5">
        <w:rPr>
          <w:spacing w:val="0"/>
        </w:rPr>
        <w:tab/>
      </w:r>
      <w:r w:rsidR="00A91693" w:rsidRPr="00B10FD5">
        <w:t>The title of P.L.1981, c.142 is amended to read as follows:</w:t>
      </w:r>
    </w:p>
    <w:p w:rsidR="00032ECA" w:rsidRPr="00B10FD5" w:rsidRDefault="00A91693"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B10FD5">
        <w:rPr>
          <w:b/>
          <w:smallCaps/>
          <w:szCs w:val="20"/>
        </w:rPr>
        <w:t>An Act</w:t>
      </w:r>
      <w:r w:rsidRPr="00B10FD5">
        <w:t xml:space="preserve"> concerning casino activity</w:t>
      </w:r>
      <w:r w:rsidRPr="00B10FD5">
        <w:rPr>
          <w:spacing w:val="0"/>
        </w:rPr>
        <w:t>, and personal use and medical cannabis activities, and the conduct of certain elected and appointed public officers and employees as it relates thereto, amending and supplementing P.L.1971, c.182, amending P.L.1977, c.110, P.L.1980, c.28 and P.L.1980, c.69, and repealing section 2 of P.L.1980, c.79.</w:t>
      </w:r>
    </w:p>
    <w:p w:rsidR="00032ECA" w:rsidRPr="00B10FD5" w:rsidRDefault="00032ECA"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p>
    <w:p w:rsidR="006C3B37" w:rsidRPr="00B10FD5" w:rsidRDefault="006C3B37"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10FD5">
        <w:tab/>
        <w:t>14.</w:t>
      </w:r>
      <w:r w:rsidRPr="00B10FD5">
        <w:tab/>
        <w:t>Section 4 of P.L.1981, c.142 (C.52:13D-17.2) is amended to read as follows:</w:t>
      </w:r>
    </w:p>
    <w:p w:rsidR="00527456" w:rsidRDefault="00527456" w:rsidP="006C3B37">
      <w:pPr>
        <w:spacing w:line="300" w:lineRule="auto"/>
      </w:pPr>
    </w:p>
    <w:p w:rsidR="00527456" w:rsidRDefault="00527456" w:rsidP="006C3B37">
      <w:pPr>
        <w:spacing w:line="300" w:lineRule="auto"/>
      </w:pPr>
      <w:r>
        <w:t>C.52:13D-17.2  Definitions; violations; penalties.</w:t>
      </w:r>
    </w:p>
    <w:p w:rsidR="006C3B37" w:rsidRPr="00B10FD5" w:rsidRDefault="006C3B37" w:rsidP="006C3B37">
      <w:pPr>
        <w:spacing w:line="300" w:lineRule="auto"/>
      </w:pPr>
      <w:r w:rsidRPr="00B10FD5">
        <w:tab/>
        <w:t>4.</w:t>
      </w:r>
      <w:r w:rsidR="00527456">
        <w:t xml:space="preserve"> </w:t>
      </w:r>
      <w:r w:rsidRPr="00B10FD5">
        <w:t>a.</w:t>
      </w:r>
      <w:r w:rsidR="0034167F">
        <w:t xml:space="preserve"> </w:t>
      </w:r>
      <w:r w:rsidRPr="00B10FD5">
        <w:t>As used in this section "person" means:</w:t>
      </w:r>
    </w:p>
    <w:p w:rsidR="006C3B37" w:rsidRPr="00B10FD5" w:rsidRDefault="006C3B37" w:rsidP="006C3B37">
      <w:pPr>
        <w:spacing w:line="300" w:lineRule="auto"/>
      </w:pPr>
      <w:r w:rsidRPr="00B10FD5">
        <w:tab/>
        <w:t>(1)</w:t>
      </w:r>
      <w:r w:rsidR="00527456">
        <w:t xml:space="preserve"> </w:t>
      </w:r>
      <w:r w:rsidRPr="00B10FD5">
        <w:t>(a)</w:t>
      </w:r>
      <w:r w:rsidR="0034167F">
        <w:t xml:space="preserve"> </w:t>
      </w:r>
      <w:r w:rsidRPr="00B10FD5">
        <w:t xml:space="preserve">with respect to casino activity, activity related to medical cannabis authorized pursuant to P.L.2009, c.307 (C.24:6I-1 et al.), and activity related to personal use cannabis authorized pursuant to </w:t>
      </w:r>
      <w:r w:rsidR="00527456" w:rsidRPr="00B10FD5">
        <w:t>P.L</w:t>
      </w:r>
      <w:r w:rsidR="00527456">
        <w:t>.2021</w:t>
      </w:r>
      <w:r w:rsidR="00527456" w:rsidRPr="00B10FD5">
        <w:t xml:space="preserve">, </w:t>
      </w:r>
      <w:r w:rsidR="00127C25">
        <w:t>c.16</w:t>
      </w:r>
      <w:r w:rsidR="00527456" w:rsidRPr="00B10FD5">
        <w:t xml:space="preserve"> (C.</w:t>
      </w:r>
      <w:r w:rsidR="00527456">
        <w:t>24:6I-31 et al.</w:t>
      </w:r>
      <w:r w:rsidR="00527456" w:rsidRPr="00B10FD5">
        <w:t>)</w:t>
      </w:r>
      <w:r w:rsidRPr="00B10FD5">
        <w:t>: the Governor; the President of the Senate; the Speaker of the General Assembly;</w:t>
      </w:r>
      <w:r w:rsidR="0034167F">
        <w:t xml:space="preserve"> </w:t>
      </w:r>
      <w:r w:rsidRPr="00B10FD5">
        <w:t>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6C3B37" w:rsidRPr="00B10FD5" w:rsidRDefault="006C3B37" w:rsidP="006C3B37">
      <w:pPr>
        <w:spacing w:line="300" w:lineRule="auto"/>
      </w:pPr>
      <w:r w:rsidRPr="00B10FD5">
        <w:tab/>
        <w:t>(b)</w:t>
      </w:r>
      <w:r w:rsidRPr="00B10FD5">
        <w:tab/>
        <w:t>with respect to casino activity: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6C3B37" w:rsidRPr="00B10FD5" w:rsidRDefault="006C3B37" w:rsidP="006C3B37">
      <w:pPr>
        <w:spacing w:line="300" w:lineRule="auto"/>
      </w:pPr>
      <w:r w:rsidRPr="00B10FD5">
        <w:tab/>
        <w:t>(c)</w:t>
      </w:r>
      <w:r w:rsidRPr="00B10FD5">
        <w:tab/>
        <w:t xml:space="preserve">with respect to activity related to medical cannabis authorized pursuant to P.L.2009, c.307 (C.24:6I-1 et al.) and activity related to personal use cannabis authorized pursuant to </w:t>
      </w:r>
      <w:r w:rsidR="00527456" w:rsidRPr="00B10FD5">
        <w:t>P.L</w:t>
      </w:r>
      <w:r w:rsidR="00527456">
        <w:t>.2021</w:t>
      </w:r>
      <w:r w:rsidR="00527456" w:rsidRPr="00B10FD5">
        <w:t xml:space="preserve">, </w:t>
      </w:r>
      <w:r w:rsidR="00127C25">
        <w:t>c.16</w:t>
      </w:r>
      <w:r w:rsidR="00527456" w:rsidRPr="00B10FD5">
        <w:t xml:space="preserve"> (C.</w:t>
      </w:r>
      <w:r w:rsidR="00527456">
        <w:t>24:6I-31 et al.</w:t>
      </w:r>
      <w:r w:rsidR="00527456" w:rsidRPr="00B10FD5">
        <w:t>)</w:t>
      </w:r>
      <w:r w:rsidRPr="00B10FD5">
        <w:t>: any State officer or employee subject to financial disclosure by law or executive order and any other State officer or employee with responsibility for matters affecting medical cannabis activity or personal use cannabis activity; any special State officer or employee with responsibility for matters affecting medical cannabis activity or personal use cannabis activity; members of the Cannabis Regulatory Commission; or</w:t>
      </w:r>
    </w:p>
    <w:p w:rsidR="006C3B37" w:rsidRPr="00B10FD5" w:rsidRDefault="006C3B37" w:rsidP="006C3B37">
      <w:pPr>
        <w:spacing w:line="300" w:lineRule="auto"/>
      </w:pPr>
      <w:r w:rsidRPr="00B10FD5">
        <w:lastRenderedPageBreak/>
        <w:tab/>
        <w:t>(2) (a)</w:t>
      </w:r>
      <w:r w:rsidR="0034167F">
        <w:t xml:space="preserve"> </w:t>
      </w:r>
      <w:r w:rsidRPr="00B10FD5">
        <w:t>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6C3B37" w:rsidRPr="00B10FD5" w:rsidRDefault="006C3B37" w:rsidP="006C3B37">
      <w:pPr>
        <w:spacing w:line="300" w:lineRule="auto"/>
      </w:pPr>
      <w:r w:rsidRPr="00B10FD5">
        <w:tab/>
        <w:t>(b)</w:t>
      </w:r>
      <w:r w:rsidRPr="00B10FD5">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 or wherein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issued a license pursuant to </w:t>
      </w:r>
      <w:r w:rsidR="00527456" w:rsidRPr="00B10FD5">
        <w:t>P.L</w:t>
      </w:r>
      <w:r w:rsidR="00527456">
        <w:t>.2021</w:t>
      </w:r>
      <w:r w:rsidR="00527456" w:rsidRPr="00B10FD5">
        <w:t xml:space="preserve">, </w:t>
      </w:r>
      <w:r w:rsidR="00127C25">
        <w:t>c.16</w:t>
      </w:r>
      <w:r w:rsidR="00527456" w:rsidRPr="00B10FD5">
        <w:t xml:space="preserve"> (C.</w:t>
      </w:r>
      <w:r w:rsidR="00527456">
        <w:t>24:6I-31 et al.</w:t>
      </w:r>
      <w:r w:rsidR="00527456" w:rsidRPr="00B10FD5">
        <w:t>)</w:t>
      </w:r>
      <w:r w:rsidRPr="00B10FD5">
        <w:t>, is located.</w:t>
      </w:r>
    </w:p>
    <w:p w:rsidR="006C3B37" w:rsidRPr="00B10FD5" w:rsidRDefault="006C3B37" w:rsidP="006C3B37">
      <w:pPr>
        <w:spacing w:line="300" w:lineRule="auto"/>
      </w:pPr>
      <w:r w:rsidRPr="00B10FD5">
        <w:tab/>
        <w:t>b.</w:t>
      </w:r>
      <w:r w:rsidR="0034167F">
        <w:t xml:space="preserve"> </w:t>
      </w:r>
      <w:r w:rsidRPr="00B10FD5">
        <w:t>(1)</w:t>
      </w:r>
      <w:r w:rsidR="0034167F">
        <w:t xml:space="preserve"> </w:t>
      </w:r>
      <w:r w:rsidRPr="00B10FD5">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w:t>
      </w:r>
      <w:r w:rsidR="0034167F">
        <w:t xml:space="preserve"> </w:t>
      </w:r>
      <w:r w:rsidRPr="00B10FD5">
        <w:t>(b)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w:t>
      </w:r>
      <w:r w:rsidR="0034167F">
        <w:t xml:space="preserve"> </w:t>
      </w:r>
      <w:r w:rsidRPr="00B10FD5">
        <w:t>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6C3B37" w:rsidRPr="00B10FD5" w:rsidRDefault="006C3B37" w:rsidP="006C3B37">
      <w:pPr>
        <w:spacing w:line="300" w:lineRule="auto"/>
      </w:pPr>
      <w:r w:rsidRPr="00B10FD5">
        <w:tab/>
        <w:t>(2)</w:t>
      </w:r>
      <w:r w:rsidRPr="00B10FD5">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w:t>
      </w:r>
      <w:r w:rsidRPr="00B10FD5">
        <w:lastRenderedPageBreak/>
        <w:t>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w:t>
      </w:r>
      <w:r w:rsidR="0034167F">
        <w:t xml:space="preserve"> </w:t>
      </w:r>
      <w:r w:rsidRPr="00B10FD5">
        <w:t>(a) a State officer or employee other than a State officer or employee included in the definition of person, and</w:t>
      </w:r>
      <w:r w:rsidR="0034167F">
        <w:t xml:space="preserve"> </w:t>
      </w:r>
      <w:r w:rsidRPr="00B10FD5">
        <w:t>(b)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6C3B37" w:rsidRPr="00B10FD5" w:rsidRDefault="006C3B37" w:rsidP="006C3B37">
      <w:pPr>
        <w:spacing w:line="300" w:lineRule="auto"/>
      </w:pPr>
      <w:r w:rsidRPr="00B10FD5">
        <w:tab/>
        <w:t>(3)</w:t>
      </w:r>
      <w:r w:rsidRPr="00B10FD5">
        <w:tab/>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or any holding or intermediary company with respect thereto,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issued pursuant to </w:t>
      </w:r>
      <w:r w:rsidR="00B43C7F" w:rsidRPr="00B10FD5">
        <w:t>P.L</w:t>
      </w:r>
      <w:r w:rsidR="00B43C7F">
        <w:t>.2021</w:t>
      </w:r>
      <w:r w:rsidR="00B43C7F" w:rsidRPr="00B10FD5">
        <w:t xml:space="preserve">, </w:t>
      </w:r>
      <w:r w:rsidR="00127C25">
        <w:t>c.16</w:t>
      </w:r>
      <w:r w:rsidR="00B43C7F" w:rsidRPr="00B10FD5">
        <w:t xml:space="preserve"> (C.</w:t>
      </w:r>
      <w:r w:rsidR="00B43C7F">
        <w:t>24:6I-31 et al.</w:t>
      </w:r>
      <w:r w:rsidR="00B43C7F" w:rsidRPr="00B10FD5">
        <w:t>)</w:t>
      </w:r>
      <w:r w:rsidRPr="00B10FD5">
        <w:t>, or</w:t>
      </w:r>
      <w:r w:rsidR="0034167F">
        <w:t xml:space="preserve"> </w:t>
      </w:r>
      <w:r w:rsidRPr="00B10FD5">
        <w:t>any entity that employs or uses a certified personal use cannabis handler to perform work for or on behalf of a licensed cannabis establishment, distributor, or delivery service,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if, in the judgment of the State Ethics </w:t>
      </w:r>
      <w:r w:rsidRPr="00B10FD5">
        <w:lastRenderedPageBreak/>
        <w:t>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or personal use cannabis activity,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thereto, in connection with any cause, application, or matter.  However, a special State officer or employee without responsibility for matters affecting medical</w:t>
      </w:r>
      <w:r w:rsidRPr="00B10FD5">
        <w:rPr>
          <w:b/>
        </w:rPr>
        <w:t xml:space="preserve"> </w:t>
      </w:r>
      <w:r w:rsidRPr="00B10FD5">
        <w:t>cannabis activity or personal use cannabis activity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or a cannabis</w:t>
      </w:r>
      <w:r w:rsidR="0034167F">
        <w:t xml:space="preserve"> </w:t>
      </w:r>
      <w:r w:rsidRPr="00B10FD5">
        <w:t>cultivator, cannabis</w:t>
      </w:r>
      <w:r w:rsidR="002D7DB2">
        <w:t xml:space="preserve"> </w:t>
      </w:r>
      <w:r w:rsidRPr="00B10FD5">
        <w:t>manufacturer,</w:t>
      </w:r>
      <w:r w:rsidR="00B10FD5">
        <w:t xml:space="preserve"> </w:t>
      </w:r>
      <w:r w:rsidRPr="00B10FD5">
        <w:t>cannabis wholesaler, cannabis distributor, cannabis retailer, or cannabis delivery service license or any entity that employs or uses a certified personal use cannabis handler to perform work for or on behalf of a licensed cannabis establishment, distributor, or delivery service, or any holding or intermediary company with respect thereto, and if so employed may hold, directly or indirectly, an interest in, or represent, appear for, or negotiate on behalf of, that employer, except as otherwise prohibited by law.</w:t>
      </w:r>
    </w:p>
    <w:p w:rsidR="006C3B37" w:rsidRPr="00B10FD5" w:rsidRDefault="006C3B37" w:rsidP="006C3B37">
      <w:pPr>
        <w:spacing w:line="300" w:lineRule="auto"/>
      </w:pPr>
      <w:r w:rsidRPr="00B10FD5">
        <w:tab/>
        <w:t>c.</w:t>
      </w:r>
      <w:r w:rsidR="0034167F">
        <w:t xml:space="preserve"> </w:t>
      </w:r>
      <w:r w:rsidRPr="00B10FD5">
        <w:t>(1)</w:t>
      </w:r>
      <w:r w:rsidR="0034167F">
        <w:t xml:space="preserve"> </w:t>
      </w:r>
      <w:r w:rsidRPr="00B10FD5">
        <w:t>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6C3B37" w:rsidRPr="00B10FD5" w:rsidRDefault="006C3B37" w:rsidP="006C3B37">
      <w:pPr>
        <w:spacing w:line="300" w:lineRule="auto"/>
      </w:pPr>
      <w:r w:rsidRPr="00B10FD5">
        <w:tab/>
        <w:t>(a)</w:t>
      </w:r>
      <w:r w:rsidRPr="00B10FD5">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6C3B37" w:rsidRPr="00B10FD5" w:rsidRDefault="006C3B37" w:rsidP="006C3B37">
      <w:pPr>
        <w:spacing w:line="300" w:lineRule="auto"/>
      </w:pPr>
      <w:r w:rsidRPr="00B10FD5">
        <w:lastRenderedPageBreak/>
        <w:tab/>
        <w:t>(b)</w:t>
      </w:r>
      <w:r w:rsidRPr="00B10FD5">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w:t>
      </w:r>
      <w:r w:rsidR="0034167F">
        <w:t xml:space="preserve"> </w:t>
      </w:r>
    </w:p>
    <w:p w:rsidR="006C3B37" w:rsidRPr="00B10FD5" w:rsidRDefault="006C3B37" w:rsidP="006C3B37">
      <w:pPr>
        <w:spacing w:line="300" w:lineRule="auto"/>
      </w:pPr>
      <w:r w:rsidRPr="00B10FD5">
        <w:tab/>
        <w:t>Nothing herein contained shall alter or amend the post-employment restrictions applicable to members and employees of the Casino Control Commission and employees and agents of the Division of Gaming Enforcement pursuant to paragraph (2) of subsection e. of section 59 and</w:t>
      </w:r>
      <w:r w:rsidR="0034167F">
        <w:t xml:space="preserve"> </w:t>
      </w:r>
      <w:r w:rsidRPr="00B10FD5">
        <w:t>section 60 of P.L.1977, c.110 (C.5:12-59 and C.5:12-60); and</w:t>
      </w:r>
    </w:p>
    <w:p w:rsidR="006C3B37" w:rsidRPr="00B10FD5" w:rsidRDefault="006C3B37" w:rsidP="006C3B37">
      <w:pPr>
        <w:spacing w:line="300" w:lineRule="auto"/>
      </w:pPr>
      <w:r w:rsidRPr="00B10FD5">
        <w:tab/>
        <w:t>(c)</w:t>
      </w:r>
      <w:r w:rsidRPr="00B10FD5">
        <w:tab/>
        <w:t>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w:t>
      </w:r>
      <w:r w:rsidR="0034167F">
        <w:t xml:space="preserve"> </w:t>
      </w:r>
      <w:r w:rsidRPr="00B10FD5">
        <w:t>(ii) is associated with the partnership, firm or corporation in a position which does not entail any equity interest in the partnership, firm or corporation.  The exception provided in this subparagraph shall not apply to a former Governor, Lieutenant Governor, Attorney General, member of the Legislature, person included in subparagraph (a) of paragraph (2) of subsection a. of this section, or to the members of their immediate families.</w:t>
      </w:r>
    </w:p>
    <w:p w:rsidR="006C3B37" w:rsidRPr="00B10FD5" w:rsidRDefault="006C3B37" w:rsidP="006C3B37">
      <w:pPr>
        <w:spacing w:line="300" w:lineRule="auto"/>
      </w:pPr>
      <w:r w:rsidRPr="00B10FD5">
        <w:tab/>
        <w:t>(2)</w:t>
      </w:r>
      <w:r w:rsidRPr="00B10FD5">
        <w:tab/>
        <w:t>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w:t>
      </w:r>
      <w:r w:rsidR="0034167F">
        <w:t xml:space="preserve"> </w:t>
      </w:r>
      <w:r w:rsidRPr="00B10FD5">
        <w:t>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issued pursuant to </w:t>
      </w:r>
      <w:r w:rsidR="00B43C7F" w:rsidRPr="00B10FD5">
        <w:t>P.L</w:t>
      </w:r>
      <w:r w:rsidR="00B43C7F">
        <w:t>.2021</w:t>
      </w:r>
      <w:r w:rsidR="00B43C7F" w:rsidRPr="00B10FD5">
        <w:t xml:space="preserve">, </w:t>
      </w:r>
      <w:r w:rsidR="00127C25">
        <w:t>c.16</w:t>
      </w:r>
      <w:r w:rsidR="00B43C7F" w:rsidRPr="00B10FD5">
        <w:t xml:space="preserve"> (C.</w:t>
      </w:r>
      <w:r w:rsidR="00B43C7F">
        <w:t>24:6I-31 et al.</w:t>
      </w:r>
      <w:r w:rsidR="00B43C7F" w:rsidRPr="00B10FD5">
        <w:t>)</w:t>
      </w:r>
      <w:r w:rsidRPr="00B10FD5">
        <w:t xml:space="preserve"> or any entity that employs or uses a certified personal use cannabis handler to perform work for or on behalf of a licensed cannabis establishment, distributor, or delivery service</w:t>
      </w:r>
      <w:r w:rsidRPr="00B10FD5">
        <w:rPr>
          <w:rFonts w:ascii="Albertus Extra Bold" w:hAnsi="Albertus Extra Bold"/>
          <w:b/>
        </w:rPr>
        <w:t xml:space="preserve"> </w:t>
      </w:r>
      <w:r w:rsidRPr="00B10FD5">
        <w:t xml:space="preserve">in connection with any cause, application, or matter, or any holding or intermediary company with respect </w:t>
      </w:r>
      <w:r w:rsidRPr="00B10FD5">
        <w:lastRenderedPageBreak/>
        <w:t>to such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2D7DB2">
        <w:t xml:space="preserve"> </w:t>
      </w:r>
      <w:r w:rsidR="00B43C7F">
        <w:t>cultivator</w:t>
      </w:r>
      <w:r w:rsidRPr="00B10FD5">
        <w:t>,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in connection with any phase of development, permitting, licensure, or any other matter whatsoever related to medical cannabis</w:t>
      </w:r>
      <w:r w:rsidRPr="00B10FD5">
        <w:rPr>
          <w:rFonts w:ascii="Albertus Extra Bold" w:hAnsi="Albertus Extra Bold"/>
        </w:rPr>
        <w:t xml:space="preserve"> </w:t>
      </w:r>
      <w:r w:rsidRPr="00B10FD5">
        <w:t>activity or personal use cannabis activity, except as provided in section 3 of P.L.2009, c.26 (C.52:13D-17.3), and except that:</w:t>
      </w:r>
    </w:p>
    <w:p w:rsidR="006C3B37" w:rsidRPr="00B10FD5" w:rsidRDefault="006C3B37" w:rsidP="006C3B37">
      <w:pPr>
        <w:spacing w:line="300" w:lineRule="auto"/>
      </w:pPr>
      <w:r w:rsidRPr="00B10FD5">
        <w:tab/>
        <w:t>(a)</w:t>
      </w:r>
      <w:r w:rsidRPr="00B10FD5">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issued pursuant to </w:t>
      </w:r>
      <w:r w:rsidR="00B43C7F" w:rsidRPr="00B10FD5">
        <w:t>P.L</w:t>
      </w:r>
      <w:r w:rsidR="00B43C7F">
        <w:t>.2021</w:t>
      </w:r>
      <w:r w:rsidR="00B43C7F" w:rsidRPr="00B10FD5">
        <w:t xml:space="preserve">, </w:t>
      </w:r>
      <w:r w:rsidR="00127C25">
        <w:t>c.16</w:t>
      </w:r>
      <w:r w:rsidR="00B43C7F" w:rsidRPr="00B10FD5">
        <w:t xml:space="preserve"> (C.</w:t>
      </w:r>
      <w:r w:rsidR="00B43C7F">
        <w:t>24:6I-31 et al.</w:t>
      </w:r>
      <w:r w:rsidR="00B43C7F" w:rsidRPr="00B10FD5">
        <w:t>)</w:t>
      </w:r>
      <w:r w:rsidRPr="00B10FD5">
        <w:t xml:space="preserve"> or any entity that employs or uses a certified personal use cannabis handler to perform work for or on behalf of a licensed cannabis establishment, distributor, or delivery service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6C3B37" w:rsidRPr="00B10FD5" w:rsidRDefault="006C3B37" w:rsidP="006C3B37">
      <w:pPr>
        <w:spacing w:line="300" w:lineRule="auto"/>
      </w:pPr>
      <w:r w:rsidRPr="00B10FD5">
        <w:tab/>
        <w:t>(b)</w:t>
      </w:r>
      <w:r w:rsidRPr="00B10FD5">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6C3B37" w:rsidRPr="00B10FD5" w:rsidRDefault="006C3B37" w:rsidP="006C3B37">
      <w:pPr>
        <w:spacing w:line="300" w:lineRule="auto"/>
      </w:pPr>
      <w:r w:rsidRPr="00B10FD5">
        <w:tab/>
        <w:t>(c)</w:t>
      </w:r>
      <w:r w:rsidRPr="00B10FD5">
        <w:tab/>
        <w:t xml:space="preserve">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w:t>
      </w:r>
      <w:r w:rsidRPr="00B10FD5">
        <w:lastRenderedPageBreak/>
        <w:t>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34167F">
        <w:t xml:space="preserve"> </w:t>
      </w:r>
      <w:r w:rsidRPr="00B10FD5">
        <w:t>in connection with any cause, application, or matter or any holding company or intermediary company with respect to such holder of, or applicant for, a medical cannabis cultivator, medical cannabis manufacturer, medical cannabis dispensary, or clinical registrant permit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manufacturer, cannabis wholesaler, cannabis distributor, cannabis retailer, or cannabis delivery service license or any entity that employs or uses a certified personal use cannabis handler to perform work for or on behalf of a licensed cannabis establishment, distributor, or delivery service in connection with any phase of development, permitting, licensing, or any other matter whatsoever related to medical cannabis activity or personal use cannabis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subparagraph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6C3B37" w:rsidRPr="00B10FD5" w:rsidRDefault="006C3B37" w:rsidP="006C3B37">
      <w:pPr>
        <w:spacing w:line="300" w:lineRule="auto"/>
      </w:pPr>
      <w:r w:rsidRPr="00B10FD5">
        <w:tab/>
        <w:t>d.</w:t>
      </w:r>
      <w:r w:rsidRPr="00B10FD5">
        <w:tab/>
        <w:t>This section shall not apply to the spouse of a State officer or employee, which State officer or employee is without responsibility for matters affecting casino, medical cannabis, or personal use cannabis activity, who becomes the spouse subsequent to the State officer's or employee's appointment or employment as a State officer or employee and who is not individually or directly employed by a holder of, or applicant for, a casino license, medical cannabis permit, personal use cannabis license, or any entity that employs or uses a certified personal use cannabis handler to perform work for or on behalf of a licensed cannabis establishment, distributor, or delivery service, or any holding or intermediary company thereof.</w:t>
      </w:r>
    </w:p>
    <w:p w:rsidR="006C3B37" w:rsidRPr="00B10FD5" w:rsidRDefault="006C3B37" w:rsidP="006C3B37">
      <w:pPr>
        <w:spacing w:line="300" w:lineRule="auto"/>
      </w:pPr>
      <w:r w:rsidRPr="00B10FD5">
        <w:tab/>
        <w:t>e.</w:t>
      </w:r>
      <w:r w:rsidRPr="00B10FD5">
        <w:tab/>
        <w:t>The Joint Legislative Committee on Ethical Standards and the State Ethics Commission, as appropriate, shall forthwith determine and publish, and periodically update, a list of those positions in State government with responsibility for matters affecting casino, medical cannabis activity, or personal use cannabis activity.</w:t>
      </w:r>
    </w:p>
    <w:p w:rsidR="006C3B37" w:rsidRPr="00B10FD5" w:rsidRDefault="006C3B37" w:rsidP="006C3B37">
      <w:pPr>
        <w:spacing w:line="300" w:lineRule="auto"/>
      </w:pPr>
      <w:r w:rsidRPr="00B10FD5">
        <w:tab/>
        <w:t>f.</w:t>
      </w:r>
      <w:r w:rsidR="0034167F">
        <w:t xml:space="preserve"> </w:t>
      </w:r>
      <w:r w:rsidRPr="00B10FD5">
        <w:t>(1)</w:t>
      </w:r>
      <w:r w:rsidR="0034167F">
        <w:t xml:space="preserve"> </w:t>
      </w:r>
      <w:r w:rsidRPr="00B10FD5">
        <w:t>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6C3B37" w:rsidRPr="00B10FD5" w:rsidRDefault="006C3B37" w:rsidP="006C3B37">
      <w:pPr>
        <w:spacing w:line="300" w:lineRule="auto"/>
      </w:pPr>
      <w:r w:rsidRPr="00B10FD5">
        <w:tab/>
        <w:t>(2)</w:t>
      </w:r>
      <w:r w:rsidRPr="00B10FD5">
        <w:tab/>
        <w:t xml:space="preserve">No person shall solicit or accept, directly or indirectly, any complimentary service or discount from any holder of, or applicant for, a medical cannabis cultivator, medical cannabis </w:t>
      </w:r>
      <w:r w:rsidRPr="00B10FD5">
        <w:lastRenderedPageBreak/>
        <w:t>manufacturer, medical cannabis dispensary, or clinical registrant permit issued pursuant to P.L.2009, c.307 (C.24:6I-1 et al.) or any entity that employs any certified medical cannabis handler to perform transfers or deliveries of medical cannabis,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issued pursuant to </w:t>
      </w:r>
      <w:r w:rsidR="00CD1423" w:rsidRPr="00B10FD5">
        <w:t>P.L</w:t>
      </w:r>
      <w:r w:rsidR="00CD1423">
        <w:t>.2021</w:t>
      </w:r>
      <w:r w:rsidR="00CD1423" w:rsidRPr="00B10FD5">
        <w:t xml:space="preserve">, </w:t>
      </w:r>
      <w:r w:rsidR="00127C25">
        <w:t>c.16</w:t>
      </w:r>
      <w:r w:rsidR="00CD1423" w:rsidRPr="00B10FD5">
        <w:t xml:space="preserve"> (C.</w:t>
      </w:r>
      <w:r w:rsidR="00CD1423">
        <w:t>24:6I-31 et al.</w:t>
      </w:r>
      <w:r w:rsidR="00CD1423" w:rsidRPr="00B10FD5">
        <w:t>)</w:t>
      </w:r>
      <w:r w:rsidRPr="00B10FD5">
        <w:t xml:space="preserve"> or any entity that employs or uses a certified personal use cannabis handler to perform work for or on behalf of a licensed cannabis establishment, distributor, or delivery service which the person knows or has reason to know is other than a service or discount that is offered to members of the general public in like circumstance.</w:t>
      </w:r>
    </w:p>
    <w:p w:rsidR="006C3B37" w:rsidRPr="00B10FD5" w:rsidRDefault="006C3B37" w:rsidP="006C3B37">
      <w:pPr>
        <w:spacing w:line="300" w:lineRule="auto"/>
      </w:pPr>
      <w:r w:rsidRPr="00B10FD5">
        <w:tab/>
        <w:t>g.</w:t>
      </w:r>
      <w:r w:rsidR="0034167F">
        <w:t xml:space="preserve"> </w:t>
      </w:r>
      <w:r w:rsidRPr="00B10FD5">
        <w:t>(1)</w:t>
      </w:r>
      <w:r w:rsidR="0034167F">
        <w:t xml:space="preserve"> </w:t>
      </w:r>
      <w:r w:rsidRPr="00B10FD5">
        <w:t>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6C3B37" w:rsidRPr="00B10FD5" w:rsidRDefault="006C3B37" w:rsidP="006C3B37">
      <w:pPr>
        <w:spacing w:line="300" w:lineRule="auto"/>
      </w:pPr>
      <w:r w:rsidRPr="00B10FD5">
        <w:tab/>
        <w:t>(2)</w:t>
      </w:r>
      <w:r w:rsidRPr="00B10FD5">
        <w:tab/>
        <w:t>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or a cannabis</w:t>
      </w:r>
      <w:r w:rsidR="0034167F">
        <w:t xml:space="preserve"> </w:t>
      </w:r>
      <w:r w:rsidRPr="00B10FD5">
        <w:t>cultivator, cannabis</w:t>
      </w:r>
      <w:r w:rsidR="0034167F">
        <w:t xml:space="preserve"> </w:t>
      </w:r>
      <w:r w:rsidRPr="00B10FD5">
        <w:t xml:space="preserve">manufacturer, cannabis wholesaler, cannabis distributor, cannabis retailer, or cannabis delivery service license, or in any proceeding to enforce the provisions of P.L.1981, c.142 (C.52:13D-17.2 et al.), P.L.2009, c.307 (C.24:6I-1 et al.), </w:t>
      </w:r>
      <w:r w:rsidR="00CD1423" w:rsidRPr="00B10FD5">
        <w:t>P.L</w:t>
      </w:r>
      <w:r w:rsidR="00CD1423">
        <w:t>.2021</w:t>
      </w:r>
      <w:r w:rsidR="00CD1423" w:rsidRPr="00B10FD5">
        <w:t xml:space="preserve">, </w:t>
      </w:r>
      <w:r w:rsidR="00127C25">
        <w:t>c.16</w:t>
      </w:r>
      <w:r w:rsidR="00CD1423" w:rsidRPr="00B10FD5">
        <w:t xml:space="preserve"> (C.</w:t>
      </w:r>
      <w:r w:rsidR="00CD1423">
        <w:t>24:6I-31 et al.</w:t>
      </w:r>
      <w:r w:rsidR="00CD1423" w:rsidRPr="00B10FD5">
        <w:t>)</w:t>
      </w:r>
      <w:r w:rsidRPr="00B10FD5">
        <w:t xml:space="preserve">, or the regulations of the Cannabis Regulatory Commission.  Any such attempt shall be promptly reported to the Attorney General; provided, however, that nothing in this section shall be deemed to proscribe a request for information by any person concerning the status of any permit or license application, or any proceeding to enforce the provisions of P.L.1981, c.142 (C.52:13D-17.2 et al.), P.L.2009, c.307 (C.24:6I-1 et al.), </w:t>
      </w:r>
      <w:r w:rsidR="00CD1423" w:rsidRPr="00B10FD5">
        <w:t>P.L</w:t>
      </w:r>
      <w:r w:rsidR="00CD1423">
        <w:t>.2021</w:t>
      </w:r>
      <w:r w:rsidR="00CD1423" w:rsidRPr="00B10FD5">
        <w:t xml:space="preserve">, </w:t>
      </w:r>
      <w:r w:rsidR="00127C25">
        <w:t>c.16</w:t>
      </w:r>
      <w:r w:rsidR="00CD1423" w:rsidRPr="00B10FD5">
        <w:t xml:space="preserve"> (C.</w:t>
      </w:r>
      <w:r w:rsidR="00CD1423">
        <w:t>24:6I-31 et al.</w:t>
      </w:r>
      <w:r w:rsidR="00CD1423" w:rsidRPr="00B10FD5">
        <w:t>)</w:t>
      </w:r>
      <w:r w:rsidRPr="00B10FD5">
        <w:t>, or the regulations of the Cannabis Regulatory Commission.</w:t>
      </w:r>
    </w:p>
    <w:p w:rsidR="006C3B37" w:rsidRPr="00B10FD5" w:rsidRDefault="006C3B37" w:rsidP="006C3B37">
      <w:pPr>
        <w:spacing w:line="300" w:lineRule="auto"/>
      </w:pPr>
      <w:r w:rsidRPr="00B10FD5">
        <w:tab/>
        <w:t>h.</w:t>
      </w:r>
      <w:r w:rsidRPr="00B10FD5">
        <w:tab/>
        <w:t>Any person who willfully violates the provisions of this section is a disorderly person and shall be subject to a fine not to exceed $1,000, or imprisonment not to exceed six months, or both.</w:t>
      </w:r>
    </w:p>
    <w:p w:rsidR="00D76800" w:rsidRDefault="006C3B37" w:rsidP="00D76800">
      <w:r w:rsidRPr="00B10FD5">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CD1423" w:rsidRPr="00B10FD5" w:rsidRDefault="00CD1423" w:rsidP="00D76800"/>
    <w:p w:rsidR="00DF41A3" w:rsidRPr="00B10FD5" w:rsidRDefault="00DF41A3" w:rsidP="00DF41A3">
      <w:pPr>
        <w:tabs>
          <w:tab w:val="clear" w:pos="720"/>
          <w:tab w:val="left" w:pos="900"/>
        </w:tabs>
        <w:spacing w:line="300" w:lineRule="auto"/>
      </w:pPr>
      <w:r w:rsidRPr="00B10FD5">
        <w:tab/>
        <w:t>15.</w:t>
      </w:r>
      <w:r w:rsidR="0034167F">
        <w:tab/>
      </w:r>
      <w:r w:rsidRPr="00B10FD5">
        <w:t>Section 32 of P.L.2019, c.153 (C.24:6I-25) is amended to read as follows:</w:t>
      </w:r>
    </w:p>
    <w:p w:rsidR="00CD1423" w:rsidRDefault="00CD1423" w:rsidP="00DF41A3">
      <w:pPr>
        <w:tabs>
          <w:tab w:val="clear" w:pos="720"/>
          <w:tab w:val="left" w:pos="900"/>
        </w:tabs>
        <w:spacing w:line="300" w:lineRule="auto"/>
      </w:pPr>
    </w:p>
    <w:p w:rsidR="00CD1423" w:rsidRDefault="00CD1423" w:rsidP="00DF41A3">
      <w:pPr>
        <w:tabs>
          <w:tab w:val="clear" w:pos="720"/>
          <w:tab w:val="left" w:pos="900"/>
        </w:tabs>
        <w:spacing w:line="300" w:lineRule="auto"/>
      </w:pPr>
      <w:r>
        <w:t>C.24:6I-25  Office of Minority, Disabled Veterans, and Women Cannabis Business Development.</w:t>
      </w:r>
    </w:p>
    <w:p w:rsidR="00DF41A3" w:rsidRPr="00B10FD5" w:rsidRDefault="00DF41A3" w:rsidP="00DF41A3">
      <w:pPr>
        <w:tabs>
          <w:tab w:val="clear" w:pos="720"/>
          <w:tab w:val="left" w:pos="900"/>
        </w:tabs>
        <w:spacing w:line="300" w:lineRule="auto"/>
      </w:pPr>
      <w:r w:rsidRPr="00B10FD5">
        <w:tab/>
        <w:t>32.</w:t>
      </w:r>
      <w:r w:rsidR="0034167F">
        <w:t xml:space="preserve"> </w:t>
      </w:r>
      <w:r w:rsidRPr="00B10FD5">
        <w:t>a.</w:t>
      </w:r>
      <w:r w:rsidR="0034167F">
        <w:t xml:space="preserve"> </w:t>
      </w:r>
      <w:r w:rsidRPr="00B10FD5">
        <w:t xml:space="preserve">There is hereby established in the commission an Office of Minority, Disabled Veterans, and Women Cannabis Business Development.  The office shall be under the immediate supervision of a director.  The director of the office shall be appointed by the </w:t>
      </w:r>
      <w:r w:rsidRPr="00B10FD5">
        <w:lastRenderedPageBreak/>
        <w:t>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DF41A3" w:rsidRPr="00B10FD5" w:rsidRDefault="00DF41A3" w:rsidP="00DF41A3">
      <w:pPr>
        <w:spacing w:line="300" w:lineRule="auto"/>
      </w:pPr>
      <w:r w:rsidRPr="00B10FD5">
        <w:tab/>
        <w:t>b.</w:t>
      </w:r>
      <w:r w:rsidR="00CD1423">
        <w:t xml:space="preserve"> </w:t>
      </w:r>
      <w:r w:rsidRPr="00B10FD5">
        <w:t>(1)</w:t>
      </w:r>
      <w:r w:rsidR="0034167F">
        <w:t xml:space="preserve"> </w:t>
      </w:r>
      <w:r w:rsidRPr="00B10FD5">
        <w:t>The office shall establish and administer, under the direction of the commission, unified practices and procedures for promoting participation in the medical cannabis</w:t>
      </w:r>
      <w:r w:rsidR="0034167F">
        <w:t xml:space="preserve"> </w:t>
      </w:r>
      <w:r w:rsidRPr="00B10FD5">
        <w:t>and personal use cannabis industries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or cannabis</w:t>
      </w:r>
      <w:r w:rsidR="0034167F">
        <w:t xml:space="preserve"> </w:t>
      </w:r>
      <w:r w:rsidR="00CD1423">
        <w:t>cultivator</w:t>
      </w:r>
      <w:r w:rsidRPr="00B10FD5">
        <w:t>, cannabis</w:t>
      </w:r>
      <w:r w:rsidR="0034167F">
        <w:t xml:space="preserve"> </w:t>
      </w:r>
      <w:r w:rsidRPr="00B10FD5">
        <w:t>manufacturer, cannabis wholesaler, cannabis distributor, cannabis retailer, and cannabis delivery service licenses.  These unified practices and procedures shall include the certification and subsequent recertification at regular intervals of a business as a minority or women’s business, or a</w:t>
      </w:r>
      <w:r w:rsidRPr="00B10FD5">
        <w:rPr>
          <w:rFonts w:ascii="Albertus Extra Bold" w:hAnsi="Albertus Extra Bold"/>
        </w:rPr>
        <w:t xml:space="preserve"> </w:t>
      </w:r>
      <w:r w:rsidRPr="00B10FD5">
        <w:t>disabled veterans’ business, in accordance with eligibility criteria and a certification application process established by the commission through regulation in consultation with the office.</w:t>
      </w:r>
    </w:p>
    <w:p w:rsidR="00DF41A3" w:rsidRPr="00B10FD5" w:rsidRDefault="00DF41A3" w:rsidP="00DF41A3">
      <w:pPr>
        <w:spacing w:line="300" w:lineRule="auto"/>
      </w:pPr>
      <w:r w:rsidRPr="00B10FD5">
        <w:tab/>
        <w:t>(2)</w:t>
      </w:r>
      <w:r w:rsidRPr="00B10FD5">
        <w:tab/>
        <w:t>The office shall conduct advertising and promotional campaigns, and shall disseminate information to the public, to increase awareness for participation in the medical cannabis and personal use cannabis industries by persons from socially and economically disadvantaged communities.  To this end, the office shall sponsor seminars and informational programs, and shall provide information on</w:t>
      </w:r>
      <w:r w:rsidR="0034167F">
        <w:t xml:space="preserve"> </w:t>
      </w:r>
      <w:r w:rsidRPr="00B10FD5">
        <w:t xml:space="preserve">the commission’s Internet website, providing practical information concerning the medical cannabis and personal use cannabis industries, including information on business management, marketing, and other related matters. </w:t>
      </w:r>
    </w:p>
    <w:p w:rsidR="00DF41A3" w:rsidRPr="00B10FD5" w:rsidRDefault="00DF41A3" w:rsidP="00DF41A3">
      <w:pPr>
        <w:spacing w:line="300" w:lineRule="auto"/>
      </w:pPr>
      <w:r w:rsidRPr="00B10FD5">
        <w:tab/>
        <w:t>c.</w:t>
      </w:r>
      <w:r w:rsidR="0034167F">
        <w:t xml:space="preserve"> </w:t>
      </w:r>
      <w:r w:rsidRPr="00B10FD5">
        <w:t>(1)</w:t>
      </w:r>
      <w:r w:rsidR="0034167F">
        <w:t xml:space="preserve"> </w:t>
      </w:r>
      <w:r w:rsidRPr="00B10FD5">
        <w:t>The office shall develop, recommend, and implement policies, practices, protocols, standards, and criteria designed to promote the formulation of medical cannabis business entities and personal use cannabis establishments, distributors, and delivery services and participation in the medical cannabis</w:t>
      </w:r>
      <w:r w:rsidR="0034167F">
        <w:t xml:space="preserve"> </w:t>
      </w:r>
      <w:r w:rsidRPr="00B10FD5">
        <w:t>and personal use cannabis industries by persons from socially and economically disadvantaged communities, including by promoting applications for, and the issuance of, medical cannabis cultivator, medical cannabis manufacturer, medical cannabis dispensary, and clinical registrant permits, and cannabis</w:t>
      </w:r>
      <w:r w:rsidR="0034167F">
        <w:t xml:space="preserve"> </w:t>
      </w:r>
      <w:r w:rsidRPr="00B10FD5">
        <w:t>cultivator, cannabis</w:t>
      </w:r>
      <w:r w:rsidR="0034167F">
        <w:t xml:space="preserve"> </w:t>
      </w:r>
      <w:r w:rsidRPr="00B10FD5">
        <w:t>manufacturer, cannabis wholesaler, cannabis distributor, cannabis retailer, and cannabis delivery services licenses, to certified minority, women’s, and disabled veterans’ businesses.</w:t>
      </w:r>
      <w:r w:rsidR="0034167F">
        <w:t xml:space="preserve"> </w:t>
      </w:r>
    </w:p>
    <w:p w:rsidR="00DF41A3" w:rsidRPr="00B10FD5" w:rsidRDefault="00DF41A3" w:rsidP="00DF41A3">
      <w:pPr>
        <w:spacing w:line="300" w:lineRule="auto"/>
      </w:pPr>
      <w:r w:rsidRPr="00B10FD5">
        <w:tab/>
        <w:t>(a)</w:t>
      </w:r>
      <w:r w:rsidR="00CD1423">
        <w:tab/>
      </w:r>
      <w:r w:rsidRPr="00B10FD5">
        <w:t>The office shall evaluate the effectiveness of the measures designed to promote participation in the medical cannabis industry by considering whether the measures have resulted in new medical cannabis cultivator, medical cannabis manufacturer, and medical cannabis dispensary permits being issued in accordance with the provisions of subsection g. of section 12 of P.L.2019, c.153 (C.24:6I-7.2).</w:t>
      </w:r>
    </w:p>
    <w:p w:rsidR="00DF41A3" w:rsidRPr="00B10FD5" w:rsidRDefault="00DF41A3" w:rsidP="00DF41A3">
      <w:r w:rsidRPr="00B10FD5">
        <w:tab/>
        <w:t>(b)</w:t>
      </w:r>
      <w:r w:rsidR="00CD1423">
        <w:tab/>
      </w:r>
      <w:r w:rsidRPr="00B10FD5">
        <w:t>The effectiveness of the office’s</w:t>
      </w:r>
      <w:r w:rsidR="0034167F">
        <w:t xml:space="preserve"> </w:t>
      </w:r>
      <w:r w:rsidRPr="00B10FD5">
        <w:t>measures</w:t>
      </w:r>
      <w:r w:rsidR="0034167F">
        <w:t xml:space="preserve"> </w:t>
      </w:r>
      <w:r w:rsidRPr="00B10FD5">
        <w:t xml:space="preserve">designed to promote participation in the personal use cannabis industry shall be assessed by considering whether the measures have resulted in not less than 30 percent of the total number of licenses issued by the commission for personal use cannabis establishments, distributors, and delivery services under </w:t>
      </w:r>
      <w:r w:rsidR="00CD1423" w:rsidRPr="00B10FD5">
        <w:t>P.L</w:t>
      </w:r>
      <w:r w:rsidR="00CD1423">
        <w:t>.2021</w:t>
      </w:r>
      <w:r w:rsidR="00CD1423" w:rsidRPr="00B10FD5">
        <w:t xml:space="preserve">, </w:t>
      </w:r>
      <w:r w:rsidR="00127C25">
        <w:t>c.16</w:t>
      </w:r>
      <w:r w:rsidR="00CD1423" w:rsidRPr="00B10FD5">
        <w:t xml:space="preserve"> (C.</w:t>
      </w:r>
      <w:r w:rsidR="00CD1423">
        <w:t>24:6I-31 et al.</w:t>
      </w:r>
      <w:r w:rsidR="00CD1423" w:rsidRPr="00B10FD5">
        <w:t>)</w:t>
      </w:r>
      <w:r w:rsidRPr="00B10FD5">
        <w:t xml:space="preserve"> being issued to minority, women’s, and disabled veterans’ businesses </w:t>
      </w:r>
      <w:r w:rsidRPr="00B10FD5">
        <w:lastRenderedPageBreak/>
        <w:t>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DF41A3" w:rsidRPr="00B10FD5" w:rsidRDefault="00DF41A3" w:rsidP="00DF41A3">
      <w:pPr>
        <w:spacing w:line="300" w:lineRule="auto"/>
      </w:pPr>
      <w:r w:rsidRPr="00B10FD5">
        <w:tab/>
        <w:t>(2)</w:t>
      </w:r>
      <w:r w:rsidRPr="00B10FD5">
        <w:tab/>
        <w:t>The office shall periodically analyze the total number of permits and licenses issued by the commission as compared with the number of certified minority, women’s, and disabled veterans’ businesses that submitted applications for, and that were awarded, such permits and licenses.  The office shall make good faith efforts to establish, maintain, and enhance the measures designed to promote the formulation and participation in the operation of medical cannabis</w:t>
      </w:r>
      <w:r w:rsidR="0034167F">
        <w:t xml:space="preserve"> </w:t>
      </w:r>
      <w:r w:rsidRPr="00B10FD5">
        <w:t xml:space="preserve">entities and personal use cannabis establishments, distributors, and delivery services by persons from socially and economically disadvantaged communities consistent with the standards set forth in paragraph (1) of this subsection, and to coordinate and assist the commission with respect to its incorporation of these permitting and licensing measures into the application and review process for issuing permits and licenses under P.L.2009, c.307 (C.24:6I-1 et al.) and </w:t>
      </w:r>
      <w:r w:rsidR="00CD1423" w:rsidRPr="00B10FD5">
        <w:t>P.L</w:t>
      </w:r>
      <w:r w:rsidR="00CD1423">
        <w:t>.2021</w:t>
      </w:r>
      <w:r w:rsidR="00CD1423" w:rsidRPr="00B10FD5">
        <w:t xml:space="preserve">, </w:t>
      </w:r>
      <w:r w:rsidR="00127C25">
        <w:t>c.16</w:t>
      </w:r>
      <w:r w:rsidR="00CD1423" w:rsidRPr="00B10FD5">
        <w:t xml:space="preserve"> (C.</w:t>
      </w:r>
      <w:r w:rsidR="00CD1423">
        <w:t>24:6I-31 et al.</w:t>
      </w:r>
      <w:r w:rsidR="00CD1423" w:rsidRPr="00B10FD5">
        <w:t>)</w:t>
      </w:r>
      <w:r w:rsidRPr="00B10FD5">
        <w:t>.</w:t>
      </w:r>
    </w:p>
    <w:p w:rsidR="00DF41A3" w:rsidRPr="00B10FD5" w:rsidRDefault="00DF41A3" w:rsidP="00DF41A3">
      <w:pPr>
        <w:spacing w:line="300" w:lineRule="auto"/>
      </w:pPr>
      <w:r w:rsidRPr="00B10FD5">
        <w:tab/>
        <w:t>d.</w:t>
      </w:r>
      <w:r w:rsidRPr="00B10FD5">
        <w:tab/>
        <w:t>The office may review the commission’s measures regarding participation in the medical cannabis and personal use cannabis industries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DF41A3" w:rsidRPr="00B10FD5" w:rsidRDefault="00DF41A3" w:rsidP="00DF41A3">
      <w:pPr>
        <w:spacing w:line="300" w:lineRule="auto"/>
      </w:pPr>
      <w:r w:rsidRPr="00B10FD5">
        <w:tab/>
        <w:t>e.</w:t>
      </w:r>
      <w:r w:rsidRPr="00B10FD5">
        <w:tab/>
        <w:t>The office shall prepare information regarding its activities pursuant to this section concerning participation in the medical cannabis</w:t>
      </w:r>
      <w:r w:rsidR="0034167F">
        <w:t xml:space="preserve"> </w:t>
      </w:r>
      <w:r w:rsidRPr="00B10FD5">
        <w:t>and personal use cannabis industries by persons from socially and economically disadvantaged communities, including medical cannabis and personal use cannabis business development initiatives for minority, women’s, and disabled veterans’ businesses participating in the medical and person use cannabis</w:t>
      </w:r>
      <w:r w:rsidR="0034167F">
        <w:t xml:space="preserve"> </w:t>
      </w:r>
      <w:r w:rsidRPr="00B10FD5">
        <w:t>marketplaces, to be incorporated by the commission into its annual report submitted to the Governor and to the Legislature pursuant to section 14 of P.L.2009, c.307 (C.24:6I-12).</w:t>
      </w:r>
    </w:p>
    <w:p w:rsidR="00032ECA" w:rsidRPr="00B10FD5" w:rsidRDefault="00032ECA" w:rsidP="00032ECA"/>
    <w:p w:rsidR="009B3DFC" w:rsidRPr="00B10FD5" w:rsidRDefault="009B3DFC" w:rsidP="009B3DFC">
      <w:pPr>
        <w:spacing w:line="300" w:lineRule="auto"/>
      </w:pPr>
      <w:r w:rsidRPr="00B10FD5">
        <w:tab/>
        <w:t>16.</w:t>
      </w:r>
      <w:r w:rsidR="00CD1423">
        <w:tab/>
      </w:r>
      <w:r w:rsidRPr="00B10FD5">
        <w:t xml:space="preserve">Section 12 of P.L.2019, c.153 (C.24:6I-7.2) is amended to read as follows: </w:t>
      </w:r>
    </w:p>
    <w:p w:rsidR="00CD1423" w:rsidRDefault="00CD1423" w:rsidP="009B3DFC">
      <w:pPr>
        <w:spacing w:line="300" w:lineRule="auto"/>
      </w:pPr>
    </w:p>
    <w:p w:rsidR="00CD1423" w:rsidRDefault="00CD1423" w:rsidP="009B3DFC">
      <w:pPr>
        <w:spacing w:line="300" w:lineRule="auto"/>
      </w:pPr>
      <w:r>
        <w:t>C.24:6I-7.2  Submission of applications to commission.</w:t>
      </w:r>
    </w:p>
    <w:p w:rsidR="009B3DFC" w:rsidRPr="00B10FD5" w:rsidRDefault="009B3DFC" w:rsidP="009B3DFC">
      <w:pPr>
        <w:spacing w:line="300" w:lineRule="auto"/>
      </w:pPr>
      <w:r w:rsidRPr="00B10FD5">
        <w:tab/>
        <w:t>12.</w:t>
      </w:r>
      <w:r w:rsidR="0034167F">
        <w:t xml:space="preserve"> </w:t>
      </w:r>
      <w:r w:rsidRPr="00B10FD5">
        <w:t>a.</w:t>
      </w:r>
      <w:r w:rsidR="0034167F">
        <w:t xml:space="preserve"> </w:t>
      </w:r>
      <w:r w:rsidRPr="00B10FD5">
        <w:t xml:space="preserve">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w:t>
      </w:r>
      <w:r w:rsidRPr="00B10FD5">
        <w:lastRenderedPageBreak/>
        <w:t>shall be specified by the commission no later than 90 days before the date the current permit will expire.</w:t>
      </w:r>
    </w:p>
    <w:p w:rsidR="009B3DFC" w:rsidRPr="00B10FD5" w:rsidRDefault="009B3DFC" w:rsidP="009B3DFC">
      <w:pPr>
        <w:spacing w:line="300" w:lineRule="auto"/>
      </w:pPr>
      <w:r w:rsidRPr="00B10FD5">
        <w:tab/>
        <w:t>b.</w:t>
      </w:r>
      <w:r w:rsidRPr="00B10FD5">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9B3DFC" w:rsidRPr="00B10FD5" w:rsidRDefault="009B3DFC" w:rsidP="009B3DFC">
      <w:pPr>
        <w:spacing w:line="300" w:lineRule="auto"/>
      </w:pPr>
      <w:r w:rsidRPr="00B10FD5">
        <w:tab/>
        <w:t>c.</w:t>
      </w:r>
      <w:r w:rsidRPr="00B10FD5">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9B3DFC" w:rsidRPr="00B10FD5" w:rsidRDefault="009B3DFC" w:rsidP="009B3DFC">
      <w:pPr>
        <w:spacing w:line="300" w:lineRule="auto"/>
      </w:pPr>
      <w:r w:rsidRPr="00B10FD5">
        <w:tab/>
        <w:t>(1)</w:t>
      </w:r>
      <w:r w:rsidRPr="00B10FD5">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9B3DFC" w:rsidRPr="00B10FD5" w:rsidRDefault="009B3DFC" w:rsidP="009B3DFC">
      <w:pPr>
        <w:spacing w:line="300" w:lineRule="auto"/>
      </w:pPr>
      <w:r w:rsidRPr="00B10FD5">
        <w:tab/>
        <w:t>(a)</w:t>
      </w:r>
      <w:r w:rsidRPr="00B10FD5">
        <w:tab/>
        <w:t>State-authorized cultivation of medical cannabis;</w:t>
      </w:r>
    </w:p>
    <w:p w:rsidR="009B3DFC" w:rsidRPr="00B10FD5" w:rsidRDefault="009B3DFC" w:rsidP="009B3DFC">
      <w:pPr>
        <w:spacing w:line="300" w:lineRule="auto"/>
      </w:pPr>
      <w:r w:rsidRPr="00B10FD5">
        <w:tab/>
        <w:t>(b)</w:t>
      </w:r>
      <w:r w:rsidRPr="00B10FD5">
        <w:tab/>
        <w:t>conventional horticulture or agriculture, familiarity with good agricultural practices, and any relevant certifications or degrees;</w:t>
      </w:r>
    </w:p>
    <w:p w:rsidR="009B3DFC" w:rsidRPr="00B10FD5" w:rsidRDefault="009B3DFC" w:rsidP="009B3DFC">
      <w:pPr>
        <w:spacing w:line="300" w:lineRule="auto"/>
      </w:pPr>
      <w:r w:rsidRPr="00B10FD5">
        <w:tab/>
        <w:t>(c)</w:t>
      </w:r>
      <w:r w:rsidRPr="00B10FD5">
        <w:tab/>
        <w:t>quality control and quality assurance;</w:t>
      </w:r>
    </w:p>
    <w:p w:rsidR="009B3DFC" w:rsidRPr="00B10FD5" w:rsidRDefault="009B3DFC" w:rsidP="009B3DFC">
      <w:pPr>
        <w:spacing w:line="300" w:lineRule="auto"/>
      </w:pPr>
      <w:r w:rsidRPr="00B10FD5">
        <w:tab/>
        <w:t>(d)</w:t>
      </w:r>
      <w:r w:rsidRPr="00B10FD5">
        <w:tab/>
        <w:t>recall plans;</w:t>
      </w:r>
    </w:p>
    <w:p w:rsidR="009B3DFC" w:rsidRPr="00B10FD5" w:rsidRDefault="009B3DFC" w:rsidP="009B3DFC">
      <w:pPr>
        <w:spacing w:line="300" w:lineRule="auto"/>
      </w:pPr>
      <w:r w:rsidRPr="00B10FD5">
        <w:tab/>
        <w:t>(e)</w:t>
      </w:r>
      <w:r w:rsidRPr="00B10FD5">
        <w:tab/>
        <w:t>packaging and labeling;</w:t>
      </w:r>
    </w:p>
    <w:p w:rsidR="009B3DFC" w:rsidRPr="00B10FD5" w:rsidRDefault="009B3DFC" w:rsidP="009B3DFC">
      <w:pPr>
        <w:spacing w:line="300" w:lineRule="auto"/>
      </w:pPr>
      <w:r w:rsidRPr="00B10FD5">
        <w:tab/>
        <w:t>(f)</w:t>
      </w:r>
      <w:r w:rsidRPr="00B10FD5">
        <w:tab/>
        <w:t>inventory control and tracking software or systems for the production of medical cannabis;</w:t>
      </w:r>
    </w:p>
    <w:p w:rsidR="009B3DFC" w:rsidRPr="00B10FD5" w:rsidRDefault="009B3DFC" w:rsidP="009B3DFC">
      <w:pPr>
        <w:spacing w:line="300" w:lineRule="auto"/>
      </w:pPr>
      <w:r w:rsidRPr="00B10FD5">
        <w:tab/>
        <w:t>(g)</w:t>
      </w:r>
      <w:r w:rsidRPr="00B10FD5">
        <w:tab/>
        <w:t>analytical chemistry and testing of medical cannabis;</w:t>
      </w:r>
    </w:p>
    <w:p w:rsidR="009B3DFC" w:rsidRPr="00B10FD5" w:rsidRDefault="009B3DFC" w:rsidP="009B3DFC">
      <w:pPr>
        <w:spacing w:line="300" w:lineRule="auto"/>
      </w:pPr>
      <w:r w:rsidRPr="00B10FD5">
        <w:tab/>
        <w:t>(h)</w:t>
      </w:r>
      <w:r w:rsidRPr="00B10FD5">
        <w:tab/>
        <w:t>water management practices;</w:t>
      </w:r>
    </w:p>
    <w:p w:rsidR="009B3DFC" w:rsidRPr="00B10FD5" w:rsidRDefault="009B3DFC" w:rsidP="009B3DFC">
      <w:pPr>
        <w:spacing w:line="300" w:lineRule="auto"/>
      </w:pPr>
      <w:r w:rsidRPr="00B10FD5">
        <w:tab/>
        <w:t>(i)</w:t>
      </w:r>
      <w:r w:rsidRPr="00B10FD5">
        <w:tab/>
        <w:t>odor mitigation practices;</w:t>
      </w:r>
    </w:p>
    <w:p w:rsidR="009B3DFC" w:rsidRPr="00B10FD5" w:rsidRDefault="009B3DFC" w:rsidP="009B3DFC">
      <w:pPr>
        <w:spacing w:line="300" w:lineRule="auto"/>
      </w:pPr>
      <w:r w:rsidRPr="00B10FD5">
        <w:tab/>
        <w:t>(j)</w:t>
      </w:r>
      <w:r w:rsidRPr="00B10FD5">
        <w:tab/>
        <w:t>onsite and offsite recordkeeping;</w:t>
      </w:r>
    </w:p>
    <w:p w:rsidR="009B3DFC" w:rsidRPr="00B10FD5" w:rsidRDefault="009B3DFC" w:rsidP="009B3DFC">
      <w:pPr>
        <w:spacing w:line="300" w:lineRule="auto"/>
      </w:pPr>
      <w:r w:rsidRPr="00B10FD5">
        <w:tab/>
        <w:t>(k)</w:t>
      </w:r>
      <w:r w:rsidRPr="00B10FD5">
        <w:tab/>
        <w:t>strain variety and plant genetics;</w:t>
      </w:r>
    </w:p>
    <w:p w:rsidR="009B3DFC" w:rsidRPr="00B10FD5" w:rsidRDefault="009B3DFC" w:rsidP="009B3DFC">
      <w:pPr>
        <w:spacing w:line="300" w:lineRule="auto"/>
      </w:pPr>
      <w:r w:rsidRPr="00B10FD5">
        <w:tab/>
        <w:t>(l)</w:t>
      </w:r>
      <w:r w:rsidRPr="00B10FD5">
        <w:tab/>
        <w:t xml:space="preserve">pest control and disease management practices, including plans for the use of pesticides, nutrients, and additives; </w:t>
      </w:r>
    </w:p>
    <w:p w:rsidR="009B3DFC" w:rsidRPr="00B10FD5" w:rsidRDefault="009B3DFC" w:rsidP="009B3DFC">
      <w:pPr>
        <w:spacing w:line="300" w:lineRule="auto"/>
      </w:pPr>
      <w:r w:rsidRPr="00B10FD5">
        <w:tab/>
        <w:t>(m)</w:t>
      </w:r>
      <w:r w:rsidRPr="00B10FD5">
        <w:tab/>
        <w:t>waste disposal plans; and</w:t>
      </w:r>
    </w:p>
    <w:p w:rsidR="009B3DFC" w:rsidRPr="00B10FD5" w:rsidRDefault="009B3DFC" w:rsidP="009B3DFC">
      <w:pPr>
        <w:spacing w:line="300" w:lineRule="auto"/>
      </w:pPr>
      <w:r w:rsidRPr="00B10FD5">
        <w:tab/>
        <w:t>(n)</w:t>
      </w:r>
      <w:r w:rsidRPr="00B10FD5">
        <w:tab/>
        <w:t>compliance with applicable laws and regulations.</w:t>
      </w:r>
    </w:p>
    <w:p w:rsidR="009B3DFC" w:rsidRPr="00B10FD5" w:rsidRDefault="009B3DFC" w:rsidP="009B3DFC">
      <w:pPr>
        <w:spacing w:line="300" w:lineRule="auto"/>
      </w:pPr>
      <w:r w:rsidRPr="00B10FD5">
        <w:tab/>
        <w:t>(2)</w:t>
      </w:r>
      <w:r w:rsidRPr="00B10FD5">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9B3DFC" w:rsidRPr="00B10FD5" w:rsidRDefault="009B3DFC" w:rsidP="009B3DFC">
      <w:pPr>
        <w:spacing w:line="300" w:lineRule="auto"/>
      </w:pPr>
      <w:r w:rsidRPr="00B10FD5">
        <w:tab/>
        <w:t>(a)</w:t>
      </w:r>
      <w:r w:rsidRPr="00B10FD5">
        <w:tab/>
        <w:t>State-authorized manufacture</w:t>
      </w:r>
      <w:r w:rsidR="0034167F">
        <w:t xml:space="preserve"> </w:t>
      </w:r>
      <w:r w:rsidRPr="00B10FD5">
        <w:t>and creation of cannabis products using appropriate extraction methods, including intended use and sourcing of extraction equipment and associated solvents or intended methods and equipment for non-solvent extraction;</w:t>
      </w:r>
    </w:p>
    <w:p w:rsidR="009B3DFC" w:rsidRPr="00B10FD5" w:rsidRDefault="009B3DFC" w:rsidP="009B3DFC">
      <w:pPr>
        <w:spacing w:line="300" w:lineRule="auto"/>
      </w:pPr>
      <w:r w:rsidRPr="00B10FD5">
        <w:tab/>
        <w:t>(b)</w:t>
      </w:r>
      <w:r w:rsidRPr="00B10FD5">
        <w:tab/>
        <w:t>pharmaceutical manufacturing, good manufacturing practices, and good laboratory practices;</w:t>
      </w:r>
    </w:p>
    <w:p w:rsidR="009B3DFC" w:rsidRPr="00B10FD5" w:rsidRDefault="009B3DFC" w:rsidP="009B3DFC">
      <w:pPr>
        <w:spacing w:line="300" w:lineRule="auto"/>
      </w:pPr>
      <w:r w:rsidRPr="00B10FD5">
        <w:tab/>
        <w:t>(c)</w:t>
      </w:r>
      <w:r w:rsidRPr="00B10FD5">
        <w:tab/>
        <w:t>quality control and quality assurance;</w:t>
      </w:r>
    </w:p>
    <w:p w:rsidR="009B3DFC" w:rsidRPr="00B10FD5" w:rsidRDefault="009B3DFC" w:rsidP="009B3DFC">
      <w:pPr>
        <w:spacing w:line="300" w:lineRule="auto"/>
      </w:pPr>
      <w:r w:rsidRPr="00B10FD5">
        <w:tab/>
        <w:t>(d)</w:t>
      </w:r>
      <w:r w:rsidRPr="00B10FD5">
        <w:tab/>
        <w:t>recall plans;</w:t>
      </w:r>
    </w:p>
    <w:p w:rsidR="009B3DFC" w:rsidRPr="00B10FD5" w:rsidRDefault="009B3DFC" w:rsidP="009B3DFC">
      <w:pPr>
        <w:spacing w:line="300" w:lineRule="auto"/>
      </w:pPr>
      <w:r w:rsidRPr="00B10FD5">
        <w:tab/>
        <w:t>(e)</w:t>
      </w:r>
      <w:r w:rsidRPr="00B10FD5">
        <w:tab/>
        <w:t>packaging and labeling;</w:t>
      </w:r>
    </w:p>
    <w:p w:rsidR="009B3DFC" w:rsidRPr="00B10FD5" w:rsidRDefault="009B3DFC" w:rsidP="009B3DFC">
      <w:pPr>
        <w:spacing w:line="300" w:lineRule="auto"/>
      </w:pPr>
      <w:r w:rsidRPr="00B10FD5">
        <w:tab/>
        <w:t>(f)</w:t>
      </w:r>
      <w:r w:rsidRPr="00B10FD5">
        <w:tab/>
        <w:t>inventory control and tracking software or systems for the production of medical cannabis;</w:t>
      </w:r>
    </w:p>
    <w:p w:rsidR="009B3DFC" w:rsidRPr="00B10FD5" w:rsidRDefault="009B3DFC" w:rsidP="009B3DFC">
      <w:pPr>
        <w:spacing w:line="300" w:lineRule="auto"/>
      </w:pPr>
      <w:r w:rsidRPr="00B10FD5">
        <w:tab/>
        <w:t>(g)</w:t>
      </w:r>
      <w:r w:rsidRPr="00B10FD5">
        <w:tab/>
        <w:t>analytical chemistry and testing of medical cannabis and medical cannabis products and formulations;</w:t>
      </w:r>
    </w:p>
    <w:p w:rsidR="009B3DFC" w:rsidRPr="00B10FD5" w:rsidRDefault="009B3DFC" w:rsidP="009B3DFC">
      <w:pPr>
        <w:spacing w:line="300" w:lineRule="auto"/>
      </w:pPr>
      <w:r w:rsidRPr="00B10FD5">
        <w:tab/>
        <w:t>(h)</w:t>
      </w:r>
      <w:r w:rsidRPr="00B10FD5">
        <w:tab/>
        <w:t>water management practices;</w:t>
      </w:r>
    </w:p>
    <w:p w:rsidR="009B3DFC" w:rsidRPr="00B10FD5" w:rsidRDefault="009B3DFC" w:rsidP="009B3DFC">
      <w:pPr>
        <w:spacing w:line="300" w:lineRule="auto"/>
      </w:pPr>
      <w:r w:rsidRPr="00B10FD5">
        <w:tab/>
        <w:t>(i)</w:t>
      </w:r>
      <w:r w:rsidRPr="00B10FD5">
        <w:tab/>
        <w:t>odor mitigation practices;</w:t>
      </w:r>
    </w:p>
    <w:p w:rsidR="009B3DFC" w:rsidRPr="00B10FD5" w:rsidRDefault="009B3DFC" w:rsidP="009B3DFC">
      <w:pPr>
        <w:spacing w:line="300" w:lineRule="auto"/>
      </w:pPr>
      <w:r w:rsidRPr="00B10FD5">
        <w:lastRenderedPageBreak/>
        <w:tab/>
        <w:t>(j)</w:t>
      </w:r>
      <w:r w:rsidRPr="00B10FD5">
        <w:tab/>
        <w:t>onsite and offsite recordkeeping;</w:t>
      </w:r>
    </w:p>
    <w:p w:rsidR="009B3DFC" w:rsidRPr="00B10FD5" w:rsidRDefault="009B3DFC" w:rsidP="009B3DFC">
      <w:pPr>
        <w:spacing w:line="300" w:lineRule="auto"/>
      </w:pPr>
      <w:r w:rsidRPr="00B10FD5">
        <w:tab/>
        <w:t>(k)</w:t>
      </w:r>
      <w:r w:rsidRPr="00B10FD5">
        <w:tab/>
        <w:t>a list of product formulations or products proposed to be manufactured with estimated cannabinoid profiles, if known, including varieties with high cannabidiol content;</w:t>
      </w:r>
    </w:p>
    <w:p w:rsidR="009B3DFC" w:rsidRPr="00B10FD5" w:rsidRDefault="009B3DFC" w:rsidP="009B3DFC">
      <w:pPr>
        <w:spacing w:line="300" w:lineRule="auto"/>
      </w:pPr>
      <w:r w:rsidRPr="00B10FD5">
        <w:tab/>
        <w:t>(l)</w:t>
      </w:r>
      <w:r w:rsidRPr="00B10FD5">
        <w:tab/>
        <w:t>intended use and sourcing of all non-cannabis ingredients used in the manufacture</w:t>
      </w:r>
      <w:r w:rsidR="0034167F">
        <w:t xml:space="preserve"> </w:t>
      </w:r>
      <w:r w:rsidRPr="00B10FD5">
        <w:t xml:space="preserve">and creation of cannabis products, including methods to verify or ensure the safety and integrity of those ingredients and their potential to be or contain allergens; </w:t>
      </w:r>
    </w:p>
    <w:p w:rsidR="009B3DFC" w:rsidRPr="00B10FD5" w:rsidRDefault="009B3DFC" w:rsidP="009B3DFC">
      <w:pPr>
        <w:spacing w:line="300" w:lineRule="auto"/>
      </w:pPr>
      <w:r w:rsidRPr="00B10FD5">
        <w:tab/>
        <w:t>(m)</w:t>
      </w:r>
      <w:r w:rsidRPr="00B10FD5">
        <w:tab/>
        <w:t>waste disposal plans; and</w:t>
      </w:r>
    </w:p>
    <w:p w:rsidR="009B3DFC" w:rsidRPr="00B10FD5" w:rsidRDefault="009B3DFC" w:rsidP="009B3DFC">
      <w:pPr>
        <w:spacing w:line="300" w:lineRule="auto"/>
      </w:pPr>
      <w:r w:rsidRPr="00B10FD5">
        <w:tab/>
        <w:t>(n)</w:t>
      </w:r>
      <w:r w:rsidRPr="00B10FD5">
        <w:tab/>
        <w:t>compliance with applicable laws and regulations.</w:t>
      </w:r>
    </w:p>
    <w:p w:rsidR="009B3DFC" w:rsidRPr="00B10FD5" w:rsidRDefault="009B3DFC" w:rsidP="009B3DFC">
      <w:pPr>
        <w:spacing w:line="300" w:lineRule="auto"/>
      </w:pPr>
      <w:r w:rsidRPr="00B10FD5">
        <w:tab/>
        <w:t>(3)</w:t>
      </w:r>
      <w:r w:rsidRPr="00B10FD5">
        <w:tab/>
        <w:t>In the case of an applicant for a medical cannabis dispensary permit, the operating plan summary shall include a written description concerning the applicant’s qualifications for, experience in, and knowledge of each of the following topics:</w:t>
      </w:r>
    </w:p>
    <w:p w:rsidR="009B3DFC" w:rsidRPr="00B10FD5" w:rsidRDefault="009B3DFC" w:rsidP="009B3DFC">
      <w:pPr>
        <w:spacing w:line="300" w:lineRule="auto"/>
      </w:pPr>
      <w:r w:rsidRPr="00B10FD5">
        <w:tab/>
        <w:t>(a)</w:t>
      </w:r>
      <w:r w:rsidRPr="00B10FD5">
        <w:tab/>
        <w:t>State-authorized dispensation of medical cannabis to qualifying patients;</w:t>
      </w:r>
    </w:p>
    <w:p w:rsidR="009B3DFC" w:rsidRPr="00B10FD5" w:rsidRDefault="009B3DFC" w:rsidP="009B3DFC">
      <w:pPr>
        <w:spacing w:line="300" w:lineRule="auto"/>
      </w:pPr>
      <w:r w:rsidRPr="00B10FD5">
        <w:tab/>
        <w:t>(b)</w:t>
      </w:r>
      <w:r w:rsidRPr="00B10FD5">
        <w:tab/>
        <w:t>healthcare, medicine, and treatment of patients with qualifying medical conditions;</w:t>
      </w:r>
    </w:p>
    <w:p w:rsidR="009B3DFC" w:rsidRPr="00B10FD5" w:rsidRDefault="009B3DFC" w:rsidP="009B3DFC">
      <w:pPr>
        <w:spacing w:line="300" w:lineRule="auto"/>
      </w:pPr>
      <w:r w:rsidRPr="00B10FD5">
        <w:tab/>
        <w:t>(c)</w:t>
      </w:r>
      <w:r w:rsidRPr="00B10FD5">
        <w:tab/>
        <w:t>medical cannabis product evaluation procedures;</w:t>
      </w:r>
    </w:p>
    <w:p w:rsidR="009B3DFC" w:rsidRPr="00B10FD5" w:rsidRDefault="009B3DFC" w:rsidP="009B3DFC">
      <w:pPr>
        <w:spacing w:line="300" w:lineRule="auto"/>
      </w:pPr>
      <w:r w:rsidRPr="00B10FD5">
        <w:tab/>
        <w:t>(d)</w:t>
      </w:r>
      <w:r w:rsidRPr="00B10FD5">
        <w:tab/>
        <w:t>recall plans;</w:t>
      </w:r>
    </w:p>
    <w:p w:rsidR="009B3DFC" w:rsidRPr="00B10FD5" w:rsidRDefault="009B3DFC" w:rsidP="009B3DFC">
      <w:pPr>
        <w:spacing w:line="300" w:lineRule="auto"/>
      </w:pPr>
      <w:r w:rsidRPr="00B10FD5">
        <w:tab/>
        <w:t>(e)</w:t>
      </w:r>
      <w:r w:rsidRPr="00B10FD5">
        <w:tab/>
        <w:t>packaging and labeling;</w:t>
      </w:r>
    </w:p>
    <w:p w:rsidR="009B3DFC" w:rsidRPr="00B10FD5" w:rsidRDefault="009B3DFC" w:rsidP="009B3DFC">
      <w:pPr>
        <w:spacing w:line="300" w:lineRule="auto"/>
      </w:pPr>
      <w:r w:rsidRPr="00B10FD5">
        <w:tab/>
        <w:t>(f)</w:t>
      </w:r>
      <w:r w:rsidRPr="00B10FD5">
        <w:tab/>
        <w:t>inventory control and point-of-sale software or systems for the sale of medical cannabis;</w:t>
      </w:r>
    </w:p>
    <w:p w:rsidR="009B3DFC" w:rsidRPr="00B10FD5" w:rsidRDefault="009B3DFC" w:rsidP="009B3DFC">
      <w:pPr>
        <w:spacing w:line="300" w:lineRule="auto"/>
      </w:pPr>
      <w:r w:rsidRPr="00B10FD5">
        <w:tab/>
        <w:t>(g)</w:t>
      </w:r>
      <w:r w:rsidRPr="00B10FD5">
        <w:tab/>
        <w:t>patient counseling procedures;</w:t>
      </w:r>
    </w:p>
    <w:p w:rsidR="009B3DFC" w:rsidRPr="00B10FD5" w:rsidRDefault="009B3DFC" w:rsidP="009B3DFC">
      <w:pPr>
        <w:spacing w:line="300" w:lineRule="auto"/>
      </w:pPr>
      <w:r w:rsidRPr="00B10FD5">
        <w:tab/>
        <w:t>(h)</w:t>
      </w:r>
      <w:r w:rsidRPr="00B10FD5">
        <w:tab/>
        <w:t>the routes of administration, strains, varieties, and cannabinoid profiles of medical cannabis and medical cannabis products;</w:t>
      </w:r>
    </w:p>
    <w:p w:rsidR="009B3DFC" w:rsidRPr="00B10FD5" w:rsidRDefault="009B3DFC" w:rsidP="009B3DFC">
      <w:pPr>
        <w:spacing w:line="300" w:lineRule="auto"/>
      </w:pPr>
      <w:r w:rsidRPr="00B10FD5">
        <w:tab/>
        <w:t>(i)</w:t>
      </w:r>
      <w:r w:rsidRPr="00B10FD5">
        <w:tab/>
        <w:t>odor mitigation practices;</w:t>
      </w:r>
    </w:p>
    <w:p w:rsidR="009B3DFC" w:rsidRPr="00B10FD5" w:rsidRDefault="009B3DFC" w:rsidP="009B3DFC">
      <w:pPr>
        <w:spacing w:line="300" w:lineRule="auto"/>
      </w:pPr>
      <w:r w:rsidRPr="00B10FD5">
        <w:tab/>
        <w:t>(j)</w:t>
      </w:r>
      <w:r w:rsidRPr="00B10FD5">
        <w:tab/>
        <w:t>onsite and offsite recordkeeping;</w:t>
      </w:r>
    </w:p>
    <w:p w:rsidR="009B3DFC" w:rsidRPr="00B10FD5" w:rsidRDefault="009B3DFC" w:rsidP="009B3DFC">
      <w:pPr>
        <w:spacing w:line="300" w:lineRule="auto"/>
      </w:pPr>
      <w:r w:rsidRPr="00B10FD5">
        <w:tab/>
        <w:t>(k)</w:t>
      </w:r>
      <w:r w:rsidRPr="00B10FD5">
        <w:tab/>
        <w:t xml:space="preserve">compliance with State and federal patient privacy rules; </w:t>
      </w:r>
    </w:p>
    <w:p w:rsidR="009B3DFC" w:rsidRPr="00B10FD5" w:rsidRDefault="009B3DFC" w:rsidP="009B3DFC">
      <w:pPr>
        <w:spacing w:line="300" w:lineRule="auto"/>
      </w:pPr>
      <w:r w:rsidRPr="00B10FD5">
        <w:tab/>
        <w:t>(l)</w:t>
      </w:r>
      <w:r w:rsidRPr="00B10FD5">
        <w:tab/>
        <w:t>waste disposal plans; and</w:t>
      </w:r>
    </w:p>
    <w:p w:rsidR="009B3DFC" w:rsidRPr="00B10FD5" w:rsidRDefault="009B3DFC" w:rsidP="009B3DFC">
      <w:pPr>
        <w:spacing w:line="300" w:lineRule="auto"/>
      </w:pPr>
      <w:r w:rsidRPr="00B10FD5">
        <w:tab/>
        <w:t>(m)</w:t>
      </w:r>
      <w:r w:rsidRPr="00B10FD5">
        <w:tab/>
        <w:t xml:space="preserve">compliance with applicable laws and regulations. </w:t>
      </w:r>
    </w:p>
    <w:p w:rsidR="009B3DFC" w:rsidRPr="00B10FD5" w:rsidRDefault="009B3DFC" w:rsidP="009B3DFC">
      <w:pPr>
        <w:spacing w:line="300" w:lineRule="auto"/>
      </w:pPr>
      <w:r w:rsidRPr="00B10FD5">
        <w:tab/>
        <w:t>d.</w:t>
      </w:r>
      <w:r w:rsidRPr="00B10FD5">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9B3DFC" w:rsidRPr="00B10FD5" w:rsidRDefault="009B3DFC" w:rsidP="009B3DFC">
      <w:pPr>
        <w:spacing w:line="300" w:lineRule="auto"/>
      </w:pPr>
      <w:r w:rsidRPr="00B10FD5">
        <w:tab/>
        <w:t>(1)</w:t>
      </w:r>
      <w:r w:rsidRPr="00B10FD5">
        <w:tab/>
        <w:t>The applicant’s environmental impact plan.</w:t>
      </w:r>
    </w:p>
    <w:p w:rsidR="009B3DFC" w:rsidRPr="00B10FD5" w:rsidRDefault="009B3DFC" w:rsidP="009B3DFC">
      <w:pPr>
        <w:spacing w:line="300" w:lineRule="auto"/>
      </w:pPr>
      <w:r w:rsidRPr="00B10FD5">
        <w:tab/>
        <w:t>(2)</w:t>
      </w:r>
      <w:r w:rsidRPr="00B10FD5">
        <w:tab/>
        <w:t>A summary of the applicant’s safety and security plans and procedures, which shall include descriptions of the following:</w:t>
      </w:r>
    </w:p>
    <w:p w:rsidR="009B3DFC" w:rsidRPr="00B10FD5" w:rsidRDefault="009B3DFC" w:rsidP="009B3DFC">
      <w:pPr>
        <w:spacing w:line="300" w:lineRule="auto"/>
      </w:pPr>
      <w:r w:rsidRPr="00B10FD5">
        <w:tab/>
        <w:t>(a)</w:t>
      </w:r>
      <w:r w:rsidRPr="00B10FD5">
        <w:tab/>
        <w:t>plans for the use of security personnel, including contractors;</w:t>
      </w:r>
    </w:p>
    <w:p w:rsidR="009B3DFC" w:rsidRPr="00B10FD5" w:rsidRDefault="009B3DFC" w:rsidP="009B3DFC">
      <w:pPr>
        <w:spacing w:line="300" w:lineRule="auto"/>
      </w:pPr>
      <w:r w:rsidRPr="00B10FD5">
        <w:tab/>
        <w:t>(b)</w:t>
      </w:r>
      <w:r w:rsidRPr="00B10FD5">
        <w:tab/>
        <w:t>the experience or qualifications of security personnel and proposed contractors;</w:t>
      </w:r>
    </w:p>
    <w:p w:rsidR="009B3DFC" w:rsidRPr="00B10FD5" w:rsidRDefault="009B3DFC" w:rsidP="009B3DFC">
      <w:pPr>
        <w:spacing w:line="300" w:lineRule="auto"/>
      </w:pPr>
      <w:r w:rsidRPr="00B10FD5">
        <w:tab/>
        <w:t>(c)</w:t>
      </w:r>
      <w:r w:rsidRPr="00B10FD5">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9B3DFC" w:rsidRPr="00B10FD5" w:rsidRDefault="009B3DFC" w:rsidP="009B3DFC">
      <w:pPr>
        <w:spacing w:line="300" w:lineRule="auto"/>
      </w:pPr>
      <w:r w:rsidRPr="00B10FD5">
        <w:tab/>
        <w:t>(d)</w:t>
      </w:r>
      <w:r w:rsidRPr="00B10FD5">
        <w:tab/>
        <w:t>plans for the storage of medical cannabis and medical cannabis products, including any safes, vaults, and climate control systems that will be utilized for this purpose;</w:t>
      </w:r>
    </w:p>
    <w:p w:rsidR="009B3DFC" w:rsidRPr="00B10FD5" w:rsidRDefault="009B3DFC" w:rsidP="009B3DFC">
      <w:pPr>
        <w:spacing w:line="300" w:lineRule="auto"/>
      </w:pPr>
      <w:r w:rsidRPr="00B10FD5">
        <w:tab/>
        <w:t>(e)</w:t>
      </w:r>
      <w:r w:rsidRPr="00B10FD5">
        <w:tab/>
        <w:t>a diversion prevention plan;</w:t>
      </w:r>
    </w:p>
    <w:p w:rsidR="009B3DFC" w:rsidRPr="00B10FD5" w:rsidRDefault="009B3DFC" w:rsidP="009B3DFC">
      <w:pPr>
        <w:spacing w:line="300" w:lineRule="auto"/>
      </w:pPr>
      <w:r w:rsidRPr="00B10FD5">
        <w:tab/>
        <w:t>(f)</w:t>
      </w:r>
      <w:r w:rsidRPr="00B10FD5">
        <w:tab/>
        <w:t>an emergency management plan;</w:t>
      </w:r>
    </w:p>
    <w:p w:rsidR="009B3DFC" w:rsidRPr="00B10FD5" w:rsidRDefault="009B3DFC" w:rsidP="009B3DFC">
      <w:pPr>
        <w:spacing w:line="300" w:lineRule="auto"/>
      </w:pPr>
      <w:r w:rsidRPr="00B10FD5">
        <w:tab/>
        <w:t>(g)</w:t>
      </w:r>
      <w:r w:rsidRPr="00B10FD5">
        <w:tab/>
        <w:t>procedures for screening, monitoring, and performing criminal history record background checks of employees;</w:t>
      </w:r>
    </w:p>
    <w:p w:rsidR="009B3DFC" w:rsidRPr="00B10FD5" w:rsidRDefault="009B3DFC" w:rsidP="009B3DFC">
      <w:pPr>
        <w:spacing w:line="300" w:lineRule="auto"/>
      </w:pPr>
      <w:r w:rsidRPr="00B10FD5">
        <w:lastRenderedPageBreak/>
        <w:tab/>
        <w:t>(h)</w:t>
      </w:r>
      <w:r w:rsidRPr="00B10FD5">
        <w:tab/>
        <w:t>cybersecurity procedures, including, in the case of an applicant for a medical cannabis dispensary permit, procedures for collecting, processing, and storing patient data, and the applicant’s familiarity with State and federal privacy laws;</w:t>
      </w:r>
    </w:p>
    <w:p w:rsidR="009B3DFC" w:rsidRPr="00B10FD5" w:rsidRDefault="009B3DFC" w:rsidP="009B3DFC">
      <w:pPr>
        <w:spacing w:line="300" w:lineRule="auto"/>
      </w:pPr>
      <w:r w:rsidRPr="00B10FD5">
        <w:tab/>
        <w:t>(i)</w:t>
      </w:r>
      <w:r w:rsidRPr="00B10FD5">
        <w:tab/>
        <w:t>workplace safety plans and the applicant’s familiarity with federal Occupational Safety and Health Administration regulations;</w:t>
      </w:r>
    </w:p>
    <w:p w:rsidR="009B3DFC" w:rsidRPr="00B10FD5" w:rsidRDefault="009B3DFC" w:rsidP="009B3DFC">
      <w:pPr>
        <w:spacing w:line="300" w:lineRule="auto"/>
      </w:pPr>
      <w:r w:rsidRPr="00B10FD5">
        <w:tab/>
        <w:t>(j)</w:t>
      </w:r>
      <w:r w:rsidRPr="00B10FD5">
        <w:tab/>
        <w:t xml:space="preserve">the applicant’s history of workers’ compensation claims and safety assessments; </w:t>
      </w:r>
    </w:p>
    <w:p w:rsidR="009B3DFC" w:rsidRPr="00B10FD5" w:rsidRDefault="009B3DFC" w:rsidP="009B3DFC">
      <w:pPr>
        <w:spacing w:line="300" w:lineRule="auto"/>
      </w:pPr>
      <w:r w:rsidRPr="00B10FD5">
        <w:tab/>
        <w:t>(k)</w:t>
      </w:r>
      <w:r w:rsidRPr="00B10FD5">
        <w:tab/>
        <w:t>procedures for reporting adverse events; and</w:t>
      </w:r>
    </w:p>
    <w:p w:rsidR="009B3DFC" w:rsidRPr="00B10FD5" w:rsidRDefault="009B3DFC" w:rsidP="009B3DFC">
      <w:pPr>
        <w:spacing w:line="300" w:lineRule="auto"/>
      </w:pPr>
      <w:r w:rsidRPr="00B10FD5">
        <w:tab/>
        <w:t>(l)</w:t>
      </w:r>
      <w:r w:rsidRPr="00B10FD5">
        <w:tab/>
        <w:t>a sanitation practices plan.</w:t>
      </w:r>
    </w:p>
    <w:p w:rsidR="009B3DFC" w:rsidRPr="00B10FD5" w:rsidRDefault="009B3DFC" w:rsidP="009B3DFC">
      <w:pPr>
        <w:spacing w:line="300" w:lineRule="auto"/>
      </w:pPr>
      <w:r w:rsidRPr="00B10FD5">
        <w:tab/>
        <w:t>(3)</w:t>
      </w:r>
      <w:r w:rsidRPr="00B10FD5">
        <w:tab/>
        <w:t>A summary of the applicant’s business experience, including the following, if applicable:</w:t>
      </w:r>
    </w:p>
    <w:p w:rsidR="009B3DFC" w:rsidRPr="00B10FD5" w:rsidRDefault="009B3DFC" w:rsidP="009B3DFC">
      <w:pPr>
        <w:spacing w:line="300" w:lineRule="auto"/>
      </w:pPr>
      <w:r w:rsidRPr="00B10FD5">
        <w:tab/>
        <w:t>(a)</w:t>
      </w:r>
      <w:r w:rsidRPr="00B10FD5">
        <w:tab/>
        <w:t xml:space="preserve">the applicant’s experience operating businesses in highly-regulated industries; </w:t>
      </w:r>
    </w:p>
    <w:p w:rsidR="009B3DFC" w:rsidRPr="00B10FD5" w:rsidRDefault="009B3DFC" w:rsidP="009B3DFC">
      <w:pPr>
        <w:spacing w:line="300" w:lineRule="auto"/>
      </w:pPr>
      <w:r w:rsidRPr="00B10FD5">
        <w:tab/>
        <w:t>(b)</w:t>
      </w:r>
      <w:r w:rsidRPr="00B10FD5">
        <w:tab/>
        <w:t>the applicant’s experience in operating alternative treatment centers and related medical cannabis production and dispensation entities under the laws of New Jersey or any other state or jurisdiction within the United States; and</w:t>
      </w:r>
    </w:p>
    <w:p w:rsidR="009B3DFC" w:rsidRPr="00B10FD5" w:rsidRDefault="009B3DFC" w:rsidP="009B3DFC">
      <w:pPr>
        <w:spacing w:line="300" w:lineRule="auto"/>
      </w:pPr>
      <w:r w:rsidRPr="00B10FD5">
        <w:tab/>
        <w:t>(c)</w:t>
      </w:r>
      <w:r w:rsidRPr="00B10FD5">
        <w:tab/>
        <w:t>the applicant’s plan to comply with and mitigate the effects of 26 U.S.C. s.280E on cannabis businesses, and for evidence that the applicant is not in arrears with respect to any tax obligation to the State.</w:t>
      </w:r>
    </w:p>
    <w:p w:rsidR="009B3DFC" w:rsidRPr="00B10FD5" w:rsidRDefault="009B3DFC" w:rsidP="009B3DFC">
      <w:pPr>
        <w:spacing w:line="300" w:lineRule="auto"/>
      </w:pPr>
      <w:bookmarkStart w:id="0" w:name="_Hlk9198353"/>
      <w:r w:rsidRPr="00B10FD5">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w:t>
      </w:r>
      <w:r w:rsidR="0034167F">
        <w:t xml:space="preserve"> </w:t>
      </w:r>
      <w:r w:rsidRPr="00B10FD5">
        <w:t>date of the application.</w:t>
      </w:r>
      <w:bookmarkEnd w:id="0"/>
    </w:p>
    <w:p w:rsidR="009B3DFC" w:rsidRPr="00B10FD5" w:rsidRDefault="009B3DFC" w:rsidP="009B3DFC">
      <w:pPr>
        <w:spacing w:line="300" w:lineRule="auto"/>
      </w:pPr>
      <w:r w:rsidRPr="00B10FD5">
        <w:tab/>
        <w:t>(4)</w:t>
      </w:r>
      <w:r w:rsidRPr="00B10FD5">
        <w:tab/>
        <w:t>A description of the proposed location for the applicant’s site, including the following, if applicable:</w:t>
      </w:r>
    </w:p>
    <w:p w:rsidR="009B3DFC" w:rsidRPr="00B10FD5" w:rsidRDefault="009B3DFC" w:rsidP="009B3DFC">
      <w:pPr>
        <w:spacing w:line="300" w:lineRule="auto"/>
      </w:pPr>
      <w:r w:rsidRPr="00B10FD5">
        <w:tab/>
        <w:t>(a)</w:t>
      </w:r>
      <w:r w:rsidRPr="00B10FD5">
        <w:tab/>
        <w:t>the proposed location, the surrounding area, and the suitability or advantages of the proposed location, along with a floor plan and optional renderings or architectural or engineering plans;</w:t>
      </w:r>
    </w:p>
    <w:p w:rsidR="009B3DFC" w:rsidRPr="00B10FD5" w:rsidRDefault="009B3DFC" w:rsidP="009B3DFC">
      <w:pPr>
        <w:spacing w:line="300" w:lineRule="auto"/>
      </w:pPr>
      <w:r w:rsidRPr="00B10FD5">
        <w:tab/>
        <w:t>(b)</w:t>
      </w:r>
      <w:r w:rsidRPr="00B10FD5">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9B3DFC" w:rsidRPr="00B10FD5" w:rsidRDefault="009B3DFC" w:rsidP="009B3DFC">
      <w:pPr>
        <w:spacing w:line="300" w:lineRule="auto"/>
      </w:pPr>
      <w:r w:rsidRPr="00B10FD5">
        <w:tab/>
        <w:t>(c)</w:t>
      </w:r>
      <w:r w:rsidRPr="00B10FD5">
        <w:tab/>
        <w:t>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w:t>
      </w:r>
      <w:r w:rsidR="0034167F">
        <w:t xml:space="preserve"> </w:t>
      </w:r>
    </w:p>
    <w:p w:rsidR="009B3DFC" w:rsidRPr="00B10FD5" w:rsidRDefault="009B3DFC" w:rsidP="009B3DFC">
      <w:pPr>
        <w:spacing w:line="300" w:lineRule="auto"/>
      </w:pPr>
      <w:r w:rsidRPr="00B10FD5">
        <w:tab/>
        <w:t xml:space="preserve">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w:t>
      </w:r>
      <w:r w:rsidRPr="00B10FD5">
        <w:lastRenderedPageBreak/>
        <w:t>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9B3DFC" w:rsidRPr="00B10FD5" w:rsidRDefault="009B3DFC" w:rsidP="009B3DFC">
      <w:pPr>
        <w:spacing w:line="300" w:lineRule="auto"/>
      </w:pPr>
      <w:r w:rsidRPr="00B10FD5">
        <w:tab/>
        <w:t>(5)</w:t>
      </w:r>
      <w:r w:rsidRPr="00B10FD5">
        <w:tab/>
        <w:t>A community impact, social responsibility, and research statement, which shall include, but shall not be limited to, the following:</w:t>
      </w:r>
    </w:p>
    <w:p w:rsidR="009B3DFC" w:rsidRPr="00B10FD5" w:rsidRDefault="009B3DFC" w:rsidP="009B3DFC">
      <w:pPr>
        <w:spacing w:line="300" w:lineRule="auto"/>
      </w:pPr>
      <w:r w:rsidRPr="00B10FD5">
        <w:tab/>
        <w:t>(a)</w:t>
      </w:r>
      <w:r w:rsidRPr="00B10FD5">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9B3DFC" w:rsidRPr="00B10FD5" w:rsidRDefault="009B3DFC" w:rsidP="009B3DFC">
      <w:pPr>
        <w:spacing w:line="300" w:lineRule="auto"/>
      </w:pPr>
      <w:r w:rsidRPr="00B10FD5">
        <w:tab/>
        <w:t>(b)</w:t>
      </w:r>
      <w:r w:rsidRPr="00B10FD5">
        <w:tab/>
        <w:t xml:space="preserve">a written description of the applicant’s record of social responsibility, philanthropy, and ties to the proposed host community; </w:t>
      </w:r>
    </w:p>
    <w:p w:rsidR="009B3DFC" w:rsidRPr="00B10FD5" w:rsidRDefault="009B3DFC" w:rsidP="009B3DFC">
      <w:pPr>
        <w:spacing w:line="300" w:lineRule="auto"/>
      </w:pPr>
      <w:r w:rsidRPr="00B10FD5">
        <w:tab/>
        <w:t>(c)</w:t>
      </w:r>
      <w:r w:rsidRPr="00B10FD5">
        <w:tab/>
        <w:t>a written description of any research the applicant has conducted on the medical efficacy or adverse effects of cannabis use and the applicant’s participation in or support of cannabis-related research and educational activities; and</w:t>
      </w:r>
    </w:p>
    <w:p w:rsidR="009B3DFC" w:rsidRPr="00B10FD5" w:rsidRDefault="009B3DFC" w:rsidP="009B3DFC">
      <w:pPr>
        <w:spacing w:line="300" w:lineRule="auto"/>
      </w:pPr>
      <w:r w:rsidRPr="00B10FD5">
        <w:tab/>
        <w:t>(d)</w:t>
      </w:r>
      <w:r w:rsidRPr="00B10FD5">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9B3DFC" w:rsidRPr="00B10FD5" w:rsidRDefault="009B3DFC" w:rsidP="009B3DFC">
      <w:pPr>
        <w:spacing w:line="300" w:lineRule="auto"/>
      </w:pPr>
      <w:r w:rsidRPr="00B10FD5">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w:t>
      </w:r>
      <w:r w:rsidR="0034167F">
        <w:t xml:space="preserve"> </w:t>
      </w:r>
      <w:r w:rsidRPr="00B10FD5">
        <w:t>date of the application.</w:t>
      </w:r>
    </w:p>
    <w:p w:rsidR="009B3DFC" w:rsidRPr="00B10FD5" w:rsidRDefault="009B3DFC" w:rsidP="009B3DFC">
      <w:pPr>
        <w:spacing w:line="300" w:lineRule="auto"/>
      </w:pPr>
      <w:r w:rsidRPr="00B10FD5">
        <w:tab/>
        <w:t>(6)</w:t>
      </w:r>
      <w:r w:rsidRPr="00B10FD5">
        <w:tab/>
        <w:t>A workforce development and job creation plan, which may include</w:t>
      </w:r>
      <w:r w:rsidR="0034167F">
        <w:t xml:space="preserve"> </w:t>
      </w:r>
      <w:r w:rsidRPr="00B10FD5">
        <w:t>information on the applicant’s history of job creation and planned job creation at the proposed facility; education, training, and resources to be made available for employees; any relevant certifications; and a diversity plan.</w:t>
      </w:r>
    </w:p>
    <w:p w:rsidR="009B3DFC" w:rsidRPr="00B10FD5" w:rsidRDefault="009B3DFC" w:rsidP="009B3DFC">
      <w:pPr>
        <w:spacing w:line="300" w:lineRule="auto"/>
      </w:pPr>
      <w:r w:rsidRPr="00B10FD5">
        <w:tab/>
        <w:t>(7)</w:t>
      </w:r>
      <w:r w:rsidRPr="00B10FD5">
        <w:tab/>
        <w:t>A business and financial plan, which may include, but shall not be limited to, the following:</w:t>
      </w:r>
    </w:p>
    <w:p w:rsidR="009B3DFC" w:rsidRPr="00B10FD5" w:rsidRDefault="009B3DFC" w:rsidP="009B3DFC">
      <w:pPr>
        <w:spacing w:line="300" w:lineRule="auto"/>
      </w:pPr>
      <w:r w:rsidRPr="00B10FD5">
        <w:tab/>
        <w:t>(a)</w:t>
      </w:r>
      <w:r w:rsidRPr="00B10FD5">
        <w:tab/>
        <w:t>an executive summary of the applicant’s business plan;</w:t>
      </w:r>
    </w:p>
    <w:p w:rsidR="009B3DFC" w:rsidRPr="00B10FD5" w:rsidRDefault="009B3DFC" w:rsidP="009B3DFC">
      <w:pPr>
        <w:spacing w:line="300" w:lineRule="auto"/>
      </w:pPr>
      <w:r w:rsidRPr="00B10FD5">
        <w:tab/>
        <w:t>(b)</w:t>
      </w:r>
      <w:r w:rsidRPr="00B10FD5">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9B3DFC" w:rsidRPr="00B10FD5" w:rsidRDefault="009B3DFC" w:rsidP="009B3DFC">
      <w:pPr>
        <w:spacing w:line="300" w:lineRule="auto"/>
      </w:pPr>
      <w:r w:rsidRPr="00B10FD5">
        <w:tab/>
        <w:t>(c)</w:t>
      </w:r>
      <w:r w:rsidRPr="00B10FD5">
        <w:tab/>
        <w:t>a description of the applicant’s</w:t>
      </w:r>
      <w:r w:rsidR="0034167F">
        <w:t xml:space="preserve"> </w:t>
      </w:r>
      <w:r w:rsidRPr="00B10FD5">
        <w:t>plan to comply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w:t>
      </w:r>
      <w:r w:rsidR="0034167F">
        <w:t xml:space="preserve"> </w:t>
      </w:r>
      <w:r w:rsidRPr="00B10FD5">
        <w:t>with the</w:t>
      </w:r>
      <w:r w:rsidR="0034167F">
        <w:t xml:space="preserve"> </w:t>
      </w:r>
      <w:r w:rsidRPr="00B10FD5">
        <w:t>applicant, in any state where the applicant has operated a business related to medical cannabis.  For the purposes of this subparagraph, the commission shall consider only bank references involving accounts in the name of the applicant or of an entity with common ownership or control</w:t>
      </w:r>
      <w:r w:rsidR="0034167F">
        <w:t xml:space="preserve"> </w:t>
      </w:r>
      <w:r w:rsidRPr="00B10FD5">
        <w:t>with the</w:t>
      </w:r>
      <w:r w:rsidR="0034167F">
        <w:t xml:space="preserve"> </w:t>
      </w:r>
      <w:r w:rsidRPr="00B10FD5">
        <w:t>applicant.  An applicant who does not submit the information described in this subparagraph shall not be disqualified from consideration.</w:t>
      </w:r>
    </w:p>
    <w:p w:rsidR="009B3DFC" w:rsidRPr="00B10FD5" w:rsidRDefault="009B3DFC" w:rsidP="009B3DFC">
      <w:pPr>
        <w:spacing w:line="300" w:lineRule="auto"/>
      </w:pPr>
      <w:r w:rsidRPr="00B10FD5">
        <w:lastRenderedPageBreak/>
        <w:tab/>
        <w:t>(8)</w:t>
      </w:r>
      <w:r w:rsidRPr="00B10FD5">
        <w:tab/>
        <w:t xml:space="preserve">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at the alternative treatment center for six or more months. </w:t>
      </w:r>
    </w:p>
    <w:p w:rsidR="009B3DFC" w:rsidRPr="00B10FD5" w:rsidRDefault="009B3DFC" w:rsidP="009B3DFC">
      <w:pPr>
        <w:spacing w:line="300" w:lineRule="auto"/>
      </w:pPr>
      <w:r w:rsidRPr="00B10FD5">
        <w:tab/>
        <w:t>(9)</w:t>
      </w:r>
      <w:r w:rsidRPr="00B10FD5">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9B3DFC" w:rsidRPr="00B10FD5" w:rsidRDefault="009B3DFC" w:rsidP="009B3DFC">
      <w:pPr>
        <w:spacing w:line="300" w:lineRule="auto"/>
      </w:pPr>
      <w:r w:rsidRPr="00B10FD5">
        <w:tab/>
        <w:t>(a)</w:t>
      </w:r>
      <w:r w:rsidRPr="00B10FD5">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9B3DFC" w:rsidRPr="00B10FD5" w:rsidRDefault="009B3DFC" w:rsidP="009B3DFC">
      <w:pPr>
        <w:spacing w:line="300" w:lineRule="auto"/>
      </w:pPr>
      <w:r w:rsidRPr="00B10FD5">
        <w:tab/>
        <w:t>(b)</w:t>
      </w:r>
      <w:r w:rsidRPr="00B10FD5">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9B3DFC" w:rsidRPr="00B10FD5" w:rsidRDefault="009B3DFC" w:rsidP="009B3DFC">
      <w:pPr>
        <w:spacing w:line="300" w:lineRule="auto"/>
      </w:pPr>
      <w:r w:rsidRPr="00B10FD5">
        <w:tab/>
        <w:t>(c)</w:t>
      </w:r>
      <w:r w:rsidRPr="00B10FD5">
        <w:tab/>
        <w:t>the school, hospital, facility, or pharmacy participates in major decision-making activities within the applicant’s organization, which may be demonstrated by representation on the board of directors of the applicant’s organization.</w:t>
      </w:r>
    </w:p>
    <w:p w:rsidR="009B3DFC" w:rsidRPr="00B10FD5" w:rsidRDefault="009B3DFC" w:rsidP="009B3DFC">
      <w:pPr>
        <w:spacing w:line="300" w:lineRule="auto"/>
      </w:pPr>
      <w:r w:rsidRPr="00B10FD5">
        <w:tab/>
        <w:t>(10) The proposed composition of the applicant’s medical advisory board established pursuant to section 15 of P.L.2019, c.153 (C.24:6I-7.5), if any.</w:t>
      </w:r>
    </w:p>
    <w:p w:rsidR="009B3DFC" w:rsidRPr="00B10FD5" w:rsidRDefault="009B3DFC" w:rsidP="009B3DFC">
      <w:pPr>
        <w:tabs>
          <w:tab w:val="clear" w:pos="720"/>
          <w:tab w:val="left" w:pos="900"/>
        </w:tabs>
        <w:spacing w:line="300" w:lineRule="auto"/>
      </w:pPr>
      <w:r w:rsidRPr="00B10FD5">
        <w:tab/>
        <w:t>(11)</w:t>
      </w:r>
      <w:r w:rsidRPr="00B10FD5">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9B3DFC" w:rsidRPr="00B10FD5" w:rsidRDefault="009B3DFC" w:rsidP="009B3DFC">
      <w:pPr>
        <w:tabs>
          <w:tab w:val="clear" w:pos="720"/>
          <w:tab w:val="left" w:pos="900"/>
        </w:tabs>
        <w:spacing w:line="300" w:lineRule="auto"/>
      </w:pPr>
      <w:r w:rsidRPr="00B10FD5">
        <w:tab/>
        <w:t>(12)</w:t>
      </w:r>
      <w:r w:rsidRPr="00B10FD5">
        <w:tab/>
        <w:t>Any other information the commission deems relevant in determining whether to grant a permit to the applicant.</w:t>
      </w:r>
    </w:p>
    <w:p w:rsidR="009B3DFC" w:rsidRPr="00B10FD5" w:rsidRDefault="009B3DFC" w:rsidP="009B3DFC">
      <w:pPr>
        <w:spacing w:line="300" w:lineRule="auto"/>
      </w:pPr>
      <w:r w:rsidRPr="00B10FD5">
        <w:tab/>
        <w:t>e.</w:t>
      </w:r>
      <w:r w:rsidRPr="00B10FD5">
        <w:tab/>
        <w:t>In addition to the information to be submitted pursuant to subsections c. and d. of this section, the commission shall require all permit applicants, other than applicants</w:t>
      </w:r>
      <w:r w:rsidR="0034167F">
        <w:t xml:space="preserve"> </w:t>
      </w:r>
      <w:r w:rsidRPr="00B10FD5">
        <w:t xml:space="preserve">for a conditional permit, or for an entity that is a microbusiness pursuant to subsection e. of section 11 of P.L.2019, c.153 (C.24:6I-7.1),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w:t>
      </w:r>
    </w:p>
    <w:p w:rsidR="009B3DFC" w:rsidRPr="00B10FD5" w:rsidRDefault="009B3DFC" w:rsidP="009B3DFC">
      <w:pPr>
        <w:spacing w:line="300" w:lineRule="auto"/>
      </w:pPr>
      <w:r w:rsidRPr="00B10FD5">
        <w:lastRenderedPageBreak/>
        <w:tab/>
        <w:t>In reviewing initial permit applications, the commission shall</w:t>
      </w:r>
      <w:r w:rsidR="00DF2787">
        <w:t xml:space="preserve"> give priority to the following</w:t>
      </w:r>
      <w:r w:rsidRPr="00B10FD5">
        <w:t>, regardless of whether there is any competition among applicants for a particular type of permit:</w:t>
      </w:r>
    </w:p>
    <w:p w:rsidR="009B3DFC" w:rsidRPr="00B10FD5" w:rsidRDefault="009B3DFC" w:rsidP="009B3DFC">
      <w:pPr>
        <w:spacing w:line="300" w:lineRule="auto"/>
      </w:pPr>
      <w:r w:rsidRPr="00B10FD5">
        <w:tab/>
        <w:t>(1)</w:t>
      </w:r>
      <w:r w:rsidRPr="00B10FD5">
        <w:tab/>
        <w:t>Applicants that are party to a collective bargaining agreement with a bona fide labor organization that currently represents, or is actively seeking to represent, cannabis workers in New Jersey.</w:t>
      </w:r>
    </w:p>
    <w:p w:rsidR="009B3DFC" w:rsidRPr="00B10FD5" w:rsidRDefault="009B3DFC" w:rsidP="009B3DFC">
      <w:pPr>
        <w:spacing w:line="300" w:lineRule="auto"/>
      </w:pPr>
      <w:r w:rsidRPr="00B10FD5">
        <w:tab/>
        <w:t>(2)</w:t>
      </w:r>
      <w:r w:rsidRPr="00B10FD5">
        <w:tab/>
        <w:t xml:space="preserve">Applicants that are party to a collective bargaining agreement with a bona fide labor organization that currently represents cannabis workers in another state.  </w:t>
      </w:r>
    </w:p>
    <w:p w:rsidR="009B3DFC" w:rsidRPr="00B10FD5" w:rsidRDefault="009B3DFC" w:rsidP="009B3DFC">
      <w:pPr>
        <w:spacing w:line="300" w:lineRule="auto"/>
      </w:pPr>
      <w:r w:rsidRPr="00B10FD5">
        <w:tab/>
        <w:t>(3)</w:t>
      </w:r>
      <w:r w:rsidRPr="00B10FD5">
        <w:tab/>
        <w:t>Applicants that include a significantly involved person or persons lawfully residing in New Jersey for at least two years as of the date of the application.</w:t>
      </w:r>
    </w:p>
    <w:p w:rsidR="009B3DFC" w:rsidRPr="00B10FD5" w:rsidRDefault="009B3DFC" w:rsidP="009B3DFC">
      <w:pPr>
        <w:spacing w:line="300" w:lineRule="auto"/>
      </w:pPr>
      <w:r w:rsidRPr="00B10FD5">
        <w:tab/>
        <w:t>(4)</w:t>
      </w:r>
      <w:r w:rsidRPr="00B10FD5">
        <w:tab/>
        <w:t>Applicants that submit</w:t>
      </w:r>
      <w:r w:rsidR="0034167F">
        <w:t xml:space="preserve"> </w:t>
      </w:r>
      <w:r w:rsidRPr="00B10FD5">
        <w:t>a signed project labor agreement with a bona fide</w:t>
      </w:r>
      <w:r w:rsidR="0034167F">
        <w:t xml:space="preserve"> </w:t>
      </w:r>
      <w:r w:rsidRPr="00B10FD5">
        <w:t>building trades labor</w:t>
      </w:r>
      <w:r w:rsidR="0034167F">
        <w:t xml:space="preserve"> </w:t>
      </w:r>
      <w:r w:rsidRPr="00B10FD5">
        <w:t>organization, which is a form of pre-hire collective bargaining agreement covering terms and conditions of a specific project, including labor issues and worker grievances associated with that project, for the construction or retrofit of the facilities associated with the permitted entity.</w:t>
      </w:r>
    </w:p>
    <w:p w:rsidR="009B3DFC" w:rsidRPr="00B10FD5" w:rsidRDefault="009B3DFC" w:rsidP="009B3DFC">
      <w:pPr>
        <w:spacing w:line="300" w:lineRule="auto"/>
      </w:pPr>
      <w:r w:rsidRPr="00B10FD5">
        <w:tab/>
        <w:t>(5)</w:t>
      </w:r>
      <w:r w:rsidR="00DF2787">
        <w:tab/>
      </w:r>
      <w:r w:rsidRPr="00B10FD5">
        <w:t>Applicants that submit</w:t>
      </w:r>
      <w:r w:rsidR="0034167F">
        <w:t xml:space="preserve"> </w:t>
      </w:r>
      <w:r w:rsidRPr="00B10FD5">
        <w:t>a signed project labor agreement</w:t>
      </w:r>
      <w:r w:rsidR="0034167F">
        <w:t xml:space="preserve"> </w:t>
      </w:r>
      <w:r w:rsidRPr="00B10FD5">
        <w:t>with a bona fide labor organization for any other applicable project</w:t>
      </w:r>
      <w:r w:rsidR="0034167F">
        <w:t xml:space="preserve"> </w:t>
      </w:r>
      <w:r w:rsidRPr="00B10FD5">
        <w:t>associated with the</w:t>
      </w:r>
      <w:r w:rsidR="0034167F">
        <w:t xml:space="preserve"> </w:t>
      </w:r>
      <w:r w:rsidRPr="00B10FD5">
        <w:t>permitted entity.</w:t>
      </w:r>
    </w:p>
    <w:p w:rsidR="00DF2787" w:rsidRDefault="009B3DFC" w:rsidP="009B3DFC">
      <w:pPr>
        <w:spacing w:line="300" w:lineRule="auto"/>
      </w:pPr>
      <w:r w:rsidRPr="00B10FD5">
        <w:tab/>
        <w:t xml:space="preserve">As used in this subsection,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w:t>
      </w:r>
      <w:r w:rsidR="00507B0E">
        <w:t>s.</w:t>
      </w:r>
      <w:r w:rsidRPr="00B10FD5">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  A bona fide labor organization includes a bona fide building trades labor organization.</w:t>
      </w:r>
    </w:p>
    <w:p w:rsidR="009B3DFC" w:rsidRPr="00B10FD5" w:rsidRDefault="009B3DFC" w:rsidP="009B3DFC">
      <w:pPr>
        <w:spacing w:line="300" w:lineRule="auto"/>
      </w:pPr>
      <w:r w:rsidRPr="00B10FD5">
        <w:tab/>
        <w:t>f.</w:t>
      </w:r>
      <w:r w:rsidRPr="00B10FD5">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contro</w:t>
      </w:r>
      <w:r w:rsidR="00A10E00">
        <w:t>l</w:t>
      </w:r>
      <w:r w:rsidRPr="00B10FD5">
        <w:t>ling owners, any entities with common ownership or control</w:t>
      </w:r>
      <w:r w:rsidR="0034167F">
        <w:t xml:space="preserve"> </w:t>
      </w:r>
      <w:r w:rsidRPr="00B10FD5">
        <w:t>with the</w:t>
      </w:r>
      <w:r w:rsidR="0034167F">
        <w:t xml:space="preserve"> </w:t>
      </w:r>
      <w:r w:rsidRPr="00B10FD5">
        <w:t>applicant, those with a 15 percent or greater interest</w:t>
      </w:r>
      <w:r w:rsidR="0034167F">
        <w:t xml:space="preserve"> </w:t>
      </w:r>
      <w:r w:rsidRPr="00B10FD5">
        <w:t>in the applicant’s organization, significantly involved persons in the applicant’s organization, the other officers,</w:t>
      </w:r>
      <w:r w:rsidRPr="00B10FD5">
        <w:rPr>
          <w:rFonts w:ascii="Albertus Extra Bold" w:hAnsi="Albertus Extra Bold"/>
          <w:b/>
        </w:rPr>
        <w:t xml:space="preserve"> </w:t>
      </w:r>
      <w:r w:rsidRPr="00B10FD5">
        <w:t>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9B3DFC" w:rsidRPr="00B10FD5" w:rsidRDefault="009B3DFC" w:rsidP="009B3DFC">
      <w:pPr>
        <w:spacing w:line="300" w:lineRule="auto"/>
      </w:pPr>
      <w:r w:rsidRPr="00B10FD5">
        <w:lastRenderedPageBreak/>
        <w:tab/>
        <w:t>g.</w:t>
      </w:r>
      <w:r w:rsidRPr="00B10FD5">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9B3DFC" w:rsidRPr="00B10FD5" w:rsidRDefault="009B3DFC" w:rsidP="009B3DFC">
      <w:pPr>
        <w:spacing w:line="300" w:lineRule="auto"/>
      </w:pPr>
      <w:r w:rsidRPr="00B10FD5">
        <w:tab/>
        <w:t>(1)</w:t>
      </w:r>
      <w:r w:rsidRPr="00B10FD5">
        <w:tab/>
        <w:t>at least 15 percent of the total number of new medical cannabis</w:t>
      </w:r>
      <w:r w:rsidRPr="00B10FD5">
        <w:rPr>
          <w:rFonts w:ascii="Albertus Extra Bold" w:hAnsi="Albertus Extra Bold"/>
        </w:rPr>
        <w:t xml:space="preserve"> </w:t>
      </w:r>
      <w:r w:rsidRPr="00B10FD5">
        <w:t>cultivator permits, medical cannabis manufacturer permits, and medical cannabis dispensary permits</w:t>
      </w:r>
      <w:r w:rsidR="0034167F">
        <w:t xml:space="preserve"> </w:t>
      </w:r>
      <w:r w:rsidRPr="00B10FD5">
        <w:t xml:space="preserve">are issued to a qualified applicant that has been certified as a minority business pursuant to P.L.1986, c.195 (C.52:27H-21.18 et seq.); and </w:t>
      </w:r>
    </w:p>
    <w:p w:rsidR="009B3DFC" w:rsidRPr="00B10FD5" w:rsidRDefault="009B3DFC" w:rsidP="009B3DFC">
      <w:pPr>
        <w:spacing w:line="300" w:lineRule="auto"/>
      </w:pPr>
      <w:r w:rsidRPr="00B10FD5">
        <w:tab/>
        <w:t>(2)</w:t>
      </w:r>
      <w:r w:rsidRPr="00B10FD5">
        <w:tab/>
        <w:t>at least 15 percent of the total number of new medical cannabis</w:t>
      </w:r>
      <w:r w:rsidRPr="00B10FD5">
        <w:rPr>
          <w:rFonts w:ascii="Albertus Extra Bold" w:hAnsi="Albertus Extra Bold"/>
          <w:b/>
        </w:rPr>
        <w:t xml:space="preserve"> </w:t>
      </w:r>
      <w:r w:rsidRPr="00B10FD5">
        <w:t>cultivator permits, medical cannabis manufacturer permits, and medical cannabis dispensary permits</w:t>
      </w:r>
      <w:r w:rsidR="0034167F">
        <w:t xml:space="preserve"> </w:t>
      </w:r>
      <w:r w:rsidRPr="00B10FD5">
        <w:t>are issued to a qualified applicant that has been certified as a women’s business pursuant to P.L.1986, c.195 (C.52:27H-21.18 et seq.) or</w:t>
      </w:r>
      <w:r w:rsidR="0034167F">
        <w:t xml:space="preserve"> </w:t>
      </w:r>
      <w:r w:rsidRPr="00B10FD5">
        <w:t>as a disabled-veterans’ business, as defined in section 2 of P.L.2015, c.116 (C.52:32-31.2).</w:t>
      </w:r>
      <w:r w:rsidR="0034167F">
        <w:t xml:space="preserve"> </w:t>
      </w:r>
    </w:p>
    <w:p w:rsidR="009B3DFC" w:rsidRPr="00B10FD5" w:rsidRDefault="009B3DFC" w:rsidP="009B3DFC">
      <w:pPr>
        <w:spacing w:line="300" w:lineRule="auto"/>
      </w:pPr>
      <w:r w:rsidRPr="00B10FD5">
        <w:tab/>
        <w:t>In selecting among applicants who meet these criteria, the commission shall grant a higher preference to applicants with up to two of the certifications described in this subsection.</w:t>
      </w:r>
    </w:p>
    <w:p w:rsidR="009B3DFC" w:rsidRPr="00B10FD5" w:rsidRDefault="009B3DFC" w:rsidP="009B3DFC">
      <w:pPr>
        <w:spacing w:line="300" w:lineRule="auto"/>
      </w:pPr>
      <w:r w:rsidRPr="00B10FD5">
        <w:tab/>
        <w:t>h.</w:t>
      </w:r>
      <w:r w:rsidRPr="00B10FD5">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9B3DFC" w:rsidRPr="00B10FD5" w:rsidRDefault="009B3DFC" w:rsidP="009B3DFC">
      <w:pPr>
        <w:spacing w:line="300" w:lineRule="auto"/>
      </w:pPr>
      <w:r w:rsidRPr="00B10FD5">
        <w:tab/>
        <w:t>i.</w:t>
      </w:r>
      <w:r w:rsidRPr="00B10FD5">
        <w:tab/>
        <w:t>Application materials submitted to the commission pursuant to this section shall not be considered a public record pursuant to P.L.1963, c.73 (C.47:1A-1 et seq.), P.L.2001, c.404 (C.47:1A-5 et al.), or the common law concerning access to government records.</w:t>
      </w:r>
    </w:p>
    <w:p w:rsidR="009B3DFC" w:rsidRPr="00B10FD5" w:rsidRDefault="009B3DFC" w:rsidP="009B3DFC">
      <w:pPr>
        <w:spacing w:line="300" w:lineRule="auto"/>
      </w:pPr>
      <w:r w:rsidRPr="00B10FD5">
        <w:lastRenderedPageBreak/>
        <w:tab/>
        <w:t>j.</w:t>
      </w:r>
      <w:r w:rsidRPr="00B10FD5">
        <w:tab/>
        <w:t>If the commission notifies an applicant that it has performed sufficiently well on multiple applications to be awarded more than one</w:t>
      </w:r>
      <w:r w:rsidR="0034167F">
        <w:t xml:space="preserve"> </w:t>
      </w:r>
      <w:r w:rsidRPr="00B10FD5">
        <w:t>permit, the applicant shall notify the commission, within seven business days after receiving such notice, as to which permit type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9B3DFC" w:rsidRDefault="009B3DFC" w:rsidP="009B3DFC">
      <w:r w:rsidRPr="00B10FD5">
        <w:tab/>
        <w:t>k.</w:t>
      </w:r>
      <w:r w:rsidRPr="00B10FD5">
        <w:tab/>
        <w:t>The provisions of this section shall not apply to any permit applications submitted pursuant to a request for applications published in the New Jersey Register prior to the effective date of P.L.2019, c.153 (C.24:6I-5.1 et al.).</w:t>
      </w:r>
    </w:p>
    <w:p w:rsidR="0020611A" w:rsidRPr="00B10FD5" w:rsidRDefault="0020611A" w:rsidP="0020611A">
      <w:pPr>
        <w:tabs>
          <w:tab w:val="clear" w:pos="2160"/>
          <w:tab w:val="left" w:pos="2340"/>
        </w:tabs>
      </w:pPr>
    </w:p>
    <w:p w:rsidR="00375157" w:rsidRPr="00B10FD5" w:rsidRDefault="00375157" w:rsidP="00375157">
      <w:pPr>
        <w:spacing w:line="300" w:lineRule="auto"/>
      </w:pPr>
      <w:r w:rsidRPr="00B10FD5">
        <w:tab/>
        <w:t>17.</w:t>
      </w:r>
      <w:r w:rsidR="00DF2787">
        <w:tab/>
      </w:r>
      <w:r w:rsidRPr="00B10FD5">
        <w:t>Section 13 of P.L.2019, c.153 (C.24:6I-7.3) is amended to read as follows:</w:t>
      </w:r>
    </w:p>
    <w:p w:rsidR="00DF2787" w:rsidRDefault="00DF2787" w:rsidP="00375157">
      <w:pPr>
        <w:spacing w:line="300" w:lineRule="auto"/>
      </w:pPr>
    </w:p>
    <w:p w:rsidR="00DF2787" w:rsidRDefault="00DF2787" w:rsidP="00375157">
      <w:pPr>
        <w:spacing w:line="300" w:lineRule="auto"/>
      </w:pPr>
      <w:r>
        <w:t>C.24:6I-7.3  Clinical registrant permits.</w:t>
      </w:r>
    </w:p>
    <w:p w:rsidR="00375157" w:rsidRPr="00B10FD5" w:rsidRDefault="00375157" w:rsidP="00375157">
      <w:pPr>
        <w:spacing w:line="300" w:lineRule="auto"/>
      </w:pPr>
      <w:r w:rsidRPr="00B10FD5">
        <w:tab/>
        <w:t>13.</w:t>
      </w:r>
      <w:r w:rsidR="0034167F">
        <w:t xml:space="preserve"> </w:t>
      </w:r>
      <w:r w:rsidRPr="00B10FD5">
        <w:t>a.</w:t>
      </w:r>
      <w:r w:rsidR="0034167F">
        <w:t xml:space="preserve"> </w:t>
      </w:r>
      <w:r w:rsidRPr="00B10FD5">
        <w:t>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375157" w:rsidRPr="00B10FD5" w:rsidRDefault="00375157" w:rsidP="00375157">
      <w:pPr>
        <w:spacing w:line="300" w:lineRule="auto"/>
      </w:pPr>
      <w:r w:rsidRPr="00B10FD5">
        <w:tab/>
        <w:t>(1)</w:t>
      </w:r>
      <w:r w:rsidRPr="00B10FD5">
        <w:tab/>
        <w:t>complete a criminal history record background check that meets the requirements of subsection d. of section 7 of P.L.2009, c.307 (C.24:6I-7);</w:t>
      </w:r>
    </w:p>
    <w:p w:rsidR="00375157" w:rsidRPr="00B10FD5" w:rsidRDefault="00375157" w:rsidP="00375157">
      <w:pPr>
        <w:spacing w:line="300" w:lineRule="auto"/>
      </w:pPr>
      <w:r w:rsidRPr="00B10FD5">
        <w:tab/>
        <w:t>(2)</w:t>
      </w:r>
      <w:r w:rsidRPr="00B10FD5">
        <w:tab/>
        <w:t>submit to the commission any required application and permit fees;</w:t>
      </w:r>
    </w:p>
    <w:p w:rsidR="00375157" w:rsidRPr="00B10FD5" w:rsidRDefault="00375157" w:rsidP="00375157">
      <w:pPr>
        <w:spacing w:line="300" w:lineRule="auto"/>
      </w:pPr>
      <w:r w:rsidRPr="00B10FD5">
        <w:tab/>
        <w:t>(3)</w:t>
      </w:r>
      <w:r w:rsidRPr="00B10FD5">
        <w:tab/>
        <w:t xml:space="preserve">submit to the commission written documentation of an existing contract with an academic medical center that meets the requirements of subsection c. of this section; and </w:t>
      </w:r>
    </w:p>
    <w:p w:rsidR="00375157" w:rsidRPr="00B10FD5" w:rsidRDefault="00375157" w:rsidP="00375157">
      <w:pPr>
        <w:spacing w:line="300" w:lineRule="auto"/>
      </w:pPr>
      <w:r w:rsidRPr="00B10FD5">
        <w:tab/>
        <w:t>(4)</w:t>
      </w:r>
      <w:r w:rsidRPr="00B10FD5">
        <w:tab/>
        <w:t>submit to the commission documentation that the applicant has a minimum of $15 million in capital.</w:t>
      </w:r>
    </w:p>
    <w:p w:rsidR="00375157" w:rsidRPr="00B10FD5" w:rsidRDefault="00375157" w:rsidP="00375157">
      <w:pPr>
        <w:spacing w:line="300" w:lineRule="auto"/>
      </w:pPr>
      <w:r w:rsidRPr="00B10FD5">
        <w:tab/>
        <w:t>b.</w:t>
      </w:r>
      <w:r w:rsidRPr="00B10FD5">
        <w:tab/>
        <w:t>The commission shall, no later than 90</w:t>
      </w:r>
      <w:r w:rsidRPr="00B10FD5">
        <w:rPr>
          <w:rFonts w:ascii="Albertus Extra Bold" w:hAnsi="Albertus Extra Bold"/>
          <w:b/>
        </w:rPr>
        <w:t xml:space="preserve"> </w:t>
      </w:r>
      <w:r w:rsidRPr="00B10FD5">
        <w:t>days after the effective date of P.L.2019, c.153 (C.24:6I-5.1 et al.) or upon adoption of rules and regulations as provided in subsection c. of section 18 of P.L.2009, c.307 (C.24:6I-16), whichever occurs first, begin accepting and processing applications for</w:t>
      </w:r>
      <w:r w:rsidR="0034167F">
        <w:t xml:space="preserve"> </w:t>
      </w:r>
      <w:r w:rsidRPr="00B10FD5">
        <w:t>five clinical registrant permits.</w:t>
      </w:r>
      <w:r w:rsidR="0034167F">
        <w:t xml:space="preserve"> </w:t>
      </w:r>
      <w:r w:rsidRPr="00B10FD5">
        <w:t xml:space="preserve">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375157" w:rsidRPr="00B10FD5" w:rsidRDefault="00375157" w:rsidP="00375157">
      <w:pPr>
        <w:spacing w:line="300" w:lineRule="auto"/>
      </w:pPr>
      <w:r w:rsidRPr="00B10FD5">
        <w:lastRenderedPageBreak/>
        <w:tab/>
        <w:t>c.</w:t>
      </w:r>
      <w:r w:rsidRPr="00B10FD5">
        <w:tab/>
        <w:t>A contract between a clinical registrant and an academic medical center shall include a commitment by the academic medical center, or its affiliate, to engage in or oversee clinical research related to the use or adverse effects of</w:t>
      </w:r>
      <w:r w:rsidR="0034167F">
        <w:t xml:space="preserve"> </w:t>
      </w:r>
      <w:r w:rsidRPr="00B10FD5">
        <w:t>cannabis in order to advise the clinical registrant concerning patient health and safety, medical applications, dispensing and management of controlled substances, and ways to mitigate adverse health or societal effects of adult, personal use legalization, among other areas.  A clinical registrant issued a permit pursuant to this section shall have a written contractual relationship with no more than one academic medical center.</w:t>
      </w:r>
    </w:p>
    <w:p w:rsidR="00375157" w:rsidRPr="00B10FD5" w:rsidRDefault="00375157" w:rsidP="00375157">
      <w:pPr>
        <w:spacing w:line="300" w:lineRule="auto"/>
      </w:pPr>
      <w:r w:rsidRPr="00B10FD5">
        <w:tab/>
        <w:t>d.</w:t>
      </w:r>
      <w:r w:rsidRPr="00B10FD5">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375157" w:rsidRPr="00B10FD5" w:rsidRDefault="00375157" w:rsidP="00375157">
      <w:pPr>
        <w:spacing w:line="300" w:lineRule="auto"/>
      </w:pPr>
      <w:r w:rsidRPr="00B10FD5">
        <w:tab/>
        <w:t>e.</w:t>
      </w:r>
      <w:r w:rsidR="0034167F">
        <w:t xml:space="preserve"> </w:t>
      </w:r>
      <w:r w:rsidRPr="00B10FD5">
        <w:t>(1)</w:t>
      </w:r>
      <w:r w:rsidR="0034167F">
        <w:t xml:space="preserve"> </w:t>
      </w:r>
      <w:r w:rsidRPr="00B10FD5">
        <w:t>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375157" w:rsidRPr="00B10FD5" w:rsidRDefault="00375157" w:rsidP="00375157">
      <w:pPr>
        <w:spacing w:line="300" w:lineRule="auto"/>
      </w:pPr>
      <w:r w:rsidRPr="00B10FD5">
        <w:tab/>
        <w:t>(2)</w:t>
      </w:r>
      <w:r w:rsidRPr="00B10FD5">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375157" w:rsidRPr="00B10FD5" w:rsidRDefault="00375157" w:rsidP="00375157">
      <w:pPr>
        <w:spacing w:line="300" w:lineRule="auto"/>
      </w:pPr>
      <w:r w:rsidRPr="00B10FD5">
        <w:tab/>
        <w:t>(3)</w:t>
      </w:r>
      <w:r w:rsidRPr="00B10FD5">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375157" w:rsidRPr="00B10FD5" w:rsidRDefault="00375157" w:rsidP="00375157">
      <w:pPr>
        <w:spacing w:line="300" w:lineRule="auto"/>
      </w:pPr>
      <w:r w:rsidRPr="00B10FD5">
        <w:tab/>
        <w:t>(4)</w:t>
      </w:r>
      <w:r w:rsidRPr="00B10FD5">
        <w:tab/>
        <w:t xml:space="preserve">In no case shall a clinical registrant operate or be located on land that is valued, assessed or taxed as an agricultural or horticultural use pursuant to the "Farmland Assessment Act of 1964," P.L.1964, c.48 (C.54:4-23.1 et seq.).  </w:t>
      </w:r>
    </w:p>
    <w:p w:rsidR="00375157" w:rsidRPr="00B10FD5" w:rsidRDefault="00375157" w:rsidP="00375157">
      <w:pPr>
        <w:spacing w:line="300" w:lineRule="auto"/>
      </w:pPr>
      <w:r w:rsidRPr="00B10FD5">
        <w:tab/>
        <w:t>f.</w:t>
      </w:r>
      <w:r w:rsidRPr="00B10FD5">
        <w:tab/>
        <w:t>A clinical registrant permit shall not be sold or transferred to any other entity.</w:t>
      </w:r>
    </w:p>
    <w:p w:rsidR="00375157" w:rsidRPr="00B10FD5" w:rsidRDefault="00375157" w:rsidP="00375157">
      <w:pPr>
        <w:tabs>
          <w:tab w:val="clear" w:pos="1440"/>
          <w:tab w:val="left" w:pos="1350"/>
        </w:tabs>
        <w:spacing w:line="300" w:lineRule="auto"/>
      </w:pPr>
      <w:r w:rsidRPr="00B10FD5">
        <w:tab/>
        <w:t>g.</w:t>
      </w:r>
      <w:r w:rsidRPr="00B10FD5">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375157" w:rsidRPr="00B10FD5" w:rsidRDefault="00375157" w:rsidP="00375157">
      <w:pPr>
        <w:tabs>
          <w:tab w:val="clear" w:pos="1440"/>
          <w:tab w:val="left" w:pos="1260"/>
        </w:tabs>
        <w:spacing w:line="300" w:lineRule="auto"/>
      </w:pPr>
      <w:r w:rsidRPr="00B10FD5">
        <w:tab/>
        <w:t>h.</w:t>
      </w:r>
      <w:r w:rsidRPr="00B10FD5">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375157" w:rsidRPr="00B10FD5" w:rsidRDefault="00375157" w:rsidP="00375157">
      <w:pPr>
        <w:tabs>
          <w:tab w:val="clear" w:pos="1440"/>
          <w:tab w:val="left" w:pos="1260"/>
        </w:tabs>
        <w:spacing w:line="300" w:lineRule="auto"/>
      </w:pPr>
      <w:r w:rsidRPr="00B10FD5">
        <w:lastRenderedPageBreak/>
        <w:tab/>
        <w:t>i.</w:t>
      </w:r>
      <w:r w:rsidRPr="00B10FD5">
        <w:tab/>
        <w:t>Application materials submitted to the commission pursuant to this section shall not be considered a public record pursuant to P.L.1963, c.73 (C.47:1A-1 et seq.), P.L.2001, c.404 (C.47:1A-5 et al.), or the common law concerning access to records.</w:t>
      </w:r>
    </w:p>
    <w:p w:rsidR="00B11ED8" w:rsidRPr="00B10FD5" w:rsidRDefault="00B11ED8" w:rsidP="00B11ED8">
      <w:pPr>
        <w:tabs>
          <w:tab w:val="clear" w:pos="2160"/>
          <w:tab w:val="left" w:pos="2340"/>
        </w:tabs>
      </w:pPr>
    </w:p>
    <w:p w:rsidR="0068640A" w:rsidRDefault="0068640A" w:rsidP="007102ED">
      <w:r>
        <w:t>C.24:6I-35  Regulation of cannabis.</w:t>
      </w:r>
    </w:p>
    <w:p w:rsidR="007102ED" w:rsidRPr="00B10FD5" w:rsidRDefault="007102ED" w:rsidP="007102ED">
      <w:r w:rsidRPr="00B10FD5">
        <w:tab/>
        <w:t>18.</w:t>
      </w:r>
      <w:r w:rsidRPr="00B10FD5">
        <w:tab/>
        <w:t>Regulation of Cannabis.</w:t>
      </w:r>
    </w:p>
    <w:p w:rsidR="007102ED" w:rsidRPr="00B10FD5" w:rsidRDefault="007102ED" w:rsidP="007102ED">
      <w:r w:rsidRPr="00B10FD5">
        <w:tab/>
        <w:t>a.</w:t>
      </w:r>
      <w:r w:rsidRPr="00B10FD5">
        <w:tab/>
        <w:t xml:space="preserve">The commission shall adopt rules and regulations, pursuant to subsection d. of section 6 of </w:t>
      </w:r>
      <w:r w:rsidR="0068640A" w:rsidRPr="00B10FD5">
        <w:t>P.L</w:t>
      </w:r>
      <w:r w:rsidR="0068640A">
        <w:t>.2021</w:t>
      </w:r>
      <w:r w:rsidR="0068640A" w:rsidRPr="00B10FD5">
        <w:t xml:space="preserve">, </w:t>
      </w:r>
      <w:r w:rsidR="00127C25">
        <w:t>c.16</w:t>
      </w:r>
      <w:r w:rsidR="0068640A" w:rsidRPr="00B10FD5">
        <w:t xml:space="preserve"> (C.</w:t>
      </w:r>
      <w:r w:rsidR="0068640A">
        <w:t>24:6I-34</w:t>
      </w:r>
      <w:r w:rsidR="0068640A" w:rsidRPr="00B10FD5">
        <w:t>)</w:t>
      </w:r>
      <w:r w:rsidRPr="00B10FD5">
        <w:t xml:space="preserve">, which shall be consistent with the intent of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The commission may create an expert task force to make recommendations to the commission about the content of such regulations. Such regulations shall include: </w:t>
      </w:r>
    </w:p>
    <w:p w:rsidR="007102ED" w:rsidRPr="00B10FD5" w:rsidRDefault="007102ED" w:rsidP="007102ED">
      <w:r w:rsidRPr="00B10FD5">
        <w:tab/>
        <w:t>(1)</w:t>
      </w:r>
      <w:r w:rsidRPr="00B10FD5">
        <w:tab/>
        <w:t>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w:t>
      </w:r>
      <w:r w:rsidR="0034167F">
        <w:t xml:space="preserve"> </w:t>
      </w:r>
      <w:r w:rsidRPr="00B10FD5">
        <w:t xml:space="preserve">accept new applications and issue additional licenses as it deems necessary to meet those demands, except as otherwise provided in section 33 of </w:t>
      </w:r>
      <w:r w:rsidR="0068640A" w:rsidRPr="00B10FD5">
        <w:t>P.L</w:t>
      </w:r>
      <w:r w:rsidR="0068640A">
        <w:t>.2021</w:t>
      </w:r>
      <w:r w:rsidR="0068640A" w:rsidRPr="00B10FD5">
        <w:t xml:space="preserve">, </w:t>
      </w:r>
      <w:r w:rsidR="00127C25">
        <w:t>c.16</w:t>
      </w:r>
      <w:r w:rsidR="0068640A" w:rsidRPr="00B10FD5">
        <w:t xml:space="preserve"> (C.</w:t>
      </w:r>
      <w:r w:rsidR="0068640A">
        <w:t>24:6I-46</w:t>
      </w:r>
      <w:r w:rsidR="0068640A" w:rsidRPr="00B10FD5">
        <w:t>)</w:t>
      </w:r>
      <w:r w:rsidRPr="00B10FD5">
        <w:t xml:space="preserve"> regarding an initial period during which the number of Class 1 Cannabis</w:t>
      </w:r>
      <w:r w:rsidR="0034167F">
        <w:t xml:space="preserve"> </w:t>
      </w:r>
      <w:r w:rsidRPr="00B10FD5">
        <w:t>Cultivator licenses is capped, which limit shall not apply to cannabis cultivator licenses issued to microbusinesses as set forth in that section;</w:t>
      </w:r>
    </w:p>
    <w:p w:rsidR="007102ED" w:rsidRPr="00B10FD5" w:rsidRDefault="007102ED" w:rsidP="007102ED">
      <w:r w:rsidRPr="00B10FD5">
        <w:tab/>
        <w:t>(2)</w:t>
      </w:r>
      <w:r w:rsidRPr="00B10FD5">
        <w:tab/>
        <w:t>Application, licensure, and renewal of licensure fees;</w:t>
      </w:r>
    </w:p>
    <w:p w:rsidR="007102ED" w:rsidRPr="00B10FD5" w:rsidRDefault="007102ED" w:rsidP="007102ED">
      <w:r w:rsidRPr="00B10FD5">
        <w:tab/>
        <w:t>(3)</w:t>
      </w:r>
      <w:r w:rsidRPr="00B10FD5">
        <w:tab/>
        <w:t xml:space="preserve">Incorporation of the licensing goals for applicants for licensure who are New Jersey residents established in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no license of any kind shall be issued to a person under the legal age to purchase cannabis items;</w:t>
      </w:r>
    </w:p>
    <w:p w:rsidR="007102ED" w:rsidRPr="00B10FD5" w:rsidRDefault="007102ED" w:rsidP="007102ED">
      <w:r w:rsidRPr="00B10FD5">
        <w:tab/>
        <w:t>(4)</w:t>
      </w:r>
      <w:r w:rsidR="0068640A">
        <w:t xml:space="preserve"> </w:t>
      </w:r>
      <w:r w:rsidRPr="00B10FD5">
        <w:t>(a)</w:t>
      </w:r>
      <w:r w:rsidR="0034167F">
        <w:t xml:space="preserve"> </w:t>
      </w:r>
      <w:r w:rsidRPr="00B10FD5">
        <w:t>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7102ED" w:rsidRPr="00B10FD5" w:rsidRDefault="007102ED" w:rsidP="007102ED">
      <w:r w:rsidRPr="00B10FD5">
        <w:tab/>
        <w:t>(b)</w:t>
      </w:r>
      <w:r w:rsidRPr="00B10FD5">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7102ED" w:rsidRPr="00B10FD5" w:rsidRDefault="007102ED" w:rsidP="007102ED">
      <w:r w:rsidRPr="00B10FD5">
        <w:tab/>
        <w:t>(5)</w:t>
      </w:r>
      <w:r w:rsidRPr="00B10FD5">
        <w:tab/>
        <w:t xml:space="preserve">Security requirements for cannabis establishments and transportation of cannabis and cannabis items; </w:t>
      </w:r>
    </w:p>
    <w:p w:rsidR="007102ED" w:rsidRPr="00B10FD5" w:rsidRDefault="007102ED" w:rsidP="007102ED">
      <w:r w:rsidRPr="00B10FD5">
        <w:lastRenderedPageBreak/>
        <w:tab/>
        <w:t>(6)</w:t>
      </w:r>
      <w:r w:rsidRPr="00B10FD5">
        <w:tab/>
        <w:t xml:space="preserve">Requirements to prevent the sale or diversion of cannabis items to persons under the legal age to purchase cannabis items, including, but not limited to, requirements that: </w:t>
      </w:r>
    </w:p>
    <w:p w:rsidR="007102ED" w:rsidRPr="00B10FD5" w:rsidRDefault="007102ED" w:rsidP="007102ED">
      <w:r w:rsidRPr="00B10FD5">
        <w:tab/>
        <w:t>(a)</w:t>
      </w:r>
      <w:r w:rsidRPr="00B10FD5">
        <w:tab/>
        <w:t xml:space="preserve">All licensees and licensee representatives, before permitting entrance to a cannabis establishment and selling or serving cannabis items to any person, shall require such person to produce one of the following pieces of identification: </w:t>
      </w:r>
    </w:p>
    <w:p w:rsidR="007102ED" w:rsidRPr="00B10FD5" w:rsidRDefault="007102ED" w:rsidP="007102ED">
      <w:r w:rsidRPr="00B10FD5">
        <w:tab/>
        <w:t>(i)</w:t>
      </w:r>
      <w:r w:rsidRPr="00B10FD5">
        <w:tab/>
        <w:t>The person’s United States passport, or other country’s passport or proper government-issued documentation for international travel if a citizen or other lawfully recognized resident of that</w:t>
      </w:r>
      <w:r w:rsidR="0034167F">
        <w:t xml:space="preserve"> </w:t>
      </w:r>
      <w:r w:rsidRPr="00B10FD5">
        <w:t>country, who is lawfully permitted to possess and use that country’s passport or government-issued documentation for purposes of iden</w:t>
      </w:r>
      <w:r w:rsidR="0068640A">
        <w:t>tification in the United States</w:t>
      </w:r>
      <w:r w:rsidRPr="00B10FD5">
        <w:t xml:space="preserve">; </w:t>
      </w:r>
    </w:p>
    <w:p w:rsidR="007102ED" w:rsidRPr="00B10FD5" w:rsidRDefault="007102ED" w:rsidP="007102ED">
      <w:r w:rsidRPr="00B10FD5">
        <w:tab/>
        <w:t>(ii)</w:t>
      </w:r>
      <w:r w:rsidRPr="00B10FD5">
        <w:tab/>
        <w:t xml:space="preserve">The person’s motor vehicle driver’s license, whether issued by New Jersey or by any other state, territory, or possession of the United States, or the District of Columbia, provided the license displays a picture of the person; </w:t>
      </w:r>
    </w:p>
    <w:p w:rsidR="0068640A" w:rsidRDefault="007102ED" w:rsidP="007102ED">
      <w:r w:rsidRPr="00B10FD5">
        <w:tab/>
        <w:t>(iii)</w:t>
      </w:r>
      <w:r w:rsidRPr="00B10FD5">
        <w:tab/>
        <w:t>A New Jersey identification card issued by the New Jersey Motor Vehicle Commission; or</w:t>
      </w:r>
    </w:p>
    <w:p w:rsidR="007102ED" w:rsidRPr="00B10FD5" w:rsidRDefault="007102ED" w:rsidP="007102ED">
      <w:r w:rsidRPr="00B10FD5">
        <w:tab/>
        <w:t>(iv)</w:t>
      </w:r>
      <w:r w:rsidRPr="00B10FD5">
        <w:tab/>
        <w:t xml:space="preserve">Any other identification card issued by a state, territory, or possession of the United States, the District of Columbia, or the United States that bears a picture of the person, the name of the person, the person’s date of birth, and a physical description of the person; </w:t>
      </w:r>
    </w:p>
    <w:p w:rsidR="007102ED" w:rsidRPr="00B10FD5" w:rsidRDefault="007102ED" w:rsidP="007102ED">
      <w:r w:rsidRPr="00B10FD5">
        <w:tab/>
        <w:t>(b)</w:t>
      </w:r>
      <w:r w:rsidRPr="00B10FD5">
        <w:tab/>
        <w:t>No cannabis establishment, distributor, or delivery service shall employ persons under 18 years of age nor shall any cannabis</w:t>
      </w:r>
      <w:r w:rsidR="0068640A">
        <w:t xml:space="preserve"> </w:t>
      </w:r>
      <w:r w:rsidRPr="00B10FD5">
        <w:t xml:space="preserve">retailer allow persons under the legal age to purchase cannabis items, other than a person employed by the retailer, to enter or remain on the premises of a cannabis retailer unless accompanied by a parent or legal guardian; </w:t>
      </w:r>
    </w:p>
    <w:p w:rsidR="007102ED" w:rsidRPr="00B10FD5" w:rsidRDefault="007102ED" w:rsidP="007102ED">
      <w:r w:rsidRPr="00B10FD5">
        <w:tab/>
        <w:t>(c)</w:t>
      </w:r>
      <w:r w:rsidRPr="00B10FD5">
        <w:tab/>
        <w:t>Packaging and branding regulations to prevent the marketing of cannabis items and cannabis paraphernalia to people under the legal age to purchase cannabis items;</w:t>
      </w:r>
    </w:p>
    <w:p w:rsidR="0068640A" w:rsidRDefault="007102ED" w:rsidP="007102ED">
      <w:r w:rsidRPr="00B10FD5">
        <w:tab/>
        <w:t>(d) No edible cannabis</w:t>
      </w:r>
      <w:r w:rsidR="0034167F">
        <w:t xml:space="preserve"> </w:t>
      </w:r>
      <w:r w:rsidRPr="00B10FD5">
        <w:t>products shall be</w:t>
      </w:r>
      <w:r w:rsidR="0034167F">
        <w:t xml:space="preserve"> </w:t>
      </w:r>
      <w:r w:rsidRPr="00B10FD5">
        <w:t>manufactured, marketed, or sold that are in the shape of, or a shape bearing the likeness or containing characteristics of, a realistic or fictional human, animal, or fruit, or part thereof, including artistic, caricature, or cartoon renderings;</w:t>
      </w:r>
    </w:p>
    <w:p w:rsidR="007102ED" w:rsidRPr="00B10FD5" w:rsidRDefault="007102ED" w:rsidP="007102ED">
      <w:r w:rsidRPr="00B10FD5">
        <w:tab/>
        <w:t>(7)</w:t>
      </w:r>
      <w:r w:rsidRPr="00B10FD5">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7102ED" w:rsidRPr="00B10FD5" w:rsidRDefault="007102ED" w:rsidP="007102ED">
      <w:r w:rsidRPr="00B10FD5">
        <w:tab/>
        <w:t>(a)</w:t>
      </w:r>
      <w:r w:rsidRPr="00B10FD5">
        <w:tab/>
        <w:t xml:space="preserve">Cannabis items and cannabis paraphernalia are not packaged, branded, or marketed using any statement, illustration, or image that: </w:t>
      </w:r>
    </w:p>
    <w:p w:rsidR="007102ED" w:rsidRPr="00B10FD5" w:rsidRDefault="007102ED" w:rsidP="007102ED">
      <w:r w:rsidRPr="00B10FD5">
        <w:tab/>
        <w:t>(i)</w:t>
      </w:r>
      <w:r w:rsidRPr="00B10FD5">
        <w:tab/>
        <w:t>Includes false, deceptive, or misleading statements;</w:t>
      </w:r>
      <w:r w:rsidR="0034167F">
        <w:t xml:space="preserve"> </w:t>
      </w:r>
    </w:p>
    <w:p w:rsidR="007102ED" w:rsidRPr="00B10FD5" w:rsidRDefault="007102ED" w:rsidP="007102ED">
      <w:r w:rsidRPr="00B10FD5">
        <w:tab/>
        <w:t>(ii)</w:t>
      </w:r>
      <w:r w:rsidRPr="00B10FD5">
        <w:tab/>
        <w:t xml:space="preserve">Promotes over-consumption; </w:t>
      </w:r>
    </w:p>
    <w:p w:rsidR="007102ED" w:rsidRPr="00B10FD5" w:rsidRDefault="007102ED" w:rsidP="007102ED">
      <w:r w:rsidRPr="00B10FD5">
        <w:tab/>
        <w:t>(iii)</w:t>
      </w:r>
      <w:r w:rsidRPr="00B10FD5">
        <w:tab/>
        <w:t xml:space="preserve">Depicts a child or other person under legal age consuming cannabis items; or </w:t>
      </w:r>
    </w:p>
    <w:p w:rsidR="007102ED" w:rsidRPr="00B10FD5" w:rsidRDefault="007102ED" w:rsidP="007102ED">
      <w:r w:rsidRPr="00B10FD5">
        <w:tab/>
        <w:t>(iv)</w:t>
      </w:r>
      <w:r w:rsidRPr="00B10FD5">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7102ED" w:rsidRPr="00B10FD5" w:rsidRDefault="007102ED" w:rsidP="007102ED">
      <w:r w:rsidRPr="00B10FD5">
        <w:tab/>
        <w:t>(b)</w:t>
      </w:r>
      <w:r w:rsidRPr="00B10FD5">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w:t>
      </w:r>
      <w:r w:rsidRPr="00B10FD5">
        <w:lastRenderedPageBreak/>
        <w:t xml:space="preserve">that retailer’s or center’s cannabis consumption area as permitted pursuant to section 28 of P.L.2019, c.153 (C.24:6I-21); </w:t>
      </w:r>
    </w:p>
    <w:p w:rsidR="007102ED" w:rsidRPr="00B10FD5" w:rsidRDefault="007102ED" w:rsidP="007102ED">
      <w:r w:rsidRPr="00B10FD5">
        <w:tab/>
        <w:t>(c)</w:t>
      </w:r>
      <w:r w:rsidRPr="00B10FD5">
        <w:tab/>
        <w:t xml:space="preserve">Cannabis items warning labels adequately inform consumers about safe cannabis use and warn of the consequences of misuse or overuse; </w:t>
      </w:r>
    </w:p>
    <w:p w:rsidR="007102ED" w:rsidRPr="00B10FD5" w:rsidRDefault="007102ED" w:rsidP="007102ED">
      <w:r w:rsidRPr="00B10FD5">
        <w:tab/>
        <w:t>(d)</w:t>
      </w:r>
      <w:r w:rsidRPr="00B10FD5">
        <w:tab/>
        <w:t>Labeling</w:t>
      </w:r>
      <w:r w:rsidRPr="00B10FD5">
        <w:rPr>
          <w:rFonts w:ascii="Albertus Extra Bold" w:hAnsi="Albertus Extra Bold"/>
          <w:b/>
        </w:rPr>
        <w:t xml:space="preserve"> </w:t>
      </w:r>
      <w:r w:rsidRPr="00B10FD5">
        <w:t xml:space="preserve">rules that mandate clear identification of health and safety information, including, but not limited to: </w:t>
      </w:r>
    </w:p>
    <w:p w:rsidR="007102ED" w:rsidRPr="00B10FD5" w:rsidRDefault="007102ED" w:rsidP="007102ED">
      <w:r w:rsidRPr="00B10FD5">
        <w:tab/>
        <w:t>(i)</w:t>
      </w:r>
      <w:r w:rsidRPr="00B10FD5">
        <w:tab/>
        <w:t xml:space="preserve">Net weight; </w:t>
      </w:r>
    </w:p>
    <w:p w:rsidR="007102ED" w:rsidRPr="00B10FD5" w:rsidRDefault="007102ED" w:rsidP="007102ED">
      <w:r w:rsidRPr="00B10FD5">
        <w:tab/>
        <w:t>(ii)</w:t>
      </w:r>
      <w:r w:rsidRPr="00B10FD5">
        <w:tab/>
        <w:t xml:space="preserve">Production date and expiration date; </w:t>
      </w:r>
    </w:p>
    <w:p w:rsidR="007102ED" w:rsidRPr="00B10FD5" w:rsidRDefault="007102ED" w:rsidP="007102ED">
      <w:r w:rsidRPr="00B10FD5">
        <w:tab/>
        <w:t>(iii)</w:t>
      </w:r>
      <w:r w:rsidRPr="00B10FD5">
        <w:tab/>
        <w:t xml:space="preserve">For a cannabis product, cannabis extract, or other cannabis resin, an ingredient list that includes, but is not limited to, all ingredients used to manufacture the cannabis product, any other inactive or excipient ingredients besides cannabis, and a list of all potential allergens contained within the product; </w:t>
      </w:r>
    </w:p>
    <w:p w:rsidR="007102ED" w:rsidRPr="00B10FD5" w:rsidRDefault="007102ED" w:rsidP="007102ED">
      <w:r w:rsidRPr="00B10FD5">
        <w:tab/>
        <w:t>(iv)</w:t>
      </w:r>
      <w:r w:rsidRPr="00B10FD5">
        <w:tab/>
        <w:t xml:space="preserve">Strain or type of cannabis, listed by scientific terms, if available, and generic or “slang” names; </w:t>
      </w:r>
    </w:p>
    <w:p w:rsidR="007102ED" w:rsidRPr="00B10FD5" w:rsidRDefault="007102ED" w:rsidP="007102ED">
      <w:r w:rsidRPr="00B10FD5">
        <w:tab/>
        <w:t>(v)</w:t>
      </w:r>
      <w:r w:rsidRPr="00B10FD5">
        <w:tab/>
        <w:t xml:space="preserve">Whether the product requires refrigeration; </w:t>
      </w:r>
    </w:p>
    <w:p w:rsidR="007102ED" w:rsidRPr="00B10FD5" w:rsidRDefault="007102ED" w:rsidP="007102ED">
      <w:r w:rsidRPr="00B10FD5">
        <w:tab/>
        <w:t>(vi)</w:t>
      </w:r>
      <w:r w:rsidRPr="00B10FD5">
        <w:tab/>
        <w:t xml:space="preserve">Growth method, whether dirt grown, hydroponic, or otherwise, and an indication whether the cannabis was grown using all-organic materials, and a complete list of any nonorganic pesticides, fungicides and herbicides used during the cultivation of the cannabis; </w:t>
      </w:r>
    </w:p>
    <w:p w:rsidR="007102ED" w:rsidRPr="00B10FD5" w:rsidRDefault="007102ED" w:rsidP="007102ED">
      <w:r w:rsidRPr="00B10FD5">
        <w:tab/>
        <w:t>(vii) For a cannabis product, serving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7102ED" w:rsidRPr="00B10FD5" w:rsidRDefault="007102ED" w:rsidP="007102ED">
      <w:r w:rsidRPr="00B10FD5">
        <w:tab/>
        <w:t xml:space="preserve">(viii) Warning labels that include the nationwide toll-free telephone number used to access poison control centers that is maintained in accordance with 42 U.S.C. s.300d-71, as well as include, but are not limited to, one or more of the following statements, if applicable to a particular cannabis item: </w:t>
      </w:r>
    </w:p>
    <w:p w:rsidR="007102ED" w:rsidRPr="00B10FD5" w:rsidRDefault="007102ED" w:rsidP="007102ED">
      <w:r w:rsidRPr="00B10FD5">
        <w:tab/>
        <w:t xml:space="preserve">-- “This product contains cannabis”; </w:t>
      </w:r>
    </w:p>
    <w:p w:rsidR="007102ED" w:rsidRPr="00B10FD5" w:rsidRDefault="007102ED" w:rsidP="007102ED">
      <w:r w:rsidRPr="00B10FD5">
        <w:tab/>
        <w:t xml:space="preserve">-- “This product is infused with cannabis”; </w:t>
      </w:r>
    </w:p>
    <w:p w:rsidR="007102ED" w:rsidRPr="00B10FD5" w:rsidRDefault="007102ED" w:rsidP="007102ED">
      <w:r w:rsidRPr="00B10FD5">
        <w:tab/>
        <w:t xml:space="preserve">-- “This product is intended for use by adults 21 years of age or older. Keep out of the reach of children”; </w:t>
      </w:r>
    </w:p>
    <w:p w:rsidR="007102ED" w:rsidRPr="00B10FD5" w:rsidRDefault="007102ED" w:rsidP="007102ED">
      <w:r w:rsidRPr="00B10FD5">
        <w:tab/>
        <w:t xml:space="preserve">-- “The intoxicating effects of this product may be delayed by two or more hours”; </w:t>
      </w:r>
    </w:p>
    <w:p w:rsidR="007102ED" w:rsidRPr="00B10FD5" w:rsidRDefault="007102ED" w:rsidP="007102ED">
      <w:r w:rsidRPr="00B10FD5">
        <w:tab/>
        <w:t xml:space="preserve">-- “There may be health risks associated with the consumption of this product, including for women who are pregnant, breastfeeding, or planning on becoming pregnant”; </w:t>
      </w:r>
    </w:p>
    <w:p w:rsidR="007102ED" w:rsidRPr="00B10FD5" w:rsidRDefault="007102ED" w:rsidP="007102ED">
      <w:r w:rsidRPr="00B10FD5">
        <w:tab/>
        <w:t>-- “Do not drive a motor vehicle or operate heavy machinery while using</w:t>
      </w:r>
      <w:r w:rsidR="0034167F">
        <w:t xml:space="preserve"> </w:t>
      </w:r>
      <w:r w:rsidRPr="00B10FD5">
        <w:t>this product ”;</w:t>
      </w:r>
    </w:p>
    <w:p w:rsidR="007102ED" w:rsidRPr="00B10FD5" w:rsidRDefault="007102ED" w:rsidP="007102ED">
      <w:r w:rsidRPr="00B10FD5">
        <w:tab/>
        <w:t>(e)</w:t>
      </w:r>
      <w:r w:rsidRPr="00B10FD5">
        <w:tab/>
        <w:t>Labeling rules that mandate the source of</w:t>
      </w:r>
      <w:r w:rsidR="0034167F">
        <w:t xml:space="preserve"> </w:t>
      </w:r>
      <w:r w:rsidRPr="00B10FD5">
        <w:t>a cannabis</w:t>
      </w:r>
      <w:r w:rsidR="0034167F">
        <w:t xml:space="preserve"> </w:t>
      </w:r>
      <w:r w:rsidRPr="00B10FD5">
        <w:t>item, including, but not limited to, the license number of the cannabis</w:t>
      </w:r>
      <w:r w:rsidR="0034167F">
        <w:t xml:space="preserve"> </w:t>
      </w:r>
      <w:r w:rsidRPr="00B10FD5">
        <w:t>cultivator where the usable cannabis used</w:t>
      </w:r>
      <w:r w:rsidR="0034167F">
        <w:t xml:space="preserve"> </w:t>
      </w:r>
      <w:r w:rsidRPr="00B10FD5">
        <w:t>for the cannabis item was grown, the license number of the cannabis</w:t>
      </w:r>
      <w:r w:rsidR="0034167F">
        <w:t xml:space="preserve"> </w:t>
      </w:r>
      <w:r w:rsidRPr="00B10FD5">
        <w:t>manufacturer that</w:t>
      </w:r>
      <w:r w:rsidR="0034167F">
        <w:t xml:space="preserve"> </w:t>
      </w:r>
      <w:r w:rsidRPr="00B10FD5">
        <w:t>manufactured the cannabis item, and the license number of the cannabis retailer that sold the cannabis item and the production batch and lot</w:t>
      </w:r>
      <w:r w:rsidR="0034167F">
        <w:t xml:space="preserve"> </w:t>
      </w:r>
      <w:r w:rsidRPr="00B10FD5">
        <w:t>number of the cannabis</w:t>
      </w:r>
      <w:r w:rsidR="0034167F">
        <w:t xml:space="preserve"> </w:t>
      </w:r>
      <w:r w:rsidRPr="00B10FD5">
        <w:t xml:space="preserve">item; </w:t>
      </w:r>
    </w:p>
    <w:p w:rsidR="007102ED" w:rsidRPr="00B10FD5" w:rsidRDefault="007102ED" w:rsidP="007102ED">
      <w:r w:rsidRPr="00B10FD5">
        <w:tab/>
        <w:t>(8)</w:t>
      </w:r>
      <w:r w:rsidRPr="00B10FD5">
        <w:tab/>
        <w:t>Health and safety regulations and standards for the cultivation of cannabis, and the manufacture and sale of cannabis</w:t>
      </w:r>
      <w:r w:rsidR="0034167F">
        <w:t xml:space="preserve"> </w:t>
      </w:r>
      <w:r w:rsidR="00D66A62">
        <w:t>items</w:t>
      </w:r>
      <w:r w:rsidRPr="00B10FD5">
        <w:t xml:space="preserve">, including, but not limited to, requirements that: </w:t>
      </w:r>
    </w:p>
    <w:p w:rsidR="007102ED" w:rsidRPr="00B10FD5" w:rsidRDefault="007102ED" w:rsidP="007102ED">
      <w:r w:rsidRPr="00B10FD5">
        <w:tab/>
        <w:t>(a)</w:t>
      </w:r>
      <w:r w:rsidRPr="00B10FD5">
        <w:tab/>
        <w:t>Establish accreditation and licensure criteria for cannabis testing facilities, which shall include, as a condition for licensure, the maintenance of a labor peace agreement and entrance into, or good faith effort to enter into, a collective bargaining agreement in accordance with subsection c. of section</w:t>
      </w:r>
      <w:r w:rsidR="0034167F">
        <w:t xml:space="preserve"> </w:t>
      </w:r>
      <w:r w:rsidRPr="00B10FD5">
        <w:t xml:space="preserve">19 of </w:t>
      </w:r>
      <w:r w:rsidR="0068640A" w:rsidRPr="00B10FD5">
        <w:t>P.L</w:t>
      </w:r>
      <w:r w:rsidR="0068640A">
        <w:t>.2021</w:t>
      </w:r>
      <w:r w:rsidR="0068640A" w:rsidRPr="00B10FD5">
        <w:t xml:space="preserve">, </w:t>
      </w:r>
      <w:r w:rsidR="00127C25">
        <w:t>c.16</w:t>
      </w:r>
      <w:r w:rsidR="0068640A" w:rsidRPr="00B10FD5">
        <w:t xml:space="preserve"> (C.</w:t>
      </w:r>
      <w:r w:rsidR="0068640A">
        <w:t>24:6I-36</w:t>
      </w:r>
      <w:r w:rsidR="0068640A" w:rsidRPr="00B10FD5">
        <w:t>)</w:t>
      </w:r>
      <w:r w:rsidRPr="00B10FD5">
        <w:t xml:space="preserve">.  The commission shall also incorporate the licensing measures established by the Office of Minority, Disabled Veterans, and Women Cannabis Business Development, and the assessment of their effectiveness, pursuant to subparagraph (b) of paragraph (1) of subsection c. of section 32 of </w:t>
      </w:r>
      <w:r w:rsidRPr="00B10FD5">
        <w:lastRenderedPageBreak/>
        <w:t>P.L.2019, c.153 (C.24:6I-25), and apply them to the licensing of cannabis testing facilities in order to promote the licensing of persons from socially and economically disadvantaged communities, and minority businesses</w:t>
      </w:r>
      <w:r w:rsidR="00CF13CE">
        <w:t xml:space="preserve"> </w:t>
      </w:r>
      <w:r w:rsidRPr="00B10FD5">
        <w:t>and women’s businesses, as these terms are defined in section 2 of P.L.1986, c.195 (C.52:27H-21.18), and</w:t>
      </w:r>
      <w:r w:rsidRPr="00B10FD5">
        <w:rPr>
          <w:rFonts w:ascii="Albertus Extra Bold" w:hAnsi="Albertus Extra Bold"/>
        </w:rPr>
        <w:t xml:space="preserve"> </w:t>
      </w:r>
      <w:r w:rsidRPr="00B10FD5">
        <w:t>disabled veterans’ businesses as defined in section 2 of P.L.2015, c.116 (C.52:32-31.2).  The license shall permit a cannabis testing facility to test</w:t>
      </w:r>
      <w:r w:rsidR="0034167F">
        <w:t xml:space="preserve"> </w:t>
      </w:r>
      <w:r w:rsidRPr="00B10FD5">
        <w:t xml:space="preserve">cannabis items in accordance with the provisions set forth in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as well as test medical cannabis and medical cannabis products in accordance with the provisions of the “Jake Honig Compassionate Use Medical Cannabis Act,” P.L.2009, c.307 (C.24:6I-1 et al.); </w:t>
      </w:r>
    </w:p>
    <w:p w:rsidR="007102ED" w:rsidRPr="00B10FD5" w:rsidRDefault="007102ED" w:rsidP="007102ED">
      <w:r w:rsidRPr="00B10FD5">
        <w:tab/>
        <w:t>(b)</w:t>
      </w:r>
      <w:r w:rsidRPr="00B10FD5">
        <w:tab/>
        <w:t>The commission issue licenses for a sufficient number of cannabis testing facilities, if those facilities:</w:t>
      </w:r>
    </w:p>
    <w:p w:rsidR="007102ED" w:rsidRPr="00B10FD5" w:rsidRDefault="007102ED" w:rsidP="007102ED">
      <w:r w:rsidRPr="00B10FD5">
        <w:tab/>
        <w:t>(i)</w:t>
      </w:r>
      <w:r w:rsidR="0068640A">
        <w:tab/>
      </w:r>
      <w:r w:rsidRPr="00B10FD5">
        <w:t>Meet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 cannabis or cannabis items, and any other factors established in regulation by the commission; and</w:t>
      </w:r>
    </w:p>
    <w:p w:rsidR="007102ED" w:rsidRPr="00B10FD5" w:rsidRDefault="007102ED" w:rsidP="007102ED">
      <w:r w:rsidRPr="00B10FD5">
        <w:tab/>
        <w:t>(ii)</w:t>
      </w:r>
      <w:r w:rsidRPr="00B10FD5">
        <w:tab/>
        <w:t xml:space="preserve">Permit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7102ED" w:rsidRPr="00B10FD5" w:rsidRDefault="007102ED" w:rsidP="007102ED">
      <w:r w:rsidRPr="00B10FD5">
        <w:tab/>
        <w:t>(c)</w:t>
      </w:r>
      <w:r w:rsidRPr="00B10FD5">
        <w:tab/>
        <w:t>Every licensed cannabis</w:t>
      </w:r>
      <w:r w:rsidR="0034167F">
        <w:t xml:space="preserve"> </w:t>
      </w:r>
      <w:r w:rsidRPr="00B10FD5">
        <w:t>cultivator and cannabis</w:t>
      </w:r>
      <w:r w:rsidR="0034167F">
        <w:t xml:space="preserve"> </w:t>
      </w:r>
      <w:r w:rsidRPr="00B10FD5">
        <w:t>manufacturer shall permit representatives of cannabis testing facilities to make scheduled and unscheduled visits to</w:t>
      </w:r>
      <w:r w:rsidR="0034167F">
        <w:t xml:space="preserve"> </w:t>
      </w:r>
      <w:r w:rsidRPr="00B10FD5">
        <w:t>their premises in order to obtain random samples of cannabis items, in a quantity established by the commission, to be transported to cannabis testing facilities for inspection and testing to certify compliance with health, safety, and potency standards adopted by the commission;</w:t>
      </w:r>
    </w:p>
    <w:p w:rsidR="007102ED" w:rsidRPr="00B10FD5" w:rsidRDefault="007102ED" w:rsidP="007102ED">
      <w:r w:rsidRPr="00B10FD5">
        <w:tab/>
        <w:t>(d)</w:t>
      </w:r>
      <w:r w:rsidRPr="00B10FD5">
        <w:tab/>
        <w:t>Prescribe methods of producing cannabis, and manufacturing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w:t>
      </w:r>
      <w:r w:rsidR="002D7DB2">
        <w:t xml:space="preserve"> </w:t>
      </w:r>
      <w:r w:rsidRPr="00B10FD5">
        <w:t xml:space="preserve">manufactured, packaged, or sold by cannabis establishments; </w:t>
      </w:r>
    </w:p>
    <w:p w:rsidR="007102ED" w:rsidRPr="00B10FD5" w:rsidRDefault="007102ED" w:rsidP="007102ED">
      <w:r w:rsidRPr="00B10FD5">
        <w:tab/>
        <w:t>(e)</w:t>
      </w:r>
      <w:r w:rsidRPr="00B10FD5">
        <w:tab/>
        <w:t>Establish accreditation</w:t>
      </w:r>
      <w:r w:rsidR="0034167F">
        <w:t xml:space="preserve"> </w:t>
      </w:r>
      <w:r w:rsidRPr="00B10FD5">
        <w:t xml:space="preserve">criteria for responsible cannabis server and seller training and certification programs for cannabis retailer employees; </w:t>
      </w:r>
    </w:p>
    <w:p w:rsidR="007102ED" w:rsidRPr="00B10FD5" w:rsidRDefault="007102ED" w:rsidP="007102ED">
      <w:r w:rsidRPr="00B10FD5">
        <w:tab/>
        <w:t>(f)</w:t>
      </w:r>
      <w:r w:rsidRPr="00B10FD5">
        <w:tab/>
        <w:t xml:space="preserve">Provide that no licensed cannabis establishment, distributor, or delivery service, or employee of a cannabis establishment, distributor, or delivery service, shall consume, or allow to be consumed, any cannabis items on the establishment’s, distributor’s, or delivery service’s premises, except as permitted in a cannabis consumption area or premises’ private area for employees as set forth in section 28 of P.L.2019, c.153 (C.24:6I-21); </w:t>
      </w:r>
    </w:p>
    <w:p w:rsidR="007102ED" w:rsidRPr="00B10FD5" w:rsidRDefault="007102ED" w:rsidP="007102ED">
      <w:r w:rsidRPr="00B10FD5">
        <w:tab/>
        <w:t>(g) (i) Set appropriate dosage, potency, and serving size limits for</w:t>
      </w:r>
      <w:r w:rsidR="0034167F">
        <w:t xml:space="preserve"> </w:t>
      </w:r>
      <w:r w:rsidRPr="00B10FD5">
        <w:t>cannabis items, provided that a standardized serving of a cannabis product shall be no more than 10 milligrams of active THC and no individual edible</w:t>
      </w:r>
      <w:r w:rsidR="0034167F">
        <w:t xml:space="preserve"> </w:t>
      </w:r>
      <w:r w:rsidRPr="00B10FD5">
        <w:t>cannabis product</w:t>
      </w:r>
      <w:r w:rsidR="0034167F">
        <w:t xml:space="preserve"> </w:t>
      </w:r>
      <w:r w:rsidRPr="00B10FD5">
        <w:t xml:space="preserve">for sale shall contain more than 100 milligrams of active THC; </w:t>
      </w:r>
    </w:p>
    <w:p w:rsidR="007102ED" w:rsidRPr="00B10FD5" w:rsidRDefault="007102ED" w:rsidP="007102ED">
      <w:r w:rsidRPr="00B10FD5">
        <w:tab/>
        <w:t>(ii)</w:t>
      </w:r>
      <w:r w:rsidRPr="00B10FD5">
        <w:tab/>
        <w:t>Require that each single standardized serving of a cannabis product in a multiple-serving edible</w:t>
      </w:r>
      <w:r w:rsidR="0034167F">
        <w:t xml:space="preserve"> </w:t>
      </w:r>
      <w:r w:rsidRPr="00B10FD5">
        <w:t xml:space="preserve">product is physically demarked in a way that enables a reasonable person to </w:t>
      </w:r>
      <w:r w:rsidRPr="00B10FD5">
        <w:lastRenderedPageBreak/>
        <w:t xml:space="preserve">determine how much of the product constitutes a single serving of active THC, and that each standardized serving of the cannabis product shall be easily separable to allow an average person 21 years of age or older to physically separate, with minimal effort, individual servings of the product; </w:t>
      </w:r>
    </w:p>
    <w:p w:rsidR="007102ED" w:rsidRPr="00B10FD5" w:rsidRDefault="007102ED" w:rsidP="007102ED">
      <w:r w:rsidRPr="00B10FD5">
        <w:tab/>
        <w:t>(iii)</w:t>
      </w:r>
      <w:r w:rsidRPr="00B10FD5">
        <w:tab/>
        <w:t>Require that, if it is impracticable to clearly demark every standardized serving of cannabis product or to make each standardized serving easily separable in an edible cannabis product, the product shall contain no more than 10 milligrams of active THC per unit of sale;</w:t>
      </w:r>
    </w:p>
    <w:p w:rsidR="0068640A" w:rsidRDefault="007102ED" w:rsidP="007102ED">
      <w:r w:rsidRPr="00B10FD5">
        <w:tab/>
        <w:t>(h) Establish a universal symbol to indicate that a cannabis item contains cannabis, which shall be marked, stamped, or imprinted directly on an edible retail cannabis</w:t>
      </w:r>
      <w:r w:rsidR="0034167F">
        <w:t xml:space="preserve"> </w:t>
      </w:r>
      <w:r w:rsidRPr="00B10FD5">
        <w:t>product, or on each single standardized serving in a multiple-serving edible cannabis</w:t>
      </w:r>
      <w:r w:rsidR="0034167F">
        <w:t xml:space="preserve"> </w:t>
      </w:r>
      <w:r w:rsidRPr="00B10FD5">
        <w:t>product, unless the item is a loose bulk good such as granola or cereal, a powder, a liquid-infused item, or another form too impractical to be marked, stamped, or imprinted;</w:t>
      </w:r>
    </w:p>
    <w:p w:rsidR="0068640A" w:rsidRDefault="007102ED" w:rsidP="007102ED">
      <w:r w:rsidRPr="00B10FD5">
        <w:tab/>
        <w:t>(i)</w:t>
      </w:r>
      <w:r w:rsidR="0068640A">
        <w:tab/>
      </w:r>
      <w:r w:rsidRPr="00B10FD5">
        <w:t>Prohibit the use of a commercially manufactured or trademarked food product as an edible retail cannabis</w:t>
      </w:r>
      <w:r w:rsidR="0034167F">
        <w:t xml:space="preserve"> </w:t>
      </w:r>
      <w:r w:rsidRPr="00B10FD5">
        <w:t>product, provided that a commercially manufactured or trademarked food product may be used as a component of an edible retail cannabis</w:t>
      </w:r>
      <w:r w:rsidR="0034167F">
        <w:t xml:space="preserve"> </w:t>
      </w:r>
      <w:r w:rsidRPr="00B10FD5">
        <w:t>product or part of</w:t>
      </w:r>
      <w:r w:rsidR="0034167F">
        <w:t xml:space="preserve"> </w:t>
      </w:r>
      <w:r w:rsidRPr="00B10FD5">
        <w:t>a product’s recipe so long as the commercially manufactured or trademarked food product is used in a way that renders it unrecognizable in the final edible</w:t>
      </w:r>
      <w:r w:rsidR="0034167F">
        <w:t xml:space="preserve"> </w:t>
      </w:r>
      <w:r w:rsidRPr="00B10FD5">
        <w:t>cannabis product and the</w:t>
      </w:r>
      <w:r w:rsidR="0034167F">
        <w:t xml:space="preserve"> </w:t>
      </w:r>
      <w:r w:rsidRPr="00B10FD5">
        <w:t>product is not advertised as containing the commercially manufactured or trademarked food product;</w:t>
      </w:r>
    </w:p>
    <w:p w:rsidR="007102ED" w:rsidRPr="00B10FD5" w:rsidRDefault="007102ED" w:rsidP="007102ED">
      <w:r w:rsidRPr="00B10FD5">
        <w:tab/>
        <w:t>(j)</w:t>
      </w:r>
      <w:r w:rsidRPr="00B10FD5">
        <w:tab/>
        <w:t>Establish screening, hiring, training, and supervising requirements for</w:t>
      </w:r>
      <w:r w:rsidR="0034167F">
        <w:t xml:space="preserve"> </w:t>
      </w:r>
      <w:r w:rsidRPr="00B10FD5">
        <w:t xml:space="preserve">cannabis retailer employees and others who manufacture or handle cannabis items; </w:t>
      </w:r>
    </w:p>
    <w:p w:rsidR="007102ED" w:rsidRPr="00B10FD5" w:rsidRDefault="007102ED" w:rsidP="007102ED">
      <w:r w:rsidRPr="00B10FD5">
        <w:tab/>
        <w:t>(k)</w:t>
      </w:r>
      <w:r w:rsidRPr="00B10FD5">
        <w:tab/>
        <w:t xml:space="preserve">Promote general sanitary requirements for the handling, storage, and disposal of cannabis items, and the maintenance of cannabis establishments, and cannabis distribution and cannabis delivery service premises; </w:t>
      </w:r>
    </w:p>
    <w:p w:rsidR="007102ED" w:rsidRPr="00B10FD5" w:rsidRDefault="007102ED" w:rsidP="007102ED">
      <w:r w:rsidRPr="00B10FD5">
        <w:tab/>
        <w:t>(l)</w:t>
      </w:r>
      <w:r w:rsidRPr="00B10FD5">
        <w:tab/>
        <w:t xml:space="preserve">Provide for rigorous auditing, inspection, and monitoring of cannabis establishments, distributors, and delivery services for compliance with health and safety rules and regulations; </w:t>
      </w:r>
    </w:p>
    <w:p w:rsidR="007102ED" w:rsidRPr="00B10FD5" w:rsidRDefault="007102ED" w:rsidP="007102ED">
      <w:r w:rsidRPr="00B10FD5">
        <w:tab/>
        <w:t>(m)</w:t>
      </w:r>
      <w:r w:rsidRPr="00B10FD5">
        <w:tab/>
        <w:t>Require the implementation of security requirements for</w:t>
      </w:r>
      <w:r w:rsidR="0034167F">
        <w:t xml:space="preserve"> </w:t>
      </w:r>
      <w:r w:rsidRPr="00B10FD5">
        <w:t>cannabis retailers and premises where cannabis items are</w:t>
      </w:r>
      <w:r w:rsidR="002D7DB2">
        <w:t xml:space="preserve"> </w:t>
      </w:r>
      <w:r w:rsidRPr="00B10FD5">
        <w:t xml:space="preserve">manufactured, and safety protocols for cannabis establishments, distributors, and delivery services, and their employees; </w:t>
      </w:r>
    </w:p>
    <w:p w:rsidR="007102ED" w:rsidRPr="00B10FD5" w:rsidRDefault="007102ED" w:rsidP="007102ED">
      <w:r w:rsidRPr="00B10FD5">
        <w:tab/>
        <w:t>(n)</w:t>
      </w:r>
      <w:r w:rsidRPr="00B10FD5">
        <w:tab/>
        <w:t>Prescribe reasonable restrictions on the manner, methods, and means by which cannabis cultivators and cannabis distributors shall transport cannabis within the State, and all</w:t>
      </w:r>
      <w:r w:rsidR="0068640A">
        <w:t xml:space="preserve"> </w:t>
      </w:r>
      <w:r w:rsidRPr="00B10FD5">
        <w:t xml:space="preserve">licensees shall transport cannabis items within the State; and </w:t>
      </w:r>
    </w:p>
    <w:p w:rsidR="007102ED" w:rsidRPr="00B10FD5" w:rsidRDefault="007102ED" w:rsidP="007102ED">
      <w:r w:rsidRPr="00B10FD5">
        <w:tab/>
        <w:t>(o)</w:t>
      </w:r>
      <w:r w:rsidRPr="00B10FD5">
        <w:tab/>
        <w:t>Establish procedures for identification, seizure, confiscation, destruction, or donation to law enforcement for training purposes of</w:t>
      </w:r>
      <w:r w:rsidR="0034167F">
        <w:t xml:space="preserve"> </w:t>
      </w:r>
      <w:r w:rsidRPr="00B10FD5">
        <w:t>cannabis or cannabis</w:t>
      </w:r>
      <w:r w:rsidR="0034167F">
        <w:t xml:space="preserve"> </w:t>
      </w:r>
      <w:r w:rsidRPr="00B10FD5">
        <w:t xml:space="preserve">items produced, manufactured, sold, or offered for sale within this State which do not conform in all respects to the standards prescribed by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w:t>
      </w:r>
    </w:p>
    <w:p w:rsidR="007102ED" w:rsidRPr="00B10FD5" w:rsidRDefault="007102ED" w:rsidP="007102ED">
      <w:r w:rsidRPr="00B10FD5">
        <w:tab/>
        <w:t>(9)</w:t>
      </w:r>
      <w:r w:rsidRPr="00B10FD5">
        <w:tab/>
        <w:t xml:space="preserve">Restrictions on the advertising and display of cannabis items and cannabis paraphernalia, including, but not limited to, requirements that: </w:t>
      </w:r>
    </w:p>
    <w:p w:rsidR="007102ED" w:rsidRPr="00B10FD5" w:rsidRDefault="007102ED" w:rsidP="007102ED">
      <w:r w:rsidRPr="00B10FD5">
        <w:tab/>
        <w:t>(a)</w:t>
      </w:r>
      <w:r w:rsidRPr="00B10FD5">
        <w:tab/>
        <w:t xml:space="preserve">Restrict advertising of cannabis items and cannabis paraphernalia in ways that target or are designed to appeal to individuals under the legal age to purchase cannabis items, including, but not limited to depictions of a person under 21 years of age consuming cannabis items, or, includes objects, such as toys, characters, or cartoon characters suggesting the presence of a person under 21 years of age, or any other depiction designed in any manner to be especially appealing to a person under 21 years of age; </w:t>
      </w:r>
    </w:p>
    <w:p w:rsidR="007102ED" w:rsidRPr="00B10FD5" w:rsidRDefault="007102ED" w:rsidP="007102ED">
      <w:r w:rsidRPr="00B10FD5">
        <w:tab/>
        <w:t>(b)</w:t>
      </w:r>
      <w:r w:rsidRPr="00B10FD5">
        <w:tab/>
        <w:t>Prohibit advertising of any cannabis items or cannabis paraphernalia on television, or on</w:t>
      </w:r>
      <w:r w:rsidRPr="00B10FD5">
        <w:rPr>
          <w:rFonts w:ascii="Albertus Extra Bold" w:hAnsi="Albertus Extra Bold"/>
        </w:rPr>
        <w:t xml:space="preserve"> </w:t>
      </w:r>
      <w:r w:rsidRPr="00B10FD5">
        <w:t>radio between the hours of 6:00</w:t>
      </w:r>
      <w:r w:rsidR="0034167F">
        <w:t xml:space="preserve"> </w:t>
      </w:r>
      <w:r w:rsidRPr="00B10FD5">
        <w:t>a.m. and 10:00</w:t>
      </w:r>
      <w:r w:rsidR="0034167F">
        <w:t xml:space="preserve"> </w:t>
      </w:r>
      <w:r w:rsidRPr="00B10FD5">
        <w:t xml:space="preserve">p.m.; </w:t>
      </w:r>
    </w:p>
    <w:p w:rsidR="007102ED" w:rsidRPr="00B10FD5" w:rsidRDefault="007102ED" w:rsidP="007102ED">
      <w:r w:rsidRPr="00B10FD5">
        <w:lastRenderedPageBreak/>
        <w:tab/>
        <w:t>(c)</w:t>
      </w:r>
      <w:r w:rsidRPr="00B10FD5">
        <w:tab/>
        <w:t>Prohibit engaging in advertising unless the advertiser has</w:t>
      </w:r>
      <w:r w:rsidRPr="00B10FD5">
        <w:rPr>
          <w:rFonts w:ascii="Albertus Extra Bold" w:hAnsi="Albertus Extra Bold"/>
        </w:rPr>
        <w:t xml:space="preserve"> </w:t>
      </w:r>
      <w:r w:rsidRPr="00B10FD5">
        <w:t xml:space="preserve">reliable evidence that at least 71.6 percent of the audience for the advertisement is reasonably expected to be 21 years of age or older; </w:t>
      </w:r>
    </w:p>
    <w:p w:rsidR="007102ED" w:rsidRPr="00B10FD5" w:rsidRDefault="007102ED" w:rsidP="007102ED">
      <w:r w:rsidRPr="00B10FD5">
        <w:tab/>
        <w:t>(d)</w:t>
      </w:r>
      <w:r w:rsidRPr="00B10FD5">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0068640A">
        <w:t xml:space="preserve"> </w:t>
      </w:r>
      <w:r w:rsidRPr="00B10FD5">
        <w:t xml:space="preserve">items is restricted to persons 21 years of age or older; </w:t>
      </w:r>
    </w:p>
    <w:p w:rsidR="007102ED" w:rsidRPr="00B10FD5" w:rsidRDefault="007102ED" w:rsidP="007102ED">
      <w:r w:rsidRPr="00B10FD5">
        <w:tab/>
        <w:t>(e)</w:t>
      </w:r>
      <w:r w:rsidRPr="00B10FD5">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7102ED" w:rsidRPr="00B10FD5" w:rsidRDefault="007102ED" w:rsidP="007102ED">
      <w:r w:rsidRPr="00B10FD5">
        <w:tab/>
        <w:t>(f)</w:t>
      </w:r>
      <w:r w:rsidRPr="00B10FD5">
        <w:tab/>
        <w:t>Require all advertisements to contain the following warning: “This product contains cannabis.  For use only by adults 21 years of age or older.  Keep out of the reach of children.”;</w:t>
      </w:r>
      <w:r w:rsidR="002D7DB2">
        <w:t xml:space="preserve"> </w:t>
      </w:r>
    </w:p>
    <w:p w:rsidR="00657149" w:rsidRDefault="007102ED" w:rsidP="007102ED">
      <w:r w:rsidRPr="00B10FD5">
        <w:tab/>
        <w:t>(g)</w:t>
      </w:r>
      <w:r w:rsidRPr="00B10FD5">
        <w:tab/>
        <w:t>Prohibit the advertising of cannabis items or cannabis paraphernalia in any form or through any medium whatsoever within 200 feet of</w:t>
      </w:r>
      <w:r w:rsidR="002D7DB2">
        <w:t xml:space="preserve"> </w:t>
      </w:r>
      <w:r w:rsidRPr="00B10FD5">
        <w:t>any elementary or secondary school grounds.  This subparagraph shall not apply to advertisements within the premises of a cannabis retailer.</w:t>
      </w:r>
    </w:p>
    <w:p w:rsidR="007102ED" w:rsidRPr="00B10FD5" w:rsidRDefault="007102ED" w:rsidP="007102ED">
      <w:r w:rsidRPr="00B10FD5">
        <w:tab/>
        <w:t xml:space="preserve">For the purposes of this section, a noncommercial message shall not be considered an advertisement.  </w:t>
      </w:r>
    </w:p>
    <w:p w:rsidR="007102ED" w:rsidRPr="00B10FD5" w:rsidRDefault="007102ED" w:rsidP="007102ED">
      <w:r w:rsidRPr="00B10FD5">
        <w:tab/>
        <w:t>(10)</w:t>
      </w:r>
      <w:r w:rsidR="0068640A">
        <w:tab/>
      </w:r>
      <w:r w:rsidRPr="00B10FD5">
        <w:t xml:space="preserve">A requirement that only cannabis items and cannabis paraphernalia are available for sale at a cannabis establishment; </w:t>
      </w:r>
    </w:p>
    <w:p w:rsidR="007102ED" w:rsidRPr="00B10FD5" w:rsidRDefault="007102ED" w:rsidP="007102ED">
      <w:r w:rsidRPr="00B10FD5">
        <w:tab/>
        <w:t>(11)</w:t>
      </w:r>
      <w:r w:rsidR="0068640A">
        <w:tab/>
      </w:r>
      <w:r w:rsidRPr="00B10FD5">
        <w:t xml:space="preserve">Procedures for the commission to conduct announced and unannounced visits to cannabis establishments, distributors, and delivery services, to make, or cause to be made, such investigations as it shall deem proper in the administration of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and any other laws which may hereafter be enacted concerning cannabis, or the production, manufacture, distribution, sale, or delivery thereof, including the inspection and search of any premises for which the license is sought or has been issued, of any building containing the same, of licensed buildings, examination of the books, records, accounts, documents and papers of the licensees or on the licensed premises; </w:t>
      </w:r>
    </w:p>
    <w:p w:rsidR="007102ED" w:rsidRPr="00B10FD5" w:rsidRDefault="007102ED" w:rsidP="007102ED">
      <w:r w:rsidRPr="00B10FD5">
        <w:tab/>
        <w:t>(a)</w:t>
      </w:r>
      <w:r w:rsidRPr="00B10FD5">
        <w:tab/>
        <w:t>The commission shall be authorized</w:t>
      </w:r>
      <w:r w:rsidR="002D7DB2">
        <w:t xml:space="preserve"> </w:t>
      </w:r>
      <w:r w:rsidRPr="00B10FD5">
        <w:t xml:space="preserve">and may at any time make an examination of the premises of any person or entity licensed under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for the purpose of determining compliance with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xml:space="preserve"> and the rules of the commission; </w:t>
      </w:r>
    </w:p>
    <w:p w:rsidR="007102ED" w:rsidRPr="00B10FD5" w:rsidRDefault="007102ED" w:rsidP="007102ED">
      <w:r w:rsidRPr="00B10FD5">
        <w:tab/>
        <w:t>(b)</w:t>
      </w:r>
      <w:r w:rsidRPr="00B10FD5">
        <w:tab/>
        <w:t xml:space="preserve">The commission may require licensee compliance with </w:t>
      </w:r>
      <w:r w:rsidR="0068640A" w:rsidRPr="00B10FD5">
        <w:t>P.L</w:t>
      </w:r>
      <w:r w:rsidR="0068640A">
        <w:t>.2021</w:t>
      </w:r>
      <w:r w:rsidR="0068640A" w:rsidRPr="00B10FD5">
        <w:t xml:space="preserve">, </w:t>
      </w:r>
      <w:r w:rsidR="00127C25">
        <w:t>c.16</w:t>
      </w:r>
      <w:r w:rsidR="0068640A" w:rsidRPr="00B10FD5">
        <w:t xml:space="preserve"> (C.</w:t>
      </w:r>
      <w:r w:rsidR="0068640A">
        <w:t>24:6I-31 et al.</w:t>
      </w:r>
      <w:r w:rsidR="0068640A" w:rsidRPr="00B10FD5">
        <w:t>)</w:t>
      </w:r>
      <w:r w:rsidRPr="00B10FD5">
        <w:t>, and may appoint auditors, investigators and other employees that the commission considers necessary to enforce its powers and perform its duties;</w:t>
      </w:r>
    </w:p>
    <w:p w:rsidR="007102ED" w:rsidRPr="00B10FD5" w:rsidRDefault="007102ED" w:rsidP="007102ED">
      <w:r w:rsidRPr="00B10FD5">
        <w:tab/>
        <w:t>(c)</w:t>
      </w:r>
      <w:r w:rsidRPr="00B10FD5">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7102ED" w:rsidRPr="00B10FD5" w:rsidRDefault="007102ED" w:rsidP="007102ED">
      <w:r w:rsidRPr="00B10FD5">
        <w:tab/>
        <w:t>(d)</w:t>
      </w:r>
      <w:r w:rsidRPr="00B10FD5">
        <w:tab/>
        <w:t>The commission shall not be required to obtain a search warrant to conduct an investigation or search of licensed premises;</w:t>
      </w:r>
    </w:p>
    <w:p w:rsidR="007102ED" w:rsidRPr="00B10FD5" w:rsidRDefault="007102ED" w:rsidP="007102ED">
      <w:r w:rsidRPr="00B10FD5">
        <w:tab/>
        <w:t>(12)</w:t>
      </w:r>
      <w:r w:rsidR="0068640A">
        <w:tab/>
      </w:r>
      <w:r w:rsidRPr="00B10FD5">
        <w:t>Record keeping requirements, including, but not limited to, the following:</w:t>
      </w:r>
    </w:p>
    <w:p w:rsidR="007102ED" w:rsidRPr="00B10FD5" w:rsidRDefault="007102ED" w:rsidP="007102ED">
      <w:r w:rsidRPr="00B10FD5">
        <w:tab/>
        <w:t>(a)</w:t>
      </w:r>
      <w:r w:rsidRPr="00B10FD5">
        <w:tab/>
        <w:t>The obligation of every cannabis</w:t>
      </w:r>
      <w:r w:rsidR="002D7DB2">
        <w:t xml:space="preserve"> </w:t>
      </w:r>
      <w:r w:rsidRPr="00B10FD5">
        <w:t xml:space="preserve">cultivator to keep a complete and accurate record of all sales of cannabis flowers, cannabis leaves, and immature cannabis plants, and a complete </w:t>
      </w:r>
      <w:r w:rsidRPr="00B10FD5">
        <w:lastRenderedPageBreak/>
        <w:t>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 items, and a complete and accurate record of the number of ounces of usable cannabis</w:t>
      </w:r>
      <w:r w:rsidR="002D7DB2">
        <w:t xml:space="preserve"> </w:t>
      </w:r>
      <w:r w:rsidRPr="00B10FD5">
        <w:t>sold; the obligation of every cannabis distributor to keep a complete and accurate record of all cannabis and cannabis items transported in bulk, and the sending and receiving cannabis establishments involved in each transportation of the cannabis or cannabis items; and the obligation of every cannabis delivery service to keep a complete and accurate record of all cannabis item deliveries made</w:t>
      </w:r>
      <w:r w:rsidR="002D7DB2">
        <w:t xml:space="preserve"> </w:t>
      </w:r>
      <w:r w:rsidRPr="00B10FD5">
        <w:t>to consumers based on orders fulfilled by of cannabis</w:t>
      </w:r>
      <w:r w:rsidR="002D7DB2">
        <w:t xml:space="preserve"> </w:t>
      </w:r>
      <w:r w:rsidRPr="00B10FD5">
        <w:t>retailers;</w:t>
      </w:r>
    </w:p>
    <w:p w:rsidR="007102ED" w:rsidRPr="00B10FD5" w:rsidRDefault="007102ED" w:rsidP="007102ED">
      <w:r w:rsidRPr="00B10FD5">
        <w:tab/>
        <w:t>(b)</w:t>
      </w:r>
      <w:r w:rsidRPr="00B10FD5">
        <w:tab/>
        <w:t>Such records shall be kep</w:t>
      </w:r>
      <w:r w:rsidR="00D66A62">
        <w:t>t and maintained for four years</w:t>
      </w:r>
      <w:r w:rsidRPr="00B10FD5">
        <w:t xml:space="preserve">, however there shall not be a requirement that the records be maintained on the premises of a licensee, and the records shall be in such form and contain such other information as the commission may require; and </w:t>
      </w:r>
    </w:p>
    <w:p w:rsidR="007102ED" w:rsidRPr="00B10FD5" w:rsidRDefault="007102ED" w:rsidP="007102ED">
      <w:r w:rsidRPr="00B10FD5">
        <w:tab/>
        <w:t>(c)</w:t>
      </w:r>
      <w:r w:rsidRPr="00B10FD5">
        <w:tab/>
        <w:t>The commission may, at any time, with adequate notice, examine the books and records of any cannabis</w:t>
      </w:r>
      <w:r w:rsidR="0068640A">
        <w:t xml:space="preserve"> </w:t>
      </w:r>
      <w:r w:rsidRPr="00B10FD5">
        <w:t>establishment, distributor, or delivery service, and may appoint auditors, investigators, and other employees that the commission considers necessary to enforce its powers and its duties;</w:t>
      </w:r>
    </w:p>
    <w:p w:rsidR="007102ED" w:rsidRPr="00B10FD5" w:rsidRDefault="007102ED" w:rsidP="007102ED">
      <w:r w:rsidRPr="00B10FD5">
        <w:tab/>
        <w:t>(13) Procedures for inspecting samples of cannabis</w:t>
      </w:r>
      <w:r w:rsidR="0068640A">
        <w:t xml:space="preserve"> </w:t>
      </w:r>
      <w:r w:rsidRPr="00B10FD5">
        <w:t xml:space="preserve">items, including: </w:t>
      </w:r>
    </w:p>
    <w:p w:rsidR="007102ED" w:rsidRPr="00B10FD5" w:rsidRDefault="007102ED" w:rsidP="007102ED">
      <w:r w:rsidRPr="00B10FD5">
        <w:tab/>
        <w:t>(a)</w:t>
      </w:r>
      <w:r w:rsidRPr="00B10FD5">
        <w:tab/>
        <w:t>On a schedule determined by the commission, every licensed cannabis</w:t>
      </w:r>
      <w:r w:rsidR="002D7DB2">
        <w:t xml:space="preserve"> </w:t>
      </w:r>
      <w:r w:rsidRPr="00B10FD5">
        <w:t>cultivator and</w:t>
      </w:r>
      <w:r w:rsidR="002D7DB2">
        <w:t xml:space="preserve"> </w:t>
      </w:r>
      <w:r w:rsidRPr="00B10FD5">
        <w:t>manufacturer shall submit representative samples of cannabis</w:t>
      </w:r>
      <w:r w:rsidR="002D7DB2">
        <w:t xml:space="preserve"> </w:t>
      </w:r>
      <w:r w:rsidRPr="00B10FD5">
        <w:t>items produced or</w:t>
      </w:r>
      <w:r w:rsidR="002D7DB2">
        <w:t xml:space="preserve"> </w:t>
      </w:r>
      <w:r w:rsidRPr="00B10FD5">
        <w:t>manufactured by the licensee to an independent, third-party licensed</w:t>
      </w:r>
      <w:r w:rsidR="0068640A">
        <w:t xml:space="preserve"> </w:t>
      </w:r>
      <w:r w:rsidRPr="00B10FD5">
        <w:t xml:space="preserve">testing facility meeting the accreditation requirements established by the commission, or random samples may be obtained by representatives of the facility making a scheduled or unscheduled visit to the licensee’s premises,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7102ED" w:rsidRPr="00B10FD5" w:rsidRDefault="007102ED" w:rsidP="007102ED">
      <w:r w:rsidRPr="00B10FD5">
        <w:tab/>
        <w:t>(b)</w:t>
      </w:r>
      <w:r w:rsidRPr="00B10FD5">
        <w:tab/>
        <w:t xml:space="preserve">Licensees shall submit the results of this cannabis item inspection and testing to the commission on a form developed by the commission; and </w:t>
      </w:r>
    </w:p>
    <w:p w:rsidR="007102ED" w:rsidRPr="00B10FD5" w:rsidRDefault="007102ED" w:rsidP="007102ED">
      <w:r w:rsidRPr="00B10FD5">
        <w:tab/>
        <w:t>(c)</w:t>
      </w:r>
      <w:r w:rsidRPr="00B10FD5">
        <w:tab/>
        <w:t>If a</w:t>
      </w:r>
      <w:r w:rsidR="002D7DB2">
        <w:t xml:space="preserve"> </w:t>
      </w:r>
      <w:r w:rsidRPr="00B10FD5">
        <w:t>sample inspected and tested under this section does not meet the applicable standards adopted by the commission, the</w:t>
      </w:r>
      <w:r w:rsidR="002D7DB2">
        <w:t xml:space="preserve"> </w:t>
      </w:r>
      <w:r w:rsidRPr="00B10FD5">
        <w:t>sample may, upon notice to the commission, be retested at the request of a licensee in a manner prescribed by the commission, and in addition to a retest, or as an alternative thereto, the licensee may also be permitted an opportunity to remediate, upon notice to the commission, the batch or lot from which the failed</w:t>
      </w:r>
      <w:r w:rsidR="002D7DB2">
        <w:t xml:space="preserve"> </w:t>
      </w:r>
      <w:r w:rsidRPr="00B10FD5">
        <w:t>sample was taken, which batch or lot shall be subject to a subsequent test of a new representative sample in a manner prescribed by the commission.  Any request for a retest of a</w:t>
      </w:r>
      <w:r w:rsidR="002D7DB2">
        <w:t xml:space="preserve"> </w:t>
      </w:r>
      <w:r w:rsidRPr="00B10FD5">
        <w:t xml:space="preserve">sample, and any retest and reporting of results, as well as any batch or lot remediation process undertaken and subsequent testing of that batch or lot, shall be completed within a time period established by the commission.  The commission shall also provide a process by </w:t>
      </w:r>
      <w:r w:rsidR="00352BBA">
        <w:t>which</w:t>
      </w:r>
      <w:r w:rsidR="002D7DB2">
        <w:t xml:space="preserve"> </w:t>
      </w:r>
      <w:r w:rsidR="00352BBA">
        <w:t>samples</w:t>
      </w:r>
      <w:r w:rsidRPr="00B10FD5">
        <w:t>, batches, and</w:t>
      </w:r>
      <w:r w:rsidRPr="00B10FD5">
        <w:rPr>
          <w:rFonts w:ascii="Albertus Extra Bold" w:hAnsi="Albertus Extra Bold"/>
          <w:b/>
        </w:rPr>
        <w:t xml:space="preserve"> </w:t>
      </w:r>
      <w:r w:rsidRPr="00B10FD5">
        <w:t xml:space="preserve">lots that failed retesting or remediation, as applicable, shall be destroyed; </w:t>
      </w:r>
    </w:p>
    <w:p w:rsidR="007102ED" w:rsidRPr="00B10FD5" w:rsidRDefault="007102ED" w:rsidP="007102ED">
      <w:r w:rsidRPr="00B10FD5">
        <w:tab/>
        <w:t>(14) Establishing the number of cannabis</w:t>
      </w:r>
      <w:r w:rsidR="00352BBA">
        <w:t xml:space="preserve"> </w:t>
      </w:r>
      <w:r w:rsidRPr="00B10FD5">
        <w:t>retailers, and permissible business arrangements with respect to other types of retailing businesses:</w:t>
      </w:r>
    </w:p>
    <w:p w:rsidR="007102ED" w:rsidRPr="00B10FD5" w:rsidRDefault="007102ED" w:rsidP="007102ED">
      <w:r w:rsidRPr="00B10FD5">
        <w:tab/>
        <w:t>(a)</w:t>
      </w:r>
      <w:r w:rsidR="00352BBA">
        <w:t xml:space="preserve"> </w:t>
      </w:r>
      <w:r w:rsidRPr="00B10FD5">
        <w:t>(i) Assuming there are sufficient qualified applicants for licensure, the commission</w:t>
      </w:r>
      <w:r w:rsidR="00352BBA">
        <w:t xml:space="preserve"> </w:t>
      </w:r>
      <w:r w:rsidRPr="00B10FD5">
        <w:t>shall, subject to</w:t>
      </w:r>
      <w:r w:rsidR="002D7DB2">
        <w:t xml:space="preserve"> </w:t>
      </w:r>
      <w:r w:rsidRPr="00B10FD5">
        <w:t xml:space="preserve">periodic evaluation as described in paragraph (1) of this subsection, issue a sufficient number of Class 5 Retailer licenses to meet the market demands of the State, giving regard to geographical and population distribution throughout the State; and </w:t>
      </w:r>
    </w:p>
    <w:p w:rsidR="007102ED" w:rsidRPr="00B10FD5" w:rsidRDefault="007102ED" w:rsidP="007102ED">
      <w:r w:rsidRPr="00B10FD5">
        <w:lastRenderedPageBreak/>
        <w:tab/>
        <w:t>(ii)</w:t>
      </w:r>
      <w:r w:rsidRPr="00B10FD5">
        <w:tab/>
        <w:t>the provision of adequate access to licensed sources of</w:t>
      </w:r>
      <w:r w:rsidR="002D7DB2">
        <w:t xml:space="preserve"> </w:t>
      </w:r>
      <w:r w:rsidRPr="00B10FD5">
        <w:t>cannabis</w:t>
      </w:r>
      <w:r w:rsidR="002D7DB2">
        <w:t xml:space="preserve"> </w:t>
      </w:r>
      <w:r w:rsidRPr="00B10FD5">
        <w:t>items to discourage purchases from the illegal market; and</w:t>
      </w:r>
    </w:p>
    <w:p w:rsidR="007102ED" w:rsidRPr="00B10FD5" w:rsidRDefault="007102ED" w:rsidP="007102ED">
      <w:r w:rsidRPr="00B10FD5">
        <w:tab/>
        <w:t>(b) A cannabis retailer’s premises shall not be located in or upon any premises in which operates a grocery store, delicatessen, indoor food market, or other store engaging in retail sales of food, or in or upon any premises in which operates a store that engages in licensed retail sales of alcoholic beverages, as defined by subsection b. of R.S.33:1-1; and</w:t>
      </w:r>
      <w:r w:rsidR="002D7DB2">
        <w:t xml:space="preserve"> </w:t>
      </w:r>
    </w:p>
    <w:p w:rsidR="007102ED" w:rsidRPr="00B10FD5" w:rsidRDefault="007102ED" w:rsidP="007102ED">
      <w:r w:rsidRPr="00B10FD5">
        <w:tab/>
        <w:t>(15)</w:t>
      </w:r>
      <w:r w:rsidR="00352BBA">
        <w:tab/>
      </w:r>
      <w:r w:rsidRPr="00B10FD5">
        <w:t xml:space="preserve">Civil penalties for the failure to comply with regulations adopted pursuant to this section. </w:t>
      </w:r>
    </w:p>
    <w:p w:rsidR="007102ED" w:rsidRPr="00B10FD5" w:rsidRDefault="007102ED" w:rsidP="007102ED">
      <w:r w:rsidRPr="00B10FD5">
        <w:tab/>
        <w:t>b.</w:t>
      </w:r>
      <w:r w:rsidRPr="00B10FD5">
        <w:tab/>
        <w:t>In order to ensure that individual privacy is protected, the commission</w:t>
      </w:r>
      <w:r w:rsidR="00352BBA">
        <w:t xml:space="preserve"> </w:t>
      </w:r>
      <w:r w:rsidRPr="00B10FD5">
        <w:t xml:space="preserve">shall not require a consumer to provide a cannabis retailer with personal information other than government-issued identification as set forth in subparagraph (a) of paragraph (6) of subsection a. of this section in order to determine the consumer’s identity and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7102ED" w:rsidRPr="00B10FD5" w:rsidRDefault="007102ED" w:rsidP="007102ED">
      <w:r w:rsidRPr="00B10FD5">
        <w:tab/>
        <w:t>c.</w:t>
      </w:r>
      <w:r w:rsidRPr="00B10FD5">
        <w:tab/>
        <w:t>Once regulations are adopted by the commission pursuant to subsection a. of this section, but prior to</w:t>
      </w:r>
      <w:r w:rsidR="00B65955">
        <w:t xml:space="preserve"> </w:t>
      </w:r>
      <w:r w:rsidRPr="00B10FD5">
        <w:t>the commencement of the application process,</w:t>
      </w:r>
      <w:r w:rsidRPr="00B10FD5">
        <w:rPr>
          <w:rFonts w:ascii="Albertus Extra Bold" w:hAnsi="Albertus Extra Bold"/>
        </w:rPr>
        <w:t xml:space="preserve"> </w:t>
      </w:r>
      <w:r w:rsidRPr="00B10FD5">
        <w:t>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7102ED" w:rsidRPr="00B10FD5" w:rsidRDefault="007102ED" w:rsidP="007102ED">
      <w:r w:rsidRPr="00B10FD5">
        <w:tab/>
        <w:t>d.</w:t>
      </w:r>
      <w:r w:rsidRPr="00B10FD5">
        <w:tab/>
        <w:t xml:space="preserve">The commission shall: </w:t>
      </w:r>
    </w:p>
    <w:p w:rsidR="007102ED" w:rsidRPr="00B10FD5" w:rsidRDefault="007102ED" w:rsidP="007102ED">
      <w:r w:rsidRPr="00B10FD5">
        <w:tab/>
        <w:t>(1)</w:t>
      </w:r>
      <w:r w:rsidRPr="00B10FD5">
        <w:tab/>
        <w:t>Examine available research, and may conduct or commission new research or convene an expert task force, to investigate the influence of cannabis and marijuana on the ability of a person to drive a vehicle, on methods for determining whether a person is under the influence of cannabis or marijuana, and on the concentration of active</w:t>
      </w:r>
      <w:r w:rsidR="002D7DB2">
        <w:t xml:space="preserve"> </w:t>
      </w:r>
      <w:r w:rsidRPr="00B10FD5">
        <w:t xml:space="preserve">THC, as defined in section 3 of </w:t>
      </w:r>
      <w:r w:rsidR="00352BBA" w:rsidRPr="00B10FD5">
        <w:t>P.L</w:t>
      </w:r>
      <w:r w:rsidR="00352BBA">
        <w:t>.2021</w:t>
      </w:r>
      <w:r w:rsidR="00352BBA" w:rsidRPr="00B10FD5">
        <w:t xml:space="preserve">, </w:t>
      </w:r>
      <w:r w:rsidR="00127C25">
        <w:t>c.16</w:t>
      </w:r>
      <w:r w:rsidR="00352BBA" w:rsidRPr="00B10FD5">
        <w:t xml:space="preserve"> (C.</w:t>
      </w:r>
      <w:r w:rsidR="00352BBA">
        <w:t>24:6I-33</w:t>
      </w:r>
      <w:r w:rsidR="00352BBA" w:rsidRPr="00B10FD5">
        <w:t>)</w:t>
      </w:r>
      <w:r w:rsidRPr="00B10FD5">
        <w:t xml:space="preserve">, in a person's blood, in each case taking into account all relevant factors; and </w:t>
      </w:r>
    </w:p>
    <w:p w:rsidR="007102ED" w:rsidRPr="00B10FD5" w:rsidRDefault="007102ED" w:rsidP="007102ED">
      <w:r w:rsidRPr="00B10FD5">
        <w:tab/>
        <w:t>(2)</w:t>
      </w:r>
      <w:r w:rsidRPr="00B10FD5">
        <w:tab/>
        <w:t>Report the results of the research to the Governor and, pursuant to section 2 of P.L.1991, c.164 (C.52:14-19.1),</w:t>
      </w:r>
      <w:r w:rsidR="002D7DB2">
        <w:t xml:space="preserve"> </w:t>
      </w:r>
      <w:r w:rsidRPr="00B10FD5">
        <w:t>the Legislature and make recommendations</w:t>
      </w:r>
      <w:r w:rsidR="002D7DB2">
        <w:t xml:space="preserve"> </w:t>
      </w:r>
      <w:r w:rsidRPr="00B10FD5">
        <w:t>regarding</w:t>
      </w:r>
      <w:r w:rsidR="002D7DB2">
        <w:t xml:space="preserve"> </w:t>
      </w:r>
      <w:r w:rsidRPr="00B10FD5">
        <w:t>both administrative and legislative action as the commission deems necessary.</w:t>
      </w:r>
    </w:p>
    <w:p w:rsidR="00EF7BB1" w:rsidRPr="00B10FD5"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52BBA" w:rsidRDefault="00352BBA" w:rsidP="00F65AAC">
      <w:r>
        <w:t>C.24:6I-36</w:t>
      </w:r>
      <w:r w:rsidR="002D7DB2">
        <w:t xml:space="preserve">  </w:t>
      </w:r>
      <w:r>
        <w:t>Application for license of conditional license.</w:t>
      </w:r>
    </w:p>
    <w:p w:rsidR="00F65AAC" w:rsidRPr="00B10FD5" w:rsidRDefault="00F65AAC" w:rsidP="00F65AAC">
      <w:r w:rsidRPr="00B10FD5">
        <w:tab/>
        <w:t>19.</w:t>
      </w:r>
      <w:r w:rsidRPr="00B10FD5">
        <w:tab/>
        <w:t xml:space="preserve">Application For License or Conditional License. </w:t>
      </w:r>
    </w:p>
    <w:p w:rsidR="00352BBA" w:rsidRDefault="00F65AAC" w:rsidP="00F65AAC">
      <w:r w:rsidRPr="00B10FD5">
        <w:tab/>
        <w:t>a.</w:t>
      </w:r>
      <w:r w:rsidRPr="00B10FD5">
        <w:tab/>
        <w:t>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w:t>
      </w:r>
      <w:r w:rsidR="002D7DB2">
        <w:t xml:space="preserve"> </w:t>
      </w:r>
      <w:r w:rsidRPr="00B10FD5">
        <w:t>shall be filed</w:t>
      </w:r>
      <w:r w:rsidR="002D7DB2">
        <w:t xml:space="preserve"> </w:t>
      </w:r>
      <w:r w:rsidRPr="00B10FD5">
        <w:t>no later than 90 days prior to the expiration of the establishment’s, distributor’s, or delivery service’s license. A conditional license shall not be renewed, but replaced with an annual license upon the commission’s determination of qualification for the annual license, or otherwise expire, as set forth in paragraph (2) of subsection b. of this section.</w:t>
      </w:r>
    </w:p>
    <w:p w:rsidR="00F65AAC" w:rsidRPr="00B10FD5" w:rsidRDefault="00F65AAC" w:rsidP="00F65AAC">
      <w:r w:rsidRPr="00B10FD5">
        <w:lastRenderedPageBreak/>
        <w:tab/>
        <w:t>b.</w:t>
      </w:r>
      <w:r w:rsidR="00352BBA">
        <w:t xml:space="preserve"> </w:t>
      </w:r>
      <w:r w:rsidRPr="00B10FD5">
        <w:t>(1)</w:t>
      </w:r>
      <w:r w:rsidR="002D7DB2">
        <w:t xml:space="preserve"> </w:t>
      </w:r>
      <w:r w:rsidRPr="00B10FD5">
        <w:t xml:space="preserve">Regarding the application for and issuance of annual licenses, the commission shall: </w:t>
      </w:r>
    </w:p>
    <w:p w:rsidR="00F65AAC" w:rsidRPr="00B10FD5" w:rsidRDefault="00F65AAC" w:rsidP="00F65AAC">
      <w:r w:rsidRPr="00B10FD5">
        <w:rPr>
          <w:b/>
        </w:rPr>
        <w:tab/>
      </w:r>
      <w:r w:rsidRPr="00B10FD5">
        <w:t>(a)</w:t>
      </w:r>
      <w:r w:rsidRPr="00B10FD5">
        <w:tab/>
        <w:t xml:space="preserve">begin accepting and processing applications within 30 days after the commission’s initial rules and regulations have been adopted pursuant to subparagraph (a) of paragraph (1) of subsection d. of section 6 of </w:t>
      </w:r>
      <w:r w:rsidR="00352BBA" w:rsidRPr="00B10FD5">
        <w:t>P.L</w:t>
      </w:r>
      <w:r w:rsidR="00352BBA">
        <w:t>.2021</w:t>
      </w:r>
      <w:r w:rsidR="00352BBA" w:rsidRPr="00B10FD5">
        <w:t xml:space="preserve">, </w:t>
      </w:r>
      <w:r w:rsidR="00127C25">
        <w:t>c.16</w:t>
      </w:r>
      <w:r w:rsidR="00352BBA" w:rsidRPr="00B10FD5">
        <w:t xml:space="preserve"> (C.</w:t>
      </w:r>
      <w:r w:rsidR="00352BBA">
        <w:t>24:6I-34</w:t>
      </w:r>
      <w:r w:rsidR="00352BBA" w:rsidRPr="00B10FD5">
        <w:t>)</w:t>
      </w:r>
      <w:r w:rsidRPr="00B10FD5">
        <w:t xml:space="preserve">; </w:t>
      </w:r>
    </w:p>
    <w:p w:rsidR="00352BBA" w:rsidRDefault="00F65AAC" w:rsidP="00F65AAC">
      <w:r w:rsidRPr="00B10FD5">
        <w:tab/>
        <w:t>(b)</w:t>
      </w:r>
      <w:r w:rsidRPr="00B10FD5">
        <w:tab/>
        <w:t>forward, within</w:t>
      </w:r>
      <w:r w:rsidR="002D7DB2">
        <w:t xml:space="preserve"> </w:t>
      </w:r>
      <w:r w:rsidRPr="00B10FD5">
        <w:t>14 days of receipt, a copy of each application to the municipality in which the applicant desires to operate the cannabis establishment, distributor, or delivery service; and</w:t>
      </w:r>
    </w:p>
    <w:p w:rsidR="00F65AAC" w:rsidRPr="00B10FD5" w:rsidRDefault="00F65AAC" w:rsidP="00F65AAC">
      <w:r w:rsidRPr="00B10FD5">
        <w:tab/>
        <w:t>(c)</w:t>
      </w:r>
      <w:r w:rsidRPr="00B10FD5">
        <w:tab/>
        <w:t xml:space="preserve">verify the information contained in the application and review the qualifications for the applicable license class, set forth in section 20, 22, 23, 24, 25, or 26 of </w:t>
      </w:r>
      <w:r w:rsidR="00352BBA" w:rsidRPr="00B10FD5">
        <w:t>P.L</w:t>
      </w:r>
      <w:r w:rsidR="00352BBA">
        <w:t>.2021</w:t>
      </w:r>
      <w:r w:rsidR="00352BBA" w:rsidRPr="00B10FD5">
        <w:t xml:space="preserve">, </w:t>
      </w:r>
      <w:r w:rsidR="00127C25">
        <w:t>c.16</w:t>
      </w:r>
      <w:r w:rsidR="00352BBA" w:rsidRPr="00B10FD5">
        <w:t xml:space="preserve"> (C.</w:t>
      </w:r>
      <w:r w:rsidR="00352BBA">
        <w:t>24:6I-37, C.24:6I-39, C.24:6I-40, C.24:6I-41, C.24:6I-42, or C.24:6I-43</w:t>
      </w:r>
      <w:r w:rsidR="00352BBA" w:rsidRPr="00B10FD5">
        <w:t>)</w:t>
      </w:r>
      <w:r w:rsidRPr="00B10FD5">
        <w:t>,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p>
    <w:p w:rsidR="00433B9F" w:rsidRDefault="00F65AAC" w:rsidP="00F65AAC">
      <w:r w:rsidRPr="00B10FD5">
        <w:tab/>
        <w:t xml:space="preserve">The commission shall deny a license application to any applicant who fails to provide information, documentation and assurances as required by </w:t>
      </w:r>
      <w:r w:rsidR="00433B9F" w:rsidRPr="00B10FD5">
        <w:t>P.L</w:t>
      </w:r>
      <w:r w:rsidR="00433B9F">
        <w:t>.2021</w:t>
      </w:r>
      <w:r w:rsidR="00433B9F" w:rsidRPr="00B10FD5">
        <w:t xml:space="preserve">, </w:t>
      </w:r>
      <w:r w:rsidR="00127C25">
        <w:t>c.16</w:t>
      </w:r>
      <w:r w:rsidR="00433B9F" w:rsidRPr="00B10FD5">
        <w:t xml:space="preserve"> (C.</w:t>
      </w:r>
      <w:r w:rsidR="00433B9F">
        <w:t>24:6I-31 et al.</w:t>
      </w:r>
      <w:r w:rsidR="00433B9F" w:rsidRPr="00B10FD5">
        <w:t>)</w:t>
      </w:r>
      <w:r w:rsidRPr="00B10FD5">
        <w:t xml:space="preserve"> or as requested by the commission, or who fails to reveal any</w:t>
      </w:r>
      <w:r w:rsidR="002D7DB2">
        <w:t xml:space="preserve"> </w:t>
      </w:r>
      <w:r w:rsidRPr="00B10FD5">
        <w:t>material fact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F65AAC" w:rsidRPr="00B10FD5" w:rsidRDefault="00F65AAC" w:rsidP="00F65AAC">
      <w:r w:rsidRPr="00B10FD5">
        <w:tab/>
        <w:t>(i)</w:t>
      </w:r>
      <w:r w:rsidRPr="00B10FD5">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w:t>
      </w:r>
      <w:r w:rsidR="00433B9F" w:rsidRPr="00B10FD5">
        <w:t>P.L</w:t>
      </w:r>
      <w:r w:rsidR="00433B9F">
        <w:t>.2021</w:t>
      </w:r>
      <w:r w:rsidR="00433B9F" w:rsidRPr="00B10FD5">
        <w:t xml:space="preserve">, </w:t>
      </w:r>
      <w:r w:rsidR="00127C25">
        <w:t>c.16</w:t>
      </w:r>
      <w:r w:rsidR="00433B9F" w:rsidRPr="00B10FD5">
        <w:t xml:space="preserve"> (C.</w:t>
      </w:r>
      <w:r w:rsidR="00433B9F">
        <w:t>24:6I-34</w:t>
      </w:r>
      <w:r w:rsidR="00433B9F" w:rsidRPr="00B10FD5">
        <w:t>)</w:t>
      </w:r>
      <w:r w:rsidRPr="00B10FD5">
        <w:t xml:space="preserve"> or the commission is notified by the relevant municipality that the applicant is not in compliance with ordinances and regulations made pursuant to the provisions of section 31 of </w:t>
      </w:r>
      <w:r w:rsidR="00433B9F" w:rsidRPr="00B10FD5">
        <w:t>P.L</w:t>
      </w:r>
      <w:r w:rsidR="00433B9F">
        <w:t>.2021</w:t>
      </w:r>
      <w:r w:rsidR="00433B9F" w:rsidRPr="00B10FD5">
        <w:t xml:space="preserve">, </w:t>
      </w:r>
      <w:r w:rsidR="00127C25">
        <w:t>c.16</w:t>
      </w:r>
      <w:r w:rsidR="00433B9F" w:rsidRPr="00B10FD5">
        <w:t xml:space="preserve"> (C.</w:t>
      </w:r>
      <w:r w:rsidR="00433B9F">
        <w:t>24:6I-45</w:t>
      </w:r>
      <w:r w:rsidR="00433B9F" w:rsidRPr="00B10FD5">
        <w:t>)</w:t>
      </w:r>
      <w:r w:rsidR="00433B9F">
        <w:t xml:space="preserve"> </w:t>
      </w:r>
      <w:r w:rsidRPr="00B10FD5">
        <w:t>and in effect at the time of application, provided, if a municipality has enacted a numerical limit on the number of cannabis establishments, distributors, or delivery services and a greater number of applicants seek licenses, the commission shall solicit and consider input from the municipality as to the municipality’s preference or preferences for licensure.</w:t>
      </w:r>
    </w:p>
    <w:p w:rsidR="00433B9F" w:rsidRDefault="00F65AAC" w:rsidP="00F65AAC">
      <w:r w:rsidRPr="00B10FD5">
        <w:tab/>
        <w:t>(ii)</w:t>
      </w:r>
      <w:r w:rsidRPr="00B10FD5">
        <w:tab/>
        <w:t>If the application</w:t>
      </w:r>
      <w:r w:rsidRPr="00B10FD5">
        <w:rPr>
          <w:rFonts w:ascii="Albertus Extra Bold" w:hAnsi="Albertus Extra Bold"/>
        </w:rPr>
        <w:t xml:space="preserve"> </w:t>
      </w:r>
      <w:r w:rsidRPr="00B10FD5">
        <w:t>is denied, the commission shall notify the applicant in writing of the specific reason for its denial, and provide the applicant with the opportunity for a hearing in accordance with the “Administrative Procedure Act, P.L.1968, c.410 (C.52:14B-1 et seq.).</w:t>
      </w:r>
    </w:p>
    <w:p w:rsidR="00F65AAC" w:rsidRPr="00B10FD5" w:rsidRDefault="00F65AAC" w:rsidP="00F65AAC">
      <w:r w:rsidRPr="00B10FD5">
        <w:tab/>
        <w:t>(2)</w:t>
      </w:r>
      <w:r w:rsidRPr="00B10FD5">
        <w:tab/>
        <w:t>Regarding the application for and issuance of conditional licenses, the commission</w:t>
      </w:r>
      <w:r w:rsidR="00433B9F">
        <w:t xml:space="preserve"> </w:t>
      </w:r>
      <w:r w:rsidRPr="00B10FD5">
        <w:t>shall:</w:t>
      </w:r>
    </w:p>
    <w:p w:rsidR="00F65AAC" w:rsidRPr="00B10FD5" w:rsidRDefault="00F65AAC" w:rsidP="00F65AAC">
      <w:r w:rsidRPr="00B10FD5">
        <w:tab/>
        <w:t>(a)</w:t>
      </w:r>
      <w:r w:rsidRPr="00B10FD5">
        <w:tab/>
        <w:t xml:space="preserve">begin accepting and processing applications from applicants within 30 days after the commission’s initial rules and regulations have been adopted pursuant to subparagraph (a) of paragraph (1) of subsection d. of section 6 of </w:t>
      </w:r>
      <w:r w:rsidR="00433B9F" w:rsidRPr="00B10FD5">
        <w:t>P.L</w:t>
      </w:r>
      <w:r w:rsidR="00433B9F">
        <w:t>.2021</w:t>
      </w:r>
      <w:r w:rsidR="00433B9F" w:rsidRPr="00B10FD5">
        <w:t xml:space="preserve">, </w:t>
      </w:r>
      <w:r w:rsidR="00127C25">
        <w:t>c.16</w:t>
      </w:r>
      <w:r w:rsidR="00433B9F" w:rsidRPr="00B10FD5">
        <w:t xml:space="preserve"> (C.</w:t>
      </w:r>
      <w:r w:rsidR="00433B9F">
        <w:t>24:6I-34</w:t>
      </w:r>
      <w:r w:rsidR="00433B9F" w:rsidRPr="00B10FD5">
        <w:t>)</w:t>
      </w:r>
      <w:r w:rsidRPr="00B10FD5">
        <w:t xml:space="preserve">,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433B9F" w:rsidRDefault="00F65AAC" w:rsidP="00F65AAC">
      <w:r w:rsidRPr="00B10FD5">
        <w:tab/>
        <w:t>(b)</w:t>
      </w:r>
      <w:r w:rsidRPr="00B10FD5">
        <w:tab/>
        <w:t>forward, within</w:t>
      </w:r>
      <w:r w:rsidR="002D7DB2">
        <w:t xml:space="preserve"> </w:t>
      </w:r>
      <w:r w:rsidRPr="00B10FD5">
        <w:t xml:space="preserve">14 days of receipt, a copy of each application to the municipality in which the applicant desires to operate a proposed cannabis establishment, or to the </w:t>
      </w:r>
      <w:r w:rsidRPr="00B10FD5">
        <w:lastRenderedPageBreak/>
        <w:t>municipality in which the premises is located from which the applicant desires to operate a proposed cannabis distributor or delivery service; and</w:t>
      </w:r>
    </w:p>
    <w:p w:rsidR="00F65AAC" w:rsidRPr="00B10FD5" w:rsidRDefault="00F65AAC" w:rsidP="00F65AAC">
      <w:r w:rsidRPr="00B10FD5">
        <w:tab/>
        <w:t>(c)</w:t>
      </w:r>
      <w:r w:rsidRPr="00B10FD5">
        <w:tab/>
        <w:t>verify the information contained in the application and review the following qualifications for a conditional license:</w:t>
      </w:r>
    </w:p>
    <w:p w:rsidR="00F65AAC" w:rsidRPr="00B10FD5" w:rsidRDefault="00F65AAC" w:rsidP="00F65AAC">
      <w:r w:rsidRPr="00B10FD5">
        <w:tab/>
        <w:t>(i)</w:t>
      </w:r>
      <w:r w:rsidRPr="00B10FD5">
        <w:tab/>
        <w:t>that the application include at least one significantly involved person who has resided in this State for at least two years as of the date of the application;</w:t>
      </w:r>
    </w:p>
    <w:p w:rsidR="00F65AAC" w:rsidRPr="00B10FD5" w:rsidRDefault="00F65AAC" w:rsidP="00F65AAC">
      <w:r w:rsidRPr="00B10FD5">
        <w:tab/>
        <w:t>(ii)</w:t>
      </w:r>
      <w:r w:rsidRPr="00B10FD5">
        <w:tab/>
        <w:t>a listing included with the application, showing all persons with a financial interest who also</w:t>
      </w:r>
      <w:r w:rsidR="002D7DB2">
        <w:t xml:space="preserve"> </w:t>
      </w:r>
      <w:r w:rsidRPr="00B10FD5">
        <w:t>have decision making authority for the proposed cannabis establishment, distributor, or delivery service detailed in the application;</w:t>
      </w:r>
    </w:p>
    <w:p w:rsidR="00F65AAC" w:rsidRPr="00B10FD5" w:rsidRDefault="00F65AAC" w:rsidP="00F65AAC">
      <w:r w:rsidRPr="00B10FD5">
        <w:tab/>
        <w:t>(iii) proof that the significantly involved person and any other person with a financial interest who also has decision making authority for the proposed cannabis establishment, distributor, or delivery service is 21 years of age or older;</w:t>
      </w:r>
    </w:p>
    <w:p w:rsidR="00F65AAC" w:rsidRPr="00B10FD5" w:rsidRDefault="00F65AAC" w:rsidP="00F65AAC">
      <w:r w:rsidRPr="00B10FD5">
        <w:tab/>
        <w:t>(iv)</w:t>
      </w:r>
      <w:r w:rsidR="00433B9F">
        <w:tab/>
      </w:r>
      <w:r w:rsidRPr="00B10FD5">
        <w:t>the name, address, date of birth, and resumes of each executive officer, all significantly involved persons, and persons with a financial interest who also</w:t>
      </w:r>
      <w:r w:rsidR="002D7DB2">
        <w:t xml:space="preserve"> </w:t>
      </w:r>
      <w:r w:rsidRPr="00B10FD5">
        <w:t>have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Police; concerning the background check, an application shall be denied if any person has any disqualifying conviction pursuant to subparagraph (c) of paragraph (4) of subsection a. of section</w:t>
      </w:r>
      <w:r w:rsidR="002D7DB2">
        <w:t xml:space="preserve"> </w:t>
      </w:r>
      <w:r w:rsidRPr="00B10FD5">
        <w:t>20,</w:t>
      </w:r>
      <w:r w:rsidR="002D7DB2">
        <w:t xml:space="preserve"> </w:t>
      </w:r>
      <w:r w:rsidRPr="00B10FD5">
        <w:t>22, 23,</w:t>
      </w:r>
      <w:r w:rsidR="002D7DB2">
        <w:t xml:space="preserve"> </w:t>
      </w:r>
      <w:r w:rsidR="00D66A62">
        <w:t>24</w:t>
      </w:r>
      <w:r w:rsidRPr="00B10FD5">
        <w:t xml:space="preserve">, 25 or 26 of </w:t>
      </w:r>
      <w:r w:rsidR="00433B9F" w:rsidRPr="00B10FD5">
        <w:t>P.L</w:t>
      </w:r>
      <w:r w:rsidR="00433B9F">
        <w:t>.2021</w:t>
      </w:r>
      <w:r w:rsidR="00433B9F" w:rsidRPr="00B10FD5">
        <w:t xml:space="preserve">, </w:t>
      </w:r>
      <w:r w:rsidR="00127C25">
        <w:t>c.16</w:t>
      </w:r>
      <w:r w:rsidR="00433B9F" w:rsidRPr="00B10FD5">
        <w:t xml:space="preserve"> (C.</w:t>
      </w:r>
      <w:r w:rsidR="00433B9F">
        <w:t>24:6I-</w:t>
      </w:r>
      <w:r w:rsidR="00F1358B">
        <w:t>37, C.24:6I-39, C.24:6I-40, C.24:6I-41, C.24:6I-42, or C.24:6I-43</w:t>
      </w:r>
      <w:r w:rsidR="00433B9F" w:rsidRPr="00B10FD5">
        <w:t>)</w:t>
      </w:r>
      <w:r w:rsidRPr="00B10FD5">
        <w:t>, based upon the applicable class of cannabis establishment for which the application was submitted, or based upon the application being for a cannabis distributor or delivery service, unless the commission determines pursuant to subsubparagraph (ii) of those subparagraphs that the conviction should not disqualify the application;</w:t>
      </w:r>
    </w:p>
    <w:p w:rsidR="00F65AAC" w:rsidRPr="00B10FD5" w:rsidRDefault="00F65AAC" w:rsidP="00F65AAC">
      <w:r w:rsidRPr="00B10FD5">
        <w:tab/>
        <w:t>(v)</w:t>
      </w:r>
      <w:r w:rsidRPr="00B10FD5">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F65AAC" w:rsidRPr="00B10FD5" w:rsidRDefault="00F65AAC" w:rsidP="00F65AAC">
      <w:r w:rsidRPr="00B10FD5">
        <w:tab/>
        <w:t>(vi)</w:t>
      </w:r>
      <w:r w:rsidR="0048299B">
        <w:tab/>
      </w:r>
      <w:r w:rsidRPr="00B10FD5">
        <w:t>a certification that each person with a financial interest who also has decision making authority for the proposed cannabis establishment, distributor, or delivery service does not have any financial interest in an application for an annual license under review before the commission or a cannabis establishment, distri</w:t>
      </w:r>
      <w:r w:rsidR="00D66A62">
        <w:t>butor</w:t>
      </w:r>
      <w:r w:rsidRPr="00B10FD5">
        <w:t>, or delivery service that is currently operating with an annual license;</w:t>
      </w:r>
      <w:r w:rsidR="002D7DB2">
        <w:t xml:space="preserve"> </w:t>
      </w:r>
    </w:p>
    <w:p w:rsidR="00F65AAC" w:rsidRPr="00B10FD5" w:rsidRDefault="00F65AAC" w:rsidP="00F65AAC">
      <w:r w:rsidRPr="00B10FD5">
        <w:tab/>
        <w:t>(vii) the federal and State tax identification numbers for the proposed cannabis establishment, distributor, or delivery service, and proof of business registration with the Division of Revenue in the Department of the Treasury;</w:t>
      </w:r>
    </w:p>
    <w:p w:rsidR="00F65AAC" w:rsidRPr="00B10FD5" w:rsidRDefault="00F65AAC" w:rsidP="00F65AAC">
      <w:r w:rsidRPr="00B10FD5">
        <w:tab/>
        <w:t>(viii) information about the proposed cannabis establishment, distributor, or delivery service including its legal name, any registered alternate name under which it may conduct business, and a copy of its articles of organization and bylaws;</w:t>
      </w:r>
    </w:p>
    <w:p w:rsidR="00F65AAC" w:rsidRPr="00B10FD5" w:rsidRDefault="00F65AAC" w:rsidP="00F65AAC">
      <w:r w:rsidRPr="00B10FD5">
        <w:tab/>
        <w:t>(ix)</w:t>
      </w:r>
      <w:r w:rsidRPr="00B10FD5">
        <w:tab/>
        <w:t>the business plan and management operation profile for the proposed cannabis establishment, distributor, or delivery service;</w:t>
      </w:r>
    </w:p>
    <w:p w:rsidR="00F65AAC" w:rsidRPr="00B10FD5" w:rsidRDefault="00F65AAC" w:rsidP="00F65AAC">
      <w:r w:rsidRPr="00B10FD5">
        <w:tab/>
        <w:t>(x)</w:t>
      </w:r>
      <w:r w:rsidRPr="00B10FD5">
        <w:tab/>
        <w:t>the plan by which the applicant intends to obtain appropriate liability insurance coverage for the proposed cannabis establishment, distributor, or delivery service; and</w:t>
      </w:r>
    </w:p>
    <w:p w:rsidR="00F65AAC" w:rsidRPr="00B10FD5" w:rsidRDefault="00F65AAC" w:rsidP="00F65AAC">
      <w:r w:rsidRPr="00B10FD5">
        <w:tab/>
        <w:t>(xi)</w:t>
      </w:r>
      <w:r w:rsidRPr="00B10FD5">
        <w:tab/>
        <w:t>any other requirements established by the commission pursuant to regulation; and</w:t>
      </w:r>
    </w:p>
    <w:p w:rsidR="00F65AAC" w:rsidRPr="00B10FD5" w:rsidRDefault="00F65AAC" w:rsidP="00F65AAC">
      <w:r w:rsidRPr="00B10FD5">
        <w:tab/>
        <w:t>(d)</w:t>
      </w:r>
      <w:r w:rsidRPr="00B10FD5">
        <w:tab/>
        <w:t>not more than 30 days after the receipt of an application, make a determination as to whether the application is approved or denied, or that the commission requires more time to adequately review the application.</w:t>
      </w:r>
    </w:p>
    <w:p w:rsidR="0048299B" w:rsidRDefault="00F65AAC" w:rsidP="00F65AAC">
      <w:r w:rsidRPr="00B10FD5">
        <w:lastRenderedPageBreak/>
        <w:tab/>
        <w:t xml:space="preserve">The commission shall deny a conditional license application to any applicant who fails to provide information, documentation and assurances as required by </w:t>
      </w:r>
      <w:r w:rsidR="0048299B" w:rsidRPr="00B10FD5">
        <w:t>P.L</w:t>
      </w:r>
      <w:r w:rsidR="0048299B">
        <w:t>.2021</w:t>
      </w:r>
      <w:r w:rsidR="0048299B" w:rsidRPr="00B10FD5">
        <w:t xml:space="preserve">, </w:t>
      </w:r>
      <w:r w:rsidR="00127C25">
        <w:t>c.16</w:t>
      </w:r>
      <w:r w:rsidR="0048299B" w:rsidRPr="00B10FD5">
        <w:t xml:space="preserve"> (C.</w:t>
      </w:r>
      <w:r w:rsidR="0048299B">
        <w:t>24:6I-31 et al.</w:t>
      </w:r>
      <w:r w:rsidR="0048299B" w:rsidRPr="00B10FD5">
        <w:t>)</w:t>
      </w:r>
      <w:r w:rsidRPr="00B10FD5">
        <w:t xml:space="preserve"> or as requested by the commission, or who fails to reveal any</w:t>
      </w:r>
      <w:r w:rsidR="002D7DB2">
        <w:t xml:space="preserve"> </w:t>
      </w:r>
      <w:r w:rsidRPr="00B10FD5">
        <w:t>material fact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conditional licensure is sought.</w:t>
      </w:r>
    </w:p>
    <w:p w:rsidR="00F65AAC" w:rsidRPr="00B10FD5" w:rsidRDefault="00F65AAC" w:rsidP="00F65AAC">
      <w:r w:rsidRPr="00B10FD5">
        <w:tab/>
        <w:t>(i)</w:t>
      </w:r>
      <w:r w:rsidRPr="00B10FD5">
        <w:tab/>
        <w:t xml:space="preserve">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w:t>
      </w:r>
      <w:r w:rsidR="0048299B" w:rsidRPr="00B10FD5">
        <w:t>P.L</w:t>
      </w:r>
      <w:r w:rsidR="0048299B">
        <w:t>.2021</w:t>
      </w:r>
      <w:r w:rsidR="0048299B" w:rsidRPr="00B10FD5">
        <w:t xml:space="preserve">, </w:t>
      </w:r>
      <w:r w:rsidR="00127C25">
        <w:t>c.16</w:t>
      </w:r>
      <w:r w:rsidR="0048299B" w:rsidRPr="00B10FD5">
        <w:t xml:space="preserve"> (C.</w:t>
      </w:r>
      <w:r w:rsidR="0048299B">
        <w:t>24:6I-34</w:t>
      </w:r>
      <w:r w:rsidR="0048299B" w:rsidRPr="00B10FD5">
        <w:t>)</w:t>
      </w:r>
      <w:r w:rsidRPr="00B10FD5">
        <w:t xml:space="preserve"> or the commission is notified by the relevant municipality that the applicant is not in compliance with ordinances and regulations made pursuant to the provisions of section 31 of </w:t>
      </w:r>
      <w:r w:rsidR="0048299B" w:rsidRPr="00B10FD5">
        <w:t>P.L</w:t>
      </w:r>
      <w:r w:rsidR="0048299B">
        <w:t>.2021</w:t>
      </w:r>
      <w:r w:rsidR="0048299B" w:rsidRPr="00B10FD5">
        <w:t xml:space="preserve">, </w:t>
      </w:r>
      <w:r w:rsidR="00127C25">
        <w:t>c.16</w:t>
      </w:r>
      <w:r w:rsidR="0048299B" w:rsidRPr="00B10FD5">
        <w:t xml:space="preserve"> (C.</w:t>
      </w:r>
      <w:r w:rsidR="0048299B">
        <w:t>24:6I-45</w:t>
      </w:r>
      <w:r w:rsidR="0048299B" w:rsidRPr="00B10FD5">
        <w:t>)</w:t>
      </w:r>
      <w:r w:rsidRPr="00B10FD5">
        <w:t xml:space="preserve"> and in effect at the time of application, provided, if a municipality has enacted a numerical limit on the number of marijuana cannabis 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of </w:t>
      </w:r>
      <w:r w:rsidR="0048299B" w:rsidRPr="00B10FD5">
        <w:t>P.L</w:t>
      </w:r>
      <w:r w:rsidR="0048299B">
        <w:t>.2021</w:t>
      </w:r>
      <w:r w:rsidR="0048299B" w:rsidRPr="00B10FD5">
        <w:t xml:space="preserve">, </w:t>
      </w:r>
      <w:r w:rsidR="00127C25">
        <w:t>c.16</w:t>
      </w:r>
      <w:r w:rsidR="0048299B" w:rsidRPr="00B10FD5">
        <w:t xml:space="preserve"> (C.</w:t>
      </w:r>
      <w:r w:rsidR="0048299B">
        <w:t xml:space="preserve">24:6I-37, C.24:6I-39, C.24:6I-40, C.24:6I-41, C.24:6I-42, </w:t>
      </w:r>
      <w:r w:rsidR="004527D1">
        <w:t>or</w:t>
      </w:r>
      <w:r w:rsidR="0048299B">
        <w:t xml:space="preserve"> C.24:6I-43</w:t>
      </w:r>
      <w:r w:rsidR="0048299B" w:rsidRPr="00B10FD5">
        <w:t>)</w:t>
      </w:r>
      <w:r w:rsidRPr="00B10FD5">
        <w:t>,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F65AAC" w:rsidRPr="00B10FD5" w:rsidRDefault="00F65AAC" w:rsidP="00F65AAC">
      <w:r w:rsidRPr="00B10FD5">
        <w:tab/>
        <w:t>(ii)</w:t>
      </w:r>
      <w:r w:rsidRPr="00B10FD5">
        <w:tab/>
        <w:t>If the application</w:t>
      </w:r>
      <w:r w:rsidRPr="00B10FD5">
        <w:rPr>
          <w:rFonts w:ascii="Albertus Extra Bold" w:hAnsi="Albertus Extra Bold"/>
        </w:rPr>
        <w:t xml:space="preserve"> </w:t>
      </w:r>
      <w:r w:rsidRPr="00B10FD5">
        <w:t>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F65AAC" w:rsidRPr="00B10FD5" w:rsidRDefault="00F65AAC" w:rsidP="00F65AAC">
      <w:r w:rsidRPr="00B10FD5">
        <w:tab/>
        <w:t>c.</w:t>
      </w:r>
      <w:r w:rsidRPr="00B10FD5">
        <w:tab/>
        <w:t>The commission shall require all applicants for cannabis licenses, other than applicants</w:t>
      </w:r>
      <w:r w:rsidR="002D7DB2">
        <w:t xml:space="preserve"> </w:t>
      </w:r>
      <w:r w:rsidRPr="00B10FD5">
        <w:t>for a conditional license for any</w:t>
      </w:r>
      <w:r w:rsidR="002D7DB2">
        <w:t xml:space="preserve"> </w:t>
      </w:r>
      <w:r w:rsidRPr="00B10FD5">
        <w:t>class of cannabis establishment, or for a cannabis distributor</w:t>
      </w:r>
      <w:r w:rsidR="002D7DB2">
        <w:t xml:space="preserve"> </w:t>
      </w:r>
      <w:r w:rsidRPr="00B10FD5">
        <w:t>or delivery service, or</w:t>
      </w:r>
      <w:r w:rsidR="002D7DB2">
        <w:t xml:space="preserve"> </w:t>
      </w:r>
      <w:r w:rsidRPr="00B10FD5">
        <w:t xml:space="preserve">for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w:t>
      </w:r>
      <w:r w:rsidRPr="00B10FD5">
        <w:lastRenderedPageBreak/>
        <w:t xml:space="preserve">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w:t>
      </w:r>
      <w:r w:rsidR="002D7DB2">
        <w:t xml:space="preserve"> </w:t>
      </w:r>
      <w:r w:rsidRPr="00B10FD5">
        <w:t>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distributor’s, or delivery service’s license.</w:t>
      </w:r>
    </w:p>
    <w:p w:rsidR="00F65AAC" w:rsidRPr="00B10FD5" w:rsidRDefault="00F65AAC" w:rsidP="00F65AAC">
      <w:r w:rsidRPr="00B10FD5">
        <w:tab/>
        <w:t xml:space="preserve">As used in this subsection,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w:t>
      </w:r>
      <w:r w:rsidR="006527D8">
        <w:t>s.</w:t>
      </w:r>
      <w:r w:rsidRPr="00B10FD5">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w:t>
      </w:r>
    </w:p>
    <w:p w:rsidR="00F65AAC" w:rsidRPr="00B10FD5" w:rsidRDefault="00F65AAC" w:rsidP="00F65AAC">
      <w:r w:rsidRPr="00B10FD5">
        <w:tab/>
        <w:t>d.</w:t>
      </w:r>
      <w:r w:rsidR="006527D8">
        <w:t xml:space="preserve"> </w:t>
      </w:r>
      <w:r w:rsidRPr="00B10FD5">
        <w:t>(1)</w:t>
      </w:r>
      <w:r w:rsidR="002D7DB2">
        <w:t xml:space="preserve"> </w:t>
      </w:r>
      <w:r w:rsidRPr="00B10FD5">
        <w:t>Each license application shall be scored and reviewed based upon a point scale with the commission determining the amount of points, the point categories, and the system of point distribution by regulation.  The commission shall assign points and rank</w:t>
      </w:r>
      <w:r w:rsidR="002D7DB2">
        <w:t xml:space="preserve"> </w:t>
      </w:r>
      <w:r w:rsidRPr="00B10FD5">
        <w:t>applicants</w:t>
      </w:r>
      <w:r w:rsidR="002D7DB2">
        <w:t xml:space="preserve"> </w:t>
      </w:r>
      <w:r w:rsidRPr="00B10FD5">
        <w:t>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or for which a microbusiness license is sought.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F65AAC" w:rsidRPr="00B10FD5" w:rsidRDefault="00F65AAC" w:rsidP="00F65AAC">
      <w:r w:rsidRPr="00B10FD5">
        <w:tab/>
        <w:t>(a)</w:t>
      </w:r>
      <w:r w:rsidRPr="00B10FD5">
        <w:tab/>
        <w:t>An initial application for licensure shall be evaluated according to criteria to be developed by the commission.  There shall be included bonus points for applicants who are residents of New Jersey.</w:t>
      </w:r>
    </w:p>
    <w:p w:rsidR="00F65AAC" w:rsidRPr="00B10FD5" w:rsidRDefault="00F65AAC" w:rsidP="00F65AAC">
      <w:r w:rsidRPr="00B10FD5">
        <w:tab/>
        <w:t>(b)</w:t>
      </w:r>
      <w:r w:rsidRPr="00B10FD5">
        <w:tab/>
        <w:t>The criteria to be developed by the commission pursuant to subparagraph (a) of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F65AAC" w:rsidRPr="00B10FD5" w:rsidRDefault="00F65AAC" w:rsidP="00F65AAC">
      <w:r w:rsidRPr="00B10FD5">
        <w:lastRenderedPageBreak/>
        <w:tab/>
        <w:t>(i)</w:t>
      </w:r>
      <w:r w:rsidRPr="00B10FD5">
        <w:tab/>
        <w:t>In the case of an applicant for a cannabis</w:t>
      </w:r>
      <w:r w:rsidR="002D7DB2">
        <w:t xml:space="preserve"> </w:t>
      </w:r>
      <w:r w:rsidRPr="00B10FD5">
        <w:t xml:space="preserve">cultivator license, the operating plan summary shall include a written description concerning the applicant’s qualifications for, experience in, and knowledge of each of the following topics: </w:t>
      </w:r>
    </w:p>
    <w:p w:rsidR="00F65AAC" w:rsidRPr="00B10FD5" w:rsidRDefault="00F65AAC" w:rsidP="00F65AAC">
      <w:pPr>
        <w:spacing w:line="240" w:lineRule="auto"/>
      </w:pPr>
      <w:r w:rsidRPr="00B10FD5">
        <w:tab/>
        <w:t>-</w:t>
      </w:r>
      <w:r w:rsidR="002D7DB2">
        <w:t xml:space="preserve"> </w:t>
      </w:r>
      <w:r w:rsidRPr="00B10FD5">
        <w:t>cultivation of</w:t>
      </w:r>
      <w:r w:rsidR="002D7DB2">
        <w:t xml:space="preserve"> </w:t>
      </w:r>
      <w:r w:rsidRPr="00B10FD5">
        <w:t>cannabis;</w:t>
      </w:r>
    </w:p>
    <w:p w:rsidR="00F65AAC" w:rsidRPr="00B10FD5" w:rsidRDefault="00F65AAC" w:rsidP="00F65AAC">
      <w:r w:rsidRPr="00B10FD5">
        <w:tab/>
        <w:t>- conventional horticulture or agriculture, familiarity with good agricultural practices, and any relevant certifications or degrees;</w:t>
      </w:r>
    </w:p>
    <w:p w:rsidR="00F65AAC" w:rsidRPr="00B10FD5" w:rsidRDefault="00F65AAC" w:rsidP="00F65AAC">
      <w:r w:rsidRPr="00B10FD5">
        <w:tab/>
        <w:t>- quality control and quality assurance;</w:t>
      </w:r>
    </w:p>
    <w:p w:rsidR="00F65AAC" w:rsidRPr="00B10FD5" w:rsidRDefault="00F65AAC" w:rsidP="00F65AAC">
      <w:r w:rsidRPr="00B10FD5">
        <w:tab/>
        <w:t>- recall plans;</w:t>
      </w:r>
    </w:p>
    <w:p w:rsidR="00F65AAC" w:rsidRPr="00B10FD5" w:rsidRDefault="00F65AAC" w:rsidP="00F65AAC">
      <w:r w:rsidRPr="00B10FD5">
        <w:tab/>
        <w:t>- packaging and labeling;</w:t>
      </w:r>
    </w:p>
    <w:p w:rsidR="00F65AAC" w:rsidRPr="00B10FD5" w:rsidRDefault="00F65AAC" w:rsidP="00F65AAC">
      <w:r w:rsidRPr="00B10FD5">
        <w:tab/>
        <w:t>- inventory control and tracking software or systems for the production of personal use cannabis;</w:t>
      </w:r>
    </w:p>
    <w:p w:rsidR="00F65AAC" w:rsidRPr="00B10FD5" w:rsidRDefault="00F65AAC" w:rsidP="00F65AAC">
      <w:r w:rsidRPr="00B10FD5">
        <w:tab/>
        <w:t>- analytical chemistry and testing of</w:t>
      </w:r>
      <w:r w:rsidR="002D7DB2">
        <w:t xml:space="preserve"> </w:t>
      </w:r>
      <w:r w:rsidRPr="00B10FD5">
        <w:t>cannabis;</w:t>
      </w:r>
    </w:p>
    <w:p w:rsidR="00F65AAC" w:rsidRPr="00B10FD5" w:rsidRDefault="00F65AAC" w:rsidP="00F65AAC">
      <w:r w:rsidRPr="00B10FD5">
        <w:tab/>
        <w:t>- water management practices;</w:t>
      </w:r>
    </w:p>
    <w:p w:rsidR="00F65AAC" w:rsidRPr="00B10FD5" w:rsidRDefault="00F65AAC" w:rsidP="00F65AAC">
      <w:r w:rsidRPr="00B10FD5">
        <w:tab/>
        <w:t>- odor mitigation practices;</w:t>
      </w:r>
    </w:p>
    <w:p w:rsidR="00F65AAC" w:rsidRPr="00B10FD5" w:rsidRDefault="00F65AAC" w:rsidP="00F65AAC">
      <w:r w:rsidRPr="00B10FD5">
        <w:tab/>
        <w:t>- onsite and offsite recordkeeping;</w:t>
      </w:r>
    </w:p>
    <w:p w:rsidR="00F65AAC" w:rsidRPr="00B10FD5" w:rsidRDefault="00F65AAC" w:rsidP="00F65AAC">
      <w:r w:rsidRPr="00B10FD5">
        <w:tab/>
        <w:t>- strain variety and plant genetics;</w:t>
      </w:r>
    </w:p>
    <w:p w:rsidR="00F65AAC" w:rsidRPr="00B10FD5" w:rsidRDefault="00F65AAC" w:rsidP="00F65AAC">
      <w:r w:rsidRPr="00B10FD5">
        <w:tab/>
        <w:t xml:space="preserve">- pest control and disease management practices, including plans for the use of pesticides, nutrients, and additives; </w:t>
      </w:r>
    </w:p>
    <w:p w:rsidR="00F65AAC" w:rsidRPr="00B10FD5" w:rsidRDefault="00F65AAC" w:rsidP="00F65AAC">
      <w:r w:rsidRPr="00B10FD5">
        <w:tab/>
        <w:t>- waste disposal plans; and</w:t>
      </w:r>
    </w:p>
    <w:p w:rsidR="00F65AAC" w:rsidRPr="00B10FD5" w:rsidRDefault="00F65AAC" w:rsidP="00F65AAC">
      <w:r w:rsidRPr="00B10FD5">
        <w:tab/>
        <w:t>-</w:t>
      </w:r>
      <w:r w:rsidR="002D7DB2">
        <w:t xml:space="preserve"> </w:t>
      </w:r>
      <w:r w:rsidRPr="00B10FD5">
        <w:t>compliance with applicable laws and regulations.</w:t>
      </w:r>
    </w:p>
    <w:p w:rsidR="00F65AAC" w:rsidRPr="00B10FD5" w:rsidRDefault="00F65AAC" w:rsidP="00F65AAC">
      <w:r w:rsidRPr="00B10FD5">
        <w:tab/>
        <w:t>(ii)</w:t>
      </w:r>
      <w:r w:rsidRPr="00B10FD5">
        <w:tab/>
        <w:t>In the case of an applicant for a cannabis</w:t>
      </w:r>
      <w:r w:rsidR="002D7DB2">
        <w:t xml:space="preserve"> </w:t>
      </w:r>
      <w:r w:rsidRPr="00B10FD5">
        <w:t xml:space="preserve">manufacturer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F65AAC" w:rsidRPr="00B10FD5" w:rsidRDefault="00F65AAC" w:rsidP="00F65AAC">
      <w:r w:rsidRPr="00B10FD5">
        <w:tab/>
        <w:t>-</w:t>
      </w:r>
      <w:r w:rsidR="002D7DB2">
        <w:t xml:space="preserve"> </w:t>
      </w:r>
      <w:r w:rsidRPr="00B10FD5">
        <w:t>manufacture</w:t>
      </w:r>
      <w:r w:rsidR="002D7DB2">
        <w:t xml:space="preserve"> </w:t>
      </w:r>
      <w:r w:rsidRPr="00B10FD5">
        <w:t>and creation of cannabis products using appropriate extraction methods, including intended use and sourcing of extraction equipment and associated solvents or intended methods and equipment for non-solvent extraction;</w:t>
      </w:r>
    </w:p>
    <w:p w:rsidR="00F65AAC" w:rsidRPr="00B10FD5" w:rsidRDefault="00F65AAC" w:rsidP="00F65AAC">
      <w:r w:rsidRPr="00B10FD5">
        <w:tab/>
        <w:t>- quality control and quality assurance;</w:t>
      </w:r>
    </w:p>
    <w:p w:rsidR="00F65AAC" w:rsidRPr="00B10FD5" w:rsidRDefault="00F65AAC" w:rsidP="00F65AAC">
      <w:r w:rsidRPr="00B10FD5">
        <w:tab/>
        <w:t>- recall plans;</w:t>
      </w:r>
    </w:p>
    <w:p w:rsidR="00F65AAC" w:rsidRPr="00B10FD5" w:rsidRDefault="00F65AAC" w:rsidP="00F65AAC">
      <w:r w:rsidRPr="00B10FD5">
        <w:tab/>
        <w:t>- packaging and labeling;</w:t>
      </w:r>
    </w:p>
    <w:p w:rsidR="00F65AAC" w:rsidRPr="00B10FD5" w:rsidRDefault="00F65AAC" w:rsidP="00F65AAC">
      <w:r w:rsidRPr="00B10FD5">
        <w:tab/>
        <w:t>- inventory control and tracking software or systems for the</w:t>
      </w:r>
      <w:r w:rsidR="002D7DB2">
        <w:t xml:space="preserve"> </w:t>
      </w:r>
      <w:r w:rsidRPr="00B10FD5">
        <w:t>manufacturing, warehousing, transportation, or delivery of</w:t>
      </w:r>
      <w:r w:rsidR="002D7DB2">
        <w:t xml:space="preserve"> </w:t>
      </w:r>
      <w:r w:rsidRPr="00B10FD5">
        <w:t>cannabis and cannabis items;</w:t>
      </w:r>
    </w:p>
    <w:p w:rsidR="00F65AAC" w:rsidRPr="00B10FD5" w:rsidRDefault="00F65AAC" w:rsidP="00F65AAC">
      <w:r w:rsidRPr="00B10FD5">
        <w:tab/>
        <w:t>- analytical chemistry and testing of</w:t>
      </w:r>
      <w:r w:rsidR="002D7DB2">
        <w:t xml:space="preserve"> </w:t>
      </w:r>
      <w:r w:rsidRPr="00B10FD5">
        <w:t>cannabis items;</w:t>
      </w:r>
    </w:p>
    <w:p w:rsidR="00F65AAC" w:rsidRPr="00B10FD5" w:rsidRDefault="00F65AAC" w:rsidP="00F65AAC">
      <w:r w:rsidRPr="00B10FD5">
        <w:tab/>
        <w:t>- water management practices;</w:t>
      </w:r>
    </w:p>
    <w:p w:rsidR="00F65AAC" w:rsidRPr="00B10FD5" w:rsidRDefault="00F65AAC" w:rsidP="00F65AAC">
      <w:r w:rsidRPr="00B10FD5">
        <w:tab/>
        <w:t>- odor mitigation practices;</w:t>
      </w:r>
    </w:p>
    <w:p w:rsidR="00F65AAC" w:rsidRPr="00B10FD5" w:rsidRDefault="00F65AAC" w:rsidP="00F65AAC">
      <w:r w:rsidRPr="00B10FD5">
        <w:tab/>
        <w:t>- onsite and offsite recordkeeping;</w:t>
      </w:r>
    </w:p>
    <w:p w:rsidR="00F65AAC" w:rsidRPr="00B10FD5" w:rsidRDefault="00F65AAC" w:rsidP="00F65AAC">
      <w:r w:rsidRPr="00B10FD5">
        <w:tab/>
        <w:t>- a list of product formulations or products proposed to be manufactured with estimated cannabinoid profiles, if known, including varieties with high cannabidiol content;</w:t>
      </w:r>
    </w:p>
    <w:p w:rsidR="00F65AAC" w:rsidRPr="00B10FD5" w:rsidRDefault="00F65AAC" w:rsidP="00F65AAC">
      <w:r w:rsidRPr="00B10FD5">
        <w:tab/>
        <w:t>- intended use and sourcing of all non-cannabis ingredients used in the manufacture</w:t>
      </w:r>
      <w:r w:rsidR="002D7DB2">
        <w:t xml:space="preserve"> </w:t>
      </w:r>
      <w:r w:rsidRPr="00B10FD5">
        <w:t xml:space="preserve">and creation of cannabis products, including methods to verify or ensure the safety and integrity of those ingredients and their potential to be or contain allergens; </w:t>
      </w:r>
    </w:p>
    <w:p w:rsidR="00F65AAC" w:rsidRPr="00B10FD5" w:rsidRDefault="00F65AAC" w:rsidP="00F65AAC">
      <w:r w:rsidRPr="00B10FD5">
        <w:tab/>
        <w:t>- waste disposal plans; and</w:t>
      </w:r>
    </w:p>
    <w:p w:rsidR="00F65AAC" w:rsidRPr="00B10FD5" w:rsidRDefault="00F65AAC" w:rsidP="00F65AAC">
      <w:r w:rsidRPr="00B10FD5">
        <w:tab/>
        <w:t>- compliance with applicable laws and regulations.</w:t>
      </w:r>
    </w:p>
    <w:p w:rsidR="00F65AAC" w:rsidRPr="00B10FD5" w:rsidRDefault="00F65AAC" w:rsidP="00F65AAC">
      <w:r w:rsidRPr="00B10FD5">
        <w:tab/>
        <w:t>(iii)</w:t>
      </w:r>
      <w:r w:rsidRPr="00B10FD5">
        <w:tab/>
        <w:t>In the case of an applicant for a cannabis retailer license, the operating plan summary shall include a written description concerning the applicant’s qualifications for, experience in, and knowledge of each of the following topics:</w:t>
      </w:r>
    </w:p>
    <w:p w:rsidR="00F65AAC" w:rsidRPr="00B10FD5" w:rsidRDefault="00F65AAC" w:rsidP="00F65AAC">
      <w:r w:rsidRPr="00B10FD5">
        <w:tab/>
        <w:t>-</w:t>
      </w:r>
      <w:r w:rsidR="002D7DB2">
        <w:t xml:space="preserve"> </w:t>
      </w:r>
      <w:r w:rsidRPr="00B10FD5">
        <w:t>sales of cannabis items to consumers;</w:t>
      </w:r>
    </w:p>
    <w:p w:rsidR="00F65AAC" w:rsidRPr="00B10FD5" w:rsidRDefault="00F65AAC" w:rsidP="00F65AAC">
      <w:r w:rsidRPr="00B10FD5">
        <w:tab/>
        <w:t>-</w:t>
      </w:r>
      <w:r w:rsidR="002D7DB2">
        <w:t xml:space="preserve"> </w:t>
      </w:r>
      <w:r w:rsidRPr="00B10FD5">
        <w:t>cannabis product evaluation procedures;</w:t>
      </w:r>
    </w:p>
    <w:p w:rsidR="00F65AAC" w:rsidRPr="00B10FD5" w:rsidRDefault="00F65AAC" w:rsidP="00F65AAC">
      <w:r w:rsidRPr="00B10FD5">
        <w:lastRenderedPageBreak/>
        <w:tab/>
        <w:t>- recall plans;</w:t>
      </w:r>
    </w:p>
    <w:p w:rsidR="00F65AAC" w:rsidRPr="00B10FD5" w:rsidRDefault="00F65AAC" w:rsidP="00F65AAC">
      <w:r w:rsidRPr="00B10FD5">
        <w:tab/>
        <w:t>- packaging and labeling;</w:t>
      </w:r>
    </w:p>
    <w:p w:rsidR="00F65AAC" w:rsidRPr="00B10FD5" w:rsidRDefault="00F65AAC" w:rsidP="00F65AAC">
      <w:r w:rsidRPr="00B10FD5">
        <w:tab/>
        <w:t>- inventory control and point-of-sale software or systems for the sale of cannabis items;</w:t>
      </w:r>
    </w:p>
    <w:p w:rsidR="00F65AAC" w:rsidRPr="00B10FD5" w:rsidRDefault="00F65AAC" w:rsidP="00F65AAC">
      <w:r w:rsidRPr="00B10FD5">
        <w:tab/>
        <w:t>- the routes of administration, strains, varieties, and cannabinoid profiles of</w:t>
      </w:r>
      <w:r w:rsidR="002D7DB2">
        <w:t xml:space="preserve"> </w:t>
      </w:r>
      <w:r w:rsidRPr="00B10FD5">
        <w:t>cannabis and cannabis items;</w:t>
      </w:r>
    </w:p>
    <w:p w:rsidR="00F65AAC" w:rsidRPr="00B10FD5" w:rsidRDefault="00F65AAC" w:rsidP="00F65AAC">
      <w:r w:rsidRPr="00B10FD5">
        <w:tab/>
        <w:t>- odor mitigation practices;</w:t>
      </w:r>
    </w:p>
    <w:p w:rsidR="00F65AAC" w:rsidRPr="00B10FD5" w:rsidRDefault="00F65AAC" w:rsidP="00F65AAC">
      <w:r w:rsidRPr="00B10FD5">
        <w:tab/>
        <w:t xml:space="preserve">- onsite and offsite recordkeeping; </w:t>
      </w:r>
    </w:p>
    <w:p w:rsidR="00F65AAC" w:rsidRPr="00B10FD5" w:rsidRDefault="00F65AAC" w:rsidP="00F65AAC">
      <w:r w:rsidRPr="00B10FD5">
        <w:tab/>
        <w:t>- waste disposal plans; and</w:t>
      </w:r>
    </w:p>
    <w:p w:rsidR="00F65AAC" w:rsidRPr="00B10FD5" w:rsidRDefault="00F65AAC" w:rsidP="00F65AAC">
      <w:r w:rsidRPr="00B10FD5">
        <w:tab/>
        <w:t xml:space="preserve">- compliance with applicable laws and regulations. </w:t>
      </w:r>
    </w:p>
    <w:p w:rsidR="00F65AAC" w:rsidRPr="00B10FD5" w:rsidRDefault="00F65AAC" w:rsidP="00F65AAC">
      <w:r w:rsidRPr="00B10FD5">
        <w:tab/>
        <w:t>(c)</w:t>
      </w:r>
      <w:r w:rsidRPr="00B10FD5">
        <w:tab/>
        <w:t>The criteria to be developed by the commission pursuant to subparagraph (a) of this paragraph shall include, in addition to the criteria set forth in subparagraph</w:t>
      </w:r>
      <w:r w:rsidR="00B72C91">
        <w:t>s</w:t>
      </w:r>
      <w:r w:rsidRPr="00B10FD5">
        <w:t xml:space="preserve"> (b) and (d) of this paragraph and any other criteria developed by the commission, an analysis of the following factors, if applicable:</w:t>
      </w:r>
    </w:p>
    <w:p w:rsidR="00F65AAC" w:rsidRPr="00B10FD5" w:rsidRDefault="00F65AAC" w:rsidP="00F65AAC">
      <w:r w:rsidRPr="00B10FD5">
        <w:tab/>
        <w:t>(i)</w:t>
      </w:r>
      <w:r w:rsidRPr="00B10FD5">
        <w:tab/>
        <w:t>The applicant’s environmental impact plan.</w:t>
      </w:r>
    </w:p>
    <w:p w:rsidR="00F65AAC" w:rsidRPr="00B10FD5" w:rsidRDefault="00F65AAC" w:rsidP="00F65AAC">
      <w:r w:rsidRPr="00B10FD5">
        <w:tab/>
        <w:t>(ii)</w:t>
      </w:r>
      <w:r w:rsidRPr="00B10FD5">
        <w:tab/>
        <w:t>A summary of the applicant’s safety and security plans and procedures, which shall include descriptions of the following:</w:t>
      </w:r>
    </w:p>
    <w:p w:rsidR="00F65AAC" w:rsidRPr="00B10FD5" w:rsidRDefault="00F65AAC" w:rsidP="00F65AAC">
      <w:r w:rsidRPr="00B10FD5">
        <w:tab/>
        <w:t>- plans for the use of security personnel, including contractors;</w:t>
      </w:r>
    </w:p>
    <w:p w:rsidR="00F65AAC" w:rsidRPr="00B10FD5" w:rsidRDefault="00F65AAC" w:rsidP="00F65AAC">
      <w:r w:rsidRPr="00B10FD5">
        <w:tab/>
        <w:t>- the experience or qualifications of security personnel and proposed contractors;</w:t>
      </w:r>
    </w:p>
    <w:p w:rsidR="00F65AAC" w:rsidRPr="00B10FD5" w:rsidRDefault="00F65AAC" w:rsidP="00F65AAC">
      <w:r w:rsidRPr="00B10FD5">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F65AAC" w:rsidRPr="00B10FD5" w:rsidRDefault="00F65AAC" w:rsidP="00F65AAC">
      <w:r w:rsidRPr="00B10FD5">
        <w:tab/>
        <w:t>- plans for the storage of</w:t>
      </w:r>
      <w:r w:rsidR="002D7DB2">
        <w:t xml:space="preserve"> </w:t>
      </w:r>
      <w:r w:rsidRPr="00B10FD5">
        <w:t>cannabis and cannabis items, including any safes, vaults, and climate control systems that will be utilized for this purpose;</w:t>
      </w:r>
    </w:p>
    <w:p w:rsidR="00F65AAC" w:rsidRPr="00B10FD5" w:rsidRDefault="00F65AAC" w:rsidP="00F65AAC">
      <w:r w:rsidRPr="00B10FD5">
        <w:tab/>
        <w:t>- a diversion prevention plan;</w:t>
      </w:r>
    </w:p>
    <w:p w:rsidR="00F65AAC" w:rsidRPr="00B10FD5" w:rsidRDefault="00F65AAC" w:rsidP="00F65AAC">
      <w:r w:rsidRPr="00B10FD5">
        <w:tab/>
        <w:t>- an emergency management plan;</w:t>
      </w:r>
    </w:p>
    <w:p w:rsidR="00F65AAC" w:rsidRPr="00B10FD5" w:rsidRDefault="00F65AAC" w:rsidP="00F65AAC">
      <w:r w:rsidRPr="00B10FD5">
        <w:tab/>
        <w:t>- procedures for screening, monitoring, and performing criminal history record background checks of employees;</w:t>
      </w:r>
    </w:p>
    <w:p w:rsidR="00F65AAC" w:rsidRPr="00B10FD5" w:rsidRDefault="00F65AAC" w:rsidP="00F65AAC">
      <w:r w:rsidRPr="00B10FD5">
        <w:tab/>
        <w:t>- cybersecurity procedures;</w:t>
      </w:r>
    </w:p>
    <w:p w:rsidR="00F65AAC" w:rsidRPr="00B10FD5" w:rsidRDefault="00F65AAC" w:rsidP="00F65AAC">
      <w:r w:rsidRPr="00B10FD5">
        <w:tab/>
        <w:t>- workplace safety plans and the applicant’s familiarity with federal Occupational Safety and Health Administration regulations;</w:t>
      </w:r>
    </w:p>
    <w:p w:rsidR="00F65AAC" w:rsidRPr="00B10FD5" w:rsidRDefault="00F65AAC" w:rsidP="00F65AAC">
      <w:r w:rsidRPr="00B10FD5">
        <w:tab/>
        <w:t xml:space="preserve">- the applicant’s history of workers’ compensation claims and safety assessments; </w:t>
      </w:r>
    </w:p>
    <w:p w:rsidR="00F65AAC" w:rsidRPr="00B10FD5" w:rsidRDefault="00F65AAC" w:rsidP="00F65AAC">
      <w:r w:rsidRPr="00B10FD5">
        <w:tab/>
        <w:t>- procedures for reporting adverse events; and</w:t>
      </w:r>
    </w:p>
    <w:p w:rsidR="00F65AAC" w:rsidRPr="00B10FD5" w:rsidRDefault="00F65AAC" w:rsidP="00F65AAC">
      <w:r w:rsidRPr="00B10FD5">
        <w:tab/>
        <w:t>- a sanitation practices plan.</w:t>
      </w:r>
    </w:p>
    <w:p w:rsidR="00F65AAC" w:rsidRPr="00B10FD5" w:rsidRDefault="00F65AAC" w:rsidP="00F65AAC">
      <w:r w:rsidRPr="00B10FD5">
        <w:tab/>
        <w:t>(iii)</w:t>
      </w:r>
      <w:r w:rsidRPr="00B10FD5">
        <w:tab/>
        <w:t>A summary of the applicant’s business experience, including the following, if applicable:</w:t>
      </w:r>
    </w:p>
    <w:p w:rsidR="00F65AAC" w:rsidRPr="00B10FD5" w:rsidRDefault="00F65AAC" w:rsidP="00F65AAC">
      <w:r w:rsidRPr="00B10FD5">
        <w:tab/>
        <w:t xml:space="preserve">- the applicant’s experience operating businesses in highly-regulated industries; </w:t>
      </w:r>
    </w:p>
    <w:p w:rsidR="00F65AAC" w:rsidRPr="00B10FD5" w:rsidRDefault="00F65AAC" w:rsidP="00F65AAC">
      <w:r w:rsidRPr="00B10FD5">
        <w:tab/>
        <w:t>- the applicant’s experience in operating cannabis establishments or alternative treatment centers and related</w:t>
      </w:r>
      <w:r w:rsidR="002D7DB2">
        <w:t xml:space="preserve"> </w:t>
      </w:r>
      <w:r w:rsidRPr="00B10FD5">
        <w:t>cannabis production, manufacturing, warehousing, or retail entities, or experience in operating cannabis distributors or delivery services, under the laws of New Jersey or any other state or jurisdiction within the United States; and</w:t>
      </w:r>
    </w:p>
    <w:p w:rsidR="00F65AAC" w:rsidRPr="00B10FD5" w:rsidRDefault="00F65AAC" w:rsidP="00F65AAC">
      <w:r w:rsidRPr="00B10FD5">
        <w:tab/>
        <w:t>- the applicant’s plan to comply with and mitigate the effects of 26 U.S.C. s.280E on cannabis businesses, and for evidence that the applicant is not in arrears with respect to any tax obligation to the State.</w:t>
      </w:r>
    </w:p>
    <w:p w:rsidR="00F65AAC" w:rsidRPr="00B10FD5" w:rsidRDefault="00F65AAC" w:rsidP="00F65AAC">
      <w:r w:rsidRPr="00B10FD5">
        <w:tab/>
        <w:t>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w:t>
      </w:r>
      <w:r w:rsidR="002D7DB2">
        <w:t xml:space="preserve"> </w:t>
      </w:r>
      <w:r w:rsidRPr="00B10FD5">
        <w:t xml:space="preserve">significantly involved persons in the applicant’s organization; followed by other </w:t>
      </w:r>
      <w:r w:rsidRPr="00B10FD5">
        <w:lastRenderedPageBreak/>
        <w:t>officers, directors, and</w:t>
      </w:r>
      <w:r w:rsidR="002D7DB2">
        <w:t xml:space="preserve"> </w:t>
      </w:r>
      <w:r w:rsidRPr="00B10FD5">
        <w:t xml:space="preserve">current and prospective employees of the applicant who have a bona fide relationship with </w:t>
      </w:r>
      <w:r w:rsidR="006527D8">
        <w:t xml:space="preserve">the </w:t>
      </w:r>
      <w:r w:rsidRPr="00B10FD5">
        <w:t>applica</w:t>
      </w:r>
      <w:r w:rsidR="006527D8">
        <w:t>nt</w:t>
      </w:r>
      <w:r w:rsidRPr="00B10FD5">
        <w:t>’s organization as of the</w:t>
      </w:r>
      <w:r w:rsidR="002D7DB2">
        <w:t xml:space="preserve"> </w:t>
      </w:r>
      <w:r w:rsidRPr="00B10FD5">
        <w:t>date of the application.</w:t>
      </w:r>
    </w:p>
    <w:p w:rsidR="00F65AAC" w:rsidRPr="00B10FD5" w:rsidRDefault="00F65AAC" w:rsidP="00F65AAC">
      <w:r w:rsidRPr="00B10FD5">
        <w:tab/>
        <w:t>(iv)</w:t>
      </w:r>
      <w:r w:rsidRPr="00B10FD5">
        <w:tab/>
        <w:t>A description of the proposed location for the applicant’s site, including the following, if applicable:</w:t>
      </w:r>
    </w:p>
    <w:p w:rsidR="00F65AAC" w:rsidRPr="00B10FD5" w:rsidRDefault="00F65AAC" w:rsidP="00F65AAC">
      <w:r w:rsidRPr="00B10FD5">
        <w:tab/>
        <w:t>- the proposed location, the surrounding area, and the suitability or advantages of the proposed location, along with a floor plan and optional renderings or architectural or engineering plans;</w:t>
      </w:r>
    </w:p>
    <w:p w:rsidR="00F65AAC" w:rsidRPr="00B10FD5" w:rsidRDefault="00F65AAC" w:rsidP="00F65AAC">
      <w:r w:rsidRPr="00B10FD5">
        <w:tab/>
        <w:t>-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w:t>
      </w:r>
      <w:r w:rsidR="002D7DB2">
        <w:t xml:space="preserve"> </w:t>
      </w:r>
      <w:r w:rsidRPr="00B10FD5">
        <w:t>cultivator, cannabis</w:t>
      </w:r>
      <w:r w:rsidR="002D7DB2">
        <w:t xml:space="preserve"> </w:t>
      </w:r>
      <w:r w:rsidRPr="00B10FD5">
        <w:t xml:space="preserve"> manufacturer, cannabis wholesaler, cannabis distributor, cannabis retailer, or cannabis delivery service</w:t>
      </w:r>
      <w:r w:rsidR="002D7DB2">
        <w:t xml:space="preserve"> </w:t>
      </w:r>
      <w:r w:rsidRPr="00B10FD5">
        <w:t>as will be conducted at the proposed facility; and</w:t>
      </w:r>
    </w:p>
    <w:p w:rsidR="00F65AAC" w:rsidRPr="00B10FD5" w:rsidRDefault="00F65AAC" w:rsidP="00F65AAC">
      <w:r w:rsidRPr="00B10FD5">
        <w:tab/>
        <w:t>-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w:t>
      </w:r>
      <w:r w:rsidR="002D7DB2">
        <w:t xml:space="preserve"> </w:t>
      </w:r>
      <w:r w:rsidRPr="00B10FD5">
        <w:t>cultivator, cannabis</w:t>
      </w:r>
      <w:r w:rsidR="002D7DB2">
        <w:t xml:space="preserve"> </w:t>
      </w:r>
      <w:r w:rsidRPr="00B10FD5">
        <w:t>manufacturer, cannabis wholesaler, cannabis distributor, cannabis retailer, or cannabis delivery service.</w:t>
      </w:r>
    </w:p>
    <w:p w:rsidR="00F65AAC" w:rsidRPr="00B10FD5" w:rsidRDefault="00F65AAC" w:rsidP="00F65AAC">
      <w:r w:rsidRPr="00B10FD5">
        <w:tab/>
        <w:t>An application for a cannabis retailer shall not include in that application a proposed site that would place the retailer’s premises in or upon any premises in which operates a grocery store, delicatessen, indoor food market, or other store engaging in retail sales of food, or in or upon any premises in which operates a store that engages in licensed retail sales of alcoholic beverages, as defined by subsection b. of R.S.33:1-1; any application presented to the commission shall be denied if it includes that form of proposed site.</w:t>
      </w:r>
    </w:p>
    <w:p w:rsidR="00B72C91" w:rsidRDefault="00F65AAC" w:rsidP="00F65AAC">
      <w:r w:rsidRPr="00B10FD5">
        <w:tab/>
        <w:t>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associated with operations as a cannabis</w:t>
      </w:r>
      <w:r w:rsidR="002D7DB2">
        <w:t xml:space="preserve"> </w:t>
      </w:r>
      <w:r w:rsidRPr="00B10FD5">
        <w:t>cultivator, cannabis</w:t>
      </w:r>
      <w:r w:rsidR="002D7DB2">
        <w:t xml:space="preserve"> </w:t>
      </w:r>
      <w:r w:rsidRPr="00B10FD5">
        <w:t xml:space="preserve">manufacturer, cannabis wholesaler, cannabis distributor, cannabis retailer, or cannabis delivery service.  </w:t>
      </w:r>
    </w:p>
    <w:p w:rsidR="00F65AAC" w:rsidRPr="00B10FD5" w:rsidRDefault="00F65AAC" w:rsidP="00F65AAC">
      <w:r w:rsidRPr="00B10FD5">
        <w:tab/>
        <w:t>(v)</w:t>
      </w:r>
      <w:r w:rsidRPr="00B10FD5">
        <w:tab/>
        <w:t>A community impact, social responsibility, and research statement, which may include, but shall not be limited to, the following:</w:t>
      </w:r>
    </w:p>
    <w:p w:rsidR="00F65AAC" w:rsidRPr="00B10FD5" w:rsidRDefault="00F65AAC" w:rsidP="00F65AAC">
      <w:r w:rsidRPr="00B10FD5">
        <w:tab/>
        <w:t>- a community impact plan summarizing how the applicant intends to have a positive impact on the community in which the proposed cannabis establishment, distributor, or delivery service is to be located, which shall include an economic impact plan and a description of outreach activities;</w:t>
      </w:r>
    </w:p>
    <w:p w:rsidR="00F65AAC" w:rsidRPr="00B10FD5" w:rsidRDefault="00F65AAC" w:rsidP="00F65AAC">
      <w:r w:rsidRPr="00B10FD5">
        <w:tab/>
        <w:t xml:space="preserve">- a written description of the applicant’s record of social responsibility, philanthropy, and ties to the proposed host community; </w:t>
      </w:r>
    </w:p>
    <w:p w:rsidR="00F65AAC" w:rsidRPr="00B10FD5" w:rsidRDefault="00F65AAC" w:rsidP="00F65AAC">
      <w:r w:rsidRPr="00B10FD5">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F65AAC" w:rsidRPr="00B10FD5" w:rsidRDefault="00F65AAC" w:rsidP="00F65AAC">
      <w:r w:rsidRPr="00B10FD5">
        <w:tab/>
        <w:t>- a written plan describing any research and development regarding the</w:t>
      </w:r>
      <w:r w:rsidR="002D7DB2">
        <w:t xml:space="preserve"> </w:t>
      </w:r>
      <w:r w:rsidRPr="00B10FD5">
        <w:t>adverse effects of cannabis, and any cannabis-related educational and outreach activities, which the applicant intends to conduct if issued a license by the commission.</w:t>
      </w:r>
    </w:p>
    <w:p w:rsidR="00F65AAC" w:rsidRPr="00B10FD5" w:rsidRDefault="00F65AAC" w:rsidP="00F65AAC">
      <w:r w:rsidRPr="00B10FD5">
        <w:lastRenderedPageBreak/>
        <w:tab/>
        <w:t>In evaluating the information submitted pursuant to this subsubparagraph, the commission shall afford the greatest weight to</w:t>
      </w:r>
      <w:r w:rsidR="002D7DB2">
        <w:t xml:space="preserve"> </w:t>
      </w:r>
      <w:r w:rsidRPr="00B10FD5">
        <w:t>responses pertaining to the applicant itself, controlling owners, and entities with common ownership or control with the applicant; followed by</w:t>
      </w:r>
      <w:r w:rsidR="002D7DB2">
        <w:t xml:space="preserve"> </w:t>
      </w:r>
      <w:r w:rsidRPr="00B10FD5">
        <w:t>those with a 15 percent or greater ownership interest in the applicant’s organization; followed by</w:t>
      </w:r>
      <w:r w:rsidR="002D7DB2">
        <w:t xml:space="preserve"> </w:t>
      </w:r>
      <w:r w:rsidRPr="00B10FD5">
        <w:t>significantly involved persons in the applicant’s organization; followed by other officers, directors, and</w:t>
      </w:r>
      <w:r w:rsidR="002D7DB2">
        <w:t xml:space="preserve"> </w:t>
      </w:r>
      <w:r w:rsidRPr="00B10FD5">
        <w:t>current and prospective employees of the applicant who have a bona fide relationship with the applicant’s organization as of the</w:t>
      </w:r>
      <w:r w:rsidR="002D7DB2">
        <w:t xml:space="preserve"> </w:t>
      </w:r>
      <w:r w:rsidRPr="00B10FD5">
        <w:t>date of the application.</w:t>
      </w:r>
    </w:p>
    <w:p w:rsidR="00F65AAC" w:rsidRPr="00B10FD5" w:rsidRDefault="00F65AAC" w:rsidP="00F65AAC">
      <w:r w:rsidRPr="00B10FD5">
        <w:tab/>
        <w:t>(vi)</w:t>
      </w:r>
      <w:r w:rsidRPr="00B10FD5">
        <w:tab/>
        <w:t>A workforce development and job creation plan, which may include</w:t>
      </w:r>
      <w:r w:rsidR="002D7DB2">
        <w:t xml:space="preserve"> </w:t>
      </w:r>
      <w:r w:rsidRPr="00B10FD5">
        <w:t>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F65AAC" w:rsidRPr="00B10FD5" w:rsidRDefault="00F65AAC" w:rsidP="00F65AAC">
      <w:r w:rsidRPr="00B10FD5">
        <w:tab/>
        <w:t>(vii) A business and financial plan, which may include, but shall not be limited to, the following:</w:t>
      </w:r>
    </w:p>
    <w:p w:rsidR="00F65AAC" w:rsidRPr="00B10FD5" w:rsidRDefault="00F65AAC" w:rsidP="00F65AAC">
      <w:r w:rsidRPr="00B10FD5">
        <w:tab/>
        <w:t>- an executive summary of the applicant’s business plan;</w:t>
      </w:r>
    </w:p>
    <w:p w:rsidR="00F65AAC" w:rsidRPr="00B10FD5" w:rsidRDefault="00F65AAC" w:rsidP="00F65AAC">
      <w:r w:rsidRPr="00B10FD5">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F65AAC" w:rsidRPr="00B10FD5" w:rsidRDefault="00F65AAC" w:rsidP="00F65AAC">
      <w:r w:rsidRPr="00B10FD5">
        <w:tab/>
        <w:t>- a description of the applicant’s</w:t>
      </w:r>
      <w:r w:rsidR="002D7DB2">
        <w:t xml:space="preserve"> </w:t>
      </w:r>
      <w:r w:rsidRPr="00B10FD5">
        <w:t>plan to comply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w:t>
      </w:r>
      <w:r w:rsidR="002D7DB2">
        <w:t xml:space="preserve"> </w:t>
      </w:r>
      <w:r w:rsidRPr="00B10FD5">
        <w:t>with the</w:t>
      </w:r>
      <w:r w:rsidR="002D7DB2">
        <w:t xml:space="preserve"> </w:t>
      </w:r>
      <w:r w:rsidRPr="00B10FD5">
        <w:t>applicant, in any state where the applicant has operated a business related to personal use or medical cannabis.  For the purposes of this</w:t>
      </w:r>
      <w:r w:rsidR="002D7DB2">
        <w:t xml:space="preserve"> </w:t>
      </w:r>
      <w:r w:rsidRPr="00B10FD5">
        <w:t>subsubparagraph, the commission shall consider only bank references involving accounts in the name of the applicant or of an entity with common ownership or control</w:t>
      </w:r>
      <w:r w:rsidR="002D7DB2">
        <w:t xml:space="preserve"> </w:t>
      </w:r>
      <w:r w:rsidRPr="00B10FD5">
        <w:t>with the</w:t>
      </w:r>
      <w:r w:rsidR="002D7DB2">
        <w:t xml:space="preserve"> </w:t>
      </w:r>
      <w:r w:rsidRPr="00B10FD5">
        <w:t>applicant.  An applicant who does not submit the information</w:t>
      </w:r>
      <w:r w:rsidR="002D7DB2">
        <w:t xml:space="preserve"> </w:t>
      </w:r>
      <w:r w:rsidRPr="00B10FD5">
        <w:t>about a plan of compliance with the federal “Bank Secrecy Act” shall not be disqualified from consideration.</w:t>
      </w:r>
    </w:p>
    <w:p w:rsidR="00F65AAC" w:rsidRPr="00B10FD5" w:rsidRDefault="00F65AAC" w:rsidP="00F65AAC">
      <w:r w:rsidRPr="00B10FD5">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F65AAC" w:rsidRPr="00B10FD5" w:rsidRDefault="00F65AAC" w:rsidP="00F65AAC">
      <w:bookmarkStart w:id="1" w:name="_Hlk514601082"/>
      <w:r w:rsidRPr="00B10FD5">
        <w:tab/>
        <w:t>(ix)</w:t>
      </w:r>
      <w:r w:rsidR="00B72C91">
        <w:tab/>
      </w:r>
      <w:r w:rsidRPr="00B10FD5">
        <w:t>Any other information the commission deems relevant in determining whether to grant a license to the applicant.</w:t>
      </w:r>
    </w:p>
    <w:bookmarkEnd w:id="1"/>
    <w:p w:rsidR="00F65AAC" w:rsidRPr="00B10FD5" w:rsidRDefault="00F65AAC" w:rsidP="00F65AAC">
      <w:r w:rsidRPr="00B10FD5">
        <w:tab/>
        <w:t>(2)</w:t>
      </w:r>
      <w:r w:rsidRPr="00B10FD5">
        <w:tab/>
        <w:t>In ranking applications, in addition to the awarding of points as set forth in paragraph (1) of this subsection, the commission shall give priority to the following, regardless of</w:t>
      </w:r>
      <w:r w:rsidR="002D7DB2">
        <w:t xml:space="preserve"> </w:t>
      </w:r>
      <w:r w:rsidRPr="00B10FD5">
        <w:t>whether there is any competition among applications for a particular class of license:</w:t>
      </w:r>
    </w:p>
    <w:p w:rsidR="00F65AAC" w:rsidRPr="00B10FD5" w:rsidRDefault="00F65AAC" w:rsidP="00F65AAC">
      <w:r w:rsidRPr="00B10FD5">
        <w:tab/>
        <w:t>(a)</w:t>
      </w:r>
      <w:r w:rsidRPr="00B10FD5">
        <w:tab/>
        <w:t>Applicants that include a significantly involved person or persons lawfully residing in New Jersey for at least five years as of the date of the application.</w:t>
      </w:r>
    </w:p>
    <w:p w:rsidR="00F65AAC" w:rsidRPr="00B10FD5" w:rsidRDefault="00F65AAC" w:rsidP="00F65AAC">
      <w:r w:rsidRPr="00B10FD5">
        <w:tab/>
        <w:t>(b)</w:t>
      </w:r>
      <w:r w:rsidR="006527D8">
        <w:tab/>
      </w:r>
      <w:r w:rsidRPr="00B10FD5">
        <w:t>Applicants that are party to a collective bargaining agreement with a bona fide labor organization that currently represents, or is actively seeking to represent cannabis workers in New Jersey.</w:t>
      </w:r>
    </w:p>
    <w:p w:rsidR="00F65AAC" w:rsidRPr="00B10FD5" w:rsidRDefault="00F65AAC" w:rsidP="00F65AAC">
      <w:r w:rsidRPr="00B10FD5">
        <w:tab/>
        <w:t>(c)</w:t>
      </w:r>
      <w:r w:rsidRPr="00B10FD5">
        <w:tab/>
        <w:t>Applicants that are party to a collective bargaining agreement with a bona fide labor organization that currently represents cannabis workers in another state.</w:t>
      </w:r>
      <w:r w:rsidR="002D7DB2">
        <w:t xml:space="preserve"> </w:t>
      </w:r>
    </w:p>
    <w:p w:rsidR="00F65AAC" w:rsidRPr="00B10FD5" w:rsidRDefault="00F65AAC" w:rsidP="00F65AAC">
      <w:r w:rsidRPr="00B10FD5">
        <w:tab/>
        <w:t>(d)</w:t>
      </w:r>
      <w:r w:rsidRPr="00B10FD5">
        <w:tab/>
        <w:t>Applicants that submit</w:t>
      </w:r>
      <w:r w:rsidR="002D7DB2">
        <w:t xml:space="preserve"> </w:t>
      </w:r>
      <w:r w:rsidRPr="00B10FD5">
        <w:t>a signed project labor agreement with a bona fide building trades labor</w:t>
      </w:r>
      <w:r w:rsidR="002D7DB2">
        <w:t xml:space="preserve"> </w:t>
      </w:r>
      <w:r w:rsidRPr="00B10FD5">
        <w:t xml:space="preserve">organization, which is a form of pre-hire collective bargaining agreement covering terms and conditions of a specific project, including labor issues and worker </w:t>
      </w:r>
      <w:r w:rsidRPr="00B10FD5">
        <w:lastRenderedPageBreak/>
        <w:t>grievances associated with that project, for the construction or retrofit of the facilities associated with the licensed entity.</w:t>
      </w:r>
    </w:p>
    <w:p w:rsidR="00F65AAC" w:rsidRPr="00B10FD5" w:rsidRDefault="00F65AAC" w:rsidP="00F65AAC">
      <w:r w:rsidRPr="00B10FD5">
        <w:tab/>
        <w:t>(e)</w:t>
      </w:r>
      <w:r w:rsidR="006527D8">
        <w:tab/>
      </w:r>
      <w:r w:rsidRPr="00B10FD5">
        <w:t>Applicants that submit</w:t>
      </w:r>
      <w:r w:rsidR="002D7DB2">
        <w:t xml:space="preserve"> </w:t>
      </w:r>
      <w:r w:rsidRPr="00B10FD5">
        <w:t>a signed project labor agreement</w:t>
      </w:r>
      <w:r w:rsidR="002D7DB2">
        <w:t xml:space="preserve"> </w:t>
      </w:r>
      <w:r w:rsidRPr="00B10FD5">
        <w:t>with a bona fide labor organization for any other applicable project</w:t>
      </w:r>
      <w:r w:rsidR="002D7DB2">
        <w:t xml:space="preserve"> </w:t>
      </w:r>
      <w:r w:rsidRPr="00B10FD5">
        <w:t>associated with the licensed entity.</w:t>
      </w:r>
    </w:p>
    <w:p w:rsidR="006527D8" w:rsidRDefault="00F65AAC" w:rsidP="00F65AAC">
      <w:r w:rsidRPr="00B10FD5">
        <w:tab/>
        <w:t>As used in this paragraph, “bona fide labor organization” means “bona fide labor organization” as defined in subsection c. of this section, and includes a bona fide building trades labor organization.</w:t>
      </w:r>
    </w:p>
    <w:p w:rsidR="00F65AAC" w:rsidRPr="00B10FD5" w:rsidRDefault="00F65AAC" w:rsidP="00F65AAC">
      <w:r w:rsidRPr="00B10FD5">
        <w:tab/>
        <w:t>(3)</w:t>
      </w:r>
      <w:r w:rsidRPr="00B10FD5">
        <w:tab/>
        <w:t>In reviewing an initial license application, unless the information is otherwise solicited by the commission in a specific application question, the commission’s evaluation of the application shall be limited to the experience and qualifications of the applicant’s organization, including control</w:t>
      </w:r>
      <w:r w:rsidR="006527D8">
        <w:t>l</w:t>
      </w:r>
      <w:r w:rsidRPr="00B10FD5">
        <w:t>ing owners, any entities with common ownership or control</w:t>
      </w:r>
      <w:r w:rsidR="002D7DB2">
        <w:t xml:space="preserve"> </w:t>
      </w:r>
      <w:r w:rsidRPr="00B10FD5">
        <w:t>with the</w:t>
      </w:r>
      <w:r w:rsidR="002D7DB2">
        <w:t xml:space="preserve"> </w:t>
      </w:r>
      <w:r w:rsidRPr="00B10FD5">
        <w:t>applicant,</w:t>
      </w:r>
      <w:r w:rsidR="002D7DB2">
        <w:t xml:space="preserve"> </w:t>
      </w:r>
      <w:r w:rsidRPr="00B10FD5">
        <w:t>those with a 15 percent or greater ownership interest</w:t>
      </w:r>
      <w:r w:rsidR="002D7DB2">
        <w:t xml:space="preserve"> </w:t>
      </w:r>
      <w:r w:rsidRPr="00B10FD5">
        <w:t>in the applicant’s organization, significantly involved persons in the applicant’s organization, the other officers, directors, and current</w:t>
      </w:r>
      <w:r w:rsidR="002D7DB2">
        <w:t xml:space="preserve"> </w:t>
      </w:r>
      <w:r w:rsidRPr="00B10FD5">
        <w:t>or prospective</w:t>
      </w:r>
      <w:r w:rsidR="002D7DB2">
        <w:t xml:space="preserve"> </w:t>
      </w:r>
      <w:r w:rsidRPr="00B10FD5">
        <w:t>employees of the</w:t>
      </w:r>
      <w:r w:rsidR="002D7DB2">
        <w:t xml:space="preserve"> </w:t>
      </w:r>
      <w:r w:rsidRPr="00B10FD5">
        <w:t>applicant who have a bona fide relationship with the applicant’s organization as of the date of the application, and consultants and independent contractors who have a bona fide relationship with the applicant as of the date of the application.</w:t>
      </w:r>
      <w:r w:rsidR="002D7DB2">
        <w:t xml:space="preserve"> </w:t>
      </w:r>
      <w:r w:rsidRPr="00B10FD5">
        <w:t>Responses pertaining to</w:t>
      </w:r>
      <w:r w:rsidR="002D7DB2">
        <w:t xml:space="preserve"> </w:t>
      </w:r>
      <w:r w:rsidRPr="00B10FD5">
        <w:t xml:space="preserve">applicants who are exempt from the criminal history record background check requirements of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t xml:space="preserve"> shall not be considered.  Each applicant shall certify as to the status of the individuals and entities included in the application.</w:t>
      </w:r>
      <w:r w:rsidR="002D7DB2">
        <w:t xml:space="preserve"> </w:t>
      </w:r>
    </w:p>
    <w:p w:rsidR="00F65AAC" w:rsidRPr="00B10FD5" w:rsidRDefault="00F65AAC" w:rsidP="00F65AAC">
      <w:r w:rsidRPr="00B10FD5">
        <w:tab/>
        <w:t>(4)</w:t>
      </w:r>
      <w:r w:rsidRPr="00B10FD5">
        <w:tab/>
        <w:t>The commission shall give special consideration to any applicant that has entered into an agreement with an institution of higher education to create an integrated curriculum involving the</w:t>
      </w:r>
      <w:r w:rsidR="002D7DB2">
        <w:t xml:space="preserve"> </w:t>
      </w:r>
      <w:r w:rsidRPr="00B10FD5">
        <w:t>cultivation, manufacturing, wholesaling, distributing</w:t>
      </w:r>
      <w:r w:rsidR="00D66A62">
        <w:t>,</w:t>
      </w:r>
      <w:r w:rsidRPr="00B10FD5">
        <w:t xml:space="preserve"> retail sales, or delivery of personal use cannabis</w:t>
      </w:r>
      <w:r w:rsidR="002D7DB2">
        <w:t xml:space="preserve"> </w:t>
      </w:r>
      <w:r w:rsidRPr="00B10FD5">
        <w:t>or cannabis items, provided that the curriculum is approved by both the commission and the</w:t>
      </w:r>
      <w:r w:rsidR="002D7DB2">
        <w:t xml:space="preserve"> </w:t>
      </w:r>
      <w:r w:rsidRPr="00B10FD5">
        <w:t>Office of the Secretary of Higher Education and the applicant agrees to maintain the integrated curriculum in perpetuity.  An integrated curriculum</w:t>
      </w:r>
      <w:r w:rsidR="002D7DB2">
        <w:t xml:space="preserve"> </w:t>
      </w:r>
      <w:r w:rsidRPr="00B10FD5">
        <w:t>license shall be subject to revocation if the license holder fails to maintain or continue the integrated curriculum.</w:t>
      </w:r>
      <w:r w:rsidR="002D7DB2">
        <w:t xml:space="preserve"> </w:t>
      </w:r>
      <w:r w:rsidRPr="00B10FD5">
        <w:t>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w:t>
      </w:r>
      <w:r w:rsidR="002D7DB2">
        <w:t xml:space="preserve"> </w:t>
      </w:r>
      <w:r w:rsidRPr="00B10FD5">
        <w:t xml:space="preserve">Office of the Secretary of Higher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t>.  The commission may revise the application and license fees or other conditions for a license pursuant to this paragraph as may be necessary to encourage applications for</w:t>
      </w:r>
      <w:r w:rsidR="002D7DB2">
        <w:t xml:space="preserve"> </w:t>
      </w:r>
      <w:r w:rsidRPr="00B10FD5">
        <w:t>licensure which involves an integrated curriculum.</w:t>
      </w:r>
    </w:p>
    <w:p w:rsidR="00F65AAC" w:rsidRPr="00B10FD5" w:rsidRDefault="00F65AAC" w:rsidP="00F65AAC">
      <w:r w:rsidRPr="00B10FD5">
        <w:tab/>
        <w:t>(5)</w:t>
      </w:r>
      <w:r w:rsidRPr="00B10FD5">
        <w:tab/>
        <w:t>Application materials submitted to the commission pursuant to this section shall not be considered a public record pursuant to P.L.1963, c.73 (C.47:1A-1 et seq.), P.L.2001, c.404 (C.47:1A-5 et al.), or the common law concerning access to government records.</w:t>
      </w:r>
    </w:p>
    <w:p w:rsidR="00F65AAC" w:rsidRPr="00B10FD5" w:rsidRDefault="00F65AAC" w:rsidP="00F65AAC">
      <w:r w:rsidRPr="00B10FD5">
        <w:tab/>
        <w:t>(6)</w:t>
      </w:r>
      <w:r w:rsidRPr="00B10FD5">
        <w:tab/>
        <w:t>If the commission notifies an applicant that it has performed sufficiently well on multiple applicatio</w:t>
      </w:r>
      <w:r w:rsidR="00B72C91">
        <w:t xml:space="preserve">ns to be awarded more than one </w:t>
      </w:r>
      <w:r w:rsidRPr="00B10FD5">
        <w:t xml:space="preserve">license, the applicant shall notify the commission, within seven business days after receiving such notice, as to which class of license it will accept.  For any license award that is declined by an applicant pursuant to this paragraph, the commission shall, upon receiving notice from the applicant of the declination, </w:t>
      </w:r>
      <w:r w:rsidRPr="00B10FD5">
        <w:lastRenderedPageBreak/>
        <w:t>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F65AAC" w:rsidRPr="00B10FD5" w:rsidRDefault="00F65AAC" w:rsidP="00F65AAC">
      <w:r w:rsidRPr="00B10FD5">
        <w:tab/>
        <w:t>e.</w:t>
      </w:r>
      <w:r w:rsidR="00B72C91">
        <w:t xml:space="preserve"> </w:t>
      </w:r>
      <w:r w:rsidRPr="00B10FD5">
        <w:t>(1)</w:t>
      </w:r>
      <w:r w:rsidR="002D7DB2">
        <w:t xml:space="preserve"> </w:t>
      </w:r>
      <w:r w:rsidRPr="00B10FD5">
        <w:t>The commission shall also prioritize applications on the basis of impact zones, for which past criminal marijuana enterprises contributed to higher concentrations of law enforcement activity, unemployment, and poverty, or any combination thereof, within parts of or throughout these zones, regardless of whether there is any competition among applications for a particular class of license.  An “impact zone” means any municipality that:</w:t>
      </w:r>
    </w:p>
    <w:p w:rsidR="00B72C91" w:rsidRDefault="00F65AAC" w:rsidP="00F65AAC">
      <w:r w:rsidRPr="00B10FD5">
        <w:tab/>
        <w:t>(a)</w:t>
      </w:r>
      <w:r w:rsidRPr="00B10FD5">
        <w:tab/>
        <w:t xml:space="preserve">has a population of 120,000 or more according to the most recently compiled federal decennial census as of the effective date of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t xml:space="preserve">; </w:t>
      </w:r>
    </w:p>
    <w:p w:rsidR="00F65AAC" w:rsidRPr="00B10FD5" w:rsidRDefault="00F65AAC" w:rsidP="00F65AAC">
      <w:r w:rsidRPr="00B10FD5">
        <w:tab/>
        <w:t>(b)</w:t>
      </w:r>
      <w:r w:rsidR="00B72C91">
        <w:tab/>
      </w:r>
      <w:r w:rsidRPr="00B10FD5">
        <w:t>based upon data for calendar year 2019:</w:t>
      </w:r>
    </w:p>
    <w:p w:rsidR="00F65AAC" w:rsidRPr="00B10FD5" w:rsidRDefault="00F65AAC" w:rsidP="00F65AAC">
      <w:r w:rsidRPr="00B10FD5">
        <w:tab/>
        <w:t>(i)</w:t>
      </w:r>
      <w:r w:rsidR="00B72C91">
        <w:tab/>
      </w:r>
      <w:r w:rsidRPr="00B10FD5">
        <w:t>ranks in the top 40 percent of municipalities</w:t>
      </w:r>
      <w:r w:rsidR="00B72C91">
        <w:t xml:space="preserve"> </w:t>
      </w:r>
      <w:r w:rsidRPr="00B10FD5">
        <w:t>in the State for marijuana- or hashish-related arrests for violation of paragraph (4) of subsection a. of N.J.S.2C:35-10;</w:t>
      </w:r>
    </w:p>
    <w:p w:rsidR="00F65AAC" w:rsidRPr="00B10FD5" w:rsidRDefault="00F65AAC" w:rsidP="00F65AAC">
      <w:r w:rsidRPr="00B10FD5">
        <w:tab/>
        <w:t>(ii)</w:t>
      </w:r>
      <w:r w:rsidRPr="00B10FD5">
        <w:tab/>
        <w:t>has a crime index total of 825 or higher based upon the indexes listed in the</w:t>
      </w:r>
      <w:r w:rsidR="002D7DB2">
        <w:t xml:space="preserve"> </w:t>
      </w:r>
      <w:r w:rsidRPr="00B10FD5">
        <w:t>annual Uniform Crime Report by the Division of State Police; and</w:t>
      </w:r>
    </w:p>
    <w:p w:rsidR="00F65AAC" w:rsidRPr="00B10FD5" w:rsidRDefault="00F65AAC" w:rsidP="00F65AAC">
      <w:r w:rsidRPr="00B10FD5">
        <w:tab/>
        <w:t>(iii)</w:t>
      </w:r>
      <w:r w:rsidRPr="00B10FD5">
        <w:tab/>
        <w:t>has</w:t>
      </w:r>
      <w:r w:rsidRPr="00B10FD5">
        <w:rPr>
          <w:rFonts w:ascii="Albertus Extra Bold" w:hAnsi="Albertus Extra Bold"/>
        </w:rPr>
        <w:t xml:space="preserve"> </w:t>
      </w:r>
      <w:r w:rsidRPr="00B10FD5">
        <w:t>a local average annual unemployment rate that ranks in the top 15 percent of all municipalities in the State, based upon average annual unemployment rates estimated for the relevant calendar year by the Office of Research and Information in the Department of Labor and Workforce Development;</w:t>
      </w:r>
    </w:p>
    <w:p w:rsidR="00B72C91" w:rsidRDefault="00F65AAC" w:rsidP="00F65AAC">
      <w:r w:rsidRPr="00B10FD5">
        <w:tab/>
        <w:t>(c)</w:t>
      </w:r>
      <w:r w:rsidR="00B72C91">
        <w:tab/>
      </w:r>
      <w:r w:rsidRPr="00B10FD5">
        <w:t xml:space="preserve">is a municipality located in a county of the third class, based upon the county’s population according to the most recently compiled federal decennial census as of the effective date of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t>, that meets all of the criteria set forth in subparagraph (b) other than having a crime index total of 825 or higher; or</w:t>
      </w:r>
    </w:p>
    <w:p w:rsidR="00F65AAC" w:rsidRPr="00B10FD5" w:rsidRDefault="00F65AAC" w:rsidP="00F65AAC">
      <w:r w:rsidRPr="00B10FD5">
        <w:tab/>
      </w:r>
      <w:r w:rsidRPr="00B10FD5">
        <w:rPr>
          <w:bCs/>
        </w:rPr>
        <w:t>(d)</w:t>
      </w:r>
      <w:r w:rsidR="00B72C91">
        <w:rPr>
          <w:bCs/>
        </w:rPr>
        <w:tab/>
      </w:r>
      <w:r w:rsidRPr="00B10FD5">
        <w:rPr>
          <w:bCs/>
        </w:rPr>
        <w:t xml:space="preserve">is a municipality located in a county of the second class, based upon the county’s population according to the most recently compiled federal decennial census as of the effective date of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rPr>
          <w:bCs/>
        </w:rPr>
        <w:t>:</w:t>
      </w:r>
    </w:p>
    <w:p w:rsidR="00F65AAC" w:rsidRPr="00B10FD5" w:rsidRDefault="00F65AAC" w:rsidP="00F65AAC">
      <w:r w:rsidRPr="00B10FD5">
        <w:rPr>
          <w:b/>
          <w:bCs/>
        </w:rPr>
        <w:tab/>
      </w:r>
      <w:r w:rsidRPr="00B10FD5">
        <w:rPr>
          <w:bCs/>
        </w:rPr>
        <w:t xml:space="preserve">(i) with a population of less than 60,000 according to the most recently compiled federal decennial census, that for calendar year 2019 ranks in the top 40 percent of municipalities in the State for marijuana- or hashish-related arrests for violation of paragraph (4) of subsection a. of N.J.S.2C:35-10;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w:t>
      </w:r>
      <w:r w:rsidRPr="00B10FD5">
        <w:t>based upon average annual unemployment rates estimated for the relevant calendar year by the Office of Research and Information in the Department of Labor and Workforce Development</w:t>
      </w:r>
      <w:r w:rsidRPr="00B10FD5">
        <w:rPr>
          <w:bCs/>
        </w:rPr>
        <w:t>; or</w:t>
      </w:r>
    </w:p>
    <w:p w:rsidR="00B72C91" w:rsidRDefault="00F65AAC" w:rsidP="00F65AAC">
      <w:r w:rsidRPr="00B10FD5">
        <w:rPr>
          <w:bCs/>
        </w:rPr>
        <w:tab/>
        <w:t>(ii) 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Pr="00B10FD5">
        <w:t>.</w:t>
      </w:r>
    </w:p>
    <w:p w:rsidR="00F65AAC" w:rsidRPr="00B10FD5" w:rsidRDefault="00F65AAC" w:rsidP="00F65AAC">
      <w:r w:rsidRPr="00B10FD5">
        <w:tab/>
        <w:t>(2)</w:t>
      </w:r>
      <w:r w:rsidRPr="00B10FD5">
        <w:tab/>
        <w:t>In ranking applications with respect to impact zones, the commission shall give priority to the following:</w:t>
      </w:r>
    </w:p>
    <w:p w:rsidR="00F65AAC" w:rsidRPr="00B10FD5" w:rsidRDefault="00F65AAC" w:rsidP="00F65AAC">
      <w:r w:rsidRPr="00B10FD5">
        <w:tab/>
        <w:t xml:space="preserve">(a) </w:t>
      </w:r>
      <w:r w:rsidRPr="00B10FD5">
        <w:tab/>
        <w:t xml:space="preserve">An application for a cannabis establishment, distributor, or delivery service that is located, or is intended to be located, within an impact zone, and that impact zone has less </w:t>
      </w:r>
      <w:r w:rsidRPr="00B10FD5">
        <w:lastRenderedPageBreak/>
        <w:t>than two licensees, so that there will be a prioritized distribution of licenses to at least two licensees within each impact zone.</w:t>
      </w:r>
    </w:p>
    <w:p w:rsidR="00F65AAC" w:rsidRPr="00B10FD5" w:rsidRDefault="00F65AAC" w:rsidP="00F65AAC">
      <w:r w:rsidRPr="00B10FD5">
        <w:tab/>
        <w:t>(b)</w:t>
      </w:r>
      <w:r w:rsidRPr="00B10FD5">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F65AAC" w:rsidRPr="00B10FD5" w:rsidRDefault="00F65AAC" w:rsidP="00F65AAC">
      <w:r w:rsidRPr="00B10FD5">
        <w:tab/>
        <w:t>(c)</w:t>
      </w:r>
      <w:r w:rsidRPr="00B10FD5">
        <w:tab/>
        <w:t xml:space="preserve">An applicant who presents a plan, attested to, to employ at least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delivery service shall result in the suspension or revocation of a license or conditional license, as applicable, issued based on an application with an impact zone employment plan. </w:t>
      </w:r>
    </w:p>
    <w:p w:rsidR="00F65AAC" w:rsidRPr="00B10FD5" w:rsidRDefault="00F65AAC" w:rsidP="00F65AAC">
      <w:r w:rsidRPr="00B10FD5">
        <w:tab/>
        <w:t>f.</w:t>
      </w:r>
      <w:r w:rsidR="00B72C91">
        <w:t xml:space="preserve"> </w:t>
      </w:r>
      <w:r w:rsidRPr="00B10FD5">
        <w:t>(1)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w:t>
      </w:r>
      <w:r w:rsidR="002D7DB2">
        <w:t xml:space="preserve"> </w:t>
      </w:r>
      <w:r w:rsidRPr="00B10FD5">
        <w:t xml:space="preserve">subsection.  There shall not be any cap or other numerical restriction on the number of licenses issued to microbusinesses pursuant to </w:t>
      </w:r>
      <w:r w:rsidR="00B72C91" w:rsidRPr="00B10FD5">
        <w:t>P.L</w:t>
      </w:r>
      <w:r w:rsidR="00B72C91">
        <w:t>.2021</w:t>
      </w:r>
      <w:r w:rsidR="00B72C91" w:rsidRPr="00B10FD5">
        <w:t xml:space="preserve">, </w:t>
      </w:r>
      <w:r w:rsidR="00127C25">
        <w:t>c.16</w:t>
      </w:r>
      <w:r w:rsidR="00B72C91" w:rsidRPr="00B10FD5">
        <w:t xml:space="preserve"> (C.</w:t>
      </w:r>
      <w:r w:rsidR="00B72C91">
        <w:t>24:6I-31 et al.</w:t>
      </w:r>
      <w:r w:rsidR="00B72C91" w:rsidRPr="00B10FD5">
        <w:t>)</w:t>
      </w:r>
      <w:r w:rsidRPr="00B10FD5">
        <w:t xml:space="preserve">, and this prohibition on a cap or other numerical restriction shall apply to every class of license issued.  The maximum fee assessed by the commission for issuance or renewal of a license designated and issued to a microbusiness shall be no more than half the fee applicable to a license of the same class issued to a person or entity that is not a microbusiness. </w:t>
      </w:r>
    </w:p>
    <w:p w:rsidR="00F65AAC" w:rsidRPr="00B10FD5" w:rsidRDefault="00F65AAC" w:rsidP="00F65AAC">
      <w:r w:rsidRPr="00B10FD5">
        <w:tab/>
        <w:t>(2)</w:t>
      </w:r>
      <w:r w:rsidRPr="00B10FD5">
        <w:tab/>
        <w:t>A microbusiness shall meet the following requirements:</w:t>
      </w:r>
    </w:p>
    <w:p w:rsidR="00F65AAC" w:rsidRPr="00B10FD5" w:rsidRDefault="00F65AAC" w:rsidP="00F65AAC">
      <w:r w:rsidRPr="00B10FD5">
        <w:tab/>
        <w:t>(a)</w:t>
      </w:r>
      <w:r w:rsidRPr="00B10FD5">
        <w:tab/>
        <w:t>100 percent of the ownership interest in the microbusiness shall be held by current New Jersey residents who have resided in the State for at least the past two consecutive years;</w:t>
      </w:r>
    </w:p>
    <w:p w:rsidR="00F65AAC" w:rsidRPr="00B10FD5" w:rsidRDefault="00F65AAC" w:rsidP="00F65AAC">
      <w:r w:rsidRPr="00B10FD5">
        <w:tab/>
        <w:t>(b)</w:t>
      </w:r>
      <w:r w:rsidRPr="00B10FD5">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F65AAC" w:rsidRPr="00B10FD5" w:rsidRDefault="00F65AAC" w:rsidP="00F65AAC">
      <w:r w:rsidRPr="00B10FD5">
        <w:tab/>
        <w:t>(c)</w:t>
      </w:r>
      <w:r w:rsidRPr="00B10FD5">
        <w:tab/>
        <w:t>concerning business operations, and capacity and quantity restrictions:</w:t>
      </w:r>
    </w:p>
    <w:p w:rsidR="00F65AAC" w:rsidRPr="00B10FD5" w:rsidRDefault="00F65AAC" w:rsidP="00F65AAC">
      <w:r w:rsidRPr="00B10FD5">
        <w:tab/>
        <w:t>(i)</w:t>
      </w:r>
      <w:r w:rsidRPr="00B10FD5">
        <w:tab/>
        <w:t>employ no more than 10 employees;</w:t>
      </w:r>
    </w:p>
    <w:p w:rsidR="00B72C91" w:rsidRDefault="00F65AAC" w:rsidP="00F65AAC">
      <w:r w:rsidRPr="00B10FD5">
        <w:tab/>
        <w:t>(ii)</w:t>
      </w:r>
      <w:r w:rsidRPr="00B10FD5">
        <w:tab/>
        <w:t>operate a cannabis establishment occupying an area of no more than 2,500 square feet, and in the case of a cannabis</w:t>
      </w:r>
      <w:r w:rsidR="002D7DB2">
        <w:t xml:space="preserve"> </w:t>
      </w:r>
      <w:r w:rsidRPr="00B10FD5">
        <w:t>cultivator, grow cannabis on an area no more than 2,500 square feet measured on a horizontal plane and grow above that plane not higher than 24 feet; provided, that a cannabis</w:t>
      </w:r>
      <w:r w:rsidR="002D7DB2">
        <w:t xml:space="preserve"> </w:t>
      </w:r>
      <w:r w:rsidRPr="00B10FD5">
        <w:t>cultivator’s grow space may, if approved by the commission, be part of a larger premises that is owned or operated by a cannabis</w:t>
      </w:r>
      <w:r w:rsidR="002D7DB2">
        <w:t xml:space="preserve"> </w:t>
      </w:r>
      <w:r w:rsidRPr="00B10FD5">
        <w:t>cultivator that is not a licensed microbusiness, allowing for the sharing of a physical</w:t>
      </w:r>
      <w:r w:rsidR="002D7DB2">
        <w:t xml:space="preserve"> </w:t>
      </w:r>
      <w:r w:rsidRPr="00B10FD5">
        <w:t xml:space="preserve">premises and certain business </w:t>
      </w:r>
      <w:r w:rsidRPr="00B10FD5">
        <w:lastRenderedPageBreak/>
        <w:t>operations, but only the microbusiness cannabis</w:t>
      </w:r>
      <w:r w:rsidR="002D7DB2">
        <w:t xml:space="preserve"> </w:t>
      </w:r>
      <w:r w:rsidRPr="00B10FD5">
        <w:t>cultivator shall grow cannabis on and above the</w:t>
      </w:r>
      <w:r w:rsidR="002D7DB2">
        <w:t xml:space="preserve"> </w:t>
      </w:r>
      <w:r w:rsidRPr="00B10FD5">
        <w:t xml:space="preserve">cultivator’s grow space; </w:t>
      </w:r>
    </w:p>
    <w:p w:rsidR="00F65AAC" w:rsidRPr="00B10FD5" w:rsidRDefault="00F65AAC" w:rsidP="00F65AAC">
      <w:r w:rsidRPr="00B10FD5">
        <w:tab/>
        <w:t>(iii) possess no more than 1,000 cannabis plants each month, except that a cannabis distributor’s possession of cannabis plants for transportation shall not be subject to this limit;</w:t>
      </w:r>
    </w:p>
    <w:p w:rsidR="00F65AAC" w:rsidRPr="00B10FD5" w:rsidRDefault="00F65AAC" w:rsidP="00F65AAC">
      <w:r w:rsidRPr="00B10FD5">
        <w:tab/>
        <w:t>(iv)</w:t>
      </w:r>
      <w:r w:rsidR="00B72C91">
        <w:tab/>
      </w:r>
      <w:r w:rsidRPr="00B10FD5">
        <w:t>in the case of a cannabis</w:t>
      </w:r>
      <w:r w:rsidR="002D7DB2">
        <w:t xml:space="preserve"> </w:t>
      </w:r>
      <w:r w:rsidRPr="00B10FD5">
        <w:t>manufacturer, acquire</w:t>
      </w:r>
      <w:r w:rsidR="002D7DB2">
        <w:t xml:space="preserve"> </w:t>
      </w:r>
      <w:r w:rsidRPr="00B10FD5">
        <w:t>no more than 1,000 pounds of usable cannabis</w:t>
      </w:r>
      <w:r w:rsidR="002D7DB2">
        <w:t xml:space="preserve"> </w:t>
      </w:r>
      <w:r w:rsidRPr="00B10FD5">
        <w:t>each month;</w:t>
      </w:r>
    </w:p>
    <w:p w:rsidR="00F65AAC" w:rsidRPr="00B10FD5" w:rsidRDefault="00F65AAC" w:rsidP="00F65AAC">
      <w:pPr>
        <w:tabs>
          <w:tab w:val="clear" w:pos="2160"/>
          <w:tab w:val="left" w:pos="2340"/>
        </w:tabs>
      </w:pPr>
      <w:r w:rsidRPr="00B10FD5">
        <w:tab/>
        <w:t>(v)</w:t>
      </w:r>
      <w:r w:rsidR="00B72C91">
        <w:tab/>
      </w:r>
      <w:r w:rsidRPr="00B10FD5">
        <w:t>in the case of a cannabis wholesaler, acquire for resale no more than 1,000 pounds of usable cannabis, or the equivalent amount in any</w:t>
      </w:r>
      <w:r w:rsidR="002D7DB2">
        <w:t xml:space="preserve"> </w:t>
      </w:r>
      <w:r w:rsidRPr="00B10FD5">
        <w:t xml:space="preserve">form of manufactured cannabis product or cannabis resin, or any combination thereof, each month; and </w:t>
      </w:r>
    </w:p>
    <w:p w:rsidR="00B72C91" w:rsidRDefault="00F65AAC" w:rsidP="00F65AAC">
      <w:pPr>
        <w:tabs>
          <w:tab w:val="clear" w:pos="2160"/>
          <w:tab w:val="left" w:pos="2340"/>
        </w:tabs>
      </w:pPr>
      <w:r w:rsidRPr="00B10FD5">
        <w:tab/>
        <w:t>(vi)</w:t>
      </w:r>
      <w:r w:rsidR="00B72C91">
        <w:tab/>
      </w:r>
      <w:r w:rsidRPr="00B10FD5">
        <w:t>in the case of a cannabis retailer, acquire for retail sale no more than 1,000 pounds of usable cannabis, or the equivalent amount in any</w:t>
      </w:r>
      <w:r w:rsidR="002D7DB2">
        <w:t xml:space="preserve"> </w:t>
      </w:r>
      <w:r w:rsidRPr="00B10FD5">
        <w:t>form of manufactured cannabis product or cannabis resin, or any combination thereof, each month;</w:t>
      </w:r>
    </w:p>
    <w:p w:rsidR="00F65AAC" w:rsidRPr="00B10FD5" w:rsidRDefault="00F65AAC" w:rsidP="00F65AAC">
      <w:pPr>
        <w:tabs>
          <w:tab w:val="clear" w:pos="2160"/>
          <w:tab w:val="left" w:pos="2340"/>
        </w:tabs>
      </w:pPr>
      <w:r w:rsidRPr="00B10FD5">
        <w:tab/>
        <w:t>(d)</w:t>
      </w:r>
      <w:r w:rsidRPr="00B10FD5">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F65AAC" w:rsidRPr="00B10FD5" w:rsidRDefault="00F65AAC" w:rsidP="00F65AAC">
      <w:pPr>
        <w:tabs>
          <w:tab w:val="clear" w:pos="2160"/>
          <w:tab w:val="left" w:pos="2340"/>
        </w:tabs>
      </w:pPr>
      <w:r w:rsidRPr="00B10FD5">
        <w:tab/>
        <w:t>(e)</w:t>
      </w:r>
      <w:r w:rsidRPr="00B10FD5">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F65AAC" w:rsidRPr="00B10FD5" w:rsidRDefault="00F65AAC" w:rsidP="00F65AAC">
      <w:pPr>
        <w:tabs>
          <w:tab w:val="clear" w:pos="2160"/>
          <w:tab w:val="left" w:pos="2340"/>
        </w:tabs>
      </w:pPr>
      <w:r w:rsidRPr="00B10FD5">
        <w:tab/>
        <w:t>(f)</w:t>
      </w:r>
      <w:r w:rsidRPr="00B10FD5">
        <w:tab/>
        <w:t>the microbusiness shall not sell or transfer the license issued to it; and</w:t>
      </w:r>
    </w:p>
    <w:p w:rsidR="00F65AAC" w:rsidRPr="00B10FD5" w:rsidRDefault="00F65AAC" w:rsidP="00F65AAC">
      <w:pPr>
        <w:tabs>
          <w:tab w:val="clear" w:pos="2160"/>
          <w:tab w:val="left" w:pos="2340"/>
        </w:tabs>
      </w:pPr>
      <w:r w:rsidRPr="00B10FD5">
        <w:tab/>
        <w:t>(g)</w:t>
      </w:r>
      <w:r w:rsidRPr="00B10FD5">
        <w:tab/>
        <w:t>the microbusiness shall comply with such other requirements as may be established by the commission by regulation.</w:t>
      </w:r>
    </w:p>
    <w:p w:rsidR="00F65AAC" w:rsidRPr="00B10FD5" w:rsidRDefault="00F65AAC" w:rsidP="00F65AAC">
      <w:pPr>
        <w:tabs>
          <w:tab w:val="clear" w:pos="2160"/>
          <w:tab w:val="left" w:pos="2340"/>
        </w:tabs>
      </w:pPr>
      <w:r w:rsidRPr="00B10FD5">
        <w:tab/>
        <w:t>(3)</w:t>
      </w:r>
      <w:r w:rsidR="00B72C91">
        <w:tab/>
      </w:r>
      <w:r w:rsidRPr="00B10FD5">
        <w:t>A license designated and issued to a microbusiness shall be valid for one year and may be renewed annually, or alternatively replaced, while still valid, with an annual license allowing the microbusiness to convert and continue its operations as a licensed person or entity that is not a microbusiness subject to the provisions of this subsection, based upon a process and criteria established by the commission in regulation for the conversion.</w:t>
      </w:r>
    </w:p>
    <w:p w:rsidR="00B72C91" w:rsidRDefault="00F65AAC" w:rsidP="00EF7BB1">
      <w:r w:rsidRPr="00B10FD5">
        <w:tab/>
        <w:t>(a)</w:t>
      </w:r>
      <w:r w:rsidR="00B72C91">
        <w:tab/>
      </w:r>
      <w:r w:rsidRPr="00B10FD5">
        <w:t>Any microbusiness that meets the criteria established by the commission for conversion may submit an application to convert its operations.  Upon review of the application to confirm the commission’s criteria have been met, the commission shall issue a new annual license to the person or entity, and the previously issued license for the microbusiness shall be deemed expired as of the date of issuance of the new annual license.  If the commission determines that the criteria have not been met, the conversion application shall be denied, and the commission shall notify the microbusiness applicant of the specific reason for its denial, and provide the applicant with the opportunity for a hearing in accordance with the “Administrative Procedure Act,” P.L.1968, c.410 (C.52:14B-1 et seq.).</w:t>
      </w:r>
    </w:p>
    <w:p w:rsidR="00EF7BB1" w:rsidRPr="00B10FD5" w:rsidRDefault="00F65AAC" w:rsidP="00EF7BB1">
      <w:r w:rsidRPr="00B10FD5">
        <w:tab/>
        <w:t>(b)</w:t>
      </w:r>
      <w:r w:rsidR="00B72C91">
        <w:tab/>
      </w:r>
      <w:r w:rsidRPr="00B10FD5">
        <w:t>Any new annual license issued pursuant to this paragraph allowing a microbusiness to convert and continue its operations as a licensed person or entity that is not a microbusiness subject to the provisions of this subsection shall be counted towards the percentages of licenses that are designated for and only issued to microbusiness</w:t>
      </w:r>
      <w:r w:rsidR="00B72C91">
        <w:t>es</w:t>
      </w:r>
      <w:r w:rsidRPr="00B10FD5">
        <w:t xml:space="preserve"> as set forth in paragraph (1) of this subsection, notwithstanding the microbusiness’ converted operations.</w:t>
      </w:r>
    </w:p>
    <w:p w:rsidR="00B72C91" w:rsidRDefault="00B72C91" w:rsidP="00C55904"/>
    <w:p w:rsidR="00B72C91" w:rsidRDefault="00B72C91" w:rsidP="00C55904">
      <w:r>
        <w:t>C.24:6I-37  Class I Cannabis Cultivator license.</w:t>
      </w:r>
    </w:p>
    <w:p w:rsidR="00C55904" w:rsidRPr="00B10FD5" w:rsidRDefault="00C55904" w:rsidP="00C55904">
      <w:r w:rsidRPr="00B10FD5">
        <w:tab/>
        <w:t>20.</w:t>
      </w:r>
      <w:r w:rsidRPr="00B10FD5">
        <w:tab/>
        <w:t>Class 1 Cannabis</w:t>
      </w:r>
      <w:r w:rsidR="002D7DB2">
        <w:t xml:space="preserve"> </w:t>
      </w:r>
      <w:r w:rsidRPr="00B10FD5">
        <w:t xml:space="preserve">Cultivator license. </w:t>
      </w:r>
    </w:p>
    <w:p w:rsidR="00C55904" w:rsidRPr="00B10FD5" w:rsidRDefault="00C55904" w:rsidP="00C55904">
      <w:r w:rsidRPr="00B10FD5">
        <w:tab/>
        <w:t>A cannabis</w:t>
      </w:r>
      <w:r w:rsidR="002D7DB2">
        <w:t xml:space="preserve"> </w:t>
      </w:r>
      <w:r w:rsidRPr="00B10FD5">
        <w:t>cultivator shall have a Class 1 Cannabis</w:t>
      </w:r>
      <w:r w:rsidR="002D7DB2">
        <w:t xml:space="preserve"> </w:t>
      </w:r>
      <w:r w:rsidRPr="00B10FD5">
        <w:t xml:space="preserve">Cultivator license issued by the commission for the premises at which the cannabis is grown or cultivated.  Except for an initial period during which the number of licenses is capped pursuant to section 33 of </w:t>
      </w:r>
      <w:r w:rsidR="00B72C91" w:rsidRPr="00B10FD5">
        <w:t>P.L</w:t>
      </w:r>
      <w:r w:rsidR="00B72C91">
        <w:t>.2021</w:t>
      </w:r>
      <w:r w:rsidR="00B72C91" w:rsidRPr="00B10FD5">
        <w:t xml:space="preserve">, </w:t>
      </w:r>
      <w:r w:rsidR="00127C25">
        <w:t>c.16</w:t>
      </w:r>
      <w:r w:rsidR="00B72C91" w:rsidRPr="00B10FD5">
        <w:t xml:space="preserve"> (C.</w:t>
      </w:r>
      <w:r w:rsidR="00B72C91">
        <w:t>24:6I-46</w:t>
      </w:r>
      <w:r w:rsidR="00B72C91" w:rsidRPr="00B10FD5">
        <w:t>)</w:t>
      </w:r>
      <w:r w:rsidRPr="00B10FD5">
        <w:t xml:space="preserve">, except as otherwise provided therein concerning cannabis </w:t>
      </w:r>
      <w:r w:rsidRPr="00B10FD5">
        <w:lastRenderedPageBreak/>
        <w:t>cultivator licenses issued to microbusinesses,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B72C91" w:rsidRPr="00B10FD5">
        <w:t>P.L</w:t>
      </w:r>
      <w:r w:rsidR="00B72C91">
        <w:t>.2021</w:t>
      </w:r>
      <w:r w:rsidR="00B72C91" w:rsidRPr="00B10FD5">
        <w:t xml:space="preserve">, </w:t>
      </w:r>
      <w:r w:rsidR="00127C25">
        <w:t>c.16</w:t>
      </w:r>
      <w:r w:rsidR="00B72C91" w:rsidRPr="00B10FD5">
        <w:t xml:space="preserve"> (C.</w:t>
      </w:r>
      <w:r w:rsidR="00B72C91">
        <w:t>24:6I-36</w:t>
      </w:r>
      <w:r w:rsidR="00B72C91"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w:t>
      </w:r>
      <w:r w:rsidR="00B72C91">
        <w:t xml:space="preserve">to </w:t>
      </w:r>
      <w:r w:rsidRPr="00B10FD5">
        <w:t xml:space="preserve">subsection f. of that section. After the initial period during which the number of licenses is capped pursuant to section 33 of </w:t>
      </w:r>
      <w:r w:rsidR="00E704AA" w:rsidRPr="00B10FD5">
        <w:t>P.L</w:t>
      </w:r>
      <w:r w:rsidR="00E704AA">
        <w:t>.2021</w:t>
      </w:r>
      <w:r w:rsidR="00E704AA" w:rsidRPr="00B10FD5">
        <w:t xml:space="preserve">, </w:t>
      </w:r>
      <w:r w:rsidR="00127C25">
        <w:t>c.16</w:t>
      </w:r>
      <w:r w:rsidR="00E704AA" w:rsidRPr="00B10FD5">
        <w:t xml:space="preserve"> (C.</w:t>
      </w:r>
      <w:r w:rsidR="00E704AA">
        <w:t>24:6I-46</w:t>
      </w:r>
      <w:r w:rsidR="00E704AA" w:rsidRPr="00B10FD5">
        <w:t>)</w:t>
      </w:r>
      <w:r w:rsidRPr="00B10FD5">
        <w:t xml:space="preserve">, except as otherwise provided therein concerning cannabis cultivator licenses issued to microbusinesses, the commission shall review the current number of licenses issued and, provided there exist qualified applicants, the commission shall issue a sufficient number of licenses to meet the market demands of the State, and may, as authorized by paragraph (1) of subsection a. of section 18 of </w:t>
      </w:r>
      <w:r w:rsidR="00E704AA" w:rsidRPr="00B10FD5">
        <w:t>P.L</w:t>
      </w:r>
      <w:r w:rsidR="00E704AA">
        <w:t>.2021</w:t>
      </w:r>
      <w:r w:rsidR="00E704AA" w:rsidRPr="00B10FD5">
        <w:t xml:space="preserve">, </w:t>
      </w:r>
      <w:r w:rsidR="00127C25">
        <w:t>c.16</w:t>
      </w:r>
      <w:r w:rsidR="00E704AA" w:rsidRPr="00B10FD5">
        <w:t xml:space="preserve"> (C.</w:t>
      </w:r>
      <w:r w:rsidR="00E704AA">
        <w:t>24:6I-35</w:t>
      </w:r>
      <w:r w:rsidR="00E704AA" w:rsidRPr="00B10FD5">
        <w:t>)</w:t>
      </w:r>
      <w:r w:rsidRPr="00B10FD5">
        <w:t>, accept new applications for additional licenses as it deems necessary to meet</w:t>
      </w:r>
      <w:r w:rsidR="002D7DB2">
        <w:t xml:space="preserve"> </w:t>
      </w:r>
      <w:r w:rsidRPr="00B10FD5">
        <w:t>those demands.</w:t>
      </w:r>
    </w:p>
    <w:p w:rsidR="00C55904" w:rsidRPr="00B10FD5" w:rsidRDefault="00C55904" w:rsidP="00C55904">
      <w:r w:rsidRPr="00B10FD5">
        <w:tab/>
        <w:t>a.</w:t>
      </w:r>
      <w:r w:rsidRPr="00B10FD5">
        <w:tab/>
        <w:t>To hold a Class 1 Cannabis</w:t>
      </w:r>
      <w:r w:rsidR="002D7DB2">
        <w:t xml:space="preserve"> </w:t>
      </w:r>
      <w:r w:rsidRPr="00B10FD5">
        <w:t xml:space="preserve">Cultivator license under this section, an applicant: </w:t>
      </w:r>
    </w:p>
    <w:p w:rsidR="00C55904" w:rsidRPr="00B10FD5" w:rsidRDefault="00C55904" w:rsidP="00C55904">
      <w:r w:rsidRPr="00B10FD5">
        <w:tab/>
        <w:t>(1)</w:t>
      </w:r>
      <w:r w:rsidRPr="00B10FD5">
        <w:tab/>
        <w:t xml:space="preserve">Shall apply for a license in the manner described in section 18 of </w:t>
      </w:r>
      <w:r w:rsidR="00E704AA" w:rsidRPr="00B10FD5">
        <w:t>P.L</w:t>
      </w:r>
      <w:r w:rsidR="00E704AA">
        <w:t>.2021</w:t>
      </w:r>
      <w:r w:rsidR="00E704AA" w:rsidRPr="00B10FD5">
        <w:t xml:space="preserve">, </w:t>
      </w:r>
      <w:r w:rsidR="00127C25">
        <w:t>c.16</w:t>
      </w:r>
      <w:r w:rsidR="00E704AA" w:rsidRPr="00B10FD5">
        <w:t xml:space="preserve"> (C.</w:t>
      </w:r>
      <w:r w:rsidR="00E704AA">
        <w:t>24:6I-35</w:t>
      </w:r>
      <w:r w:rsidR="00E704AA" w:rsidRPr="00B10FD5">
        <w:t>)</w:t>
      </w:r>
      <w:r w:rsidRPr="00B10FD5">
        <w:t xml:space="preserve">; </w:t>
      </w:r>
    </w:p>
    <w:p w:rsidR="00C55904" w:rsidRPr="00B10FD5" w:rsidRDefault="00C55904" w:rsidP="00C55904">
      <w:r w:rsidRPr="00B10FD5">
        <w:tab/>
        <w:t>(2)</w:t>
      </w:r>
      <w:r w:rsidRPr="00B10FD5">
        <w:tab/>
        <w:t>Shall have at least one significantly involved person who has resided in this State for at least two years as of the date of the application, and provide proof that this person and any other person with</w:t>
      </w:r>
      <w:r w:rsidR="002D7DB2">
        <w:t xml:space="preserve"> </w:t>
      </w:r>
      <w:r w:rsidRPr="00B10FD5">
        <w:t>financial interest who also has decision making authority for the cannabis</w:t>
      </w:r>
      <w:r w:rsidR="002D7DB2">
        <w:t xml:space="preserve"> </w:t>
      </w:r>
      <w:r w:rsidRPr="00B10FD5">
        <w:t xml:space="preserve">cultivator listed on an application submitted under section 18 of </w:t>
      </w:r>
      <w:r w:rsidR="00E704AA" w:rsidRPr="00B10FD5">
        <w:t>P.L</w:t>
      </w:r>
      <w:r w:rsidR="00E704AA">
        <w:t>.2021</w:t>
      </w:r>
      <w:r w:rsidR="00E704AA" w:rsidRPr="00B10FD5">
        <w:t xml:space="preserve">, </w:t>
      </w:r>
      <w:r w:rsidR="00127C25">
        <w:t>c.16</w:t>
      </w:r>
      <w:r w:rsidR="00E704AA" w:rsidRPr="00B10FD5">
        <w:t xml:space="preserve"> (C.</w:t>
      </w:r>
      <w:r w:rsidR="00E704AA">
        <w:t>24:6I-35.</w:t>
      </w:r>
      <w:r w:rsidR="00E704AA" w:rsidRPr="00B10FD5">
        <w:t>)</w:t>
      </w:r>
      <w:r w:rsidRPr="00B10FD5">
        <w:t xml:space="preserve"> is 21 years of age or older; </w:t>
      </w:r>
    </w:p>
    <w:p w:rsidR="00C55904" w:rsidRPr="00B10FD5" w:rsidRDefault="00C55904" w:rsidP="00C55904">
      <w:r w:rsidRPr="00B10FD5">
        <w:tab/>
        <w:t>(3)</w:t>
      </w:r>
      <w:r w:rsidRPr="00B10FD5">
        <w:tab/>
        <w:t xml:space="preserve">Shall meet the requirements of any rule or regulation adopted by the commission under subsection b. of this section; and </w:t>
      </w:r>
    </w:p>
    <w:p w:rsidR="00E704AA" w:rsidRDefault="00C55904" w:rsidP="00C55904">
      <w:r w:rsidRPr="00B10FD5">
        <w:tab/>
        <w:t>(4)</w:t>
      </w:r>
      <w:r w:rsidRPr="00B10FD5">
        <w:tab/>
        <w:t>Shall provide for each of the following persons to undergo a criminal history record background check: any owner, other than an owner who holds less than a five percent investment interest in the cannabis</w:t>
      </w:r>
      <w:r w:rsidR="002D7DB2">
        <w:t xml:space="preserve"> </w:t>
      </w:r>
      <w:r w:rsidRPr="00B10FD5">
        <w:t>cultivator or who is a member of a group that holds less than a 20 percent investment interest in the cannabis</w:t>
      </w:r>
      <w:r w:rsidR="002D7DB2">
        <w:t xml:space="preserve"> </w:t>
      </w:r>
      <w:r w:rsidRPr="00B10FD5">
        <w:t>cultivator and no member of that group holds more than a five percent interest in the total group investment, and who lacks the authority to make controlling decisions regarding the cannabis</w:t>
      </w:r>
      <w:r w:rsidR="002D7DB2">
        <w:t xml:space="preserve"> </w:t>
      </w:r>
      <w:r w:rsidRPr="00B10FD5">
        <w:t>cultivator’s operations; any director; any officer; and any employee.</w:t>
      </w:r>
    </w:p>
    <w:p w:rsidR="00C55904" w:rsidRPr="00B10FD5" w:rsidRDefault="00C55904" w:rsidP="00C55904">
      <w:r w:rsidRPr="00B10FD5">
        <w:tab/>
        <w:t>(a)</w:t>
      </w:r>
      <w:r w:rsidRPr="00B10FD5">
        <w:tab/>
        <w:t>Pursuant to this provision,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C55904" w:rsidRPr="00B10FD5" w:rsidRDefault="00C55904" w:rsidP="00C55904">
      <w:r w:rsidRPr="00B10FD5">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00E704AA">
        <w:t xml:space="preserve"> </w:t>
      </w:r>
      <w:r w:rsidRPr="00B10FD5">
        <w:t>who refuses to consent to, or cooperate in, the securing of a check of criminal history record background information shall not be considered for licensure as a</w:t>
      </w:r>
      <w:r w:rsidR="002D7DB2">
        <w:t xml:space="preserve"> </w:t>
      </w:r>
      <w:r w:rsidRPr="00B10FD5">
        <w:t>cultivator.  Each person shall bear the cost for the criminal history record background check, including all costs of administering and processing the check;</w:t>
      </w:r>
    </w:p>
    <w:p w:rsidR="00C55904" w:rsidRDefault="00C55904" w:rsidP="00C55904">
      <w:r w:rsidRPr="00B10FD5">
        <w:tab/>
        <w:t>(c)</w:t>
      </w:r>
      <w:r w:rsidR="00E704AA">
        <w:t xml:space="preserve"> </w:t>
      </w:r>
      <w:r w:rsidRPr="00B10FD5">
        <w:t>(i)</w:t>
      </w:r>
      <w:r w:rsidR="002D7DB2">
        <w:t xml:space="preserve"> </w:t>
      </w:r>
      <w:r w:rsidRPr="00B10FD5">
        <w:t>With respect to determining whether any conviction of a person contained in the criminal history record background check should disqualify an applicant for a Class 1 Cannabis</w:t>
      </w:r>
      <w:r w:rsidR="002D7DB2">
        <w:t xml:space="preserve"> </w:t>
      </w:r>
      <w:r w:rsidRPr="00B10FD5">
        <w:t xml:space="preserve">Cultivator license, the commission shall not take into consideration any conviction for a crime or offense that occurred prior to the effective date of </w:t>
      </w:r>
      <w:r w:rsidR="00E704AA" w:rsidRPr="00B10FD5">
        <w:t>P.L</w:t>
      </w:r>
      <w:r w:rsidR="00E704AA">
        <w:t>.2021</w:t>
      </w:r>
      <w:r w:rsidR="00E704AA" w:rsidRPr="00B10FD5">
        <w:t xml:space="preserve">, </w:t>
      </w:r>
      <w:r w:rsidR="00127C25">
        <w:t>c.16</w:t>
      </w:r>
      <w:r w:rsidR="00E704AA" w:rsidRPr="00B10FD5">
        <w:t xml:space="preserve"> (C.</w:t>
      </w:r>
      <w:r w:rsidR="00E704AA">
        <w:t xml:space="preserve">24:6I-31 </w:t>
      </w:r>
      <w:r w:rsidR="00E704AA">
        <w:lastRenderedPageBreak/>
        <w:t>et al.</w:t>
      </w:r>
      <w:r w:rsidR="00E704AA" w:rsidRPr="00B10FD5">
        <w:t>)</w:t>
      </w:r>
      <w:r w:rsidRPr="00B10FD5">
        <w:t xml:space="preserve"> involving a controlled dangerous substance or controlled substance analog as set forth in paragraph (11) or (12) of subsection b., or subparagraph (b) of paragraph (10) of subsection b. of N.J.S.2C:35-5, or</w:t>
      </w:r>
      <w:r w:rsidR="002D7DB2">
        <w:t xml:space="preserve"> </w:t>
      </w:r>
      <w:r w:rsidRPr="00B10FD5">
        <w:t>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E704AA" w:rsidRPr="00B10FD5">
        <w:t>P.L</w:t>
      </w:r>
      <w:r w:rsidR="00E704AA">
        <w:t>.2021</w:t>
      </w:r>
      <w:r w:rsidR="00E704AA" w:rsidRPr="00B10FD5">
        <w:t xml:space="preserve">, </w:t>
      </w:r>
      <w:r w:rsidR="00127C25">
        <w:t>c.16</w:t>
      </w:r>
      <w:r w:rsidR="00E704AA" w:rsidRPr="00B10FD5">
        <w:t xml:space="preserve"> (C.</w:t>
      </w:r>
      <w:r w:rsidR="00E704AA">
        <w:t>24:6I-31 et al.</w:t>
      </w:r>
      <w:r w:rsidR="00E704AA"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E704AA" w:rsidRPr="00B10FD5">
        <w:t>P.L</w:t>
      </w:r>
      <w:r w:rsidR="00E704AA">
        <w:t>.2021</w:t>
      </w:r>
      <w:r w:rsidR="00E704AA" w:rsidRPr="00B10FD5">
        <w:t xml:space="preserve">, </w:t>
      </w:r>
      <w:r w:rsidR="00127C25">
        <w:t>c.16</w:t>
      </w:r>
      <w:r w:rsidR="00E704AA" w:rsidRPr="00B10FD5">
        <w:t xml:space="preserve"> (C.</w:t>
      </w:r>
      <w:r w:rsidR="00E704AA">
        <w:t>24:6I-31 et al.</w:t>
      </w:r>
      <w:r w:rsidR="00E704AA" w:rsidRPr="00B10FD5">
        <w:t>)</w:t>
      </w:r>
      <w:r w:rsidRPr="00B10FD5">
        <w:t>,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w:t>
      </w:r>
      <w:r w:rsidR="002D7DB2">
        <w:t xml:space="preserve"> </w:t>
      </w:r>
      <w:r w:rsidRPr="00B10FD5">
        <w:t>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p>
    <w:p w:rsidR="00C55904" w:rsidRPr="00B10FD5" w:rsidRDefault="00C55904" w:rsidP="00C55904">
      <w:r w:rsidRPr="00B10FD5">
        <w:tab/>
        <w:t>(ii)</w:t>
      </w:r>
      <w:r w:rsidRPr="00B10FD5">
        <w:tab/>
        <w:t>The commission may approve an applicant for a Class 1 Cannabis</w:t>
      </w:r>
      <w:r w:rsidR="002D7DB2">
        <w:t xml:space="preserve"> </w:t>
      </w:r>
      <w:r w:rsidRPr="00B10FD5">
        <w:t xml:space="preserve"> Cultivator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C55904" w:rsidRPr="00B10FD5" w:rsidRDefault="00C55904" w:rsidP="00C55904">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1 Cannabis</w:t>
      </w:r>
      <w:r w:rsidR="002D7DB2">
        <w:t xml:space="preserve"> </w:t>
      </w:r>
      <w:r w:rsidRPr="00B10FD5">
        <w:t>Cultivator license.</w:t>
      </w:r>
    </w:p>
    <w:p w:rsidR="00C55904" w:rsidRPr="00B10FD5" w:rsidRDefault="00C55904" w:rsidP="00C55904">
      <w:r w:rsidRPr="00B10FD5">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C55904" w:rsidRPr="00B10FD5" w:rsidRDefault="00C55904" w:rsidP="00C55904">
      <w:r w:rsidRPr="00B10FD5">
        <w:tab/>
        <w:t>(e)</w:t>
      </w:r>
      <w:r w:rsidRPr="00B10FD5">
        <w:tab/>
        <w:t>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w:t>
      </w:r>
      <w:r w:rsidR="002D7DB2">
        <w:t xml:space="preserve"> </w:t>
      </w:r>
      <w:r w:rsidRPr="00B10FD5">
        <w:t>Cultivator license.</w:t>
      </w:r>
    </w:p>
    <w:p w:rsidR="00C55904" w:rsidRPr="00B10FD5" w:rsidRDefault="00C55904" w:rsidP="00C55904">
      <w:r w:rsidRPr="00B10FD5">
        <w:tab/>
        <w:t>b.</w:t>
      </w:r>
      <w:r w:rsidRPr="00B10FD5">
        <w:tab/>
        <w:t xml:space="preserve">The commission shall adopt rules and regulations that: </w:t>
      </w:r>
    </w:p>
    <w:p w:rsidR="00C55904" w:rsidRPr="00B10FD5" w:rsidRDefault="00C55904" w:rsidP="00C55904">
      <w:r w:rsidRPr="00B10FD5">
        <w:tab/>
        <w:t>(1)</w:t>
      </w:r>
      <w:r w:rsidRPr="00B10FD5">
        <w:tab/>
        <w:t>Provide for the annual renewal of the Class 1 Cannabis</w:t>
      </w:r>
      <w:r w:rsidR="002D7DB2">
        <w:t xml:space="preserve"> </w:t>
      </w:r>
      <w:r w:rsidRPr="00B10FD5">
        <w:t>Cultivator</w:t>
      </w:r>
      <w:r w:rsidR="00E704AA">
        <w:t xml:space="preserve"> </w:t>
      </w:r>
      <w:r w:rsidRPr="00B10FD5">
        <w:t xml:space="preserve">license; </w:t>
      </w:r>
    </w:p>
    <w:p w:rsidR="00C55904" w:rsidRPr="00B10FD5" w:rsidRDefault="00C55904" w:rsidP="00C55904">
      <w:r w:rsidRPr="00B10FD5">
        <w:tab/>
        <w:t>(2)</w:t>
      </w:r>
      <w:r w:rsidRPr="00B10FD5">
        <w:tab/>
        <w:t>Establish application, licensure, and renewal of licensure fees for cannabis</w:t>
      </w:r>
      <w:r w:rsidR="002D7DB2">
        <w:t xml:space="preserve"> </w:t>
      </w:r>
      <w:r w:rsidRPr="00B10FD5">
        <w:t xml:space="preserve">cultivators in accordance with paragraph (2) of subsection a. of section 18 of </w:t>
      </w:r>
      <w:r w:rsidR="00E704AA" w:rsidRPr="00B10FD5">
        <w:t>P.L</w:t>
      </w:r>
      <w:r w:rsidR="00E704AA">
        <w:t>.2021</w:t>
      </w:r>
      <w:r w:rsidR="00E704AA" w:rsidRPr="00B10FD5">
        <w:t xml:space="preserve">, </w:t>
      </w:r>
      <w:r w:rsidR="00127C25">
        <w:t>c.16</w:t>
      </w:r>
      <w:r w:rsidR="00E704AA" w:rsidRPr="00B10FD5">
        <w:t xml:space="preserve"> (C.</w:t>
      </w:r>
      <w:r w:rsidR="00E704AA">
        <w:t>24:6I-35</w:t>
      </w:r>
      <w:r w:rsidR="00E704AA" w:rsidRPr="00B10FD5">
        <w:t>)</w:t>
      </w:r>
      <w:r w:rsidRPr="00B10FD5">
        <w:t xml:space="preserve">; </w:t>
      </w:r>
    </w:p>
    <w:p w:rsidR="00C55904" w:rsidRPr="00B10FD5" w:rsidRDefault="00C55904" w:rsidP="00C55904">
      <w:r w:rsidRPr="00B10FD5">
        <w:tab/>
        <w:t>(3)</w:t>
      </w:r>
      <w:r w:rsidRPr="00B10FD5">
        <w:tab/>
        <w:t>Require usable cannabis produced by cannabis</w:t>
      </w:r>
      <w:r w:rsidR="002D7DB2">
        <w:t xml:space="preserve"> </w:t>
      </w:r>
      <w:r w:rsidRPr="00B10FD5">
        <w:t xml:space="preserve">cultivators to be tested in accordance with </w:t>
      </w:r>
      <w:r w:rsidR="00E704AA" w:rsidRPr="00B10FD5">
        <w:t>P.L</w:t>
      </w:r>
      <w:r w:rsidR="00E704AA">
        <w:t>.2021</w:t>
      </w:r>
      <w:r w:rsidR="00E704AA" w:rsidRPr="00B10FD5">
        <w:t xml:space="preserve">, </w:t>
      </w:r>
      <w:r w:rsidR="00127C25">
        <w:t>c.16</w:t>
      </w:r>
      <w:r w:rsidR="00E704AA" w:rsidRPr="00B10FD5">
        <w:t xml:space="preserve"> (C.</w:t>
      </w:r>
      <w:r w:rsidR="00E704AA">
        <w:t>24:6I-31 et al.</w:t>
      </w:r>
      <w:r w:rsidR="00E704AA" w:rsidRPr="00B10FD5">
        <w:t>)</w:t>
      </w:r>
      <w:r w:rsidRPr="00B10FD5">
        <w:t xml:space="preserve">; </w:t>
      </w:r>
    </w:p>
    <w:p w:rsidR="00C55904" w:rsidRPr="00B10FD5" w:rsidRDefault="00C55904" w:rsidP="00C55904">
      <w:r w:rsidRPr="00B10FD5">
        <w:lastRenderedPageBreak/>
        <w:tab/>
        <w:t>(4)</w:t>
      </w:r>
      <w:r w:rsidRPr="00B10FD5">
        <w:tab/>
        <w:t>Require cannabis</w:t>
      </w:r>
      <w:r w:rsidR="002D7DB2">
        <w:t xml:space="preserve"> </w:t>
      </w:r>
      <w:r w:rsidRPr="00B10FD5">
        <w:t xml:space="preserve">cultivators to submit, at the time of applying for or renewing a license under </w:t>
      </w:r>
      <w:r w:rsidR="00E704AA" w:rsidRPr="00B10FD5">
        <w:t>P.L</w:t>
      </w:r>
      <w:r w:rsidR="00E704AA">
        <w:t>.2021</w:t>
      </w:r>
      <w:r w:rsidR="00E704AA" w:rsidRPr="00B10FD5">
        <w:t xml:space="preserve">, </w:t>
      </w:r>
      <w:r w:rsidR="00127C25">
        <w:t>c.16</w:t>
      </w:r>
      <w:r w:rsidR="00E704AA" w:rsidRPr="00B10FD5">
        <w:t xml:space="preserve"> (C.</w:t>
      </w:r>
      <w:r w:rsidR="00E704AA">
        <w:t>24:6I-31 et al.</w:t>
      </w:r>
      <w:r w:rsidR="00E704AA" w:rsidRPr="00B10FD5">
        <w:t>)</w:t>
      </w:r>
      <w:r w:rsidRPr="00B10FD5">
        <w:t xml:space="preserve">, a report describing the applicant’s or licensee’s electrical and water usage; and </w:t>
      </w:r>
    </w:p>
    <w:p w:rsidR="00C55904" w:rsidRPr="00B10FD5" w:rsidRDefault="00C55904" w:rsidP="00C55904">
      <w:r w:rsidRPr="00B10FD5">
        <w:tab/>
        <w:t>(5)</w:t>
      </w:r>
      <w:r w:rsidRPr="00B10FD5">
        <w:tab/>
        <w:t>Require a cannabis</w:t>
      </w:r>
      <w:r w:rsidR="002D7DB2">
        <w:t xml:space="preserve"> </w:t>
      </w:r>
      <w:r w:rsidRPr="00B10FD5">
        <w:t>cultivator to meet any public health and safety standards, industry best practices, and all applicable regulations established by the commission</w:t>
      </w:r>
      <w:r w:rsidR="002D7DB2">
        <w:t xml:space="preserve"> </w:t>
      </w:r>
      <w:r w:rsidRPr="00B10FD5">
        <w:t>related to the production of cannabis or the propagation of immature cannabis plants and the seeds of the plant Cannabis sativa L. within the plant family Cannabaceae.</w:t>
      </w:r>
      <w:r w:rsidR="002D7DB2">
        <w:t xml:space="preserve"> </w:t>
      </w:r>
      <w:r w:rsidRPr="00B10FD5">
        <w:t>The commission may regulate the number of immature cannabis plants that may be possessed by a cannabis</w:t>
      </w:r>
      <w:r w:rsidR="002D7DB2">
        <w:t xml:space="preserve"> </w:t>
      </w:r>
      <w:r w:rsidRPr="00B10FD5">
        <w:t>cultivator licensed under this section, and the size of the grow canopy a cannabis</w:t>
      </w:r>
      <w:r w:rsidR="002D7DB2">
        <w:t xml:space="preserve"> </w:t>
      </w:r>
      <w:r w:rsidRPr="00B10FD5">
        <w:t>cultivator licensed under this section uses to</w:t>
      </w:r>
      <w:r w:rsidR="00E704AA">
        <w:t xml:space="preserve"> grow immature cannabis plants</w:t>
      </w:r>
      <w:r w:rsidRPr="00B10FD5">
        <w:t xml:space="preserve">. </w:t>
      </w:r>
    </w:p>
    <w:p w:rsidR="00C55904" w:rsidRPr="00B10FD5" w:rsidRDefault="00C55904" w:rsidP="00C55904">
      <w:r w:rsidRPr="00B10FD5">
        <w:tab/>
        <w:t>c.</w:t>
      </w:r>
      <w:r w:rsidRPr="00B10FD5">
        <w:tab/>
        <w:t xml:space="preserve">Fees adopted under subsection b. of this section: </w:t>
      </w:r>
    </w:p>
    <w:p w:rsidR="00C55904" w:rsidRPr="00B10FD5" w:rsidRDefault="00C55904" w:rsidP="00C55904">
      <w:r w:rsidRPr="00B10FD5">
        <w:tab/>
        <w:t>(1)</w:t>
      </w:r>
      <w:r w:rsidRPr="00B10FD5">
        <w:tab/>
        <w:t xml:space="preserve">Shall be in the form of a schedule that imposes a greater fee for premises with more square footage or on which more mature cannabis plants are grown; and </w:t>
      </w:r>
    </w:p>
    <w:p w:rsidR="00C55904" w:rsidRPr="00B10FD5" w:rsidRDefault="00C55904" w:rsidP="00C55904">
      <w:r w:rsidRPr="00B10FD5">
        <w:tab/>
        <w:t>(2)</w:t>
      </w:r>
      <w:r w:rsidRPr="00B10FD5">
        <w:tab/>
        <w:t>Shall be deposited in the “Cannabis Regulatory, Enforcement Assistance, and Marketplace Modernization Fund”</w:t>
      </w:r>
      <w:r w:rsidR="002D7DB2">
        <w:t xml:space="preserve"> </w:t>
      </w:r>
      <w:r w:rsidRPr="00B10FD5">
        <w:t>established under section</w:t>
      </w:r>
      <w:r w:rsidR="002D7DB2">
        <w:t xml:space="preserve"> </w:t>
      </w:r>
      <w:r w:rsidRPr="00B10FD5">
        <w:t xml:space="preserve">41 of </w:t>
      </w:r>
      <w:r w:rsidR="00E704AA" w:rsidRPr="00B10FD5">
        <w:t>P.L</w:t>
      </w:r>
      <w:r w:rsidR="00E704AA">
        <w:t>.2021</w:t>
      </w:r>
      <w:r w:rsidR="00E704AA" w:rsidRPr="00B10FD5">
        <w:t xml:space="preserve">, </w:t>
      </w:r>
      <w:r w:rsidR="00127C25">
        <w:t>c.16</w:t>
      </w:r>
      <w:r w:rsidR="00E704AA" w:rsidRPr="00B10FD5">
        <w:t xml:space="preserve"> (C.</w:t>
      </w:r>
      <w:r w:rsidR="00E704AA">
        <w:t>24:6I-50</w:t>
      </w:r>
      <w:r w:rsidR="00E704AA" w:rsidRPr="00B10FD5">
        <w:t>)</w:t>
      </w:r>
      <w:r w:rsidRPr="00B10FD5">
        <w:t xml:space="preserve">. </w:t>
      </w:r>
    </w:p>
    <w:p w:rsidR="00E704AA" w:rsidRDefault="00C55904" w:rsidP="00C55904">
      <w:r w:rsidRPr="00B10FD5">
        <w:tab/>
        <w:t>d.</w:t>
      </w:r>
      <w:r w:rsidR="00E704AA">
        <w:t xml:space="preserve"> </w:t>
      </w:r>
      <w:r w:rsidRPr="00B10FD5">
        <w:t>(1)</w:t>
      </w:r>
      <w:r w:rsidR="002D7DB2">
        <w:t xml:space="preserve"> </w:t>
      </w:r>
      <w:r w:rsidRPr="00B10FD5">
        <w:t>The commission</w:t>
      </w:r>
      <w:r w:rsidR="00E704AA">
        <w:t xml:space="preserve"> </w:t>
      </w:r>
      <w:r w:rsidRPr="00B10FD5">
        <w:t>shall issue or deny issuance of a Class 1 Cannabis</w:t>
      </w:r>
      <w:r w:rsidR="002D7DB2">
        <w:t xml:space="preserve"> </w:t>
      </w:r>
      <w:r w:rsidRPr="00B10FD5">
        <w:t xml:space="preserve">Cultivator license or conditional license in accordance with the procedures set forth in section 18 of </w:t>
      </w:r>
      <w:r w:rsidR="00E704AA" w:rsidRPr="00B10FD5">
        <w:t>P.L</w:t>
      </w:r>
      <w:r w:rsidR="00E704AA">
        <w:t>.2021</w:t>
      </w:r>
      <w:r w:rsidR="00E704AA" w:rsidRPr="00B10FD5">
        <w:t xml:space="preserve">, </w:t>
      </w:r>
      <w:r w:rsidR="00127C25">
        <w:t>c.16</w:t>
      </w:r>
      <w:r w:rsidR="00E704AA" w:rsidRPr="00B10FD5">
        <w:t xml:space="preserve"> (C.</w:t>
      </w:r>
      <w:r w:rsidR="00E704AA">
        <w:t>24:6I-35</w:t>
      </w:r>
      <w:r w:rsidR="00E704AA" w:rsidRPr="00B10FD5">
        <w:t>)</w:t>
      </w:r>
      <w:r w:rsidRPr="00B10FD5">
        <w:t xml:space="preserve">. </w:t>
      </w:r>
    </w:p>
    <w:p w:rsidR="00C55904" w:rsidRPr="00B10FD5" w:rsidRDefault="00C55904" w:rsidP="00C55904">
      <w:r w:rsidRPr="00B10FD5">
        <w:tab/>
        <w:t>(2)</w:t>
      </w:r>
      <w:r w:rsidRPr="00B10FD5">
        <w:tab/>
        <w:t>The commission may suspend or revoke a Class 1 Cannabis</w:t>
      </w:r>
      <w:r w:rsidR="002D7DB2">
        <w:t xml:space="preserve"> </w:t>
      </w:r>
      <w:r w:rsidRPr="00B10FD5">
        <w:t>Cultivator license or conditional license to operate as a cannabis</w:t>
      </w:r>
      <w:r w:rsidR="002D7DB2">
        <w:t xml:space="preserve"> </w:t>
      </w:r>
      <w:r w:rsidRPr="00B10FD5">
        <w:t>cultivator for cause, which shall be considered a final agency action for the purposes of the "Administrative Procedure Act," P.L.1968, c.410 (C.52:14B-1 et seq.) and shall be subject only to judicial review as provided in the Rules of Court.</w:t>
      </w:r>
    </w:p>
    <w:p w:rsidR="00C55904" w:rsidRPr="00B10FD5" w:rsidRDefault="00C55904" w:rsidP="00C55904">
      <w:r w:rsidRPr="00B10FD5">
        <w:tab/>
        <w:t>e.</w:t>
      </w:r>
      <w:r w:rsidRPr="00B10FD5">
        <w:tab/>
        <w:t>A person who has been issued a license or conditional license shall display the license or conditional license at the premises at all times when cannabis</w:t>
      </w:r>
      <w:r w:rsidR="00E704AA">
        <w:t xml:space="preserve"> </w:t>
      </w:r>
      <w:r w:rsidRPr="00B10FD5">
        <w:t>is being produced.</w:t>
      </w:r>
    </w:p>
    <w:p w:rsidR="00C55904" w:rsidRPr="00B10FD5" w:rsidRDefault="00C55904" w:rsidP="00C55904">
      <w:pPr>
        <w:tabs>
          <w:tab w:val="clear" w:pos="2160"/>
          <w:tab w:val="left" w:pos="2340"/>
        </w:tabs>
      </w:pPr>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EF7BB1" w:rsidRPr="00B10FD5"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2" w:name="stop"/>
      <w:bookmarkEnd w:id="2"/>
    </w:p>
    <w:p w:rsidR="00B964BC" w:rsidRDefault="00B964BC" w:rsidP="00705789">
      <w:r>
        <w:t>C.24:6I-38  Grow canopies for licensed cannabis cultivators.</w:t>
      </w:r>
    </w:p>
    <w:p w:rsidR="00705789" w:rsidRPr="00B10FD5" w:rsidRDefault="00705789" w:rsidP="00705789">
      <w:r w:rsidRPr="00B10FD5">
        <w:tab/>
        <w:t>21.</w:t>
      </w:r>
      <w:r w:rsidR="00B964BC">
        <w:tab/>
      </w:r>
      <w:r w:rsidRPr="00B10FD5">
        <w:t>Grow Canopies for Licensed Cannabis</w:t>
      </w:r>
      <w:r w:rsidR="002D7DB2">
        <w:t xml:space="preserve"> </w:t>
      </w:r>
      <w:r w:rsidRPr="00B10FD5">
        <w:t>Cultivators.</w:t>
      </w:r>
      <w:r w:rsidR="002D7DB2">
        <w:t xml:space="preserve"> </w:t>
      </w:r>
    </w:p>
    <w:p w:rsidR="00705789" w:rsidRPr="00B10FD5" w:rsidRDefault="00705789" w:rsidP="00705789">
      <w:r w:rsidRPr="00B10FD5">
        <w:tab/>
        <w:t>a.</w:t>
      </w:r>
      <w:r w:rsidRPr="00B10FD5">
        <w:tab/>
        <w:t>Subject to subsection b. of this section, the commission shall adopt rules or regulations restricting the size of mature cannabis plant grow canopies at premises for which a license has been issued to a cannabis</w:t>
      </w:r>
      <w:r w:rsidR="002D7DB2">
        <w:t xml:space="preserve"> </w:t>
      </w:r>
      <w:r w:rsidRPr="00B10FD5">
        <w:t xml:space="preserve">cultivator pursuant to </w:t>
      </w:r>
      <w:r w:rsidR="00B964BC" w:rsidRPr="00B10FD5">
        <w:t>P.L</w:t>
      </w:r>
      <w:r w:rsidR="00B964BC">
        <w:t>.2021</w:t>
      </w:r>
      <w:r w:rsidR="00B964BC" w:rsidRPr="00B10FD5">
        <w:t xml:space="preserve">, </w:t>
      </w:r>
      <w:r w:rsidR="00127C25">
        <w:t>c.16</w:t>
      </w:r>
      <w:r w:rsidR="00B964BC" w:rsidRPr="00B10FD5">
        <w:t xml:space="preserve"> (C.</w:t>
      </w:r>
      <w:r w:rsidR="00B964BC">
        <w:t>24:6I-31 et al.</w:t>
      </w:r>
      <w:r w:rsidR="00B964BC" w:rsidRPr="00B10FD5">
        <w:t>)</w:t>
      </w:r>
      <w:r w:rsidRPr="00B10FD5">
        <w:t>.</w:t>
      </w:r>
      <w:r w:rsidR="002D7DB2">
        <w:t xml:space="preserve"> </w:t>
      </w:r>
      <w:r w:rsidRPr="00B10FD5">
        <w:t xml:space="preserve"> </w:t>
      </w:r>
    </w:p>
    <w:p w:rsidR="00705789" w:rsidRPr="00B10FD5" w:rsidRDefault="00705789" w:rsidP="00705789">
      <w:r w:rsidRPr="00B10FD5">
        <w:tab/>
        <w:t>b.</w:t>
      </w:r>
      <w:r w:rsidRPr="00B10FD5">
        <w:tab/>
        <w:t>When adopting rules and regulations under this</w:t>
      </w:r>
      <w:r w:rsidR="002D7DB2">
        <w:t xml:space="preserve"> </w:t>
      </w:r>
      <w:r w:rsidRPr="00B10FD5">
        <w:t>section, the commission</w:t>
      </w:r>
      <w:r w:rsidR="00B964BC">
        <w:t xml:space="preserve"> </w:t>
      </w:r>
      <w:r w:rsidRPr="00B10FD5">
        <w:t xml:space="preserve">shall consider whether to: </w:t>
      </w:r>
    </w:p>
    <w:p w:rsidR="00705789" w:rsidRPr="00B10FD5" w:rsidRDefault="00705789" w:rsidP="00705789">
      <w:r w:rsidRPr="00B10FD5">
        <w:tab/>
        <w:t>(1)</w:t>
      </w:r>
      <w:r w:rsidRPr="00B10FD5">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B964BC" w:rsidRDefault="00705789" w:rsidP="00705789">
      <w:r w:rsidRPr="00B10FD5">
        <w:tab/>
        <w:t>(2)</w:t>
      </w:r>
      <w:r w:rsidRPr="00B10FD5">
        <w:tab/>
        <w:t>Adopt a tiered system under which the permitted size of a cannabis</w:t>
      </w:r>
      <w:r w:rsidR="002D7DB2">
        <w:t xml:space="preserve"> </w:t>
      </w:r>
      <w:r w:rsidRPr="00B10FD5">
        <w:t>cultivators’ mature cannabis plant grow canopy</w:t>
      </w:r>
      <w:r w:rsidR="002D7DB2">
        <w:t xml:space="preserve"> </w:t>
      </w:r>
      <w:r w:rsidRPr="00B10FD5">
        <w:t>may increase or decrease at the time of licensure renewal</w:t>
      </w:r>
      <w:r w:rsidR="002D7DB2">
        <w:t xml:space="preserve"> </w:t>
      </w:r>
      <w:r w:rsidRPr="00B10FD5">
        <w:t>in accordance with that tiered system, except that the permitted size of a cannabis</w:t>
      </w:r>
      <w:r w:rsidR="002D7DB2">
        <w:t xml:space="preserve"> </w:t>
      </w:r>
      <w:r w:rsidRPr="00B10FD5">
        <w:t>cultivator’s mature cannabis plant grow canopy may not increase following any year during which the commission disciplined the cannabis</w:t>
      </w:r>
      <w:r w:rsidR="002D7DB2">
        <w:t xml:space="preserve"> </w:t>
      </w:r>
      <w:r w:rsidRPr="00B10FD5">
        <w:t xml:space="preserve">cultivator for violating a provision of, or a rule or regulation adopted under, a provision of </w:t>
      </w:r>
      <w:r w:rsidR="00B964BC" w:rsidRPr="00B10FD5">
        <w:t>P.L</w:t>
      </w:r>
      <w:r w:rsidR="00B964BC">
        <w:t>.2021</w:t>
      </w:r>
      <w:r w:rsidR="00B964BC" w:rsidRPr="00B10FD5">
        <w:t xml:space="preserve">, </w:t>
      </w:r>
      <w:r w:rsidR="00127C25">
        <w:t>c.16</w:t>
      </w:r>
      <w:r w:rsidR="00B964BC" w:rsidRPr="00B10FD5">
        <w:t xml:space="preserve"> (C.</w:t>
      </w:r>
      <w:r w:rsidR="00B964BC">
        <w:t>24:6I-31 et al.</w:t>
      </w:r>
      <w:r w:rsidR="00B964BC" w:rsidRPr="00B10FD5">
        <w:t>)</w:t>
      </w:r>
      <w:r w:rsidRPr="00B10FD5">
        <w:t xml:space="preserve">; provided, </w:t>
      </w:r>
      <w:r w:rsidRPr="00B10FD5">
        <w:lastRenderedPageBreak/>
        <w:t>that at the time of adoption, any growing or cultivation square footage previously approved or authorized for an alternative treatment center that was issued a permit prior to the effective date of P.L.2019, c.153</w:t>
      </w:r>
      <w:r w:rsidR="002D7DB2">
        <w:t xml:space="preserve"> </w:t>
      </w:r>
      <w:r w:rsidRPr="00B10FD5">
        <w:t xml:space="preserve"> (C.24:6I-5.1 et al.), or that was issued a permit on or after that effective date pursuant to an application submitted prior to that effective date, shall not be reduced, but the commission’s adopted</w:t>
      </w:r>
      <w:r w:rsidR="002D7DB2">
        <w:t xml:space="preserve"> </w:t>
      </w:r>
      <w:r w:rsidRPr="00B10FD5">
        <w:t xml:space="preserve">tiered system shall apply to the growing or cultivation square footage of that alternative treatment center thereafter; </w:t>
      </w:r>
    </w:p>
    <w:p w:rsidR="00705789" w:rsidRPr="00B10FD5" w:rsidRDefault="00705789" w:rsidP="00705789">
      <w:r w:rsidRPr="00B10FD5">
        <w:tab/>
        <w:t>(3)</w:t>
      </w:r>
      <w:r w:rsidRPr="00B10FD5">
        <w:tab/>
        <w:t xml:space="preserve">Take into consideration the market demand for cannabis items in this State, the number of persons applying for a license pursuant to sections 20, 22, 23, 24, 25, and 26 of </w:t>
      </w:r>
      <w:r w:rsidR="00B964BC" w:rsidRPr="00B10FD5">
        <w:t>P.L</w:t>
      </w:r>
      <w:r w:rsidR="00B964BC">
        <w:t>.2021</w:t>
      </w:r>
      <w:r w:rsidR="00B964BC" w:rsidRPr="00B10FD5">
        <w:t xml:space="preserve">, </w:t>
      </w:r>
      <w:r w:rsidR="00127C25">
        <w:t>c.16</w:t>
      </w:r>
      <w:r w:rsidR="00B964BC" w:rsidRPr="00B10FD5">
        <w:t xml:space="preserve"> (C.</w:t>
      </w:r>
      <w:r w:rsidR="00B964BC">
        <w:t>24:6I-37, C.24:6I-39, C.24:6I-40, C.24:6I-41, C.24:6I-42, and C.24:6I-43</w:t>
      </w:r>
      <w:r w:rsidR="00B964BC" w:rsidRPr="00B10FD5">
        <w:t>)</w:t>
      </w:r>
      <w:r w:rsidRPr="00B10FD5">
        <w:t xml:space="preserve">, and to whom a license has been issued pursuant to those sections, and whether the availability of cannabis items in this State is commensurate with the market demand. </w:t>
      </w:r>
    </w:p>
    <w:p w:rsidR="00705789" w:rsidRPr="00B10FD5" w:rsidRDefault="00705789" w:rsidP="00705789">
      <w:r w:rsidRPr="00B10FD5">
        <w:tab/>
        <w:t>c.</w:t>
      </w:r>
      <w:r w:rsidRPr="00B10FD5">
        <w:tab/>
        <w:t>This section shall not apply to premises for which a license has been issued to a cannabis</w:t>
      </w:r>
      <w:r w:rsidR="002D7DB2">
        <w:t xml:space="preserve"> </w:t>
      </w:r>
      <w:r w:rsidRPr="00B10FD5">
        <w:t xml:space="preserve">cultivator pursuant to section 20 of </w:t>
      </w:r>
      <w:r w:rsidR="00B964BC" w:rsidRPr="00B10FD5">
        <w:t>P.L</w:t>
      </w:r>
      <w:r w:rsidR="00B964BC">
        <w:t>.2021</w:t>
      </w:r>
      <w:r w:rsidR="00B964BC" w:rsidRPr="00B10FD5">
        <w:t xml:space="preserve">, </w:t>
      </w:r>
      <w:r w:rsidR="00127C25">
        <w:t>c.16</w:t>
      </w:r>
      <w:r w:rsidR="00B964BC" w:rsidRPr="00B10FD5">
        <w:t xml:space="preserve"> (C.</w:t>
      </w:r>
      <w:r w:rsidR="00B964BC">
        <w:t>24:6I-37</w:t>
      </w:r>
      <w:r w:rsidR="00B964BC" w:rsidRPr="00B10FD5">
        <w:t>)</w:t>
      </w:r>
      <w:r w:rsidRPr="00B10FD5">
        <w:t>, if the premises is used only to propagate immature cannabis plants.</w:t>
      </w:r>
    </w:p>
    <w:p w:rsidR="00EF7BB1" w:rsidRPr="00B10FD5" w:rsidRDefault="00EF7BB1" w:rsidP="00EF7BB1"/>
    <w:p w:rsidR="002B23E5" w:rsidRDefault="002B23E5" w:rsidP="00A5244C">
      <w:pPr>
        <w:tabs>
          <w:tab w:val="clear" w:pos="288"/>
          <w:tab w:val="left" w:pos="270"/>
        </w:tabs>
      </w:pPr>
      <w:r>
        <w:t>C.24:6I-39  Class 2 cannabis manufacturer license.</w:t>
      </w:r>
    </w:p>
    <w:p w:rsidR="00A5244C" w:rsidRPr="00B10FD5" w:rsidRDefault="00A5244C" w:rsidP="00A5244C">
      <w:pPr>
        <w:tabs>
          <w:tab w:val="clear" w:pos="288"/>
          <w:tab w:val="left" w:pos="270"/>
        </w:tabs>
      </w:pPr>
      <w:r w:rsidRPr="00B10FD5">
        <w:tab/>
        <w:t>22.</w:t>
      </w:r>
      <w:r w:rsidRPr="00B10FD5">
        <w:tab/>
        <w:t>Class 2 Cannabis</w:t>
      </w:r>
      <w:r w:rsidR="002D7DB2">
        <w:t xml:space="preserve"> </w:t>
      </w:r>
      <w:r w:rsidRPr="00B10FD5">
        <w:t xml:space="preserve">Manufacturer license. </w:t>
      </w:r>
    </w:p>
    <w:p w:rsidR="00A5244C" w:rsidRPr="00B10FD5" w:rsidRDefault="00A5244C" w:rsidP="00A5244C">
      <w:r w:rsidRPr="00B10FD5">
        <w:tab/>
        <w:t>A cannabis</w:t>
      </w:r>
      <w:r w:rsidR="002D7DB2">
        <w:t xml:space="preserve"> </w:t>
      </w:r>
      <w:r w:rsidRPr="00B10FD5">
        <w:t>manufacturer shall have a Class 2 Cannabis</w:t>
      </w:r>
      <w:r w:rsidR="002D7DB2">
        <w:t xml:space="preserve"> </w:t>
      </w:r>
      <w:r w:rsidRPr="00B10FD5">
        <w:t>Manufacturer license issued by the commission for the premises at which the cannabis</w:t>
      </w:r>
      <w:r w:rsidR="002D7DB2">
        <w:t xml:space="preserve"> </w:t>
      </w:r>
      <w:r w:rsidRPr="00B10FD5">
        <w:t>items are manufactured.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2B23E5" w:rsidRPr="00B10FD5">
        <w:t>P.L</w:t>
      </w:r>
      <w:r w:rsidR="002B23E5">
        <w:t>.2021</w:t>
      </w:r>
      <w:r w:rsidR="002B23E5" w:rsidRPr="00B10FD5">
        <w:t xml:space="preserve">, </w:t>
      </w:r>
      <w:r w:rsidR="00127C25">
        <w:t>c.16</w:t>
      </w:r>
      <w:r w:rsidR="002B23E5" w:rsidRPr="00B10FD5">
        <w:t xml:space="preserve"> (C.</w:t>
      </w:r>
      <w:r w:rsidR="002B23E5">
        <w:t>24:6I-36</w:t>
      </w:r>
      <w:r w:rsidR="002B23E5"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section 18 of </w:t>
      </w:r>
      <w:r w:rsidR="002B23E5" w:rsidRPr="00B10FD5">
        <w:t>P.L</w:t>
      </w:r>
      <w:r w:rsidR="002B23E5">
        <w:t>.2021</w:t>
      </w:r>
      <w:r w:rsidR="002B23E5" w:rsidRPr="00B10FD5">
        <w:t xml:space="preserve">, </w:t>
      </w:r>
      <w:r w:rsidR="00127C25">
        <w:t>c.16</w:t>
      </w:r>
      <w:r w:rsidR="002B23E5" w:rsidRPr="00B10FD5">
        <w:t xml:space="preserve"> (C.</w:t>
      </w:r>
      <w:r w:rsidR="002B23E5">
        <w:t>24:6I-35</w:t>
      </w:r>
      <w:r w:rsidR="002B23E5" w:rsidRPr="00B10FD5">
        <w:t>)</w:t>
      </w:r>
      <w:r w:rsidRPr="00B10FD5">
        <w:t>, accept new applications for additional licenses as it deems necessary to meet those demands.</w:t>
      </w:r>
      <w:r w:rsidR="002D7DB2">
        <w:t xml:space="preserve"> </w:t>
      </w:r>
    </w:p>
    <w:p w:rsidR="00A5244C" w:rsidRPr="00B10FD5" w:rsidRDefault="00A5244C" w:rsidP="00A5244C">
      <w:r w:rsidRPr="00B10FD5">
        <w:tab/>
        <w:t>a.</w:t>
      </w:r>
      <w:r w:rsidRPr="00B10FD5">
        <w:tab/>
        <w:t>To hold a Class 2 Cannabis</w:t>
      </w:r>
      <w:r w:rsidR="002D7DB2">
        <w:t xml:space="preserve"> </w:t>
      </w:r>
      <w:r w:rsidRPr="00B10FD5">
        <w:t xml:space="preserve">Manufacturer license under this section, an applicant: </w:t>
      </w:r>
    </w:p>
    <w:p w:rsidR="00A5244C" w:rsidRPr="00B10FD5" w:rsidRDefault="00A5244C" w:rsidP="00A5244C">
      <w:r w:rsidRPr="00B10FD5">
        <w:tab/>
        <w:t>(1)</w:t>
      </w:r>
      <w:r w:rsidRPr="00B10FD5">
        <w:tab/>
        <w:t xml:space="preserve">Shall apply for a license in the manner described in section 18 of </w:t>
      </w:r>
      <w:r w:rsidR="002B23E5" w:rsidRPr="00B10FD5">
        <w:t>P.L</w:t>
      </w:r>
      <w:r w:rsidR="002B23E5">
        <w:t>.2021</w:t>
      </w:r>
      <w:r w:rsidR="002B23E5" w:rsidRPr="00B10FD5">
        <w:t xml:space="preserve">, </w:t>
      </w:r>
      <w:r w:rsidR="00127C25">
        <w:t>c.16</w:t>
      </w:r>
      <w:r w:rsidR="002B23E5" w:rsidRPr="00B10FD5">
        <w:t xml:space="preserve"> (C.</w:t>
      </w:r>
      <w:r w:rsidR="002B23E5">
        <w:t>24:6I-35</w:t>
      </w:r>
      <w:r w:rsidR="002B23E5" w:rsidRPr="00B10FD5">
        <w:t>)</w:t>
      </w:r>
      <w:r w:rsidRPr="00B10FD5">
        <w:t xml:space="preserve">; </w:t>
      </w:r>
    </w:p>
    <w:p w:rsidR="00A5244C" w:rsidRPr="00B10FD5" w:rsidRDefault="00A5244C" w:rsidP="00A5244C">
      <w:r w:rsidRPr="00B10FD5">
        <w:tab/>
        <w:t>(2)</w:t>
      </w:r>
      <w:r w:rsidRPr="00B10FD5">
        <w:tab/>
        <w:t>Shall have at least one significantly involved person who has resided in this State for at least two years as of the date of the application, and provide proof that this person and any other person with</w:t>
      </w:r>
      <w:r w:rsidR="002D7DB2">
        <w:t xml:space="preserve"> </w:t>
      </w:r>
      <w:r w:rsidRPr="00B10FD5">
        <w:t>a financial interest who also has decision making authority for the cannabis</w:t>
      </w:r>
      <w:r w:rsidR="002D7DB2">
        <w:t xml:space="preserve"> </w:t>
      </w:r>
      <w:r w:rsidRPr="00B10FD5">
        <w:t xml:space="preserve">manufacturer listed on an application submitted under section 18 of </w:t>
      </w:r>
      <w:r w:rsidR="002B23E5" w:rsidRPr="00B10FD5">
        <w:t>P.L</w:t>
      </w:r>
      <w:r w:rsidR="002B23E5">
        <w:t>.2021</w:t>
      </w:r>
      <w:r w:rsidR="002B23E5" w:rsidRPr="00B10FD5">
        <w:t xml:space="preserve">, </w:t>
      </w:r>
      <w:r w:rsidR="00127C25">
        <w:t>c.16</w:t>
      </w:r>
      <w:r w:rsidR="002B23E5" w:rsidRPr="00B10FD5">
        <w:t xml:space="preserve"> (C.</w:t>
      </w:r>
      <w:r w:rsidR="002B23E5">
        <w:t>24:6I-35</w:t>
      </w:r>
      <w:r w:rsidR="002B23E5" w:rsidRPr="00B10FD5">
        <w:t>)</w:t>
      </w:r>
      <w:r w:rsidRPr="00B10FD5">
        <w:t xml:space="preserve"> is 21 years of age or older;</w:t>
      </w:r>
      <w:r w:rsidR="002D7DB2">
        <w:t xml:space="preserve"> </w:t>
      </w:r>
    </w:p>
    <w:p w:rsidR="00A5244C" w:rsidRPr="00B10FD5" w:rsidRDefault="00A5244C" w:rsidP="00A5244C">
      <w:r w:rsidRPr="00B10FD5">
        <w:tab/>
        <w:t>(3)</w:t>
      </w:r>
      <w:r w:rsidRPr="00B10FD5">
        <w:tab/>
        <w:t xml:space="preserve">Shall meet the requirements of any rule or regulation adopted by the commission under subsection b. of this section; and </w:t>
      </w:r>
    </w:p>
    <w:p w:rsidR="002B23E5" w:rsidRDefault="00A5244C" w:rsidP="00A5244C">
      <w:r w:rsidRPr="00B10FD5">
        <w:tab/>
        <w:t>(4)</w:t>
      </w:r>
      <w:r w:rsidRPr="00B10FD5">
        <w:tab/>
        <w:t>Shall provide for each of the following persons to undergo a criminal history record background check: any owner, other than an owner who holds less than a five percent investment interest in the cannabis</w:t>
      </w:r>
      <w:r w:rsidR="002D7DB2">
        <w:t xml:space="preserve"> </w:t>
      </w:r>
      <w:r w:rsidRPr="00B10FD5">
        <w:t>manufacturer or who is a member of a group that holds less than a 20 percent investment interest in the cannabis</w:t>
      </w:r>
      <w:r w:rsidR="002D7DB2">
        <w:t xml:space="preserve"> </w:t>
      </w:r>
      <w:r w:rsidRPr="00B10FD5">
        <w:t>manufacturer and no member of that group holds more than a five percent interest in the total group investment, and who lacks the authority to make controlling decisions regarding the cannabis</w:t>
      </w:r>
      <w:r w:rsidR="002D7DB2">
        <w:t xml:space="preserve"> </w:t>
      </w:r>
      <w:r w:rsidRPr="00B10FD5">
        <w:t>manufacturer’s operations; any director; any officer; and any employee.</w:t>
      </w:r>
    </w:p>
    <w:p w:rsidR="00A5244C" w:rsidRPr="00B10FD5" w:rsidRDefault="00A5244C" w:rsidP="00A5244C">
      <w:r w:rsidRPr="00B10FD5">
        <w:tab/>
        <w:t>(a)</w:t>
      </w:r>
      <w:r w:rsidRPr="00B10FD5">
        <w:tab/>
        <w:t>Pursuant to this provision,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lastRenderedPageBreak/>
        <w:t>State and federal laws, rules, and regulations.  The Division of State Police shall forward criminal history record background information to the commission in a timely manner when requested pursuant to the provisions of this section;</w:t>
      </w:r>
    </w:p>
    <w:p w:rsidR="00A5244C" w:rsidRPr="00B10FD5" w:rsidRDefault="00A5244C" w:rsidP="00A5244C">
      <w:r w:rsidRPr="00B10FD5">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w:t>
      </w:r>
      <w:r w:rsidR="002D7DB2">
        <w:t xml:space="preserve"> </w:t>
      </w:r>
      <w:r w:rsidRPr="00B10FD5">
        <w:t>manufacturer.  Each person shall bear the cost for the criminal history record background check, including all costs of administering and processing the check;</w:t>
      </w:r>
    </w:p>
    <w:p w:rsidR="00A5244C" w:rsidRPr="00B10FD5" w:rsidRDefault="00A5244C" w:rsidP="00A5244C">
      <w:r w:rsidRPr="00B10FD5">
        <w:tab/>
        <w:t>(c)</w:t>
      </w:r>
      <w:r w:rsidR="002B23E5">
        <w:t xml:space="preserve"> </w:t>
      </w:r>
      <w:r w:rsidRPr="00B10FD5">
        <w:t>(i)</w:t>
      </w:r>
      <w:r w:rsidR="002D7DB2">
        <w:t xml:space="preserve"> </w:t>
      </w:r>
      <w:r w:rsidRPr="00B10FD5">
        <w:t>With respect to determining whether any conviction of a person contained in the criminal history record background check should disqualify an applicant for a Class 2 Cannabis</w:t>
      </w:r>
      <w:r w:rsidR="002D7DB2">
        <w:t xml:space="preserve"> </w:t>
      </w:r>
      <w:r w:rsidRPr="00B10FD5">
        <w:t xml:space="preserve">Manufacturer license, the commission shall not take into consideration any conviction for a crime or offense that occurred prior to the effective date of </w:t>
      </w:r>
      <w:r w:rsidR="002B23E5" w:rsidRPr="00B10FD5">
        <w:t>P.L</w:t>
      </w:r>
      <w:r w:rsidR="002B23E5">
        <w:t>.2021</w:t>
      </w:r>
      <w:r w:rsidR="002B23E5" w:rsidRPr="00B10FD5">
        <w:t xml:space="preserve">, </w:t>
      </w:r>
      <w:r w:rsidR="00127C25">
        <w:t>c.16</w:t>
      </w:r>
      <w:r w:rsidR="002B23E5" w:rsidRPr="00B10FD5">
        <w:t xml:space="preserve"> (C.</w:t>
      </w:r>
      <w:r w:rsidR="002B23E5">
        <w:t>24:6I-31 et al.</w:t>
      </w:r>
      <w:r w:rsidR="002B23E5" w:rsidRPr="00B10FD5">
        <w:t>)</w:t>
      </w:r>
      <w:r w:rsidRPr="00B10FD5">
        <w:t xml:space="preserve"> involving a controlled dangerous substance or controlled substance analog as set forth in paragraph (11) or (12) of subsection b., or subparagraph (b) of paragraph (10) of subsection b. of N.J.S.2C:35-5, or</w:t>
      </w:r>
      <w:r w:rsidR="002D7DB2">
        <w:t xml:space="preserve"> </w:t>
      </w:r>
      <w:r w:rsidRPr="00B10FD5">
        <w:t>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2B23E5" w:rsidRPr="00B10FD5">
        <w:t>P.L</w:t>
      </w:r>
      <w:r w:rsidR="002B23E5">
        <w:t>.2021</w:t>
      </w:r>
      <w:r w:rsidR="002B23E5" w:rsidRPr="00B10FD5">
        <w:t xml:space="preserve">, </w:t>
      </w:r>
      <w:r w:rsidR="00127C25">
        <w:t>c.16</w:t>
      </w:r>
      <w:r w:rsidR="002B23E5" w:rsidRPr="00B10FD5">
        <w:t xml:space="preserve"> (C.</w:t>
      </w:r>
      <w:r w:rsidR="002B23E5">
        <w:t>24:6I-31 et al.</w:t>
      </w:r>
      <w:r w:rsidR="002B23E5"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2B23E5" w:rsidRPr="00B10FD5">
        <w:t>P.L</w:t>
      </w:r>
      <w:r w:rsidR="002B23E5">
        <w:t>.2021</w:t>
      </w:r>
      <w:r w:rsidR="002B23E5" w:rsidRPr="00B10FD5">
        <w:t xml:space="preserve">, </w:t>
      </w:r>
      <w:r w:rsidR="00127C25">
        <w:t>c.16</w:t>
      </w:r>
      <w:r w:rsidR="002B23E5" w:rsidRPr="00B10FD5">
        <w:t xml:space="preserve"> (C.</w:t>
      </w:r>
      <w:r w:rsidR="002B23E5">
        <w:t>24:6I-31 et al.</w:t>
      </w:r>
      <w:r w:rsidR="002B23E5" w:rsidRPr="00B10FD5">
        <w:t>)</w:t>
      </w:r>
      <w:r w:rsidRPr="00B10FD5">
        <w:t>,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002B23E5">
        <w:t xml:space="preserve"> </w:t>
      </w:r>
      <w:r w:rsidRPr="00B10FD5">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A5244C" w:rsidRPr="00B10FD5" w:rsidRDefault="00A5244C" w:rsidP="00A5244C">
      <w:r w:rsidRPr="00B10FD5">
        <w:tab/>
        <w:t>(ii)</w:t>
      </w:r>
      <w:r w:rsidRPr="00B10FD5">
        <w:tab/>
        <w:t>The commission may approve an applicant for a Class 2 Cannabis</w:t>
      </w:r>
      <w:r w:rsidR="002D7DB2">
        <w:t xml:space="preserve"> </w:t>
      </w:r>
      <w:r w:rsidRPr="00B10FD5">
        <w:t>Manufacturer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A5244C" w:rsidRPr="00B10FD5" w:rsidRDefault="00A5244C" w:rsidP="00A5244C">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2 Cannabis</w:t>
      </w:r>
      <w:r w:rsidR="002D7DB2">
        <w:t xml:space="preserve"> </w:t>
      </w:r>
      <w:r w:rsidRPr="00B10FD5">
        <w:t>Manufacturer license.</w:t>
      </w:r>
    </w:p>
    <w:p w:rsidR="00A5244C" w:rsidRPr="00B10FD5" w:rsidRDefault="00A5244C" w:rsidP="00A5244C">
      <w:r w:rsidRPr="00B10FD5">
        <w:lastRenderedPageBreak/>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A5244C" w:rsidRPr="00B10FD5" w:rsidRDefault="00A5244C" w:rsidP="00A5244C">
      <w:r w:rsidRPr="00B10FD5">
        <w:tab/>
        <w:t>(e)</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 Manufacturer license.</w:t>
      </w:r>
    </w:p>
    <w:p w:rsidR="00A5244C" w:rsidRPr="00B10FD5" w:rsidRDefault="00A5244C" w:rsidP="00A5244C">
      <w:r w:rsidRPr="00B10FD5">
        <w:tab/>
        <w:t>b.</w:t>
      </w:r>
      <w:r w:rsidRPr="00B10FD5">
        <w:tab/>
        <w:t xml:space="preserve">The commission shall adopt rules that: </w:t>
      </w:r>
    </w:p>
    <w:p w:rsidR="00A5244C" w:rsidRPr="00B10FD5" w:rsidRDefault="00A5244C" w:rsidP="00A5244C">
      <w:r w:rsidRPr="00B10FD5">
        <w:tab/>
        <w:t>(1)</w:t>
      </w:r>
      <w:r w:rsidRPr="00B10FD5">
        <w:tab/>
        <w:t>Provide for the annual renewal of the Class 2 Cannabis</w:t>
      </w:r>
      <w:r w:rsidR="002D7DB2">
        <w:t xml:space="preserve"> </w:t>
      </w:r>
      <w:r w:rsidRPr="00B10FD5">
        <w:t xml:space="preserve">Manufacturer license; </w:t>
      </w:r>
    </w:p>
    <w:p w:rsidR="00A5244C" w:rsidRPr="00B10FD5" w:rsidRDefault="00A5244C" w:rsidP="00A5244C">
      <w:r w:rsidRPr="00B10FD5">
        <w:tab/>
        <w:t>(2)</w:t>
      </w:r>
      <w:r w:rsidRPr="00B10FD5">
        <w:tab/>
        <w:t>Establish application, licensure, and renewal of licensure fees for cannabis</w:t>
      </w:r>
      <w:r w:rsidR="002D7DB2">
        <w:t xml:space="preserve"> </w:t>
      </w:r>
      <w:r w:rsidRPr="00B10FD5">
        <w:t xml:space="preserve">manufacturers in accordance with paragraph (2) of subsection a. of section 18 of </w:t>
      </w:r>
      <w:r w:rsidR="002B23E5" w:rsidRPr="00B10FD5">
        <w:t>P.L</w:t>
      </w:r>
      <w:r w:rsidR="002B23E5">
        <w:t>.2021</w:t>
      </w:r>
      <w:r w:rsidR="002B23E5" w:rsidRPr="00B10FD5">
        <w:t xml:space="preserve">, </w:t>
      </w:r>
      <w:r w:rsidR="00127C25">
        <w:t>c.16</w:t>
      </w:r>
      <w:r w:rsidR="002B23E5" w:rsidRPr="00B10FD5">
        <w:t xml:space="preserve"> (C.</w:t>
      </w:r>
      <w:r w:rsidR="002B23E5">
        <w:t>24:6I-35</w:t>
      </w:r>
      <w:r w:rsidR="002B23E5" w:rsidRPr="00B10FD5">
        <w:t>)</w:t>
      </w:r>
      <w:r w:rsidRPr="00B10FD5">
        <w:t>;</w:t>
      </w:r>
      <w:r w:rsidR="002D7DB2">
        <w:t xml:space="preserve"> </w:t>
      </w:r>
    </w:p>
    <w:p w:rsidR="00A5244C" w:rsidRPr="00B10FD5" w:rsidRDefault="00A5244C" w:rsidP="00A5244C">
      <w:r w:rsidRPr="00B10FD5">
        <w:tab/>
        <w:t>(3)</w:t>
      </w:r>
      <w:r w:rsidRPr="00B10FD5">
        <w:tab/>
        <w:t>Require cannabis items</w:t>
      </w:r>
      <w:r w:rsidR="002D7DB2">
        <w:t xml:space="preserve"> </w:t>
      </w:r>
      <w:r w:rsidRPr="00B10FD5">
        <w:t>manufactured by cannabis</w:t>
      </w:r>
      <w:r w:rsidR="002D7DB2">
        <w:t xml:space="preserve"> </w:t>
      </w:r>
      <w:r w:rsidRPr="00B10FD5">
        <w:t>manufacture</w:t>
      </w:r>
      <w:r w:rsidR="002B23E5">
        <w:t>r</w:t>
      </w:r>
      <w:r w:rsidRPr="00B10FD5">
        <w:t xml:space="preserve">s to be tested in accordance with </w:t>
      </w:r>
      <w:r w:rsidR="002B23E5" w:rsidRPr="00B10FD5">
        <w:t>P.L</w:t>
      </w:r>
      <w:r w:rsidR="002B23E5">
        <w:t>.2021</w:t>
      </w:r>
      <w:r w:rsidR="002B23E5" w:rsidRPr="00B10FD5">
        <w:t xml:space="preserve">, </w:t>
      </w:r>
      <w:r w:rsidR="00127C25">
        <w:t>c.16</w:t>
      </w:r>
      <w:r w:rsidR="002B23E5" w:rsidRPr="00B10FD5">
        <w:t xml:space="preserve"> (C.</w:t>
      </w:r>
      <w:r w:rsidR="002B23E5">
        <w:t>24:6I-31 et al.</w:t>
      </w:r>
      <w:r w:rsidR="002B23E5" w:rsidRPr="00B10FD5">
        <w:t>)</w:t>
      </w:r>
      <w:r w:rsidRPr="00B10FD5">
        <w:t>; and</w:t>
      </w:r>
    </w:p>
    <w:p w:rsidR="00A5244C" w:rsidRPr="00B10FD5" w:rsidRDefault="00A5244C" w:rsidP="00A5244C">
      <w:r w:rsidRPr="00B10FD5">
        <w:tab/>
        <w:t>(4)</w:t>
      </w:r>
      <w:r w:rsidRPr="00B10FD5">
        <w:tab/>
        <w:t>Require a cannabis</w:t>
      </w:r>
      <w:r w:rsidR="002D7DB2">
        <w:t xml:space="preserve"> </w:t>
      </w:r>
      <w:r w:rsidRPr="00B10FD5">
        <w:t>manufacturer to meet any public health and safety standards, industry best practices, and all applicable regulations established by the commission</w:t>
      </w:r>
      <w:r w:rsidR="002D7DB2">
        <w:t xml:space="preserve"> </w:t>
      </w:r>
      <w:r w:rsidRPr="00B10FD5">
        <w:t>related to the</w:t>
      </w:r>
      <w:r w:rsidR="002D7DB2">
        <w:t xml:space="preserve"> </w:t>
      </w:r>
      <w:r w:rsidRPr="00B10FD5">
        <w:t>manufacturing of cannabis</w:t>
      </w:r>
      <w:r w:rsidR="002B23E5">
        <w:t xml:space="preserve"> </w:t>
      </w:r>
      <w:r w:rsidRPr="00B10FD5">
        <w:t xml:space="preserve">items. </w:t>
      </w:r>
    </w:p>
    <w:p w:rsidR="00A5244C" w:rsidRPr="00B10FD5" w:rsidRDefault="00A5244C" w:rsidP="00A5244C">
      <w:r w:rsidRPr="00B10FD5">
        <w:tab/>
        <w:t>c.</w:t>
      </w:r>
      <w:r w:rsidRPr="00B10FD5">
        <w:tab/>
        <w:t xml:space="preserve">Fees adopted under subsection b. of this section: </w:t>
      </w:r>
    </w:p>
    <w:p w:rsidR="00A5244C" w:rsidRPr="00B10FD5" w:rsidRDefault="00A5244C" w:rsidP="00A5244C">
      <w:r w:rsidRPr="00B10FD5">
        <w:tab/>
        <w:t>(1)</w:t>
      </w:r>
      <w:r w:rsidRPr="00B10FD5">
        <w:tab/>
        <w:t xml:space="preserve">Shall be in the form of a schedule that imposes a greater fee for premises with more square footage; and </w:t>
      </w:r>
    </w:p>
    <w:p w:rsidR="00A5244C" w:rsidRPr="00B10FD5" w:rsidRDefault="00A5244C" w:rsidP="00A5244C">
      <w:r w:rsidRPr="00B10FD5">
        <w:tab/>
        <w:t>(2)</w:t>
      </w:r>
      <w:r w:rsidRPr="00B10FD5">
        <w:tab/>
        <w:t>Shall be deposited in the “Cannabis Regulatory, Enforcement Assistance, and Marketplace Modernization Fund”</w:t>
      </w:r>
      <w:r w:rsidR="002D7DB2">
        <w:t xml:space="preserve"> </w:t>
      </w:r>
      <w:r w:rsidRPr="00B10FD5">
        <w:t>established under section</w:t>
      </w:r>
      <w:r w:rsidR="002D7DB2">
        <w:t xml:space="preserve"> </w:t>
      </w:r>
      <w:r w:rsidRPr="00B10FD5">
        <w:t xml:space="preserve">41 of </w:t>
      </w:r>
      <w:r w:rsidR="00091958" w:rsidRPr="00B10FD5">
        <w:t>P.L</w:t>
      </w:r>
      <w:r w:rsidR="00091958">
        <w:t>.2021</w:t>
      </w:r>
      <w:r w:rsidR="00091958" w:rsidRPr="00B10FD5">
        <w:t xml:space="preserve">, </w:t>
      </w:r>
      <w:r w:rsidR="00127C25">
        <w:t>c.16</w:t>
      </w:r>
      <w:r w:rsidR="00091958" w:rsidRPr="00B10FD5">
        <w:t xml:space="preserve"> (C.</w:t>
      </w:r>
      <w:r w:rsidR="00091958">
        <w:t>24:6I-50</w:t>
      </w:r>
      <w:r w:rsidR="00091958" w:rsidRPr="00B10FD5">
        <w:t>)</w:t>
      </w:r>
      <w:r w:rsidRPr="00B10FD5">
        <w:t xml:space="preserve">. </w:t>
      </w:r>
    </w:p>
    <w:p w:rsidR="00A5244C" w:rsidRPr="00B10FD5" w:rsidRDefault="00A5244C" w:rsidP="00A5244C">
      <w:r w:rsidRPr="00B10FD5">
        <w:tab/>
        <w:t>d.</w:t>
      </w:r>
      <w:r w:rsidR="002D7DB2">
        <w:t xml:space="preserve"> </w:t>
      </w:r>
      <w:r w:rsidRPr="00B10FD5">
        <w:t>(1)</w:t>
      </w:r>
      <w:r w:rsidR="002D7DB2">
        <w:t xml:space="preserve"> </w:t>
      </w:r>
      <w:r w:rsidRPr="00B10FD5">
        <w:t>The commission shall issue or deny issuance of a Class 2 Cannabis</w:t>
      </w:r>
      <w:r w:rsidR="002D7DB2">
        <w:t xml:space="preserve"> </w:t>
      </w:r>
      <w:r w:rsidRPr="00B10FD5">
        <w:t xml:space="preserve">Manufacturer license or conditional license in accordance with the procedures set forth in section 18 of </w:t>
      </w:r>
      <w:r w:rsidR="00091958" w:rsidRPr="00B10FD5">
        <w:t>P.L</w:t>
      </w:r>
      <w:r w:rsidR="00091958">
        <w:t>.2021</w:t>
      </w:r>
      <w:r w:rsidR="00091958" w:rsidRPr="00B10FD5">
        <w:t xml:space="preserve">, </w:t>
      </w:r>
      <w:r w:rsidR="00127C25">
        <w:t>c.16</w:t>
      </w:r>
      <w:r w:rsidR="00091958" w:rsidRPr="00B10FD5">
        <w:t xml:space="preserve"> (C.</w:t>
      </w:r>
      <w:r w:rsidR="00091958">
        <w:t>24:6I-35</w:t>
      </w:r>
      <w:r w:rsidR="00091958" w:rsidRPr="00B10FD5">
        <w:t>)</w:t>
      </w:r>
      <w:r w:rsidRPr="00B10FD5">
        <w:t>.</w:t>
      </w:r>
    </w:p>
    <w:p w:rsidR="00091958" w:rsidRDefault="00A5244C" w:rsidP="00A5244C">
      <w:r w:rsidRPr="00B10FD5">
        <w:tab/>
        <w:t>(2)</w:t>
      </w:r>
      <w:r w:rsidRPr="00B10FD5">
        <w:tab/>
        <w:t>The commission may suspend or revoke a Class 2 Cannabis</w:t>
      </w:r>
      <w:r w:rsidR="002D7DB2">
        <w:t xml:space="preserve"> </w:t>
      </w:r>
      <w:r w:rsidRPr="00B10FD5">
        <w:t>Manufacturer license or conditional license</w:t>
      </w:r>
      <w:r w:rsidR="00091958">
        <w:t xml:space="preserve"> </w:t>
      </w:r>
      <w:r w:rsidRPr="00B10FD5">
        <w:t>to operate as a cannabis</w:t>
      </w:r>
      <w:r w:rsidR="002D7DB2">
        <w:t xml:space="preserve"> </w:t>
      </w:r>
      <w:r w:rsidRPr="00B10FD5">
        <w:t>manufacturer for cause, which shall be considered a final agency action for the purposes of the "Administrative Procedure Act," P.L.1968, c.410 (C.52:14B-1 et seq.) and shall be subject only to judicial review as provided in the Rules of Court.</w:t>
      </w:r>
    </w:p>
    <w:p w:rsidR="00A5244C" w:rsidRPr="00B10FD5" w:rsidRDefault="00A5244C" w:rsidP="00A5244C">
      <w:r w:rsidRPr="00B10FD5">
        <w:tab/>
        <w:t>e.</w:t>
      </w:r>
      <w:r w:rsidRPr="00B10FD5">
        <w:tab/>
        <w:t>A person who has been issued a license or conditional license shall display the license or conditional license at the premises at all times when cannabis</w:t>
      </w:r>
      <w:r w:rsidR="002D7DB2">
        <w:t xml:space="preserve"> </w:t>
      </w:r>
      <w:r w:rsidRPr="00B10FD5">
        <w:t xml:space="preserve"> items are being</w:t>
      </w:r>
      <w:r w:rsidR="002D7DB2">
        <w:t xml:space="preserve"> </w:t>
      </w:r>
      <w:r w:rsidRPr="00B10FD5">
        <w:t>manufactured.</w:t>
      </w:r>
    </w:p>
    <w:p w:rsidR="00EF7BB1" w:rsidRPr="00B10FD5" w:rsidRDefault="00A5244C" w:rsidP="00D76800">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091958" w:rsidRDefault="00091958" w:rsidP="00567767"/>
    <w:p w:rsidR="00091958" w:rsidRDefault="00091958" w:rsidP="00567767">
      <w:r>
        <w:t>C.24:6I-40  Class 3 cannabis wholesaler license.</w:t>
      </w:r>
    </w:p>
    <w:p w:rsidR="00567767" w:rsidRPr="00B10FD5" w:rsidRDefault="00567767" w:rsidP="00567767">
      <w:r w:rsidRPr="00B10FD5">
        <w:tab/>
        <w:t>23.</w:t>
      </w:r>
      <w:r w:rsidR="0012504D">
        <w:tab/>
      </w:r>
      <w:r w:rsidRPr="00B10FD5">
        <w:t>Class 3 Cannabis Wholesaler license.</w:t>
      </w:r>
    </w:p>
    <w:p w:rsidR="00567767" w:rsidRPr="00B10FD5" w:rsidRDefault="00567767" w:rsidP="00567767">
      <w:r w:rsidRPr="00B10FD5">
        <w:tab/>
        <w:t>A cannabis wholesaler shall have a Class 3 Cannabis Wholesaler license issued by the commission for the premises at which</w:t>
      </w:r>
      <w:r w:rsidR="002D7DB2">
        <w:t xml:space="preserve"> </w:t>
      </w:r>
      <w:r w:rsidRPr="00B10FD5">
        <w:t>cannabis</w:t>
      </w:r>
      <w:r w:rsidR="002D7DB2">
        <w:t xml:space="preserve"> </w:t>
      </w:r>
      <w:r w:rsidRPr="00B10FD5">
        <w:t>items are warehoused.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12504D" w:rsidRPr="00B10FD5">
        <w:t>P.L</w:t>
      </w:r>
      <w:r w:rsidR="0012504D">
        <w:t>.2021</w:t>
      </w:r>
      <w:r w:rsidR="0012504D" w:rsidRPr="00B10FD5">
        <w:t xml:space="preserve">, </w:t>
      </w:r>
      <w:r w:rsidR="00127C25">
        <w:t>c.16</w:t>
      </w:r>
      <w:r w:rsidR="0012504D" w:rsidRPr="00B10FD5">
        <w:t xml:space="preserve"> (C.</w:t>
      </w:r>
      <w:r w:rsidR="0012504D">
        <w:t>24:6I-36</w:t>
      </w:r>
      <w:r w:rsidR="0012504D"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w:t>
      </w:r>
      <w:r w:rsidR="0012504D">
        <w:t xml:space="preserve">to </w:t>
      </w:r>
      <w:r w:rsidRPr="00B10FD5">
        <w:lastRenderedPageBreak/>
        <w:t xml:space="preserve">subsection f. of that section. Providing there exist qualified applicants, the commission shall issue a sufficient number of licenses to meet the market demands of the State, and may, as authorized by paragraph (1) of subsection a. of section 18 of </w:t>
      </w:r>
      <w:r w:rsidR="0012504D" w:rsidRPr="00B10FD5">
        <w:t>P.L</w:t>
      </w:r>
      <w:r w:rsidR="0012504D">
        <w:t>.2021</w:t>
      </w:r>
      <w:r w:rsidR="0012504D" w:rsidRPr="00B10FD5">
        <w:t xml:space="preserve">, </w:t>
      </w:r>
      <w:r w:rsidR="00127C25">
        <w:t>c.16</w:t>
      </w:r>
      <w:r w:rsidR="0012504D" w:rsidRPr="00B10FD5">
        <w:t xml:space="preserve"> (C.</w:t>
      </w:r>
      <w:r w:rsidR="0012504D">
        <w:t>24:6I-35</w:t>
      </w:r>
      <w:r w:rsidR="0012504D" w:rsidRPr="00B10FD5">
        <w:t>)</w:t>
      </w:r>
      <w:r w:rsidRPr="00B10FD5">
        <w:t>, accept new applications for additional licenses as it deems necessary to meet those demands.</w:t>
      </w:r>
    </w:p>
    <w:p w:rsidR="00567767" w:rsidRPr="00B10FD5" w:rsidRDefault="00567767" w:rsidP="00567767">
      <w:r w:rsidRPr="00B10FD5">
        <w:tab/>
        <w:t>a.</w:t>
      </w:r>
      <w:r w:rsidRPr="00B10FD5">
        <w:tab/>
        <w:t xml:space="preserve">To hold a Class 3 Cannabis Wholesaler license under this section, an applicant: </w:t>
      </w:r>
    </w:p>
    <w:p w:rsidR="00567767" w:rsidRPr="00B10FD5" w:rsidRDefault="00567767" w:rsidP="00567767">
      <w:r w:rsidRPr="00B10FD5">
        <w:tab/>
        <w:t>(1)</w:t>
      </w:r>
      <w:r w:rsidRPr="00B10FD5">
        <w:tab/>
        <w:t xml:space="preserve">Shall apply for a license in the manner described in section 18 of </w:t>
      </w:r>
      <w:r w:rsidR="0012504D" w:rsidRPr="00B10FD5">
        <w:t>P.L</w:t>
      </w:r>
      <w:r w:rsidR="0012504D">
        <w:t>.2021</w:t>
      </w:r>
      <w:r w:rsidR="0012504D" w:rsidRPr="00B10FD5">
        <w:t xml:space="preserve">, </w:t>
      </w:r>
      <w:r w:rsidR="00127C25">
        <w:t>c.16</w:t>
      </w:r>
      <w:r w:rsidR="0012504D" w:rsidRPr="00B10FD5">
        <w:t xml:space="preserve"> (C.</w:t>
      </w:r>
      <w:r w:rsidR="0012504D">
        <w:t>24:6I-35</w:t>
      </w:r>
      <w:r w:rsidR="0012504D" w:rsidRPr="00B10FD5">
        <w:t>)</w:t>
      </w:r>
      <w:r w:rsidRPr="00B10FD5">
        <w:t xml:space="preserve">; </w:t>
      </w:r>
    </w:p>
    <w:p w:rsidR="00567767" w:rsidRPr="00B10FD5" w:rsidRDefault="00567767" w:rsidP="00567767">
      <w:r w:rsidRPr="00B10FD5">
        <w:tab/>
        <w:t>(2)</w:t>
      </w:r>
      <w:r w:rsidRPr="00B10FD5">
        <w:tab/>
        <w:t>Shall have at least one significantly involved person who has resided in this State for at least two years as of the date of the application, and provide proof that this person and any other person with</w:t>
      </w:r>
      <w:r w:rsidR="002D7DB2">
        <w:t xml:space="preserve"> </w:t>
      </w:r>
      <w:r w:rsidRPr="00B10FD5">
        <w:t xml:space="preserve">a financial interest who also has decision making authority for the cannabis wholesaler listed on an application submitted under section 18 of </w:t>
      </w:r>
      <w:r w:rsidR="0012504D" w:rsidRPr="00B10FD5">
        <w:t>P.L</w:t>
      </w:r>
      <w:r w:rsidR="0012504D">
        <w:t>.2021</w:t>
      </w:r>
      <w:r w:rsidR="0012504D" w:rsidRPr="00B10FD5">
        <w:t xml:space="preserve">, </w:t>
      </w:r>
      <w:r w:rsidR="00127C25">
        <w:t>c.16</w:t>
      </w:r>
      <w:r w:rsidR="0012504D" w:rsidRPr="00B10FD5">
        <w:t xml:space="preserve"> (C.</w:t>
      </w:r>
      <w:r w:rsidR="0012504D">
        <w:t>24:6I-35</w:t>
      </w:r>
      <w:r w:rsidR="0012504D" w:rsidRPr="00B10FD5">
        <w:t>)</w:t>
      </w:r>
      <w:r w:rsidRPr="00B10FD5">
        <w:t xml:space="preserve"> is 21 years of age or older; </w:t>
      </w:r>
    </w:p>
    <w:p w:rsidR="00567767" w:rsidRPr="00B10FD5" w:rsidRDefault="00567767" w:rsidP="00567767">
      <w:r w:rsidRPr="00B10FD5">
        <w:tab/>
        <w:t>(3)</w:t>
      </w:r>
      <w:r w:rsidRPr="00B10FD5">
        <w:tab/>
        <w:t xml:space="preserve">Shall meet the requirements of any rule or regulation adopted by the commission under subsection b. of this section; and </w:t>
      </w:r>
    </w:p>
    <w:p w:rsidR="0012504D" w:rsidRDefault="00567767" w:rsidP="00567767">
      <w:r w:rsidRPr="00B10FD5">
        <w:tab/>
        <w:t>(4)</w:t>
      </w:r>
      <w:r w:rsidRPr="00B10FD5">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567767" w:rsidRPr="00B10FD5" w:rsidRDefault="00567767" w:rsidP="00567767">
      <w:r w:rsidRPr="00B10FD5">
        <w:tab/>
        <w:t>(a)</w:t>
      </w:r>
      <w:r w:rsidRPr="00B10FD5">
        <w:tab/>
        <w:t>Pursuant to this provision,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567767" w:rsidRPr="00B10FD5" w:rsidRDefault="00567767" w:rsidP="00567767">
      <w:r w:rsidRPr="00B10FD5">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wholesaler.  Each person shall bear the cost for the criminal history record background check, including all costs of administering and processing the check;</w:t>
      </w:r>
    </w:p>
    <w:p w:rsidR="0012504D" w:rsidRDefault="00567767" w:rsidP="00567767">
      <w:r w:rsidRPr="00B10FD5">
        <w:tab/>
        <w:t>(c)</w:t>
      </w:r>
      <w:r w:rsidR="0012504D">
        <w:t xml:space="preserve"> </w:t>
      </w:r>
      <w:r w:rsidRPr="00B10FD5">
        <w:t>(i)</w:t>
      </w:r>
      <w:r w:rsidR="002D7DB2">
        <w:t xml:space="preserve"> </w:t>
      </w:r>
      <w:r w:rsidRPr="00B10FD5">
        <w:t xml:space="preserve">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w:t>
      </w:r>
      <w:r w:rsidR="0012504D" w:rsidRPr="00B10FD5">
        <w:t>P.L</w:t>
      </w:r>
      <w:r w:rsidR="0012504D">
        <w:t>.2021</w:t>
      </w:r>
      <w:r w:rsidR="0012504D" w:rsidRPr="00B10FD5">
        <w:t xml:space="preserve">, </w:t>
      </w:r>
      <w:r w:rsidR="00127C25">
        <w:t>c.16</w:t>
      </w:r>
      <w:r w:rsidR="0012504D" w:rsidRPr="00B10FD5">
        <w:t xml:space="preserve"> (C.</w:t>
      </w:r>
      <w:r w:rsidR="0012504D">
        <w:t>24:6I-31 et al.</w:t>
      </w:r>
      <w:r w:rsidR="0012504D" w:rsidRPr="00B10FD5">
        <w:t>)</w:t>
      </w:r>
      <w:r w:rsidRPr="00B10FD5">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12504D" w:rsidRPr="00B10FD5">
        <w:t>P.L</w:t>
      </w:r>
      <w:r w:rsidR="0012504D">
        <w:t>.2021</w:t>
      </w:r>
      <w:r w:rsidR="0012504D" w:rsidRPr="00B10FD5">
        <w:t xml:space="preserve">, </w:t>
      </w:r>
      <w:r w:rsidR="00127C25">
        <w:t>c.16</w:t>
      </w:r>
      <w:r w:rsidR="0012504D" w:rsidRPr="00B10FD5">
        <w:t xml:space="preserve"> (C.</w:t>
      </w:r>
      <w:r w:rsidR="0012504D">
        <w:t>24:6I-31 et al.</w:t>
      </w:r>
      <w:r w:rsidR="0012504D"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12504D" w:rsidRPr="00B10FD5">
        <w:t>P.L</w:t>
      </w:r>
      <w:r w:rsidR="0012504D">
        <w:t>.2021</w:t>
      </w:r>
      <w:r w:rsidR="0012504D" w:rsidRPr="00B10FD5">
        <w:t xml:space="preserve">, </w:t>
      </w:r>
      <w:r w:rsidR="00127C25">
        <w:t>c.16</w:t>
      </w:r>
      <w:r w:rsidR="0012504D" w:rsidRPr="00B10FD5">
        <w:t xml:space="preserve"> (C.</w:t>
      </w:r>
      <w:r w:rsidR="0012504D">
        <w:t>24:6I-31 et al.</w:t>
      </w:r>
      <w:r w:rsidR="0012504D" w:rsidRPr="00B10FD5">
        <w:t>)</w:t>
      </w:r>
      <w:r w:rsidRPr="00B10FD5">
        <w:t xml:space="preserve">, or under this </w:t>
      </w:r>
      <w:r w:rsidRPr="00B10FD5">
        <w:lastRenderedPageBreak/>
        <w:t>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p>
    <w:p w:rsidR="0012504D" w:rsidRDefault="00567767" w:rsidP="00567767">
      <w:r w:rsidRPr="00B10FD5">
        <w:tab/>
        <w:t>(ii)</w:t>
      </w:r>
      <w:r w:rsidRPr="00B10FD5">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567767" w:rsidRPr="00B10FD5" w:rsidRDefault="00567767" w:rsidP="00567767">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3 Cannabis Wholesaler license.</w:t>
      </w:r>
    </w:p>
    <w:p w:rsidR="00567767" w:rsidRPr="00B10FD5" w:rsidRDefault="00567767" w:rsidP="00567767">
      <w:r w:rsidRPr="00B10FD5">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567767" w:rsidRPr="00B10FD5" w:rsidRDefault="00567767" w:rsidP="00567767">
      <w:r w:rsidRPr="00B10FD5">
        <w:tab/>
        <w:t>(e)</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567767" w:rsidRPr="00B10FD5" w:rsidRDefault="00567767" w:rsidP="00567767">
      <w:r w:rsidRPr="00B10FD5">
        <w:tab/>
        <w:t>b.</w:t>
      </w:r>
      <w:r w:rsidRPr="00B10FD5">
        <w:tab/>
        <w:t xml:space="preserve">The commission shall adopt rules that: </w:t>
      </w:r>
    </w:p>
    <w:p w:rsidR="00567767" w:rsidRPr="00B10FD5" w:rsidRDefault="00567767" w:rsidP="00567767">
      <w:r w:rsidRPr="00B10FD5">
        <w:tab/>
        <w:t>(1)</w:t>
      </w:r>
      <w:r w:rsidRPr="00B10FD5">
        <w:tab/>
        <w:t xml:space="preserve">Provide for the annual renewal of the Class 3 Cannabis Wholesaler license; </w:t>
      </w:r>
    </w:p>
    <w:p w:rsidR="00567767" w:rsidRPr="00B10FD5" w:rsidRDefault="00567767" w:rsidP="00567767">
      <w:r w:rsidRPr="00B10FD5">
        <w:tab/>
        <w:t>(2)</w:t>
      </w:r>
      <w:r w:rsidRPr="00B10FD5">
        <w:tab/>
        <w:t xml:space="preserve">Establish application, licensure, and renewal of licensure fees for cannabis wholesalers in accordance with paragraph (2) of subsection a. of section 18 of </w:t>
      </w:r>
      <w:r w:rsidR="0012504D" w:rsidRPr="00B10FD5">
        <w:t>P.L</w:t>
      </w:r>
      <w:r w:rsidR="0012504D">
        <w:t>.2021</w:t>
      </w:r>
      <w:r w:rsidR="0012504D" w:rsidRPr="00B10FD5">
        <w:t xml:space="preserve">, </w:t>
      </w:r>
      <w:r w:rsidR="00127C25">
        <w:t>c.16</w:t>
      </w:r>
      <w:r w:rsidR="0012504D" w:rsidRPr="00B10FD5">
        <w:t xml:space="preserve"> (C.</w:t>
      </w:r>
      <w:r w:rsidR="0012504D">
        <w:t>24:6I-35</w:t>
      </w:r>
      <w:r w:rsidR="0012504D" w:rsidRPr="00B10FD5">
        <w:t>)</w:t>
      </w:r>
      <w:r w:rsidRPr="00B10FD5">
        <w:t>; and</w:t>
      </w:r>
    </w:p>
    <w:p w:rsidR="00567767" w:rsidRPr="00B10FD5" w:rsidRDefault="00567767" w:rsidP="00567767">
      <w:r w:rsidRPr="00B10FD5">
        <w:tab/>
        <w:t>(3)</w:t>
      </w:r>
      <w:r w:rsidRPr="00B10FD5">
        <w:tab/>
        <w:t>Require a cannabis wholesaler to meet any public health and safety standards, industry best practices, and all applicable regulations established by the commission</w:t>
      </w:r>
      <w:r w:rsidR="002D7DB2">
        <w:t xml:space="preserve"> </w:t>
      </w:r>
      <w:r w:rsidRPr="00B10FD5">
        <w:t xml:space="preserve">related to the warehousing of cannabis items. </w:t>
      </w:r>
    </w:p>
    <w:p w:rsidR="00567767" w:rsidRPr="00B10FD5" w:rsidRDefault="00567767" w:rsidP="00567767">
      <w:r w:rsidRPr="00B10FD5">
        <w:tab/>
        <w:t>c.</w:t>
      </w:r>
      <w:r w:rsidRPr="00B10FD5">
        <w:tab/>
        <w:t xml:space="preserve">Fees adopted under subsection b. of this section: </w:t>
      </w:r>
    </w:p>
    <w:p w:rsidR="00567767" w:rsidRPr="00B10FD5" w:rsidRDefault="00567767" w:rsidP="00567767">
      <w:r w:rsidRPr="00B10FD5">
        <w:tab/>
        <w:t>(1)</w:t>
      </w:r>
      <w:r w:rsidRPr="00B10FD5">
        <w:tab/>
        <w:t xml:space="preserve">Shall be in the form of a schedule that imposes a greater fee for premises with more square footage; and </w:t>
      </w:r>
    </w:p>
    <w:p w:rsidR="00567767" w:rsidRPr="00B10FD5" w:rsidRDefault="00567767" w:rsidP="00567767">
      <w:r w:rsidRPr="00B10FD5">
        <w:tab/>
        <w:t>(2)</w:t>
      </w:r>
      <w:r w:rsidRPr="00B10FD5">
        <w:tab/>
        <w:t>Shall be deposited in the “Cannabis Regulatory, Enforcement Assistance, and Marketplace Modernization Fund”</w:t>
      </w:r>
      <w:r w:rsidR="002D7DB2">
        <w:t xml:space="preserve"> </w:t>
      </w:r>
      <w:r w:rsidRPr="00B10FD5">
        <w:t>established under section</w:t>
      </w:r>
      <w:r w:rsidR="002D7DB2">
        <w:t xml:space="preserve"> </w:t>
      </w:r>
      <w:r w:rsidRPr="00B10FD5">
        <w:t xml:space="preserve">41 of </w:t>
      </w:r>
      <w:r w:rsidR="0012504D" w:rsidRPr="00B10FD5">
        <w:t>P.L</w:t>
      </w:r>
      <w:r w:rsidR="0012504D">
        <w:t>.2021</w:t>
      </w:r>
      <w:r w:rsidR="0012504D" w:rsidRPr="00B10FD5">
        <w:t xml:space="preserve">, </w:t>
      </w:r>
      <w:r w:rsidR="00127C25">
        <w:t>c.16</w:t>
      </w:r>
      <w:r w:rsidR="0012504D" w:rsidRPr="00B10FD5">
        <w:t xml:space="preserve"> (C.</w:t>
      </w:r>
      <w:r w:rsidR="0012504D">
        <w:t>24:6I-50</w:t>
      </w:r>
      <w:r w:rsidR="0012504D" w:rsidRPr="00B10FD5">
        <w:t>)</w:t>
      </w:r>
      <w:r w:rsidRPr="00B10FD5">
        <w:t xml:space="preserve">. </w:t>
      </w:r>
    </w:p>
    <w:p w:rsidR="00567767" w:rsidRPr="00B10FD5" w:rsidRDefault="00567767" w:rsidP="00567767">
      <w:r w:rsidRPr="00B10FD5">
        <w:tab/>
        <w:t>d.</w:t>
      </w:r>
      <w:r w:rsidR="0012504D">
        <w:t xml:space="preserve"> </w:t>
      </w:r>
      <w:r w:rsidRPr="00B10FD5">
        <w:t>(1)</w:t>
      </w:r>
      <w:r w:rsidR="002D7DB2">
        <w:t xml:space="preserve"> </w:t>
      </w:r>
      <w:r w:rsidRPr="00B10FD5">
        <w:t xml:space="preserve">The commission shall issue or deny issuance of a Class 3 Cannabis Wholesaler license or conditional license in accordance with the procedures set forth in section 18 of </w:t>
      </w:r>
      <w:r w:rsidR="0012504D" w:rsidRPr="00B10FD5">
        <w:t>P.L</w:t>
      </w:r>
      <w:r w:rsidR="0012504D">
        <w:t>.2021</w:t>
      </w:r>
      <w:r w:rsidR="0012504D" w:rsidRPr="00B10FD5">
        <w:t xml:space="preserve">, </w:t>
      </w:r>
      <w:r w:rsidR="00127C25">
        <w:t>c.16</w:t>
      </w:r>
      <w:r w:rsidR="0012504D" w:rsidRPr="00B10FD5">
        <w:t xml:space="preserve"> (C.</w:t>
      </w:r>
      <w:r w:rsidR="0012504D">
        <w:t>24:6I-35</w:t>
      </w:r>
      <w:r w:rsidR="0012504D" w:rsidRPr="00B10FD5">
        <w:t>)</w:t>
      </w:r>
      <w:r w:rsidRPr="00B10FD5">
        <w:t xml:space="preserve">. </w:t>
      </w:r>
    </w:p>
    <w:p w:rsidR="00567767" w:rsidRPr="00B10FD5" w:rsidRDefault="00567767" w:rsidP="00567767">
      <w:r w:rsidRPr="00B10FD5">
        <w:lastRenderedPageBreak/>
        <w:tab/>
        <w:t>(2)</w:t>
      </w:r>
      <w:r w:rsidRPr="00B10FD5">
        <w:tab/>
        <w:t>The commission may suspend or revoke a Class 3 Cannabis Wholesaler license or conditional license to operate as a cannabis wholesaler for cause, which shall be considered a final agency action for the purposes of the "Administrative Procedure Act," P.L.1968, c.410 (C.52:14B-1 et seq.) and shall be subject only to judicial review as provided in the Rules of Court.</w:t>
      </w:r>
    </w:p>
    <w:p w:rsidR="00567767" w:rsidRPr="00B10FD5" w:rsidRDefault="00567767" w:rsidP="00567767">
      <w:r w:rsidRPr="00B10FD5">
        <w:tab/>
        <w:t>e.</w:t>
      </w:r>
      <w:r w:rsidRPr="00B10FD5">
        <w:tab/>
        <w:t>A person who has been issued a license or conditional license shall display the license or conditional license at the premises at all times when cannabis is being warehoused.</w:t>
      </w:r>
    </w:p>
    <w:p w:rsidR="00567767" w:rsidRPr="00B10FD5" w:rsidRDefault="00567767" w:rsidP="00567767">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F97036" w:rsidRPr="00B10FD5"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C5369" w:rsidRDefault="007C5369" w:rsidP="009E159A">
      <w:r>
        <w:t>C.24:6I-41  Class 4 cannabis distributor license.</w:t>
      </w:r>
    </w:p>
    <w:p w:rsidR="009E159A" w:rsidRPr="00B10FD5" w:rsidRDefault="009E159A" w:rsidP="009E159A">
      <w:r w:rsidRPr="00B10FD5">
        <w:tab/>
        <w:t>24.</w:t>
      </w:r>
      <w:r w:rsidR="007C5369">
        <w:tab/>
      </w:r>
      <w:r w:rsidRPr="00B10FD5">
        <w:t xml:space="preserve">Class 4 Cannabis Distributor license. </w:t>
      </w:r>
    </w:p>
    <w:p w:rsidR="009E159A" w:rsidRPr="00B10FD5" w:rsidRDefault="009E159A" w:rsidP="009E159A">
      <w:r w:rsidRPr="00B10FD5">
        <w:tab/>
        <w:t>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7C5369" w:rsidRPr="00B10FD5">
        <w:t>P.L</w:t>
      </w:r>
      <w:r w:rsidR="007C5369">
        <w:t>.2021</w:t>
      </w:r>
      <w:r w:rsidR="007C5369" w:rsidRPr="00B10FD5">
        <w:t xml:space="preserve">, </w:t>
      </w:r>
      <w:r w:rsidR="00127C25">
        <w:t>c.16</w:t>
      </w:r>
      <w:r w:rsidR="007C5369" w:rsidRPr="00B10FD5">
        <w:t xml:space="preserve"> (C.</w:t>
      </w:r>
      <w:r w:rsidR="007C5369">
        <w:t>24:6I-36</w:t>
      </w:r>
      <w:r w:rsidR="007C5369"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w:t>
      </w:r>
      <w:r w:rsidR="007C5369">
        <w:t xml:space="preserve">to </w:t>
      </w:r>
      <w:r w:rsidRPr="00B10FD5">
        <w:t xml:space="preserve">subsection f. of that section. Providing there exist qualified applicants, the commission shall issue a sufficient number of licenses to meet the market demands of the State, and may, as authorized by paragraph (1) of subsection a. of section 18 </w:t>
      </w:r>
      <w:r w:rsidR="007C5369" w:rsidRPr="00B10FD5">
        <w:t>P.L</w:t>
      </w:r>
      <w:r w:rsidR="007C5369">
        <w:t>.2021</w:t>
      </w:r>
      <w:r w:rsidR="007C5369" w:rsidRPr="00B10FD5">
        <w:t xml:space="preserve">, </w:t>
      </w:r>
      <w:r w:rsidR="00127C25">
        <w:t>c.16</w:t>
      </w:r>
      <w:r w:rsidR="007C5369" w:rsidRPr="00B10FD5">
        <w:t xml:space="preserve"> (C.</w:t>
      </w:r>
      <w:r w:rsidR="007C5369">
        <w:t>24:6I-35</w:t>
      </w:r>
      <w:r w:rsidR="007C5369" w:rsidRPr="00B10FD5">
        <w:t>)</w:t>
      </w:r>
      <w:r w:rsidRPr="00B10FD5">
        <w:t>, accept new applications for additional licenses as it deems necessary to meet those demands.</w:t>
      </w:r>
    </w:p>
    <w:p w:rsidR="009E159A" w:rsidRPr="00B10FD5" w:rsidRDefault="009E159A" w:rsidP="009E159A">
      <w:r w:rsidRPr="00B10FD5">
        <w:tab/>
        <w:t>a.</w:t>
      </w:r>
      <w:r w:rsidRPr="00B10FD5">
        <w:tab/>
        <w:t xml:space="preserve">To hold a Class 4 Cannabis Distributor license under this section, an applicant: </w:t>
      </w:r>
    </w:p>
    <w:p w:rsidR="009E159A" w:rsidRPr="00B10FD5" w:rsidRDefault="009E159A" w:rsidP="009E159A">
      <w:r w:rsidRPr="00B10FD5">
        <w:tab/>
        <w:t>(1)</w:t>
      </w:r>
      <w:r w:rsidRPr="00B10FD5">
        <w:tab/>
        <w:t xml:space="preserve">Shall apply for a license in the manner described in section 18 of </w:t>
      </w:r>
      <w:r w:rsidR="007C5369" w:rsidRPr="00B10FD5">
        <w:t>P.L</w:t>
      </w:r>
      <w:r w:rsidR="007C5369">
        <w:t>.2021</w:t>
      </w:r>
      <w:r w:rsidR="007C5369" w:rsidRPr="00B10FD5">
        <w:t xml:space="preserve">, </w:t>
      </w:r>
      <w:r w:rsidR="00127C25">
        <w:t>c.16</w:t>
      </w:r>
      <w:r w:rsidR="007C5369" w:rsidRPr="00B10FD5">
        <w:t xml:space="preserve"> (C.</w:t>
      </w:r>
      <w:r w:rsidR="007C5369">
        <w:t>24:6I-35</w:t>
      </w:r>
      <w:r w:rsidR="007C5369" w:rsidRPr="00B10FD5">
        <w:t>)</w:t>
      </w:r>
      <w:r w:rsidRPr="00B10FD5">
        <w:t xml:space="preserve">; </w:t>
      </w:r>
    </w:p>
    <w:p w:rsidR="009E159A" w:rsidRPr="00B10FD5" w:rsidRDefault="009E159A" w:rsidP="009E159A">
      <w:r w:rsidRPr="00B10FD5">
        <w:tab/>
        <w:t>(2)</w:t>
      </w:r>
      <w:r w:rsidRPr="00B10FD5">
        <w:tab/>
        <w:t>Shall have at least one significantly involved person who has resided in this State for at least two years as of the date of the application, and provide proof that this person and any other person with</w:t>
      </w:r>
      <w:r w:rsidR="002D7DB2">
        <w:t xml:space="preserve"> </w:t>
      </w:r>
      <w:r w:rsidRPr="00B10FD5">
        <w:t xml:space="preserve">a financial interest who also has decision making authority for the cannabis distributor listed on an application submitted under section 18 of </w:t>
      </w:r>
      <w:r w:rsidR="007C5369" w:rsidRPr="00B10FD5">
        <w:t>P.L</w:t>
      </w:r>
      <w:r w:rsidR="007C5369">
        <w:t>.2021</w:t>
      </w:r>
      <w:r w:rsidR="007C5369" w:rsidRPr="00B10FD5">
        <w:t xml:space="preserve">, </w:t>
      </w:r>
      <w:r w:rsidR="00127C25">
        <w:t>c.16</w:t>
      </w:r>
      <w:r w:rsidR="007C5369" w:rsidRPr="00B10FD5">
        <w:t xml:space="preserve"> (C.</w:t>
      </w:r>
      <w:r w:rsidR="007C5369">
        <w:t>24:6I-35</w:t>
      </w:r>
      <w:r w:rsidR="007C5369" w:rsidRPr="00B10FD5">
        <w:t>)</w:t>
      </w:r>
      <w:r w:rsidRPr="00B10FD5">
        <w:t xml:space="preserve"> is 21 years of age or older; </w:t>
      </w:r>
    </w:p>
    <w:p w:rsidR="009E159A" w:rsidRPr="00B10FD5" w:rsidRDefault="009E159A" w:rsidP="009E159A">
      <w:r w:rsidRPr="00B10FD5">
        <w:tab/>
        <w:t>(3)</w:t>
      </w:r>
      <w:r w:rsidRPr="00B10FD5">
        <w:tab/>
        <w:t xml:space="preserve">Shall meet the requirements of any rule or regulation adopted by the commission under subsection b. of this section; and </w:t>
      </w:r>
    </w:p>
    <w:p w:rsidR="009E159A" w:rsidRPr="00B10FD5" w:rsidRDefault="009E159A" w:rsidP="009E159A">
      <w:r w:rsidRPr="00B10FD5">
        <w:tab/>
        <w:t>(4)</w:t>
      </w:r>
      <w:r w:rsidRPr="00B10FD5">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9E159A" w:rsidRPr="00B10FD5" w:rsidRDefault="009E159A" w:rsidP="009E159A">
      <w:r w:rsidRPr="00B10FD5">
        <w:tab/>
        <w:t>(a)</w:t>
      </w:r>
      <w:r w:rsidRPr="00B10FD5">
        <w:tab/>
        <w:t>Pursuant to this provision,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9E159A" w:rsidRPr="00B10FD5" w:rsidRDefault="009E159A" w:rsidP="009E159A">
      <w:r w:rsidRPr="00B10FD5">
        <w:lastRenderedPageBreak/>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7C5369" w:rsidRDefault="009E159A" w:rsidP="009E159A">
      <w:r w:rsidRPr="00B10FD5">
        <w:tab/>
        <w:t>(c)</w:t>
      </w:r>
      <w:r w:rsidR="007C5369">
        <w:t xml:space="preserve"> </w:t>
      </w:r>
      <w:r w:rsidRPr="00B10FD5">
        <w:t>(i)</w:t>
      </w:r>
      <w:r w:rsidR="002D7DB2">
        <w:t xml:space="preserve"> </w:t>
      </w:r>
      <w:r w:rsidRPr="00B10FD5">
        <w:t xml:space="preserve">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w:t>
      </w:r>
      <w:r w:rsidR="007C5369" w:rsidRPr="00B10FD5">
        <w:t>P.L</w:t>
      </w:r>
      <w:r w:rsidR="007C5369">
        <w:t>.2021</w:t>
      </w:r>
      <w:r w:rsidR="007C5369" w:rsidRPr="00B10FD5">
        <w:t xml:space="preserve">, </w:t>
      </w:r>
      <w:r w:rsidR="00127C25">
        <w:t>c.16</w:t>
      </w:r>
      <w:r w:rsidR="007C5369" w:rsidRPr="00B10FD5">
        <w:t xml:space="preserve"> (C.</w:t>
      </w:r>
      <w:r w:rsidR="007C5369">
        <w:t>24:6I-31 et al.</w:t>
      </w:r>
      <w:r w:rsidR="007C5369" w:rsidRPr="00B10FD5">
        <w:t>)</w:t>
      </w:r>
      <w:r w:rsidRPr="00B10FD5">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7C5369" w:rsidRPr="00B10FD5">
        <w:t>P.L</w:t>
      </w:r>
      <w:r w:rsidR="007C5369">
        <w:t>.2021</w:t>
      </w:r>
      <w:r w:rsidR="007C5369" w:rsidRPr="00B10FD5">
        <w:t xml:space="preserve">, </w:t>
      </w:r>
      <w:r w:rsidR="00127C25">
        <w:t>c.16</w:t>
      </w:r>
      <w:r w:rsidR="007C5369" w:rsidRPr="00B10FD5">
        <w:t xml:space="preserve"> (C.</w:t>
      </w:r>
      <w:r w:rsidR="007C5369">
        <w:t>24:6I-31 et al.</w:t>
      </w:r>
      <w:r w:rsidR="007C5369"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7C5369" w:rsidRPr="00B10FD5">
        <w:t>P.L</w:t>
      </w:r>
      <w:r w:rsidR="007C5369">
        <w:t>.2021</w:t>
      </w:r>
      <w:r w:rsidR="007C5369" w:rsidRPr="00B10FD5">
        <w:t xml:space="preserve">, </w:t>
      </w:r>
      <w:r w:rsidR="00127C25">
        <w:t>c.16</w:t>
      </w:r>
      <w:r w:rsidR="007C5369" w:rsidRPr="00B10FD5">
        <w:t xml:space="preserve"> (C.</w:t>
      </w:r>
      <w:r w:rsidR="007C5369">
        <w:t>24:6I-31 et al.</w:t>
      </w:r>
      <w:r w:rsidR="007C5369" w:rsidRPr="00B10FD5">
        <w:t>)</w:t>
      </w:r>
      <w:r w:rsidRPr="00B10FD5">
        <w:t>,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p>
    <w:p w:rsidR="009E159A" w:rsidRPr="00B10FD5" w:rsidRDefault="009E159A" w:rsidP="009E159A">
      <w:r w:rsidRPr="00B10FD5">
        <w:tab/>
        <w:t>(ii)</w:t>
      </w:r>
      <w:r w:rsidRPr="00B10FD5">
        <w:tab/>
        <w:t>The commission may approve an applicant for a Class 4 Cannabis  Distributor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9E159A" w:rsidRPr="00B10FD5" w:rsidRDefault="009E159A" w:rsidP="009E159A">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4 Cannabis Distributor license.</w:t>
      </w:r>
    </w:p>
    <w:p w:rsidR="009E159A" w:rsidRPr="00B10FD5" w:rsidRDefault="009E159A" w:rsidP="009E159A">
      <w:r w:rsidRPr="00B10FD5">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9E159A" w:rsidRPr="00B10FD5" w:rsidRDefault="009E159A" w:rsidP="009E159A">
      <w:r w:rsidRPr="00B10FD5">
        <w:tab/>
        <w:t>(e)</w:t>
      </w:r>
      <w:r w:rsidRPr="00B10FD5">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date the </w:t>
      </w:r>
      <w:r w:rsidRPr="00B10FD5">
        <w:lastRenderedPageBreak/>
        <w:t>background check was performed.  Upon receipt of that notification, the commission shall make a determination regarding the continued eligibility for the applicant, or following application, for the licensee to hold a Class 4 Cannabis Distributor license.</w:t>
      </w:r>
    </w:p>
    <w:p w:rsidR="009E159A" w:rsidRPr="00B10FD5" w:rsidRDefault="009E159A" w:rsidP="009E159A">
      <w:r w:rsidRPr="00B10FD5">
        <w:tab/>
        <w:t>b.</w:t>
      </w:r>
      <w:r w:rsidRPr="00B10FD5">
        <w:tab/>
        <w:t xml:space="preserve">The commission shall adopt rules that: </w:t>
      </w:r>
    </w:p>
    <w:p w:rsidR="009E159A" w:rsidRPr="00B10FD5" w:rsidRDefault="009E159A" w:rsidP="009E159A">
      <w:r w:rsidRPr="00B10FD5">
        <w:tab/>
        <w:t>(1)</w:t>
      </w:r>
      <w:r w:rsidRPr="00B10FD5">
        <w:tab/>
        <w:t xml:space="preserve">Provide for the annual renewal of the Class 4 Cannabis Distributor license; </w:t>
      </w:r>
    </w:p>
    <w:p w:rsidR="009E159A" w:rsidRPr="00B10FD5" w:rsidRDefault="009E159A" w:rsidP="009E159A">
      <w:r w:rsidRPr="00B10FD5">
        <w:tab/>
        <w:t>(2)</w:t>
      </w:r>
      <w:r w:rsidRPr="00B10FD5">
        <w:tab/>
        <w:t xml:space="preserve">Establish application, licensure, and renewal of licensure fees for cannabis distributors in accordance with paragraph (2) of subsection a. of section 18 of </w:t>
      </w:r>
      <w:r w:rsidR="007C5369" w:rsidRPr="00B10FD5">
        <w:t>P.L</w:t>
      </w:r>
      <w:r w:rsidR="007C5369">
        <w:t>.2021</w:t>
      </w:r>
      <w:r w:rsidR="007C5369" w:rsidRPr="00B10FD5">
        <w:t xml:space="preserve">, </w:t>
      </w:r>
      <w:r w:rsidR="00127C25">
        <w:t>c.16</w:t>
      </w:r>
      <w:r w:rsidR="007C5369" w:rsidRPr="00B10FD5">
        <w:t xml:space="preserve"> (C.</w:t>
      </w:r>
      <w:r w:rsidR="007C5369">
        <w:t>24:6I-35</w:t>
      </w:r>
      <w:r w:rsidR="007C5369" w:rsidRPr="00B10FD5">
        <w:t>)</w:t>
      </w:r>
      <w:r w:rsidRPr="00B10FD5">
        <w:t>; and</w:t>
      </w:r>
    </w:p>
    <w:p w:rsidR="009E159A" w:rsidRPr="00B10FD5" w:rsidRDefault="009E159A" w:rsidP="009E159A">
      <w:r w:rsidRPr="00B10FD5">
        <w:tab/>
        <w:t>(3)</w:t>
      </w:r>
      <w:r w:rsidRPr="00B10FD5">
        <w:tab/>
        <w:t>Require a cannabis distributor to meet any public health and safety standards, industry best practices, and all applicable regulations established by the commission</w:t>
      </w:r>
      <w:r w:rsidR="002D7DB2">
        <w:t xml:space="preserve"> </w:t>
      </w:r>
      <w:r w:rsidRPr="00B10FD5">
        <w:t xml:space="preserve">related to the bulk transportation of cannabis items. </w:t>
      </w:r>
    </w:p>
    <w:p w:rsidR="009E159A" w:rsidRPr="00B10FD5" w:rsidRDefault="009E159A" w:rsidP="009E159A">
      <w:r w:rsidRPr="00B10FD5">
        <w:tab/>
        <w:t>c.</w:t>
      </w:r>
      <w:r w:rsidRPr="00B10FD5">
        <w:tab/>
        <w:t xml:space="preserve">Fees adopted under subsection b. of this section: </w:t>
      </w:r>
    </w:p>
    <w:p w:rsidR="009E159A" w:rsidRPr="00B10FD5" w:rsidRDefault="009E159A" w:rsidP="009E159A">
      <w:r w:rsidRPr="00B10FD5">
        <w:tab/>
        <w:t>(1)</w:t>
      </w:r>
      <w:r w:rsidRPr="00B10FD5">
        <w:tab/>
        <w:t xml:space="preserve">Shall be in the form of a schedule that imposes a greater fee for larger transportation operations; and </w:t>
      </w:r>
    </w:p>
    <w:p w:rsidR="009E159A" w:rsidRPr="00B10FD5" w:rsidRDefault="009E159A" w:rsidP="009E159A">
      <w:r w:rsidRPr="00B10FD5">
        <w:tab/>
        <w:t>(2)</w:t>
      </w:r>
      <w:r w:rsidRPr="00B10FD5">
        <w:tab/>
        <w:t>Shall be deposited in the “Cannabis Regulatory, Enforcement Assistance, and Marketplace Modernization Fund”</w:t>
      </w:r>
      <w:r w:rsidR="002D7DB2">
        <w:t xml:space="preserve"> </w:t>
      </w:r>
      <w:r w:rsidRPr="00B10FD5">
        <w:t>established under section</w:t>
      </w:r>
      <w:r w:rsidR="002D7DB2">
        <w:t xml:space="preserve"> </w:t>
      </w:r>
      <w:r w:rsidRPr="00B10FD5">
        <w:t xml:space="preserve">41 of </w:t>
      </w:r>
      <w:r w:rsidR="007C5369" w:rsidRPr="00B10FD5">
        <w:t>P.L</w:t>
      </w:r>
      <w:r w:rsidR="007C5369">
        <w:t>.2021</w:t>
      </w:r>
      <w:r w:rsidR="007C5369" w:rsidRPr="00B10FD5">
        <w:t xml:space="preserve">, </w:t>
      </w:r>
      <w:r w:rsidR="00127C25">
        <w:t>c.16</w:t>
      </w:r>
      <w:r w:rsidR="007C5369" w:rsidRPr="00B10FD5">
        <w:t xml:space="preserve"> (C.</w:t>
      </w:r>
      <w:r w:rsidR="007C5369">
        <w:t>24:6I-50</w:t>
      </w:r>
      <w:r w:rsidR="007C5369" w:rsidRPr="00B10FD5">
        <w:t>)</w:t>
      </w:r>
      <w:r w:rsidRPr="00B10FD5">
        <w:t xml:space="preserve">. </w:t>
      </w:r>
    </w:p>
    <w:p w:rsidR="009E159A" w:rsidRPr="00B10FD5" w:rsidRDefault="009E159A" w:rsidP="009E159A">
      <w:r w:rsidRPr="00B10FD5">
        <w:tab/>
        <w:t>d.</w:t>
      </w:r>
      <w:r w:rsidR="007C5369">
        <w:t xml:space="preserve"> </w:t>
      </w:r>
      <w:r w:rsidRPr="00B10FD5">
        <w:t>(1)</w:t>
      </w:r>
      <w:r w:rsidR="002D7DB2">
        <w:t xml:space="preserve"> </w:t>
      </w:r>
      <w:r w:rsidRPr="00B10FD5">
        <w:t xml:space="preserve">The commission shall issue or deny issuance of a Class 4 Cannabis Distributor license or conditional license in accordance with the procedures set forth in section 18 of </w:t>
      </w:r>
      <w:r w:rsidR="007C5369" w:rsidRPr="00B10FD5">
        <w:t>P.L</w:t>
      </w:r>
      <w:r w:rsidR="007C5369">
        <w:t>.2021</w:t>
      </w:r>
      <w:r w:rsidR="007C5369" w:rsidRPr="00B10FD5">
        <w:t xml:space="preserve">, </w:t>
      </w:r>
      <w:r w:rsidR="00127C25">
        <w:t>c.16</w:t>
      </w:r>
      <w:r w:rsidR="007C5369" w:rsidRPr="00B10FD5">
        <w:t xml:space="preserve"> (C.</w:t>
      </w:r>
      <w:r w:rsidR="007C5369">
        <w:t>24:6I-35</w:t>
      </w:r>
      <w:r w:rsidR="007C5369" w:rsidRPr="00B10FD5">
        <w:t>)</w:t>
      </w:r>
      <w:r w:rsidRPr="00B10FD5">
        <w:t xml:space="preserve">. </w:t>
      </w:r>
    </w:p>
    <w:p w:rsidR="009E159A" w:rsidRPr="00B10FD5" w:rsidRDefault="009E159A" w:rsidP="009E159A">
      <w:r w:rsidRPr="00B10FD5">
        <w:tab/>
        <w:t>(2)</w:t>
      </w:r>
      <w:r w:rsidRPr="00B10FD5">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9E159A" w:rsidRPr="00B10FD5" w:rsidRDefault="009E159A" w:rsidP="009E159A">
      <w:r w:rsidRPr="00B10FD5">
        <w:tab/>
        <w:t>e.</w:t>
      </w:r>
      <w:r w:rsidRPr="00B10FD5">
        <w:tab/>
        <w:t>A person who has been issued a license or conditional license shall display the license or conditional license at the distributor’s premises at all times when cannabis is being transported.</w:t>
      </w:r>
    </w:p>
    <w:p w:rsidR="009E159A" w:rsidRPr="00B10FD5" w:rsidRDefault="009E159A" w:rsidP="009E159A">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D030DA" w:rsidRPr="00B10FD5"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B358C" w:rsidRDefault="00FB358C" w:rsidP="008174D7">
      <w:pPr>
        <w:tabs>
          <w:tab w:val="clear" w:pos="2160"/>
          <w:tab w:val="left" w:pos="2340"/>
        </w:tabs>
      </w:pPr>
      <w:r>
        <w:t>C.24:6I-42  Class 5 cannabis retailer license.</w:t>
      </w:r>
    </w:p>
    <w:p w:rsidR="008174D7" w:rsidRPr="00B10FD5" w:rsidRDefault="008174D7" w:rsidP="008174D7">
      <w:pPr>
        <w:tabs>
          <w:tab w:val="clear" w:pos="2160"/>
          <w:tab w:val="left" w:pos="2340"/>
        </w:tabs>
      </w:pPr>
      <w:r w:rsidRPr="00B10FD5">
        <w:tab/>
        <w:t>25.</w:t>
      </w:r>
      <w:r w:rsidR="00FB358C">
        <w:tab/>
      </w:r>
      <w:r w:rsidRPr="00B10FD5">
        <w:t xml:space="preserve">Class 5 Cannabis Retailer license. </w:t>
      </w:r>
      <w:r w:rsidR="00FB358C">
        <w:t xml:space="preserve"> </w:t>
      </w:r>
      <w:r w:rsidRPr="00B10FD5">
        <w:t>A cannabis retailer shall have a Class 5 Cannabis Retailer license issued by the commission for the premises at which</w:t>
      </w:r>
      <w:r w:rsidR="002D7DB2">
        <w:t xml:space="preserve"> </w:t>
      </w:r>
      <w:r w:rsidRPr="00B10FD5">
        <w:t>cannabis</w:t>
      </w:r>
      <w:r w:rsidR="002D7DB2">
        <w:t xml:space="preserve"> </w:t>
      </w:r>
      <w:r w:rsidRPr="00B10FD5">
        <w:t>items are retailed, which may include purchase orders for off-premises delivery by a certified cannabis handler working for or on behalf of the cannabis retailer, or consumer purchases to be fulfilled from the retail premises that are presented by a cannabis delivery service with a Class 6 Cannabis Delivery Service license and which will be delivered by the cannabis delivery service to that consumer.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FB358C" w:rsidRPr="00B10FD5">
        <w:t>P.L</w:t>
      </w:r>
      <w:r w:rsidR="00FB358C">
        <w:t>.2021</w:t>
      </w:r>
      <w:r w:rsidR="00FB358C" w:rsidRPr="00B10FD5">
        <w:t xml:space="preserve">, </w:t>
      </w:r>
      <w:r w:rsidR="00127C25">
        <w:t>c.16</w:t>
      </w:r>
      <w:r w:rsidR="00FB358C" w:rsidRPr="00B10FD5">
        <w:t xml:space="preserve"> (C.</w:t>
      </w:r>
      <w:r w:rsidR="00FB358C">
        <w:t>24:6I-36</w:t>
      </w:r>
      <w:r w:rsidR="00FB358C"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w:t>
      </w:r>
      <w:r w:rsidR="00FB358C">
        <w:t xml:space="preserve">to </w:t>
      </w:r>
      <w:r w:rsidRPr="00B10FD5">
        <w:t xml:space="preserve">subsection f. of that section. Providing there exist qualified applicants, the commission shall issue a sufficient number of licenses to meet the market demands of the State, and may, as authorized by paragraph (1) of subsection a. of section 18 of </w:t>
      </w:r>
      <w:r w:rsidR="00FB358C" w:rsidRPr="00B10FD5">
        <w:t>P.L</w:t>
      </w:r>
      <w:r w:rsidR="00FB358C">
        <w:t>.2021</w:t>
      </w:r>
      <w:r w:rsidR="00FB358C" w:rsidRPr="00B10FD5">
        <w:t xml:space="preserve">, </w:t>
      </w:r>
      <w:r w:rsidR="00127C25">
        <w:t>c.16</w:t>
      </w:r>
      <w:r w:rsidR="00FB358C" w:rsidRPr="00B10FD5">
        <w:t xml:space="preserve"> (C.</w:t>
      </w:r>
      <w:r w:rsidR="00FB358C">
        <w:t>24:6I-35</w:t>
      </w:r>
      <w:r w:rsidR="00FB358C" w:rsidRPr="00B10FD5">
        <w:t>)</w:t>
      </w:r>
      <w:r w:rsidRPr="00B10FD5">
        <w:t>, accept new applications for additional licenses as it deems necessary to meet those demands.</w:t>
      </w:r>
    </w:p>
    <w:p w:rsidR="008174D7" w:rsidRPr="00B10FD5" w:rsidRDefault="008174D7" w:rsidP="008174D7">
      <w:r w:rsidRPr="00B10FD5">
        <w:lastRenderedPageBreak/>
        <w:tab/>
        <w:t>a.</w:t>
      </w:r>
      <w:r w:rsidRPr="00B10FD5">
        <w:tab/>
        <w:t xml:space="preserve">To hold a Class 5 Cannabis Retailer license under this section, a cannabis retailer: </w:t>
      </w:r>
    </w:p>
    <w:p w:rsidR="008174D7" w:rsidRPr="00B10FD5" w:rsidRDefault="008174D7" w:rsidP="008174D7">
      <w:r w:rsidRPr="00B10FD5">
        <w:tab/>
        <w:t>(1)</w:t>
      </w:r>
      <w:r w:rsidRPr="00B10FD5">
        <w:tab/>
        <w:t xml:space="preserve">Shall apply for a license in the manner described in section 18 of </w:t>
      </w:r>
      <w:r w:rsidR="00FB358C" w:rsidRPr="00B10FD5">
        <w:t>P.L</w:t>
      </w:r>
      <w:r w:rsidR="00FB358C">
        <w:t>.2021</w:t>
      </w:r>
      <w:r w:rsidR="00FB358C" w:rsidRPr="00B10FD5">
        <w:t xml:space="preserve">, </w:t>
      </w:r>
      <w:r w:rsidR="00127C25">
        <w:t>c.16</w:t>
      </w:r>
      <w:r w:rsidR="00FB358C" w:rsidRPr="00B10FD5">
        <w:t xml:space="preserve"> (C.</w:t>
      </w:r>
      <w:r w:rsidR="00FB358C">
        <w:t>24:6I-35</w:t>
      </w:r>
      <w:r w:rsidR="00FB358C" w:rsidRPr="00B10FD5">
        <w:t>)</w:t>
      </w:r>
      <w:r w:rsidRPr="00B10FD5">
        <w:t xml:space="preserve">; </w:t>
      </w:r>
    </w:p>
    <w:p w:rsidR="008174D7" w:rsidRPr="00B10FD5" w:rsidRDefault="008174D7" w:rsidP="008174D7">
      <w:r w:rsidRPr="00B10FD5">
        <w:tab/>
        <w:t>(2)</w:t>
      </w:r>
      <w:r w:rsidRPr="00B10FD5">
        <w:tab/>
        <w:t>Shall have at least one significantly involved person who has resided in this State for at least two years as of the date of the application, and provide proof that this person and any other person with</w:t>
      </w:r>
      <w:r w:rsidR="002D7DB2">
        <w:t xml:space="preserve"> </w:t>
      </w:r>
      <w:r w:rsidRPr="00B10FD5">
        <w:t xml:space="preserve">a financial interest who also has decision making authority for the cannabis retailer listed on an application submitted under section 18 of </w:t>
      </w:r>
      <w:r w:rsidR="00FB358C" w:rsidRPr="00B10FD5">
        <w:t>P.L</w:t>
      </w:r>
      <w:r w:rsidR="00FB358C">
        <w:t>.2021</w:t>
      </w:r>
      <w:r w:rsidR="00FB358C" w:rsidRPr="00B10FD5">
        <w:t xml:space="preserve">, </w:t>
      </w:r>
      <w:r w:rsidR="00127C25">
        <w:t>c.16</w:t>
      </w:r>
      <w:r w:rsidR="00FB358C" w:rsidRPr="00B10FD5">
        <w:t xml:space="preserve"> (C.</w:t>
      </w:r>
      <w:r w:rsidR="00FB358C">
        <w:t>24:6I-35</w:t>
      </w:r>
      <w:r w:rsidR="00FB358C" w:rsidRPr="00B10FD5">
        <w:t>)</w:t>
      </w:r>
      <w:r w:rsidRPr="00B10FD5">
        <w:t xml:space="preserve"> is 21 years of age or older;</w:t>
      </w:r>
    </w:p>
    <w:p w:rsidR="008174D7" w:rsidRPr="00B10FD5" w:rsidRDefault="008174D7" w:rsidP="008174D7">
      <w:r w:rsidRPr="00B10FD5">
        <w:tab/>
        <w:t>(3)</w:t>
      </w:r>
      <w:r w:rsidRPr="00B10FD5">
        <w:tab/>
        <w:t>Shall meet the requirements of any rule adopted by the commission</w:t>
      </w:r>
      <w:r w:rsidR="00FB358C">
        <w:t xml:space="preserve"> </w:t>
      </w:r>
      <w:r w:rsidRPr="00B10FD5">
        <w:t xml:space="preserve">under subsection b. of this section; and </w:t>
      </w:r>
    </w:p>
    <w:p w:rsidR="008174D7" w:rsidRPr="00B10FD5" w:rsidRDefault="008174D7" w:rsidP="008174D7">
      <w:r w:rsidRPr="00B10FD5">
        <w:tab/>
        <w:t>(4)</w:t>
      </w:r>
      <w:r w:rsidRPr="00B10FD5">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8174D7" w:rsidRPr="00B10FD5" w:rsidRDefault="008174D7" w:rsidP="008174D7">
      <w:r w:rsidRPr="00B10FD5">
        <w:tab/>
        <w:t>(a)</w:t>
      </w:r>
      <w:r w:rsidRPr="00B10FD5">
        <w:tab/>
        <w:t>Pursuant to this provision, the commission</w:t>
      </w:r>
      <w:r w:rsidR="00FB358C">
        <w:t xml:space="preserve"> </w:t>
      </w:r>
      <w:r w:rsidRPr="00B10FD5">
        <w:t>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8174D7" w:rsidRPr="00B10FD5" w:rsidRDefault="008174D7" w:rsidP="008174D7">
      <w:r w:rsidRPr="00B10FD5">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A369FA" w:rsidRDefault="008174D7" w:rsidP="008174D7">
      <w:r w:rsidRPr="00B10FD5">
        <w:tab/>
        <w:t>(c)</w:t>
      </w:r>
      <w:r w:rsidR="00FB358C">
        <w:t xml:space="preserve"> </w:t>
      </w:r>
      <w:r w:rsidRPr="00B10FD5">
        <w:t>(i)</w:t>
      </w:r>
      <w:r w:rsidR="002D7DB2">
        <w:t xml:space="preserve"> </w:t>
      </w:r>
      <w:r w:rsidRPr="00B10FD5">
        <w:t xml:space="preserve">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date of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xml:space="preserve"> involving a controlled dangerous substance or controlled substance analog as set forth in paragraph (11) or (12) of subsection b., or subparagraph (b) of paragraph (10) of subsection b. of N.J.S.2C:35-5, or</w:t>
      </w:r>
      <w:r w:rsidR="002D7DB2">
        <w:t xml:space="preserve"> </w:t>
      </w:r>
      <w:r w:rsidRPr="00B10FD5">
        <w:t>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xml:space="preserve">,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w:t>
      </w:r>
      <w:r w:rsidRPr="00B10FD5">
        <w:lastRenderedPageBreak/>
        <w:t>commission</w:t>
      </w:r>
      <w:r w:rsidR="0091602A">
        <w:t xml:space="preserve"> </w:t>
      </w:r>
      <w:r w:rsidRPr="00B10FD5">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p>
    <w:p w:rsidR="008174D7" w:rsidRPr="00B10FD5" w:rsidRDefault="008174D7" w:rsidP="008174D7">
      <w:r w:rsidRPr="00B10FD5">
        <w:tab/>
        <w:t>(ii)</w:t>
      </w:r>
      <w:r w:rsidRPr="00B10FD5">
        <w:tab/>
        <w:t>The commission may approve an applicant for a Class 5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8174D7" w:rsidRPr="00B10FD5" w:rsidRDefault="008174D7" w:rsidP="008174D7">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5 Cannabis Retailer license.</w:t>
      </w:r>
    </w:p>
    <w:p w:rsidR="008174D7" w:rsidRPr="00B10FD5" w:rsidRDefault="008174D7" w:rsidP="008174D7">
      <w:r w:rsidRPr="00B10FD5">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8174D7" w:rsidRPr="00B10FD5" w:rsidRDefault="008174D7" w:rsidP="008174D7">
      <w:r w:rsidRPr="00B10FD5">
        <w:tab/>
        <w:t>(e)</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5 Cannabis Retailer license.</w:t>
      </w:r>
    </w:p>
    <w:p w:rsidR="008174D7" w:rsidRPr="00B10FD5" w:rsidRDefault="008174D7" w:rsidP="008174D7">
      <w:r w:rsidRPr="00B10FD5">
        <w:tab/>
        <w:t>b.</w:t>
      </w:r>
      <w:r w:rsidRPr="00B10FD5">
        <w:tab/>
        <w:t xml:space="preserve">The commission shall adopt rules that: </w:t>
      </w:r>
    </w:p>
    <w:p w:rsidR="008174D7" w:rsidRPr="00B10FD5" w:rsidRDefault="008174D7" w:rsidP="008174D7">
      <w:r w:rsidRPr="00B10FD5">
        <w:tab/>
        <w:t>(1)</w:t>
      </w:r>
      <w:r w:rsidRPr="00B10FD5">
        <w:tab/>
        <w:t xml:space="preserve">Provide for the annual renewal of the Class 5 Cannabis Retailer license; </w:t>
      </w:r>
    </w:p>
    <w:p w:rsidR="008174D7" w:rsidRPr="00B10FD5" w:rsidRDefault="008174D7" w:rsidP="008174D7">
      <w:r w:rsidRPr="00B10FD5">
        <w:tab/>
        <w:t>(2)</w:t>
      </w:r>
      <w:r w:rsidRPr="00B10FD5">
        <w:tab/>
        <w:t xml:space="preserve">Establish application, licensure, and renewal of licensure fees for a cannabis retailer in accordance with paragraph (2) of subsection a. of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and</w:t>
      </w:r>
    </w:p>
    <w:p w:rsidR="008174D7" w:rsidRPr="00B10FD5" w:rsidRDefault="008174D7" w:rsidP="008174D7">
      <w:r w:rsidRPr="00B10FD5">
        <w:tab/>
        <w:t>(3)</w:t>
      </w:r>
      <w:r w:rsidRPr="00B10FD5">
        <w:tab/>
        <w:t>Require a cannabis retailer to meet any public health and safety standards, industry best practices, and all applicable regulations established by the commission</w:t>
      </w:r>
      <w:r w:rsidR="002D7DB2">
        <w:t xml:space="preserve"> </w:t>
      </w:r>
      <w:r w:rsidRPr="00B10FD5">
        <w:t>related to the</w:t>
      </w:r>
      <w:r w:rsidR="002D7DB2">
        <w:t xml:space="preserve"> </w:t>
      </w:r>
      <w:r w:rsidRPr="00B10FD5">
        <w:t xml:space="preserve">retailing of cannabis items. </w:t>
      </w:r>
    </w:p>
    <w:p w:rsidR="008174D7" w:rsidRPr="00B10FD5" w:rsidRDefault="008174D7" w:rsidP="008174D7">
      <w:r w:rsidRPr="00B10FD5">
        <w:tab/>
        <w:t>c.</w:t>
      </w:r>
      <w:r w:rsidRPr="00B10FD5">
        <w:tab/>
        <w:t xml:space="preserve">Fees adopted under subsection b. of this section: </w:t>
      </w:r>
    </w:p>
    <w:p w:rsidR="008174D7" w:rsidRPr="00B10FD5" w:rsidRDefault="008174D7" w:rsidP="008174D7">
      <w:r w:rsidRPr="00B10FD5">
        <w:tab/>
        <w:t>(1)</w:t>
      </w:r>
      <w:r w:rsidRPr="00B10FD5">
        <w:tab/>
        <w:t xml:space="preserve">Shall be in the form of a schedule that imposes a greater fee for premises with more square footage; and </w:t>
      </w:r>
    </w:p>
    <w:p w:rsidR="008174D7" w:rsidRPr="00B10FD5" w:rsidRDefault="008174D7" w:rsidP="008174D7">
      <w:r w:rsidRPr="00B10FD5">
        <w:tab/>
        <w:t>(2)</w:t>
      </w:r>
      <w:r w:rsidRPr="00B10FD5">
        <w:tab/>
        <w:t>Shall be deposited in the “Cannabis Regulatory, Enforcement Assistance, and Marketplace Modernization Fund” established under section</w:t>
      </w:r>
      <w:r w:rsidR="002D7DB2">
        <w:t xml:space="preserve"> </w:t>
      </w:r>
      <w:r w:rsidRPr="00B10FD5">
        <w:t xml:space="preserve">41 of </w:t>
      </w:r>
      <w:r w:rsidR="00A369FA" w:rsidRPr="00B10FD5">
        <w:t>P.L</w:t>
      </w:r>
      <w:r w:rsidR="00A369FA">
        <w:t>.2021</w:t>
      </w:r>
      <w:r w:rsidR="00A369FA" w:rsidRPr="00B10FD5">
        <w:t xml:space="preserve">, </w:t>
      </w:r>
      <w:r w:rsidR="00127C25">
        <w:t>c.16</w:t>
      </w:r>
      <w:r w:rsidR="00A369FA" w:rsidRPr="00B10FD5">
        <w:t xml:space="preserve"> (C.</w:t>
      </w:r>
      <w:r w:rsidR="00A369FA">
        <w:t>24:6I-50</w:t>
      </w:r>
      <w:r w:rsidR="00A369FA" w:rsidRPr="00B10FD5">
        <w:t>)</w:t>
      </w:r>
      <w:r w:rsidRPr="00B10FD5">
        <w:t xml:space="preserve">. </w:t>
      </w:r>
    </w:p>
    <w:p w:rsidR="008174D7" w:rsidRPr="00B10FD5" w:rsidRDefault="008174D7" w:rsidP="008174D7">
      <w:r w:rsidRPr="00B10FD5">
        <w:tab/>
        <w:t>d.</w:t>
      </w:r>
      <w:r w:rsidR="00A369FA">
        <w:t xml:space="preserve"> </w:t>
      </w:r>
      <w:r w:rsidRPr="00B10FD5">
        <w:t>(1)</w:t>
      </w:r>
      <w:r w:rsidR="002D7DB2">
        <w:t xml:space="preserve"> </w:t>
      </w:r>
      <w:r w:rsidRPr="00B10FD5">
        <w:t xml:space="preserve">The commission shall issue or deny issuance of a Class 5 Cannabis Retailer license or conditional license in accordance with the procedures set forth in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w:t>
      </w:r>
    </w:p>
    <w:p w:rsidR="008174D7" w:rsidRPr="00B10FD5" w:rsidRDefault="008174D7" w:rsidP="008174D7">
      <w:r w:rsidRPr="00B10FD5">
        <w:tab/>
        <w:t>(2)</w:t>
      </w:r>
      <w:r w:rsidRPr="00B10FD5">
        <w:tab/>
        <w:t>The commission may suspend or revoke a Class</w:t>
      </w:r>
      <w:r w:rsidR="002D7DB2">
        <w:t xml:space="preserve"> </w:t>
      </w:r>
      <w:r w:rsidRPr="00B10FD5">
        <w:t>5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8174D7" w:rsidRPr="00B10FD5" w:rsidRDefault="008174D7" w:rsidP="008174D7">
      <w:r w:rsidRPr="00B10FD5">
        <w:lastRenderedPageBreak/>
        <w:tab/>
        <w:t>e.</w:t>
      </w:r>
      <w:r w:rsidRPr="00B10FD5">
        <w:tab/>
        <w:t>A person who has been issued a license or conditional license shall display the license or conditional license at the premises at all times when cannabis is being retailed.</w:t>
      </w:r>
    </w:p>
    <w:p w:rsidR="008174D7" w:rsidRPr="00B10FD5" w:rsidRDefault="008174D7" w:rsidP="008174D7">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8174D7" w:rsidRPr="00B10FD5" w:rsidRDefault="008174D7" w:rsidP="008174D7">
      <w:r w:rsidRPr="00B10FD5">
        <w:tab/>
        <w:t>g.</w:t>
      </w:r>
      <w:r w:rsidRPr="00B10FD5">
        <w:tab/>
        <w:t>Subject to receiving an endorsement pursuant to section 28 of P.L.2019, c.153 (C.24:6I-21):</w:t>
      </w:r>
    </w:p>
    <w:p w:rsidR="008174D7" w:rsidRPr="00B10FD5" w:rsidRDefault="008174D7" w:rsidP="008174D7">
      <w:pPr>
        <w:tabs>
          <w:tab w:val="clear" w:pos="1440"/>
          <w:tab w:val="left" w:pos="1260"/>
        </w:tabs>
      </w:pPr>
      <w:r w:rsidRPr="00B10FD5">
        <w:tab/>
        <w:t>(1)</w:t>
      </w:r>
      <w:r w:rsidRPr="00B10FD5">
        <w:tab/>
        <w:t>A licensed cannabis retailer may operate a cannabis consumption area at which the on-premises consumption of</w:t>
      </w:r>
      <w:r w:rsidRPr="00B10FD5">
        <w:rPr>
          <w:rFonts w:ascii="Albertus Extra Bold" w:hAnsi="Albertus Extra Bold"/>
        </w:rPr>
        <w:t xml:space="preserve"> </w:t>
      </w:r>
      <w:r w:rsidRPr="00B10FD5">
        <w:t>cannabis items either obtained from the retailer, or brought by a person to the consumption area, may occur.</w:t>
      </w:r>
    </w:p>
    <w:p w:rsidR="008174D7" w:rsidRPr="00B10FD5" w:rsidRDefault="008174D7" w:rsidP="008174D7">
      <w:r w:rsidRPr="00B10FD5">
        <w:tab/>
        <w:t>(2)</w:t>
      </w:r>
      <w:r w:rsidRPr="00B10FD5">
        <w:tab/>
        <w:t>Each licensed cannabis retailer may operate only one cannabis consumption area.</w:t>
      </w:r>
    </w:p>
    <w:p w:rsidR="008174D7" w:rsidRPr="00B10FD5" w:rsidRDefault="008174D7" w:rsidP="008174D7">
      <w:r w:rsidRPr="00B10FD5">
        <w:tab/>
        <w:t>(3)</w:t>
      </w:r>
      <w:r w:rsidRPr="00B10FD5">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2D167E" w:rsidRPr="00B10FD5" w:rsidRDefault="008174D7" w:rsidP="002D167E">
      <w:r w:rsidRPr="00B10FD5">
        <w:tab/>
        <w:t>(4)</w:t>
      </w:r>
      <w:r w:rsidRPr="00B10FD5">
        <w:tab/>
        <w:t>A Class 5 Cannabis Retailer licensee that has been approved for a cannabis consumption area endorsement may transfer cannabis items purchased by a</w:t>
      </w:r>
      <w:r w:rsidR="002D7DB2">
        <w:t xml:space="preserve"> </w:t>
      </w:r>
      <w:r w:rsidRPr="00B10FD5">
        <w:t>consumer in its retail establishment to</w:t>
      </w:r>
      <w:r w:rsidR="002D7DB2">
        <w:t xml:space="preserve"> </w:t>
      </w:r>
      <w:r w:rsidRPr="00B10FD5">
        <w:t>that consumer in its cannabis consumption area.  The Class</w:t>
      </w:r>
      <w:r w:rsidR="002D7DB2">
        <w:t xml:space="preserve"> </w:t>
      </w:r>
      <w:r w:rsidRPr="00B10FD5">
        <w:t>5 Cannabis Retailer licensee shall not transfer to the consumption area an amount of cannabis items that</w:t>
      </w:r>
      <w:r w:rsidR="00A369FA">
        <w:t xml:space="preserve"> </w:t>
      </w:r>
      <w:r w:rsidRPr="00B10FD5">
        <w:t>exceed the limits established by the commission.</w:t>
      </w:r>
    </w:p>
    <w:p w:rsidR="00032ECA" w:rsidRPr="00B10FD5" w:rsidRDefault="00032ECA" w:rsidP="002D167E"/>
    <w:p w:rsidR="00A369FA" w:rsidRDefault="00A369FA" w:rsidP="002D167E">
      <w:r>
        <w:t>C.24:6I-43  Class 6 cannabis delivery license.</w:t>
      </w:r>
    </w:p>
    <w:p w:rsidR="002D167E" w:rsidRPr="00B10FD5" w:rsidRDefault="002D167E" w:rsidP="002D167E">
      <w:r w:rsidRPr="00B10FD5">
        <w:tab/>
        <w:t>26.</w:t>
      </w:r>
      <w:r w:rsidR="00A369FA">
        <w:tab/>
      </w:r>
      <w:r w:rsidRPr="00B10FD5">
        <w:t xml:space="preserve">Class 6 Cannabis Delivery license. </w:t>
      </w:r>
    </w:p>
    <w:p w:rsidR="002D167E" w:rsidRPr="00B10FD5" w:rsidRDefault="002D167E" w:rsidP="002D167E">
      <w:r w:rsidRPr="00B10FD5">
        <w:tab/>
        <w:t>A cannabis delivery service shall have a Class 6 Cannabis Delivery license issued by the commission for the premises from which the cannabis delivery service will conduct operations to provide courier services for consumer purchases of cannabis items and related supplies fulfilled by a cannabis retailer in order to make deliveries of the cannabis items and related supplies to</w:t>
      </w:r>
      <w:r w:rsidR="002D7DB2">
        <w:t xml:space="preserve"> </w:t>
      </w:r>
      <w:r w:rsidRPr="00B10FD5">
        <w:t>that consumer, and which services include the ability of a consumer to purchase the cannabis items directly through the cannabis delivery service, which after presenting the purchase order to the cannabis retailer for fulfillment, is delivered to that consumer.  The commission shall determine the maximum number of licenses, of which at least 35 percent shall be conditional licenses issued pursuant to subparagraph (a) of paragraph (2) of subsection b. of section</w:t>
      </w:r>
      <w:r w:rsidR="002D7DB2">
        <w:t xml:space="preserve"> </w:t>
      </w:r>
      <w:r w:rsidRPr="00B10FD5">
        <w:t xml:space="preserve">19 of </w:t>
      </w:r>
      <w:r w:rsidR="00A369FA" w:rsidRPr="00B10FD5">
        <w:t>P.L</w:t>
      </w:r>
      <w:r w:rsidR="00A369FA">
        <w:t>.2021</w:t>
      </w:r>
      <w:r w:rsidR="00A369FA" w:rsidRPr="00B10FD5">
        <w:t xml:space="preserve">, </w:t>
      </w:r>
      <w:r w:rsidR="00127C25">
        <w:t>c.16</w:t>
      </w:r>
      <w:r w:rsidR="00A369FA" w:rsidRPr="00B10FD5">
        <w:t xml:space="preserve"> (C.</w:t>
      </w:r>
      <w:r w:rsidR="00A369FA">
        <w:t>24:6I-36</w:t>
      </w:r>
      <w:r w:rsidR="00A369FA" w:rsidRPr="00B10FD5">
        <w:t>)</w:t>
      </w:r>
      <w:r w:rsidRPr="00B10FD5">
        <w:t>, and at least</w:t>
      </w:r>
      <w:r w:rsidR="002D7DB2">
        <w:t xml:space="preserve"> </w:t>
      </w:r>
      <w:r w:rsidRPr="00B10FD5">
        <w:t xml:space="preserve">10 percent of the total number of licenses and conditional licenses shall be designated for and only issued to microbusinesses pursuant </w:t>
      </w:r>
      <w:r w:rsidR="00A369FA">
        <w:t xml:space="preserve">to </w:t>
      </w:r>
      <w:r w:rsidRPr="00B10FD5">
        <w:t xml:space="preserve">subsection f. of that section.  Providing there exist qualified applicants, the commission shall issue a sufficient number of licenses to meet the market demands of the State, and may, as authorized by paragraph (1) of subsection a. of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accept new applications for additional licenses as it deems necessary to meet those demands.</w:t>
      </w:r>
    </w:p>
    <w:p w:rsidR="002D167E" w:rsidRPr="00B10FD5" w:rsidRDefault="002D167E" w:rsidP="002D167E">
      <w:r w:rsidRPr="00B10FD5">
        <w:tab/>
        <w:t>a.</w:t>
      </w:r>
      <w:r w:rsidRPr="00B10FD5">
        <w:tab/>
        <w:t xml:space="preserve">To hold a Class 6 Cannabis Delivery license under this section, an applicant: </w:t>
      </w:r>
    </w:p>
    <w:p w:rsidR="002D167E" w:rsidRPr="00B10FD5" w:rsidRDefault="002D167E" w:rsidP="002D167E">
      <w:r w:rsidRPr="00B10FD5">
        <w:tab/>
        <w:t>(1)</w:t>
      </w:r>
      <w:r w:rsidRPr="00B10FD5">
        <w:tab/>
        <w:t xml:space="preserve">Shall apply for a license in the manner described in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xml:space="preserve">; </w:t>
      </w:r>
    </w:p>
    <w:p w:rsidR="002D167E" w:rsidRPr="00B10FD5" w:rsidRDefault="002D167E" w:rsidP="002D167E">
      <w:r w:rsidRPr="00B10FD5">
        <w:tab/>
        <w:t>(2)</w:t>
      </w:r>
      <w:r w:rsidRPr="00B10FD5">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delivery service listed on an application submitted under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xml:space="preserve"> is 21 years of age or older; </w:t>
      </w:r>
    </w:p>
    <w:p w:rsidR="002D167E" w:rsidRPr="00B10FD5" w:rsidRDefault="002D167E" w:rsidP="002D167E">
      <w:r w:rsidRPr="00B10FD5">
        <w:lastRenderedPageBreak/>
        <w:tab/>
        <w:t>(3)</w:t>
      </w:r>
      <w:r w:rsidRPr="00B10FD5">
        <w:tab/>
        <w:t xml:space="preserve">Shall meet the requirements of any rule or regulation adopted by the commission under subsection b. of this section; and </w:t>
      </w:r>
    </w:p>
    <w:p w:rsidR="002D167E" w:rsidRPr="00B10FD5" w:rsidRDefault="002D167E" w:rsidP="002D167E">
      <w:r w:rsidRPr="00B10FD5">
        <w:tab/>
        <w:t>(4)</w:t>
      </w:r>
      <w:r w:rsidRPr="00B10FD5">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2D167E" w:rsidRPr="00B10FD5" w:rsidRDefault="002D167E" w:rsidP="002D167E">
      <w:r w:rsidRPr="00B10FD5">
        <w:tab/>
        <w:t>(a)</w:t>
      </w:r>
      <w:r w:rsidRPr="00B10FD5">
        <w:tab/>
        <w:t>Pursuant to this provision,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2D167E" w:rsidRPr="00B10FD5" w:rsidRDefault="002D167E" w:rsidP="002D167E">
      <w:r w:rsidRPr="00B10FD5">
        <w:tab/>
        <w:t>(b)</w:t>
      </w:r>
      <w:r w:rsidRPr="00B10FD5">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2D167E" w:rsidRPr="00B10FD5" w:rsidRDefault="002D167E" w:rsidP="002D167E">
      <w:r w:rsidRPr="00B10FD5">
        <w:tab/>
        <w:t>(c)</w:t>
      </w:r>
      <w:r w:rsidR="00A369FA">
        <w:t xml:space="preserve"> </w:t>
      </w:r>
      <w:r w:rsidRPr="00B10FD5">
        <w:t>(i)</w:t>
      </w:r>
      <w:r w:rsidR="002D7DB2">
        <w:t xml:space="preserve"> </w:t>
      </w:r>
      <w:r w:rsidRPr="00B10FD5">
        <w:t xml:space="preserve">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date of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A369FA" w:rsidRPr="00B10FD5">
        <w:t>P.L</w:t>
      </w:r>
      <w:r w:rsidR="00A369FA">
        <w:t>.2021</w:t>
      </w:r>
      <w:r w:rsidR="00A369FA" w:rsidRPr="00B10FD5">
        <w:t xml:space="preserve">, </w:t>
      </w:r>
      <w:r w:rsidR="00127C25">
        <w:t>c.16</w:t>
      </w:r>
      <w:r w:rsidR="00A369FA" w:rsidRPr="00B10FD5">
        <w:t xml:space="preserve"> (C.</w:t>
      </w:r>
      <w:r w:rsidR="00A369FA">
        <w:t>24:6I-31 et al.</w:t>
      </w:r>
      <w:r w:rsidR="00A369FA" w:rsidRPr="00B10FD5">
        <w:t>)</w:t>
      </w:r>
      <w:r w:rsidRPr="00B10FD5">
        <w:t>,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w:t>
      </w:r>
      <w:r w:rsidR="002D7DB2">
        <w:t xml:space="preserve"> </w:t>
      </w:r>
      <w:r w:rsidRPr="00B10FD5">
        <w:t xml:space="preserve">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2D167E" w:rsidRPr="00B10FD5" w:rsidRDefault="002D167E" w:rsidP="002D167E">
      <w:r w:rsidRPr="00B10FD5">
        <w:tab/>
        <w:t>(ii)</w:t>
      </w:r>
      <w:r w:rsidRPr="00B10FD5">
        <w:tab/>
        <w:t>The commission may approve an applicant for a Class</w:t>
      </w:r>
      <w:r w:rsidR="002D7DB2">
        <w:t xml:space="preserve"> </w:t>
      </w:r>
      <w:r w:rsidRPr="00B10FD5">
        <w:t>6 Cannabis</w:t>
      </w:r>
      <w:r w:rsidR="002D7DB2">
        <w:t xml:space="preserve"> </w:t>
      </w:r>
      <w:r w:rsidRPr="00B10FD5">
        <w:t xml:space="preserve">Delivery license after conducting a thorough review of any previous conviction of a person that substantially related to the qualifications, functions, or duties for which the license is required that is </w:t>
      </w:r>
      <w:r w:rsidRPr="00B10FD5">
        <w:lastRenderedPageBreak/>
        <w:t>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2D167E" w:rsidRPr="00B10FD5" w:rsidRDefault="002D167E" w:rsidP="002D167E">
      <w:r w:rsidRPr="00B10FD5">
        <w:tab/>
        <w:t>(d)</w:t>
      </w:r>
      <w:r w:rsidRPr="00B10FD5">
        <w:tab/>
        <w:t>Upon receipt and review of the criminal history record background information from the Division of State Police and the Federal Bureau of Investigation, the commission shall provide written notification to the applicant of the qualification</w:t>
      </w:r>
      <w:r w:rsidR="002D7DB2">
        <w:t xml:space="preserve"> </w:t>
      </w:r>
      <w:r w:rsidRPr="00B10FD5">
        <w:t>or disqualification for a Class 6 Cannabis Delivery license.</w:t>
      </w:r>
    </w:p>
    <w:p w:rsidR="002D167E" w:rsidRPr="00B10FD5" w:rsidRDefault="002D167E" w:rsidP="002D167E">
      <w:r w:rsidRPr="00B10FD5">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2D167E" w:rsidRPr="00B10FD5" w:rsidRDefault="002D167E" w:rsidP="002D167E">
      <w:r w:rsidRPr="00B10FD5">
        <w:tab/>
        <w:t>(e)</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6 Cannabis Delivery license.</w:t>
      </w:r>
    </w:p>
    <w:p w:rsidR="002D167E" w:rsidRPr="00B10FD5" w:rsidRDefault="002D167E" w:rsidP="002D167E">
      <w:r w:rsidRPr="00B10FD5">
        <w:tab/>
        <w:t>b.</w:t>
      </w:r>
      <w:r w:rsidRPr="00B10FD5">
        <w:tab/>
        <w:t xml:space="preserve">The commission shall adopt rules that: </w:t>
      </w:r>
    </w:p>
    <w:p w:rsidR="002D167E" w:rsidRPr="00B10FD5" w:rsidRDefault="002D167E" w:rsidP="002D167E">
      <w:r w:rsidRPr="00B10FD5">
        <w:tab/>
        <w:t>(1)</w:t>
      </w:r>
      <w:r w:rsidRPr="00B10FD5">
        <w:tab/>
        <w:t xml:space="preserve">Provide for the annual renewal of the Class 6 Cannabis Delivery license; </w:t>
      </w:r>
    </w:p>
    <w:p w:rsidR="002D167E" w:rsidRPr="00B10FD5" w:rsidRDefault="002D167E" w:rsidP="002D167E">
      <w:r w:rsidRPr="00B10FD5">
        <w:tab/>
        <w:t>(2)</w:t>
      </w:r>
      <w:r w:rsidRPr="00B10FD5">
        <w:tab/>
        <w:t xml:space="preserve">Establish application, licensure, and renewal of licensure fees for cannabis delivery services in accordance with paragraph (2) of subsection a. of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and</w:t>
      </w:r>
    </w:p>
    <w:p w:rsidR="002D167E" w:rsidRPr="00B10FD5" w:rsidRDefault="002D167E" w:rsidP="002D167E">
      <w:r w:rsidRPr="00B10FD5">
        <w:tab/>
        <w:t>(3)</w:t>
      </w:r>
      <w:r w:rsidRPr="00B10FD5">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2D167E" w:rsidRPr="00B10FD5" w:rsidRDefault="002D167E" w:rsidP="002D167E">
      <w:r w:rsidRPr="00B10FD5">
        <w:tab/>
        <w:t>c.</w:t>
      </w:r>
      <w:r w:rsidRPr="00B10FD5">
        <w:tab/>
        <w:t xml:space="preserve">Fees adopted under subsection b. of this section: </w:t>
      </w:r>
    </w:p>
    <w:p w:rsidR="002D167E" w:rsidRPr="00B10FD5" w:rsidRDefault="002D167E" w:rsidP="002D167E">
      <w:r w:rsidRPr="00B10FD5">
        <w:tab/>
        <w:t>(1)</w:t>
      </w:r>
      <w:r w:rsidRPr="00B10FD5">
        <w:tab/>
        <w:t>Shall be in the form of a schedule that imposes a greater fee for larger</w:t>
      </w:r>
      <w:r w:rsidR="002D7DB2">
        <w:t xml:space="preserve"> </w:t>
      </w:r>
      <w:r w:rsidRPr="00B10FD5">
        <w:t xml:space="preserve">delivery operations; and </w:t>
      </w:r>
    </w:p>
    <w:p w:rsidR="002D167E" w:rsidRPr="00B10FD5" w:rsidRDefault="002D167E" w:rsidP="002D167E">
      <w:r w:rsidRPr="00B10FD5">
        <w:tab/>
        <w:t>(2)</w:t>
      </w:r>
      <w:r w:rsidRPr="00B10FD5">
        <w:tab/>
        <w:t>Shall be deposited in the “Cannabis Regulatory, Enforcement Assistance, and Marketplace Modernization Fund”</w:t>
      </w:r>
      <w:r w:rsidR="002D7DB2">
        <w:t xml:space="preserve"> </w:t>
      </w:r>
      <w:r w:rsidRPr="00B10FD5">
        <w:t>established under section</w:t>
      </w:r>
      <w:r w:rsidR="002D7DB2">
        <w:t xml:space="preserve"> </w:t>
      </w:r>
      <w:r w:rsidRPr="00B10FD5">
        <w:t xml:space="preserve">41 of </w:t>
      </w:r>
      <w:r w:rsidR="00A369FA" w:rsidRPr="00B10FD5">
        <w:t>P.L</w:t>
      </w:r>
      <w:r w:rsidR="00A369FA">
        <w:t>.2021</w:t>
      </w:r>
      <w:r w:rsidR="00A369FA" w:rsidRPr="00B10FD5">
        <w:t xml:space="preserve">, </w:t>
      </w:r>
      <w:r w:rsidR="00127C25">
        <w:t>c.16</w:t>
      </w:r>
      <w:r w:rsidR="00A369FA" w:rsidRPr="00B10FD5">
        <w:t xml:space="preserve"> (C.</w:t>
      </w:r>
      <w:r w:rsidR="00A369FA">
        <w:t>24:6I-50</w:t>
      </w:r>
      <w:r w:rsidR="00A369FA" w:rsidRPr="00B10FD5">
        <w:t>)</w:t>
      </w:r>
      <w:r w:rsidRPr="00B10FD5">
        <w:t xml:space="preserve">. </w:t>
      </w:r>
    </w:p>
    <w:p w:rsidR="002D167E" w:rsidRPr="00B10FD5" w:rsidRDefault="002D167E" w:rsidP="002D167E">
      <w:r w:rsidRPr="00B10FD5">
        <w:tab/>
        <w:t>d.</w:t>
      </w:r>
      <w:r w:rsidRPr="00B10FD5">
        <w:tab/>
        <w:t>(1)</w:t>
      </w:r>
      <w:r w:rsidR="002D7DB2">
        <w:t xml:space="preserve"> </w:t>
      </w:r>
      <w:r w:rsidRPr="00B10FD5">
        <w:t xml:space="preserve">The commission shall issue or deny issuance of a Class 6 Cannabis Delivery license or conditional license in accordance with the procedures set forth in section 18 of </w:t>
      </w:r>
      <w:r w:rsidR="00A369FA" w:rsidRPr="00B10FD5">
        <w:t>P.L</w:t>
      </w:r>
      <w:r w:rsidR="00A369FA">
        <w:t>.2021</w:t>
      </w:r>
      <w:r w:rsidR="00A369FA" w:rsidRPr="00B10FD5">
        <w:t xml:space="preserve">, </w:t>
      </w:r>
      <w:r w:rsidR="00127C25">
        <w:t>c.16</w:t>
      </w:r>
      <w:r w:rsidR="00A369FA" w:rsidRPr="00B10FD5">
        <w:t xml:space="preserve"> (C.</w:t>
      </w:r>
      <w:r w:rsidR="00A369FA">
        <w:t>24:6I-35</w:t>
      </w:r>
      <w:r w:rsidR="00A369FA" w:rsidRPr="00B10FD5">
        <w:t>)</w:t>
      </w:r>
      <w:r w:rsidRPr="00B10FD5">
        <w:t xml:space="preserve">. </w:t>
      </w:r>
    </w:p>
    <w:p w:rsidR="002D167E" w:rsidRPr="00B10FD5" w:rsidRDefault="002D167E" w:rsidP="002D167E">
      <w:r w:rsidRPr="00B10FD5">
        <w:tab/>
        <w:t>(2)</w:t>
      </w:r>
      <w:r w:rsidRPr="00B10FD5">
        <w:tab/>
        <w:t>The commission may suspend or revoke a Class 6 Cannabis Delivery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2D167E" w:rsidRPr="00B10FD5" w:rsidRDefault="002D167E" w:rsidP="002D167E">
      <w:r w:rsidRPr="00B10FD5">
        <w:tab/>
        <w:t>e.</w:t>
      </w:r>
      <w:r w:rsidRPr="00B10FD5">
        <w:tab/>
        <w:t>A person who has been issued a license or conditional license shall display the license or conditional license at the delivery service’s premises at all times when cannabis is being transported.</w:t>
      </w:r>
    </w:p>
    <w:p w:rsidR="002D167E" w:rsidRPr="00B10FD5" w:rsidRDefault="002D167E" w:rsidP="002D167E">
      <w:r w:rsidRPr="00B10FD5">
        <w:tab/>
        <w:t>f.</w:t>
      </w:r>
      <w:r w:rsidRPr="00B10FD5">
        <w:tab/>
        <w:t>As required by the commission in regulation, a licensee or conditional licensee shall report required changes in information about the licensee to the commission within the time specified by the commission.</w:t>
      </w:r>
    </w:p>
    <w:p w:rsidR="00EF7BB1" w:rsidRPr="00B10FD5" w:rsidRDefault="00EF7BB1" w:rsidP="00D76800"/>
    <w:p w:rsidR="008D2D18" w:rsidRDefault="008D2D18" w:rsidP="006D2FDA">
      <w:r>
        <w:lastRenderedPageBreak/>
        <w:t>C.24:6I-44  Personal use cannabis handlers, transportation and delivery of cannabis and cannabis items.</w:t>
      </w:r>
    </w:p>
    <w:p w:rsidR="006D2FDA" w:rsidRPr="00B10FD5" w:rsidRDefault="006D2FDA" w:rsidP="006D2FDA">
      <w:r w:rsidRPr="00B10FD5">
        <w:tab/>
        <w:t>27.</w:t>
      </w:r>
      <w:r w:rsidR="002D7DB2">
        <w:tab/>
      </w:r>
      <w:r w:rsidRPr="00B10FD5">
        <w:t>Personal Use Cannabis Handlers; Transportation and Delivery of Cannabis and Cannabis Items.</w:t>
      </w:r>
    </w:p>
    <w:p w:rsidR="006D2FDA" w:rsidRPr="00B10FD5" w:rsidRDefault="006D2FDA" w:rsidP="006D2FDA">
      <w:r w:rsidRPr="00B10FD5">
        <w:tab/>
        <w:t>a.</w:t>
      </w:r>
      <w:r w:rsidR="008D2D18">
        <w:t xml:space="preserve"> </w:t>
      </w:r>
      <w:r w:rsidRPr="00B10FD5">
        <w:t>(1)</w:t>
      </w:r>
      <w:r w:rsidR="002D7DB2">
        <w:t xml:space="preserve"> </w:t>
      </w:r>
      <w:r w:rsidRPr="00B10FD5">
        <w:t>An individual who performs work for or on behalf of a person who holds a license classified pursuant to section 20, 22, 23, 24, 25, or 26</w:t>
      </w:r>
      <w:r w:rsidR="002D7DB2">
        <w:t xml:space="preserve"> </w:t>
      </w:r>
      <w:r w:rsidRPr="00B10FD5">
        <w:t xml:space="preserve">of </w:t>
      </w:r>
      <w:r w:rsidR="008D2D18" w:rsidRPr="00B10FD5">
        <w:t>P.L</w:t>
      </w:r>
      <w:r w:rsidR="008D2D18">
        <w:t>.2021</w:t>
      </w:r>
      <w:r w:rsidR="008D2D18" w:rsidRPr="00B10FD5">
        <w:t xml:space="preserve">, </w:t>
      </w:r>
      <w:r w:rsidR="00127C25">
        <w:t>c.16</w:t>
      </w:r>
      <w:r w:rsidR="008D2D18" w:rsidRPr="00B10FD5">
        <w:t xml:space="preserve"> (C.</w:t>
      </w:r>
      <w:r w:rsidR="008D2D18">
        <w:t>24:6I-37, C.24:6I-39, C.24:6I-40, C.24:6I-41, C.24:6I-42, or C.24:6I-43</w:t>
      </w:r>
      <w:r w:rsidR="008D2D18" w:rsidRPr="00B10FD5">
        <w:t>)</w:t>
      </w:r>
      <w:r w:rsidRPr="00B10FD5">
        <w:t xml:space="preserve"> shall have a valid certification issued by the commission under this section if the individual participates in:</w:t>
      </w:r>
    </w:p>
    <w:p w:rsidR="006D2FDA" w:rsidRPr="00B10FD5" w:rsidRDefault="006D2FDA" w:rsidP="006D2FDA">
      <w:r w:rsidRPr="00B10FD5">
        <w:tab/>
        <w:t>(a)</w:t>
      </w:r>
      <w:r w:rsidRPr="00B10FD5">
        <w:tab/>
        <w:t xml:space="preserve">the possession, securing, or selling of cannabis or cannabis items at the premises for which the license has been issued; </w:t>
      </w:r>
      <w:r w:rsidRPr="00B10FD5">
        <w:tab/>
        <w:t>(b)</w:t>
      </w:r>
      <w:r w:rsidRPr="00B10FD5">
        <w:tab/>
        <w:t>the recording of the possession, securing, or selling of cannabis or cannabis items at the premises for which the license has been issued; or</w:t>
      </w:r>
    </w:p>
    <w:p w:rsidR="006D2FDA" w:rsidRPr="00B10FD5" w:rsidRDefault="006D2FDA" w:rsidP="006D2FDA">
      <w:r w:rsidRPr="00B10FD5">
        <w:tab/>
        <w:t>(c)</w:t>
      </w:r>
      <w:r w:rsidRPr="00B10FD5">
        <w:tab/>
        <w:t>the transportation of cannabis or cannabis items between licensed cannabis establishments or testing facilities, or delivery of cannabis items to consumers.</w:t>
      </w:r>
    </w:p>
    <w:p w:rsidR="008D2D18" w:rsidRDefault="006D2FDA" w:rsidP="006D2FDA">
      <w:r w:rsidRPr="00B10FD5">
        <w:tab/>
        <w:t>(2)</w:t>
      </w:r>
      <w:r w:rsidR="008D2D18">
        <w:tab/>
      </w:r>
      <w:r w:rsidRPr="00B10FD5">
        <w:t>An individual who has a valid certification as a personal use cannabis handler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p>
    <w:p w:rsidR="006D2FDA" w:rsidRPr="00B10FD5" w:rsidRDefault="006D2FDA" w:rsidP="006D2FDA">
      <w:r w:rsidRPr="00B10FD5">
        <w:tab/>
        <w:t>b.</w:t>
      </w:r>
      <w:r w:rsidRPr="00B10FD5">
        <w:tab/>
        <w:t xml:space="preserve">A person who holds a license classified pursuant to section 20, 22, 23, 24, 25, or 26 of </w:t>
      </w:r>
      <w:r w:rsidR="008D2D18" w:rsidRPr="00B10FD5">
        <w:t>P.L</w:t>
      </w:r>
      <w:r w:rsidR="008D2D18">
        <w:t>.2021</w:t>
      </w:r>
      <w:r w:rsidR="008D2D18" w:rsidRPr="00B10FD5">
        <w:t xml:space="preserve">, </w:t>
      </w:r>
      <w:r w:rsidR="00127C25">
        <w:t>c.16</w:t>
      </w:r>
      <w:r w:rsidR="008D2D18" w:rsidRPr="00B10FD5">
        <w:t xml:space="preserve"> (C.</w:t>
      </w:r>
      <w:r w:rsidR="008D2D18">
        <w:t>24:6I-37, C.24:6I-39, C.24:6I-40, C.24:6I-41, C.24:6I-42, or C.24:6I-43</w:t>
      </w:r>
      <w:r w:rsidR="008D2D18" w:rsidRPr="00B10FD5">
        <w:t>)</w:t>
      </w:r>
      <w:r w:rsidRPr="00B10FD5">
        <w:t xml:space="preserve"> shall verify that an individual has a valid certification issued under this section before allowing the individual to perform any work described in</w:t>
      </w:r>
      <w:r w:rsidR="002D7DB2">
        <w:t xml:space="preserve"> </w:t>
      </w:r>
      <w:r w:rsidRPr="00B10FD5">
        <w:t>this section</w:t>
      </w:r>
      <w:r w:rsidR="002D7DB2">
        <w:t xml:space="preserve"> </w:t>
      </w:r>
      <w:r w:rsidRPr="00B10FD5">
        <w:t>for which the license has been issued</w:t>
      </w:r>
      <w:r w:rsidR="002D7DB2">
        <w:t xml:space="preserve"> </w:t>
      </w:r>
      <w:r w:rsidRPr="00B10FD5">
        <w:t xml:space="preserve">pursuant to those sections. </w:t>
      </w:r>
    </w:p>
    <w:p w:rsidR="006D2FDA" w:rsidRPr="00B10FD5" w:rsidRDefault="006D2FDA" w:rsidP="006D2FDA">
      <w:r w:rsidRPr="00B10FD5">
        <w:tab/>
        <w:t>c.</w:t>
      </w:r>
      <w:r w:rsidRPr="00B10FD5">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6D2FDA" w:rsidRPr="00B10FD5" w:rsidRDefault="006D2FDA" w:rsidP="006D2FDA">
      <w:r w:rsidRPr="00B10FD5">
        <w:tab/>
        <w:t>d. (1) (a)</w:t>
      </w:r>
      <w:r w:rsidR="008D2D18">
        <w:t xml:space="preserve"> </w:t>
      </w:r>
      <w:r w:rsidRPr="00B10FD5">
        <w:t xml:space="preserve">The commission may require an individual applying for a certification under this section to successfully complete a course, made available by or through the commission, in which the individual receives training on: checking identification; detecting intoxication; handling cannabis and cannabis items; statutory and regulatory provisions relating to cannabis; and any matter deemed necessary by the commission to protect the public health and safety.  The commission or other provider may charge a reasonable fee for the course.  </w:t>
      </w:r>
    </w:p>
    <w:p w:rsidR="006D2FDA" w:rsidRPr="00B10FD5" w:rsidRDefault="006D2FDA" w:rsidP="006D2FDA">
      <w:r w:rsidRPr="00B10FD5">
        <w:tab/>
        <w:t>(b)</w:t>
      </w:r>
      <w:r w:rsidR="000B3AE7">
        <w:tab/>
      </w:r>
      <w:r w:rsidRPr="00B10FD5">
        <w:t xml:space="preserve">The commission shall not require an individual to successfully complete the course more than once, except that the commission may adopt regulations directing continuing education training on a prescribed schedule.  </w:t>
      </w:r>
    </w:p>
    <w:p w:rsidR="006D2FDA" w:rsidRPr="00B10FD5" w:rsidRDefault="006D2FDA" w:rsidP="006D2FDA">
      <w:r w:rsidRPr="00B10FD5">
        <w:tab/>
        <w:t>(2)</w:t>
      </w:r>
      <w:r w:rsidR="000B3AE7">
        <w:tab/>
      </w:r>
      <w:r w:rsidRPr="00B10FD5">
        <w:t>As part of a final order suspending a certification issued under this section, the commission may require a holder of a certification to successfully complete the course as a condition of lifting the sus</w:t>
      </w:r>
      <w:r w:rsidR="00D66A62">
        <w:t>pension</w:t>
      </w:r>
      <w:r w:rsidRPr="00B10FD5">
        <w:t>, and as part of a final order revoking a certification issued under this section</w:t>
      </w:r>
      <w:r w:rsidR="002D7DB2">
        <w:t xml:space="preserve"> </w:t>
      </w:r>
      <w:r w:rsidRPr="00B10FD5">
        <w:t>the commission shall require an individual to successfully complete the course prior to applying for a new certification.</w:t>
      </w:r>
      <w:r w:rsidR="002D7DB2">
        <w:t xml:space="preserve"> </w:t>
      </w:r>
    </w:p>
    <w:p w:rsidR="006D2FDA" w:rsidRPr="00B10FD5" w:rsidRDefault="006D2FDA" w:rsidP="006D2FDA">
      <w:r w:rsidRPr="00B10FD5">
        <w:tab/>
        <w:t>e.</w:t>
      </w:r>
      <w:r w:rsidR="000B3AE7">
        <w:t xml:space="preserve"> </w:t>
      </w:r>
      <w:r w:rsidRPr="00B10FD5">
        <w:t>(1)</w:t>
      </w:r>
      <w:r w:rsidR="002D7DB2">
        <w:t xml:space="preserve"> </w:t>
      </w:r>
      <w:r w:rsidRPr="00B10FD5">
        <w:t xml:space="preserve">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w:t>
      </w:r>
      <w:r w:rsidRPr="00B10FD5">
        <w:lastRenderedPageBreak/>
        <w:t>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subsection.</w:t>
      </w:r>
    </w:p>
    <w:p w:rsidR="006D2FDA" w:rsidRPr="00B10FD5" w:rsidRDefault="006D2FDA" w:rsidP="006D2FDA">
      <w:r w:rsidRPr="00B10FD5">
        <w:tab/>
        <w:t>(2)</w:t>
      </w:r>
      <w:r w:rsidRPr="00B10FD5">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6D2FDA" w:rsidRPr="00B10FD5" w:rsidRDefault="006D2FDA" w:rsidP="006D2FDA">
      <w:r w:rsidRPr="00B10FD5">
        <w:tab/>
        <w:t>(3)</w:t>
      </w:r>
      <w:r w:rsidRPr="00B10FD5">
        <w:tab/>
        <w:t>Upon receipt and review of the criminal history record background information from the Division of State Police and the Federal Bureau of Investigation, the commission shall provide written notification to the individual of the qualification</w:t>
      </w:r>
      <w:r w:rsidR="002D7DB2">
        <w:t xml:space="preserve"> </w:t>
      </w:r>
      <w:r w:rsidRPr="00B10FD5">
        <w:t>or disqualification for a certification.  If the individual is disqualified because of</w:t>
      </w:r>
      <w:r w:rsidRPr="00B10FD5">
        <w:rPr>
          <w:rFonts w:ascii="Albertus Extra Bold" w:hAnsi="Albertus Extra Bold"/>
        </w:rPr>
        <w:t xml:space="preserve"> </w:t>
      </w:r>
      <w:r w:rsidRPr="00B10FD5">
        <w:t>a disqualifying conviction as set forth in subsection f. of this section, the conviction that constitutes the basis for the disqualification shall be identified in the written notice.</w:t>
      </w:r>
    </w:p>
    <w:p w:rsidR="006D2FDA" w:rsidRPr="00B10FD5" w:rsidRDefault="006D2FDA" w:rsidP="006D2FDA">
      <w:r w:rsidRPr="00B10FD5">
        <w:tab/>
        <w:t>(4)</w:t>
      </w:r>
      <w:r w:rsidRPr="00B10FD5">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6D2FDA" w:rsidRPr="00B10FD5" w:rsidRDefault="006D2FDA" w:rsidP="006D2FDA">
      <w:r w:rsidRPr="00B10FD5">
        <w:tab/>
        <w:t>f.</w:t>
      </w:r>
      <w:r w:rsidR="000B3AE7">
        <w:t xml:space="preserve"> </w:t>
      </w:r>
      <w:r w:rsidRPr="00B10FD5">
        <w:t>(1)</w:t>
      </w:r>
      <w:r w:rsidR="002D7DB2">
        <w:t xml:space="preserve"> </w:t>
      </w:r>
      <w:r w:rsidRPr="00B10FD5">
        <w:t>(a)</w:t>
      </w:r>
      <w:r w:rsidR="002D7DB2">
        <w:t xml:space="preserve"> </w:t>
      </w:r>
      <w:r w:rsidRPr="00B10FD5">
        <w:t xml:space="preserve">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000B3AE7">
        <w:t xml:space="preserve"> </w:t>
      </w:r>
      <w:r w:rsidRPr="00B10FD5">
        <w:t>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a cannabis</w:t>
      </w:r>
      <w:r w:rsidR="002D7DB2">
        <w:t xml:space="preserve"> </w:t>
      </w:r>
      <w:r w:rsidRPr="00B10FD5">
        <w:t xml:space="preserve">item that is authorized by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Additionally, the commission shall not take into consideration any other prior conviction, unless that conviction is for an indictable offense under federal law, other than a conviction for conduct involving cannabis or a cannabis</w:t>
      </w:r>
      <w:r w:rsidR="002D7DB2">
        <w:t xml:space="preserve"> </w:t>
      </w:r>
      <w:r w:rsidRPr="00B10FD5">
        <w:t xml:space="preserve">item that is authorized by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002D7DB2">
        <w:t xml:space="preserve"> </w:t>
      </w:r>
    </w:p>
    <w:p w:rsidR="006D2FDA" w:rsidRPr="00B10FD5" w:rsidRDefault="006D2FDA" w:rsidP="006D2FDA">
      <w:r w:rsidRPr="00B10FD5">
        <w:tab/>
        <w:t>(b)</w:t>
      </w:r>
      <w:r w:rsidRPr="00B10FD5">
        <w:tab/>
        <w:t xml:space="preserve">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w:t>
      </w:r>
      <w:r w:rsidRPr="00B10FD5">
        <w:lastRenderedPageBreak/>
        <w:t>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6D2FDA" w:rsidRPr="00B10FD5" w:rsidRDefault="006D2FDA" w:rsidP="006D2FDA">
      <w:r w:rsidRPr="00B10FD5">
        <w:tab/>
        <w:t>g.</w:t>
      </w:r>
      <w:r w:rsidRPr="00B10FD5">
        <w:tab/>
        <w:t xml:space="preserve">The commission shall deny an application to any applicant who fails to provide information, documentation and assurances as required by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xml:space="preserve"> or as requested by the commission, or who fails to reveal any</w:t>
      </w:r>
      <w:r w:rsidR="002D7DB2">
        <w:t xml:space="preserve"> </w:t>
      </w:r>
      <w:r w:rsidRPr="00B10FD5">
        <w:t>material fact to qualification, or who supplies information which is untrue or misleading as to a material fact pertaining to the qualification criteria for</w:t>
      </w:r>
      <w:r w:rsidR="002D7DB2">
        <w:t xml:space="preserve"> </w:t>
      </w:r>
      <w:r w:rsidRPr="00B10FD5">
        <w:t>certification.</w:t>
      </w:r>
    </w:p>
    <w:p w:rsidR="006D2FDA" w:rsidRPr="00B10FD5" w:rsidRDefault="006D2FDA" w:rsidP="006D2FDA">
      <w:r w:rsidRPr="00B10FD5">
        <w:tab/>
        <w:t>h.</w:t>
      </w:r>
      <w:r w:rsidRPr="00B10FD5">
        <w:tab/>
        <w:t xml:space="preserve">The commission may suspend, revoke, or refuse to renew a certification if the individual who is applying for or who holds the certification: violates any provision of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xml:space="preserve"> or any rule or regulation adopted under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xml:space="preserve">; makes a false statement to the commission; or refuses to cooperate in any investigation by the commission. </w:t>
      </w:r>
    </w:p>
    <w:p w:rsidR="006D2FDA" w:rsidRPr="00B10FD5" w:rsidRDefault="006D2FDA" w:rsidP="006D2FDA">
      <w:r w:rsidRPr="00B10FD5">
        <w:tab/>
        <w:t>i.</w:t>
      </w:r>
      <w:r w:rsidRPr="00B10FD5">
        <w:tab/>
        <w:t>A certification issued under this section is a personal privilege and permits work described under subsection a. of this section only for the individual who holds the certification.</w:t>
      </w:r>
    </w:p>
    <w:p w:rsidR="006D2FDA" w:rsidRPr="00B10FD5" w:rsidRDefault="006D2FDA" w:rsidP="006D2FDA">
      <w:r w:rsidRPr="00B10FD5">
        <w:tab/>
        <w:t>j.</w:t>
      </w:r>
      <w:r w:rsidRPr="00B10FD5">
        <w:tab/>
        <w:t xml:space="preserve">In addition to the requirements for regulations set forth in paragraph (1) of subsection d. of section 6 of </w:t>
      </w:r>
      <w:r w:rsidR="000B3AE7" w:rsidRPr="00B10FD5">
        <w:t>P.L</w:t>
      </w:r>
      <w:r w:rsidR="000B3AE7">
        <w:t>.2021</w:t>
      </w:r>
      <w:r w:rsidR="000B3AE7" w:rsidRPr="00B10FD5">
        <w:t xml:space="preserve">, </w:t>
      </w:r>
      <w:r w:rsidR="00127C25">
        <w:t>c.16</w:t>
      </w:r>
      <w:r w:rsidR="000B3AE7" w:rsidRPr="00B10FD5">
        <w:t xml:space="preserve"> (C.</w:t>
      </w:r>
      <w:r w:rsidR="000B3AE7">
        <w:t>24:6I-34</w:t>
      </w:r>
      <w:r w:rsidR="000B3AE7" w:rsidRPr="00B10FD5">
        <w:t>)</w:t>
      </w:r>
      <w:r w:rsidRPr="00B10FD5">
        <w:t xml:space="preserve"> the commission shall</w:t>
      </w:r>
      <w:r w:rsidR="002D7DB2">
        <w:t xml:space="preserve"> </w:t>
      </w:r>
      <w:r w:rsidRPr="00B10FD5">
        <w:t>promulgate regulations to allow for a cannabis</w:t>
      </w:r>
      <w:r w:rsidR="002D7DB2">
        <w:t xml:space="preserve"> </w:t>
      </w:r>
      <w:r w:rsidRPr="00B10FD5">
        <w:t>retailer’s customer orders of cannabis items and related supplies to be delivered off-premises by a certified cannabis handler performing work for or on behalf of a cannabis retailer, as well as a certified cannabis handler employed by a cannabis delivery service providing courier</w:t>
      </w:r>
      <w:r w:rsidR="002D7DB2">
        <w:t xml:space="preserve"> </w:t>
      </w:r>
      <w:r w:rsidRPr="00B10FD5">
        <w:t>services for consumer purchases of cannabis items and related supplies fulfilled by the cannabis retailer, and which regulations shall include, but not be limited to, the following requirements:</w:t>
      </w:r>
    </w:p>
    <w:p w:rsidR="006D2FDA" w:rsidRPr="00B10FD5" w:rsidRDefault="006D2FDA" w:rsidP="006D2FDA">
      <w:r w:rsidRPr="00B10FD5">
        <w:tab/>
        <w:t>(1)</w:t>
      </w:r>
      <w:r w:rsidRPr="00B10FD5">
        <w:tab/>
        <w:t>Deliveries shall be made only to a residence, including a temporary residence, in this State.</w:t>
      </w:r>
    </w:p>
    <w:p w:rsidR="006D2FDA" w:rsidRPr="00B10FD5" w:rsidRDefault="006D2FDA" w:rsidP="006D2FDA">
      <w:r w:rsidRPr="00B10FD5">
        <w:tab/>
        <w:t>(2)</w:t>
      </w:r>
      <w:r w:rsidRPr="00B10FD5">
        <w:tab/>
        <w:t>Deliveries shall be made only to a legal consumer by a certified cannabis handler who is an employee of a cannabis retailer, cannabis delivery service, or an approved contractor vender for a cannabis retailer.</w:t>
      </w:r>
    </w:p>
    <w:p w:rsidR="006D2FDA" w:rsidRPr="00B10FD5" w:rsidRDefault="006D2FDA" w:rsidP="006D2FDA">
      <w:r w:rsidRPr="00B10FD5">
        <w:tab/>
        <w:t>(3)</w:t>
      </w:r>
      <w:r w:rsidRPr="00B10FD5">
        <w:tab/>
        <w:t>Deliveries shall not be made to a residence located on land owned by the federal government or any residence on land or in a building leased by the federal government.</w:t>
      </w:r>
    </w:p>
    <w:p w:rsidR="006D2FDA" w:rsidRPr="00B10FD5" w:rsidRDefault="006D2FDA" w:rsidP="006D2FDA">
      <w:r w:rsidRPr="00B10FD5">
        <w:tab/>
        <w:t>(4)</w:t>
      </w:r>
      <w:r w:rsidRPr="00B10FD5">
        <w:tab/>
        <w:t>Each delivery vehicle</w:t>
      </w:r>
      <w:r w:rsidR="002D7DB2">
        <w:t xml:space="preserve"> </w:t>
      </w:r>
      <w:r w:rsidRPr="00B10FD5">
        <w:t>shall be staffed by a certified cannabis handler who is an employee of the cannabis retailer or cannabis delivery service who shall be at least 18 years of age, or use</w:t>
      </w:r>
      <w:r w:rsidR="002D7DB2">
        <w:t xml:space="preserve"> </w:t>
      </w:r>
      <w:r w:rsidRPr="00B10FD5">
        <w:t>an approved contract vendor whose certified cannabis handler delivery employees shall be at least 18 years of age.</w:t>
      </w:r>
    </w:p>
    <w:p w:rsidR="006D2FDA" w:rsidRPr="00B10FD5" w:rsidRDefault="006D2FDA" w:rsidP="006D2FDA">
      <w:r w:rsidRPr="00B10FD5">
        <w:rPr>
          <w:b/>
        </w:rPr>
        <w:tab/>
      </w:r>
      <w:r w:rsidRPr="00B10FD5">
        <w:t>(5)</w:t>
      </w:r>
      <w:r w:rsidRPr="00B10FD5">
        <w:tab/>
        <w:t>All deliveries of cannabis items shall be made in person.  A delivery of cannabis items shall not be made through the use of an unmanned vehicle.</w:t>
      </w:r>
    </w:p>
    <w:p w:rsidR="006D2FDA" w:rsidRPr="00B10FD5" w:rsidRDefault="006D2FDA" w:rsidP="006D2FDA">
      <w:r w:rsidRPr="00B10FD5">
        <w:tab/>
        <w:t>(6)</w:t>
      </w:r>
      <w:r w:rsidRPr="00B10FD5">
        <w:tab/>
        <w:t>Each certified cannabis handler shall carry a</w:t>
      </w:r>
      <w:r w:rsidR="002D7DB2">
        <w:t xml:space="preserve"> </w:t>
      </w:r>
      <w:r w:rsidRPr="00B10FD5">
        <w:t>cannabis employee, cannabis delivery service, or contract vendor identification card.  The cannabis handler shall present the identification card upon request to State and local law enforcement, and State and local regulatory authorities and agencies.</w:t>
      </w:r>
    </w:p>
    <w:p w:rsidR="006D2FDA" w:rsidRPr="00B10FD5" w:rsidRDefault="006D2FDA" w:rsidP="006D2FDA">
      <w:r w:rsidRPr="00B10FD5">
        <w:tab/>
        <w:t>(7)</w:t>
      </w:r>
      <w:r w:rsidRPr="00B10FD5">
        <w:tab/>
        <w:t>Each certified cannabis handler shall have access to a secure form of communication with the cannabis retailer or cannabis delivery service making a customer delivery of a purchase order fulfilled by the cannabis retailer, such as a cellular telephone, at all times that a delivery vehicle contains cannabis items.</w:t>
      </w:r>
    </w:p>
    <w:p w:rsidR="006D2FDA" w:rsidRPr="00B10FD5" w:rsidRDefault="006D2FDA" w:rsidP="006D2FDA">
      <w:r w:rsidRPr="00B10FD5">
        <w:lastRenderedPageBreak/>
        <w:tab/>
        <w:t>(8)</w:t>
      </w:r>
      <w:r w:rsidRPr="00B10FD5">
        <w:tab/>
        <w:t xml:space="preserve">During delivery, the certified cannabis handler shall maintain a physical or electronic copy of the customer’s delivery request and shall make it available upon request to State and local law enforcement, and State and local regulatory authorities and agencies.  </w:t>
      </w:r>
    </w:p>
    <w:p w:rsidR="006D2FDA" w:rsidRPr="00B10FD5" w:rsidRDefault="006D2FDA" w:rsidP="006D2FDA">
      <w:r w:rsidRPr="00B10FD5">
        <w:tab/>
        <w:t>(9)</w:t>
      </w:r>
      <w:r w:rsidRPr="00B10FD5">
        <w:tab/>
        <w:t>Delivery vehicles shall be equipped with a secure lockbox in a secured cargo area, which shall be used for the sanitary and secure transport of cannabis items.</w:t>
      </w:r>
    </w:p>
    <w:p w:rsidR="006D2FDA" w:rsidRPr="00B10FD5" w:rsidRDefault="006D2FDA" w:rsidP="006D2FDA">
      <w:r w:rsidRPr="00B10FD5">
        <w:tab/>
        <w:t>(10) A certified cannabis handler shall not leave cannabis items in an unattended delivery vehicle unless the vehicle is locked and equipped with an active vehicle alarm system.</w:t>
      </w:r>
    </w:p>
    <w:p w:rsidR="006D2FDA" w:rsidRPr="00B10FD5" w:rsidRDefault="006D2FDA" w:rsidP="006D2FDA">
      <w:r w:rsidRPr="00B10FD5">
        <w:tab/>
        <w:t>(11)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or cannabis delivery service shall be able to identify the geographic location of all delivery vehicles that are making deliveries for the cannabis retailer, or for the cannabis delivery service making deliveries of costumer purchase orders fulfilled by the cannabis retailer, as the case may be, and shall provide that information to the commission upon request.</w:t>
      </w:r>
    </w:p>
    <w:p w:rsidR="006D2FDA" w:rsidRPr="00B10FD5" w:rsidRDefault="006D2FDA" w:rsidP="006D2FDA">
      <w:r w:rsidRPr="00B10FD5">
        <w:tab/>
        <w:t>(12) Upon request, a cannabis retailer or cannabis delivery service shall provide the commission with information regarding any vehicles used for delivery, including the vehicle’s make, model, color, Vehicle Identification Number, license plate number, and vehicle registration.</w:t>
      </w:r>
    </w:p>
    <w:p w:rsidR="006D2FDA" w:rsidRPr="00B10FD5" w:rsidRDefault="006D2FDA" w:rsidP="006D2FDA">
      <w:r w:rsidRPr="00B10FD5">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6D2FDA" w:rsidRPr="00B10FD5" w:rsidRDefault="006D2FDA" w:rsidP="006D2FDA">
      <w:r w:rsidRPr="00B10FD5">
        <w:tab/>
        <w:t>(14) Each cannabis retailer and cannabis delivery service shall ensure that vehicles used to deliver cannabis items bear no markings that would either identify or indicate that the vehicle is used to deliver cannabis items.</w:t>
      </w:r>
    </w:p>
    <w:p w:rsidR="006D2FDA" w:rsidRPr="00B10FD5" w:rsidRDefault="006D2FDA" w:rsidP="006D2FDA">
      <w:r w:rsidRPr="00B10FD5">
        <w:tab/>
        <w:t>(15) Each cannabis retailer and cannabis delivery service shall ensure that deliveries are completed in a timely and efficient manner.</w:t>
      </w:r>
    </w:p>
    <w:p w:rsidR="006D2FDA" w:rsidRPr="00B10FD5" w:rsidRDefault="006D2FDA" w:rsidP="006D2FDA">
      <w:r w:rsidRPr="00B10FD5">
        <w:tab/>
        <w:t>(16) While making residential deliveries, a certified cannabis handler shall only travel from the cannabis retailer’s licensed premises, or as part of a cannabis delivery service or contract vendor deliveries, between multiple cannabis retailers, then to a residence for delivery; from one residential delivery to another residence for residential delivery; or from a residential delivery back to the cannabis retailer’s or cannabis delivery services’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6D2FDA" w:rsidRPr="00B10FD5" w:rsidRDefault="006D2FDA" w:rsidP="006D2FDA">
      <w:r w:rsidRPr="00B10FD5">
        <w:tab/>
        <w:t>(17) The process of delivery begins when the certified cannabis handler leaves the cannabis retailer</w:t>
      </w:r>
      <w:r w:rsidR="000B3AE7">
        <w:t>’s</w:t>
      </w:r>
      <w:r w:rsidRPr="00B10FD5">
        <w:t xml:space="preserve"> licensed premises with the customer’s purchase order of a</w:t>
      </w:r>
      <w:r w:rsidR="002D7DB2">
        <w:t xml:space="preserve"> </w:t>
      </w:r>
      <w:r w:rsidRPr="00B10FD5">
        <w:t>cannabis</w:t>
      </w:r>
      <w:r w:rsidR="002D7DB2">
        <w:t xml:space="preserve"> </w:t>
      </w:r>
      <w:r w:rsidRPr="00B10FD5">
        <w:t>item for delivery.  The process of delivering ends when the cannabis handler returns to the cannabis retailer’s licensed premises, or delivery service’s or contract vendor’s premises, after delivering the cannabis item to the consumer.</w:t>
      </w:r>
    </w:p>
    <w:p w:rsidR="006D2FDA" w:rsidRPr="00B10FD5" w:rsidRDefault="006D2FDA" w:rsidP="006D2FDA">
      <w:r w:rsidRPr="00B10FD5">
        <w:tab/>
        <w:t>(18) Each cannabis retailer and cannabis delivery</w:t>
      </w:r>
      <w:r w:rsidR="002D7DB2">
        <w:t xml:space="preserve"> </w:t>
      </w:r>
      <w:r w:rsidRPr="00B10FD5">
        <w:t>service</w:t>
      </w:r>
      <w:r w:rsidR="002D7DB2">
        <w:t xml:space="preserve"> </w:t>
      </w:r>
      <w:r w:rsidRPr="00B10FD5">
        <w:t>shall maintain a record of each cannabis item delivery in a delivery log, which may be written or electronic. For each delivery, the log shall record:</w:t>
      </w:r>
    </w:p>
    <w:p w:rsidR="006D2FDA" w:rsidRPr="00B10FD5" w:rsidRDefault="006D2FDA" w:rsidP="006D2FDA">
      <w:r w:rsidRPr="00B10FD5">
        <w:tab/>
        <w:t>(a)</w:t>
      </w:r>
      <w:r w:rsidRPr="00B10FD5">
        <w:tab/>
        <w:t>The date and time that the delivery began and ended;</w:t>
      </w:r>
    </w:p>
    <w:p w:rsidR="006D2FDA" w:rsidRPr="00B10FD5" w:rsidRDefault="006D2FDA" w:rsidP="006D2FDA">
      <w:r w:rsidRPr="00B10FD5">
        <w:tab/>
        <w:t>(b)</w:t>
      </w:r>
      <w:r w:rsidRPr="00B10FD5">
        <w:tab/>
        <w:t>The name of the certified cannabis handler;</w:t>
      </w:r>
    </w:p>
    <w:p w:rsidR="006D2FDA" w:rsidRPr="00B10FD5" w:rsidRDefault="006D2FDA" w:rsidP="006D2FDA">
      <w:r w:rsidRPr="00B10FD5">
        <w:lastRenderedPageBreak/>
        <w:tab/>
        <w:t>(c)</w:t>
      </w:r>
      <w:r w:rsidRPr="00B10FD5">
        <w:tab/>
        <w:t>The cannabis</w:t>
      </w:r>
      <w:r w:rsidR="002D7DB2">
        <w:t xml:space="preserve"> </w:t>
      </w:r>
      <w:r w:rsidRPr="00B10FD5">
        <w:t>item delivered;</w:t>
      </w:r>
    </w:p>
    <w:p w:rsidR="006D2FDA" w:rsidRPr="00B10FD5" w:rsidRDefault="006D2FDA" w:rsidP="006D2FDA">
      <w:r w:rsidRPr="00B10FD5">
        <w:tab/>
        <w:t>(d)</w:t>
      </w:r>
      <w:r w:rsidRPr="00B10FD5">
        <w:tab/>
        <w:t>The batch or lot number of the cannabis item; and</w:t>
      </w:r>
    </w:p>
    <w:p w:rsidR="006D2FDA" w:rsidRPr="00B10FD5" w:rsidRDefault="006D2FDA" w:rsidP="006D2FDA">
      <w:r w:rsidRPr="00B10FD5">
        <w:tab/>
        <w:t>(e)</w:t>
      </w:r>
      <w:r w:rsidRPr="00B10FD5">
        <w:tab/>
        <w:t>The signature of the consumer who accepted delivery.</w:t>
      </w:r>
    </w:p>
    <w:p w:rsidR="006D2FDA" w:rsidRPr="00B10FD5" w:rsidRDefault="006D2FDA" w:rsidP="006D2FDA">
      <w:pPr>
        <w:tabs>
          <w:tab w:val="clear" w:pos="288"/>
          <w:tab w:val="left" w:pos="270"/>
        </w:tabs>
      </w:pPr>
      <w:r w:rsidRPr="00B10FD5">
        <w:tab/>
        <w:t>(19) A cannabis retailer or cannabis delivery service shall report any vehicle accidents, diversions, losses, or other reportable events that occur during delivery to the appropriate State and local authorities, including the commission.</w:t>
      </w:r>
    </w:p>
    <w:p w:rsidR="000B3AE7" w:rsidRDefault="006D2FDA" w:rsidP="006D2FDA">
      <w:r w:rsidRPr="00B10FD5">
        <w:tab/>
        <w:t>k.</w:t>
      </w:r>
      <w:r w:rsidR="000B3AE7">
        <w:tab/>
      </w:r>
      <w:r w:rsidRPr="00B10FD5">
        <w:t xml:space="preserve">Any cannabis or cannabis item may be transported or delivered, consistent with the requirements set forth in this section and regulations promulgated by the commission, to any location in the State.  As set forth in section 33 of </w:t>
      </w:r>
      <w:r w:rsidR="000B3AE7" w:rsidRPr="00B10FD5">
        <w:t>P.L</w:t>
      </w:r>
      <w:r w:rsidR="000B3AE7">
        <w:t>.2021</w:t>
      </w:r>
      <w:r w:rsidR="000B3AE7" w:rsidRPr="00B10FD5">
        <w:t xml:space="preserve">, </w:t>
      </w:r>
      <w:r w:rsidR="00127C25">
        <w:t>c.16</w:t>
      </w:r>
      <w:r w:rsidR="000B3AE7" w:rsidRPr="00B10FD5">
        <w:t xml:space="preserve"> (C.</w:t>
      </w:r>
      <w:r w:rsidR="000B3AE7">
        <w:t>24:6I-46</w:t>
      </w:r>
      <w:r w:rsidR="000B3AE7" w:rsidRPr="00B10FD5">
        <w:t>)</w:t>
      </w:r>
      <w:r w:rsidRPr="00B10FD5">
        <w:t>, in no case may a municipality restrict the transportation or deliveries of cannabis items to consumers within that municipality by adoption of a municipal ordinance or any other measure, and any restriction to the contrary shall be deemed void and unenforceable.</w:t>
      </w:r>
    </w:p>
    <w:p w:rsidR="006D2FDA" w:rsidRPr="00B10FD5" w:rsidRDefault="006D2FDA" w:rsidP="006D2FDA">
      <w:r w:rsidRPr="00B10FD5">
        <w:tab/>
        <w:t>l.</w:t>
      </w:r>
      <w:r w:rsidRPr="00B10FD5">
        <w:tab/>
        <w:t xml:space="preserve">The commission may authorize the use of an Internet-based web service developed and maintained by an independent third party entity that does not hold any license or certificate issued pursuant to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and is not a significantly involved person or other investor in any licensee, which may be used by cannabis retailers to receive, process, and fulfill orders by consumers, or used by consumers to request or schedule deliveries of cannabis items pursuant to subsection j. of this section.</w:t>
      </w:r>
    </w:p>
    <w:p w:rsidR="00CB51B6" w:rsidRPr="00B10FD5" w:rsidRDefault="00CB51B6" w:rsidP="00F56E22"/>
    <w:p w:rsidR="004C3E2C" w:rsidRPr="00B10FD5" w:rsidRDefault="004C3E2C" w:rsidP="004C3E2C">
      <w:r w:rsidRPr="00B10FD5">
        <w:tab/>
        <w:t>28.</w:t>
      </w:r>
      <w:r w:rsidR="002D7DB2">
        <w:tab/>
      </w:r>
      <w:r w:rsidRPr="00B10FD5">
        <w:t>Section 24 of P.L.2019, c.153 (C.24:6I-17) is amended to read as follows:</w:t>
      </w:r>
    </w:p>
    <w:p w:rsidR="000B3AE7" w:rsidRDefault="000B3AE7" w:rsidP="004C3E2C"/>
    <w:p w:rsidR="000B3AE7" w:rsidRDefault="000B3AE7" w:rsidP="004C3E2C">
      <w:r>
        <w:t>C.24:6I-17  Testing of cannabis.</w:t>
      </w:r>
    </w:p>
    <w:p w:rsidR="004C3E2C" w:rsidRPr="00B10FD5" w:rsidRDefault="004C3E2C" w:rsidP="004C3E2C">
      <w:r w:rsidRPr="00B10FD5">
        <w:tab/>
        <w:t>24.</w:t>
      </w:r>
      <w:r w:rsidR="002D7DB2">
        <w:t xml:space="preserve"> </w:t>
      </w:r>
      <w:r w:rsidRPr="00B10FD5">
        <w:t>a.</w:t>
      </w:r>
      <w:r w:rsidR="002D7DB2">
        <w:t xml:space="preserve"> </w:t>
      </w:r>
      <w:r w:rsidRPr="00B10FD5">
        <w:t>(1)</w:t>
      </w:r>
      <w:r w:rsidR="002D7DB2">
        <w:t xml:space="preserve"> </w:t>
      </w:r>
      <w:r w:rsidRPr="00B10FD5">
        <w:t>Each batch of medical cannabis cultivated by a medical cannabis cultivator or a clinical registrant and each batch of a medical cannabis product</w:t>
      </w:r>
      <w:r w:rsidR="002D7DB2">
        <w:t xml:space="preserve"> </w:t>
      </w:r>
      <w:r w:rsidRPr="00B10FD5">
        <w:t xml:space="preserve">manufactured by a medical cannabis manufacturer or a clinical registrant shall be tested in accordance with the requirements of section 26 of P.L.2019, c.153 (C.24:6I-19) by a laboratory licensed pursuant to section 25 of P.L.2019, c.153 (C.24:6I-18) or cannabis testing facility licensed pursuant to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Pr="00B10FD5">
        <w:t xml:space="preserve">. The laboratory or </w:t>
      </w:r>
      <w:r w:rsidR="000B3AE7">
        <w:t>facility</w:t>
      </w:r>
      <w:r w:rsidRPr="00B10FD5">
        <w:t xml:space="preserve">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 or facility may charge a reasonable fee for any test performed pursuant to this section.</w:t>
      </w:r>
    </w:p>
    <w:p w:rsidR="004C3E2C" w:rsidRPr="00B10FD5" w:rsidRDefault="004C3E2C" w:rsidP="004C3E2C">
      <w:r w:rsidRPr="00B10FD5">
        <w:tab/>
        <w:t>(2) Each</w:t>
      </w:r>
      <w:r w:rsidR="002D7DB2">
        <w:t xml:space="preserve"> </w:t>
      </w:r>
      <w:r w:rsidRPr="00B10FD5">
        <w:t>sample of</w:t>
      </w:r>
      <w:r w:rsidR="002D7DB2">
        <w:t xml:space="preserve"> </w:t>
      </w:r>
      <w:r w:rsidRPr="00B10FD5">
        <w:t>usable cannabis, cannabis products, cannabis extracts, or other cannabis resins from a</w:t>
      </w:r>
      <w:r w:rsidR="002D7DB2">
        <w:t xml:space="preserve"> </w:t>
      </w:r>
      <w:r w:rsidRPr="00B10FD5">
        <w:t>cannabis cultivator</w:t>
      </w:r>
      <w:r w:rsidR="000B3AE7">
        <w:t xml:space="preserve"> </w:t>
      </w:r>
      <w:r w:rsidRPr="00B10FD5">
        <w:t>or cannabis manufacturer</w:t>
      </w:r>
      <w:r w:rsidR="002D7DB2">
        <w:t xml:space="preserve"> </w:t>
      </w:r>
      <w:r w:rsidRPr="00B10FD5">
        <w:t xml:space="preserve">may be tested in accordance with the provisions of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000B3AE7">
        <w:t xml:space="preserve"> </w:t>
      </w:r>
      <w:r w:rsidRPr="00B10FD5">
        <w:t xml:space="preserve">by a laboratory licensed pursuant to section 25 of P.L.2019, c.153 (C.24:6I-18).  </w:t>
      </w:r>
    </w:p>
    <w:p w:rsidR="000B3AE7" w:rsidRDefault="004C3E2C" w:rsidP="004C3E2C">
      <w:r w:rsidRPr="00B10FD5">
        <w:tab/>
        <w:t>b.</w:t>
      </w:r>
      <w:r w:rsidRPr="00B10FD5">
        <w:tab/>
        <w:t xml:space="preserve">The requirements of paragraph (1) of subsection a. of this section shall take effect at such time as the commission certifies that a sufficient number of laboratories have been licensed pursuant to section 25 of P.L.2019, c.153 (C.24:6I-18), or pursuant to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Pr="00B10FD5">
        <w:t>,</w:t>
      </w:r>
      <w:r w:rsidR="002D7DB2">
        <w:t xml:space="preserve"> </w:t>
      </w:r>
      <w:r w:rsidRPr="00B10FD5">
        <w:t xml:space="preserve">to ensure that all medical cannabis and medical cannabis products can be promptly tested consistent with the requirements of this section without disrupting patient access to medical cannabis.  Once the requirements of that paragraph have taken effect, a laboratory licensed pursuant to section 25 of P.L.2019, c.153 (C.24:6I-18) shall not make operational changes that reduce the prompt testing of medical cannabis and medical cannabis products, thereby disrupting patient access to medical cannabis, in order to test samples of usable cannabis, cannabis products, cannabis extracts, or any other cannabis resins in accordance with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Pr="00B10FD5">
        <w:t>.</w:t>
      </w:r>
    </w:p>
    <w:p w:rsidR="00E748FC" w:rsidRPr="00B10FD5" w:rsidRDefault="00E748FC" w:rsidP="00E748FC">
      <w:r w:rsidRPr="00B10FD5">
        <w:lastRenderedPageBreak/>
        <w:tab/>
        <w:t>29.</w:t>
      </w:r>
      <w:r w:rsidR="002D7DB2">
        <w:tab/>
      </w:r>
      <w:r w:rsidRPr="00B10FD5">
        <w:t>Section 25 of P.L.2019, c.153 (C.24:6I-18) is amended to read as follows:</w:t>
      </w:r>
    </w:p>
    <w:p w:rsidR="000B3AE7" w:rsidRDefault="000B3AE7" w:rsidP="00E748FC"/>
    <w:p w:rsidR="000B3AE7" w:rsidRDefault="000B3AE7" w:rsidP="00E748FC">
      <w:r>
        <w:t>C.24:6I-18  Licensing of testing laboratories.</w:t>
      </w:r>
    </w:p>
    <w:p w:rsidR="00E748FC" w:rsidRPr="00B10FD5" w:rsidRDefault="00E748FC" w:rsidP="00E748FC">
      <w:r w:rsidRPr="00B10FD5">
        <w:tab/>
        <w:t>25.</w:t>
      </w:r>
      <w:r w:rsidR="002D7DB2">
        <w:t xml:space="preserve"> </w:t>
      </w:r>
      <w:r w:rsidRPr="00B10FD5">
        <w:t>a.</w:t>
      </w:r>
      <w:r w:rsidR="002D7DB2">
        <w:t xml:space="preserve"> </w:t>
      </w:r>
      <w:r w:rsidRPr="00B10FD5">
        <w:t>(1)</w:t>
      </w:r>
      <w:r w:rsidR="002D7DB2">
        <w:t xml:space="preserve"> </w:t>
      </w:r>
      <w:r w:rsidRPr="00B10FD5">
        <w:t>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of medical cannabis and medical cannabis products is being performed in accordance with the requirements of section 26 of P.L.2019, c.153 (C.24:6I-19), and the testing of</w:t>
      </w:r>
      <w:r w:rsidR="002D7DB2">
        <w:t xml:space="preserve"> </w:t>
      </w:r>
      <w:r w:rsidRPr="00B10FD5">
        <w:t>usable cannabis, cannabis</w:t>
      </w:r>
      <w:r w:rsidR="002D7DB2">
        <w:t xml:space="preserve"> </w:t>
      </w:r>
      <w:r w:rsidRPr="00B10FD5">
        <w:t xml:space="preserve"> products, cannabis</w:t>
      </w:r>
      <w:r w:rsidR="002D7DB2">
        <w:t xml:space="preserve"> </w:t>
      </w:r>
      <w:r w:rsidRPr="00B10FD5">
        <w:t>extracts, or any other cannabis</w:t>
      </w:r>
      <w:r w:rsidR="002D7DB2">
        <w:t xml:space="preserve"> </w:t>
      </w:r>
      <w:r w:rsidRPr="00B10FD5">
        <w:t xml:space="preserve">resins is being performed in accordance with the requirements of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Pr="00B10FD5">
        <w:t>.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w:t>
      </w:r>
      <w:r w:rsidR="002D7DB2">
        <w:t xml:space="preserve"> </w:t>
      </w:r>
      <w:r w:rsidRPr="00B10FD5">
        <w:t>all forms of cannabis.</w:t>
      </w:r>
    </w:p>
    <w:p w:rsidR="00E748FC" w:rsidRPr="00B10FD5" w:rsidRDefault="00E748FC" w:rsidP="00E748FC">
      <w:r w:rsidRPr="00B10FD5">
        <w:tab/>
        <w:t xml:space="preserve">As used in this paragraph,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w:t>
      </w:r>
      <w:r w:rsidR="000B3AE7">
        <w:t>s.</w:t>
      </w:r>
      <w:r w:rsidRPr="00B10FD5">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w:t>
      </w:r>
    </w:p>
    <w:p w:rsidR="00E748FC" w:rsidRPr="00B10FD5" w:rsidRDefault="00E748FC" w:rsidP="00E748FC">
      <w:r w:rsidRPr="00B10FD5">
        <w:tab/>
        <w:t>(2)</w:t>
      </w:r>
      <w:r w:rsidR="000B3AE7">
        <w:tab/>
      </w:r>
      <w:r w:rsidRPr="00B10FD5">
        <w:t xml:space="preserve">Any laboratory licensed pursuant to this section prior to the effective date of </w:t>
      </w:r>
      <w:r w:rsidR="000B3AE7" w:rsidRPr="00B10FD5">
        <w:t>P.L</w:t>
      </w:r>
      <w:r w:rsidR="000B3AE7">
        <w:t>.2021</w:t>
      </w:r>
      <w:r w:rsidR="000B3AE7" w:rsidRPr="00B10FD5">
        <w:t xml:space="preserve">, </w:t>
      </w:r>
      <w:r w:rsidR="00127C25">
        <w:t>c.16</w:t>
      </w:r>
      <w:r w:rsidR="000B3AE7" w:rsidRPr="00B10FD5">
        <w:t xml:space="preserve"> (C.</w:t>
      </w:r>
      <w:r w:rsidR="000B3AE7">
        <w:t>24:6I-31 et al.</w:t>
      </w:r>
      <w:r w:rsidR="000B3AE7" w:rsidRPr="00B10FD5">
        <w:t>)</w:t>
      </w:r>
      <w:r w:rsidRPr="00B10FD5">
        <w:t xml:space="preserve"> to only test medical cannabis and medical cannabis products shall be authorized to test</w:t>
      </w:r>
      <w:r w:rsidR="002D7DB2">
        <w:t xml:space="preserve"> </w:t>
      </w:r>
      <w:r w:rsidRPr="00B10FD5">
        <w:t>usable cannabis, cannabis</w:t>
      </w:r>
      <w:r w:rsidR="002D7DB2">
        <w:t xml:space="preserve">  </w:t>
      </w:r>
      <w:r w:rsidRPr="00B10FD5">
        <w:t>products, cannabis</w:t>
      </w:r>
      <w:r w:rsidR="002D7DB2">
        <w:t xml:space="preserve"> </w:t>
      </w:r>
      <w:r w:rsidRPr="00B10FD5">
        <w:t>extracts, or any other cannabis</w:t>
      </w:r>
      <w:r w:rsidR="002D7DB2">
        <w:t xml:space="preserve"> </w:t>
      </w:r>
      <w:r w:rsidRPr="00B10FD5">
        <w:t xml:space="preserve">resins under an existing license in good standing, if the laboratory certifies to the commission that its facility, and the condition and calibration of any equipment used for testing meet the commission’s accreditation requirements for licensure as a cannabis testing facility, its testing procedures will be performed in accordance with the requirements of section 18 of </w:t>
      </w:r>
      <w:r w:rsidR="000B3AE7" w:rsidRPr="00B10FD5">
        <w:t>P.L</w:t>
      </w:r>
      <w:r w:rsidR="000B3AE7">
        <w:t>.2021</w:t>
      </w:r>
      <w:r w:rsidR="000B3AE7" w:rsidRPr="00B10FD5">
        <w:t xml:space="preserve">, </w:t>
      </w:r>
      <w:r w:rsidR="00127C25">
        <w:t>c.16</w:t>
      </w:r>
      <w:r w:rsidR="000B3AE7" w:rsidRPr="00B10FD5">
        <w:t xml:space="preserve"> (C.</w:t>
      </w:r>
      <w:r w:rsidR="000B3AE7">
        <w:t>24:6I-35</w:t>
      </w:r>
      <w:r w:rsidR="000B3AE7" w:rsidRPr="00B10FD5">
        <w:t>)</w:t>
      </w:r>
      <w:r w:rsidRPr="00B10FD5">
        <w:t>, and it will not make operational changes that reduce the prompt testing of medical cannabis and medical cannabis products as required by subsection b. of section 24 of P.L.2019, c.153 (C.24:6I-17).  The commission shall acknowledge receipt of the laboratory’s certification in writing to that laboratory, which shall serve as notice and recognition that the laboratory may test</w:t>
      </w:r>
      <w:r w:rsidR="002D7DB2">
        <w:t xml:space="preserve"> </w:t>
      </w:r>
      <w:r w:rsidRPr="00B10FD5">
        <w:t xml:space="preserve"> usable cannabis, cannabis</w:t>
      </w:r>
      <w:r w:rsidR="002D7DB2">
        <w:t xml:space="preserve"> </w:t>
      </w:r>
      <w:r w:rsidRPr="00B10FD5">
        <w:t xml:space="preserve"> product, cannabis extract, or any other cannabis resin under the existing license.</w:t>
      </w:r>
      <w:r w:rsidR="002D7DB2">
        <w:t xml:space="preserve"> </w:t>
      </w:r>
    </w:p>
    <w:p w:rsidR="00E748FC" w:rsidRPr="00B10FD5" w:rsidRDefault="00E748FC" w:rsidP="00E748FC">
      <w:r w:rsidRPr="00B10FD5">
        <w:tab/>
        <w:t>b.</w:t>
      </w:r>
      <w:r w:rsidRPr="00B10FD5">
        <w:tab/>
        <w:t>There shall be no upper limit on the number of laboratories that may be licensed to perform testing services.</w:t>
      </w:r>
    </w:p>
    <w:p w:rsidR="00E748FC" w:rsidRPr="00B10FD5" w:rsidRDefault="00E748FC" w:rsidP="00E748FC">
      <w:r w:rsidRPr="00B10FD5">
        <w:tab/>
        <w:t>c.</w:t>
      </w:r>
      <w:r w:rsidRPr="00B10FD5">
        <w:tab/>
        <w:t xml:space="preserve">A person who has been convicted of a crime involving any controlled dangerous substance or controlled substance analog as set forth in chapter 35 of Title 2C of the New Jersey Statutes except paragraph (4) of subsection a. of N.J.S.2C:35-10, or any similar law of </w:t>
      </w:r>
      <w:r w:rsidRPr="00B10FD5">
        <w:lastRenderedPageBreak/>
        <w:t>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E748FC" w:rsidRPr="00B10FD5" w:rsidRDefault="00E748FC" w:rsidP="00E748FC">
      <w:r w:rsidRPr="00B10FD5">
        <w:tab/>
        <w:t>d.</w:t>
      </w:r>
      <w:r w:rsidR="000B3AE7">
        <w:t xml:space="preserve"> </w:t>
      </w:r>
      <w:r w:rsidRPr="00B10FD5">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E748FC" w:rsidRPr="00B10FD5" w:rsidRDefault="00E748FC" w:rsidP="00E748FC">
      <w:r w:rsidRPr="00B10FD5">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748FC" w:rsidRPr="00B10FD5" w:rsidRDefault="00E748FC" w:rsidP="00E748FC">
      <w:r w:rsidRPr="00B10FD5">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E748FC" w:rsidRPr="00B10FD5" w:rsidRDefault="00E748FC" w:rsidP="00E748FC">
      <w:r w:rsidRPr="00B10FD5">
        <w:tab/>
        <w:t>(2)</w:t>
      </w:r>
      <w:r w:rsidRPr="00B10FD5">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E748FC" w:rsidRPr="00B10FD5" w:rsidRDefault="00E748FC" w:rsidP="00E748FC">
      <w:r w:rsidRPr="00B10FD5">
        <w:tab/>
        <w:t>(3)</w:t>
      </w:r>
      <w:r w:rsidRPr="00B10FD5">
        <w:tab/>
        <w:t>Upon receipt of the criminal history record background information from the Division of State Police and the Federal Bureau of Investigation, the commission shall provide written notification to the applicant of the applicant's qualification</w:t>
      </w:r>
      <w:r w:rsidR="002D7DB2">
        <w:t xml:space="preserve"> </w:t>
      </w:r>
      <w:r w:rsidRPr="00B10FD5">
        <w:t>or disqualification for a</w:t>
      </w:r>
      <w:r w:rsidR="002D7DB2">
        <w:t xml:space="preserve"> </w:t>
      </w:r>
      <w:r w:rsidRPr="00B10FD5">
        <w:t>license to operate or be a director, officer, or employee of a medical cannabis testing laboratory.</w:t>
      </w:r>
    </w:p>
    <w:p w:rsidR="00E748FC" w:rsidRPr="00B10FD5" w:rsidRDefault="00E748FC" w:rsidP="00E748FC">
      <w:r w:rsidRPr="00B10FD5">
        <w:tab/>
        <w:t>If the applicant is disqualified because of a disqualifying conviction pursuant to the provisions of this section, the conviction that constitutes the basis for the disqualification shall be identified in the written notice.</w:t>
      </w:r>
    </w:p>
    <w:p w:rsidR="00E748FC" w:rsidRPr="00B10FD5" w:rsidRDefault="00E748FC" w:rsidP="00E748FC">
      <w:r w:rsidRPr="00B10FD5">
        <w:tab/>
        <w:t>(4)</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E748FC" w:rsidRPr="00B10FD5" w:rsidRDefault="00E748FC" w:rsidP="00E748FC">
      <w:r w:rsidRPr="00B10FD5">
        <w:tab/>
        <w:t>(5)</w:t>
      </w:r>
      <w:r w:rsidRPr="00B10FD5">
        <w:tab/>
        <w:t xml:space="preserve">Notwithstanding the provisions of subsection c. of this section to the contrary, the commission may offer provisional authority for an applicant to be an owner, director, officer, or employee of a medical cannabis testing laboratory for a period not to exceed three months </w:t>
      </w:r>
      <w:r w:rsidRPr="00B10FD5">
        <w:lastRenderedPageBreak/>
        <w:t>if the applicant submits to the commission a sworn statement attesting that the person has not been convicted of any disqualifying conviction pursuant to this section.</w:t>
      </w:r>
    </w:p>
    <w:p w:rsidR="00E748FC" w:rsidRPr="00B10FD5" w:rsidRDefault="00E748FC" w:rsidP="00E748FC">
      <w:r w:rsidRPr="00B10FD5">
        <w:tab/>
        <w:t>(6)</w:t>
      </w:r>
      <w:r w:rsidRPr="00B10FD5">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E748FC" w:rsidRPr="00B10FD5" w:rsidRDefault="00E748FC" w:rsidP="00E748FC">
      <w:r w:rsidRPr="00B10FD5">
        <w:tab/>
        <w:t>(a)</w:t>
      </w:r>
      <w:r w:rsidRPr="00B10FD5">
        <w:tab/>
        <w:t>the nature and responsibility of the position which the convicted individual would hold, has held, or currently holds;</w:t>
      </w:r>
    </w:p>
    <w:p w:rsidR="00E748FC" w:rsidRPr="00B10FD5" w:rsidRDefault="00E748FC" w:rsidP="00E748FC">
      <w:r w:rsidRPr="00B10FD5">
        <w:tab/>
        <w:t>(b)</w:t>
      </w:r>
      <w:r w:rsidRPr="00B10FD5">
        <w:tab/>
        <w:t>the nature and seriousness of the crime or offense;</w:t>
      </w:r>
    </w:p>
    <w:p w:rsidR="00E748FC" w:rsidRPr="00B10FD5" w:rsidRDefault="00E748FC" w:rsidP="00E748FC">
      <w:r w:rsidRPr="00B10FD5">
        <w:tab/>
        <w:t>(c)</w:t>
      </w:r>
      <w:r w:rsidRPr="00B10FD5">
        <w:tab/>
        <w:t>the circumstances under which the crime or offense occurred;</w:t>
      </w:r>
    </w:p>
    <w:p w:rsidR="00E748FC" w:rsidRPr="00B10FD5" w:rsidRDefault="00E748FC" w:rsidP="00E748FC">
      <w:r w:rsidRPr="00B10FD5">
        <w:tab/>
        <w:t>(d)</w:t>
      </w:r>
      <w:r w:rsidRPr="00B10FD5">
        <w:tab/>
        <w:t>the date of the crime or offense;</w:t>
      </w:r>
    </w:p>
    <w:p w:rsidR="00E748FC" w:rsidRPr="00B10FD5" w:rsidRDefault="00E748FC" w:rsidP="00E748FC">
      <w:r w:rsidRPr="00B10FD5">
        <w:tab/>
        <w:t>(e)</w:t>
      </w:r>
      <w:r w:rsidRPr="00B10FD5">
        <w:tab/>
        <w:t>the age of the individual when the crime or offense was committed;</w:t>
      </w:r>
    </w:p>
    <w:p w:rsidR="00E748FC" w:rsidRPr="00B10FD5" w:rsidRDefault="00E748FC" w:rsidP="00E748FC">
      <w:r w:rsidRPr="00B10FD5">
        <w:tab/>
        <w:t>(f)</w:t>
      </w:r>
      <w:r w:rsidRPr="00B10FD5">
        <w:tab/>
        <w:t>whether the crime or offense was an isolated or repeated incident;</w:t>
      </w:r>
    </w:p>
    <w:p w:rsidR="00E748FC" w:rsidRPr="00B10FD5" w:rsidRDefault="00E748FC" w:rsidP="00E748FC">
      <w:r w:rsidRPr="00B10FD5">
        <w:tab/>
        <w:t>(g)</w:t>
      </w:r>
      <w:r w:rsidRPr="00B10FD5">
        <w:tab/>
        <w:t>any social conditions which may have contributed to the commission of the crime or offense; and</w:t>
      </w:r>
    </w:p>
    <w:p w:rsidR="00E748FC" w:rsidRPr="00B10FD5" w:rsidRDefault="00E748FC" w:rsidP="00E748FC">
      <w:r w:rsidRPr="00B10FD5">
        <w:tab/>
        <w:t>(h)</w:t>
      </w:r>
      <w:r w:rsidRPr="00B10FD5">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4B777D" w:rsidRPr="00B10FD5" w:rsidRDefault="004B777D" w:rsidP="00F56E22"/>
    <w:p w:rsidR="0075373D" w:rsidRPr="00B10FD5" w:rsidRDefault="0075373D" w:rsidP="0075373D">
      <w:pPr>
        <w:tabs>
          <w:tab w:val="clear" w:pos="1440"/>
          <w:tab w:val="left" w:pos="1080"/>
        </w:tabs>
        <w:spacing w:line="300" w:lineRule="auto"/>
      </w:pPr>
      <w:r w:rsidRPr="00B10FD5">
        <w:tab/>
        <w:t>30.</w:t>
      </w:r>
      <w:r w:rsidR="00A816B4">
        <w:tab/>
      </w:r>
      <w:r w:rsidRPr="00B10FD5">
        <w:t>Section 15 of P.L.2009, c.307 (C.24:6I-13) is amended to read as follows:</w:t>
      </w:r>
    </w:p>
    <w:p w:rsidR="00A816B4" w:rsidRDefault="00A816B4" w:rsidP="0075373D">
      <w:pPr>
        <w:tabs>
          <w:tab w:val="clear" w:pos="1440"/>
          <w:tab w:val="left" w:pos="1080"/>
        </w:tabs>
        <w:spacing w:line="300" w:lineRule="auto"/>
      </w:pPr>
    </w:p>
    <w:p w:rsidR="00A816B4" w:rsidRDefault="00A816B4" w:rsidP="0075373D">
      <w:pPr>
        <w:tabs>
          <w:tab w:val="clear" w:pos="1440"/>
          <w:tab w:val="left" w:pos="1080"/>
        </w:tabs>
        <w:spacing w:line="300" w:lineRule="auto"/>
      </w:pPr>
      <w:r>
        <w:t>C.24:6I-13  Exchange of data, information.</w:t>
      </w:r>
    </w:p>
    <w:p w:rsidR="0075373D" w:rsidRPr="00B10FD5" w:rsidRDefault="00282668" w:rsidP="0075373D">
      <w:pPr>
        <w:tabs>
          <w:tab w:val="clear" w:pos="1440"/>
          <w:tab w:val="left" w:pos="1080"/>
        </w:tabs>
        <w:spacing w:line="300" w:lineRule="auto"/>
      </w:pPr>
      <w:r w:rsidRPr="00B10FD5">
        <w:tab/>
        <w:t>15.</w:t>
      </w:r>
      <w:r w:rsidR="00A816B4">
        <w:t xml:space="preserve"> </w:t>
      </w:r>
      <w:r w:rsidR="0075373D" w:rsidRPr="00B10FD5">
        <w:t>a.</w:t>
      </w:r>
      <w:r w:rsidR="002D7DB2">
        <w:t xml:space="preserve"> </w:t>
      </w:r>
      <w:r w:rsidR="0075373D" w:rsidRPr="00B10FD5">
        <w:t>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w:t>
      </w:r>
    </w:p>
    <w:p w:rsidR="0075373D" w:rsidRPr="00B10FD5" w:rsidRDefault="0075373D" w:rsidP="0075373D">
      <w:pPr>
        <w:tabs>
          <w:tab w:val="clear" w:pos="1440"/>
          <w:tab w:val="left" w:pos="1080"/>
        </w:tabs>
        <w:spacing w:line="300" w:lineRule="auto"/>
      </w:pPr>
      <w:r w:rsidRPr="00B10FD5">
        <w:tab/>
        <w:t>(1)</w:t>
      </w:r>
      <w:r w:rsidR="00A816B4">
        <w:tab/>
      </w:r>
      <w:r w:rsidRPr="00B10FD5">
        <w:t>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 or</w:t>
      </w:r>
    </w:p>
    <w:p w:rsidR="0075373D" w:rsidRPr="00B10FD5" w:rsidRDefault="0075373D" w:rsidP="0075373D">
      <w:pPr>
        <w:tabs>
          <w:tab w:val="clear" w:pos="1440"/>
          <w:tab w:val="left" w:pos="1080"/>
        </w:tabs>
        <w:spacing w:line="300" w:lineRule="auto"/>
      </w:pPr>
      <w:r w:rsidRPr="00B10FD5">
        <w:tab/>
        <w:t>(2)</w:t>
      </w:r>
      <w:r w:rsidR="00A816B4">
        <w:tab/>
      </w:r>
      <w:r w:rsidRPr="00B10FD5">
        <w:t>for licenses to operate as, or to be</w:t>
      </w:r>
      <w:r w:rsidR="002D7DB2">
        <w:t xml:space="preserve"> </w:t>
      </w:r>
      <w:r w:rsidRPr="00B10FD5">
        <w:t>owner,</w:t>
      </w:r>
      <w:r w:rsidR="0018310B">
        <w:t xml:space="preserve"> </w:t>
      </w:r>
      <w:r w:rsidRPr="00B10FD5">
        <w:t>director, officer, or employee of, or a significantly involved person in, cannabis</w:t>
      </w:r>
      <w:r w:rsidR="002D7DB2">
        <w:t xml:space="preserve"> </w:t>
      </w:r>
      <w:r w:rsidRPr="00B10FD5">
        <w:t>cultivators, cannabis</w:t>
      </w:r>
      <w:r w:rsidR="002D7DB2">
        <w:t xml:space="preserve"> </w:t>
      </w:r>
      <w:r w:rsidRPr="00B10FD5">
        <w:t>manufacturers, cannabis wholesalers, cannabis distributors, cannabis retailers, cannabis delivery services, and personal use cannabis testing facilities pursuant to sections 18, 20,</w:t>
      </w:r>
      <w:r w:rsidR="002D7DB2">
        <w:t xml:space="preserve"> </w:t>
      </w:r>
      <w:r w:rsidRPr="00B10FD5">
        <w:t xml:space="preserve">22, 23, 24, 25, and 26 of </w:t>
      </w:r>
      <w:r w:rsidR="00A816B4" w:rsidRPr="00B10FD5">
        <w:t>P.L</w:t>
      </w:r>
      <w:r w:rsidR="00A816B4">
        <w:t>.2021</w:t>
      </w:r>
      <w:r w:rsidR="00A816B4" w:rsidRPr="00B10FD5">
        <w:t xml:space="preserve">, </w:t>
      </w:r>
      <w:r w:rsidR="00127C25">
        <w:t>c.16</w:t>
      </w:r>
      <w:r w:rsidR="00A816B4" w:rsidRPr="00B10FD5">
        <w:t xml:space="preserve"> (C.</w:t>
      </w:r>
      <w:r w:rsidR="00A816B4">
        <w:t>24:6I-35, C.24:6I-37, C.24:6I-39, C.24:6I-40, C.24:6I-41, C.24:6I-42, and C.24:6I-43</w:t>
      </w:r>
      <w:r w:rsidR="00A816B4" w:rsidRPr="00B10FD5">
        <w:t>)</w:t>
      </w:r>
      <w:r w:rsidRPr="00B10FD5">
        <w:t>.</w:t>
      </w:r>
    </w:p>
    <w:p w:rsidR="0075373D" w:rsidRPr="00B10FD5" w:rsidRDefault="0075373D" w:rsidP="0075373D">
      <w:pPr>
        <w:spacing w:line="300" w:lineRule="auto"/>
      </w:pPr>
      <w:r w:rsidRPr="00B10FD5">
        <w:lastRenderedPageBreak/>
        <w:tab/>
        <w:t>b.</w:t>
      </w:r>
      <w:r w:rsidRPr="00B10FD5">
        <w:tab/>
        <w:t>The Division of State Police shall promptly notify the Cannabis Regulatory Commission in the event an applicant, who was the subject of a criminal history record background check conducted pursuant to subsection a. of this section, is convicted of a crime involving possession or sale of a controlled dangerous substance.</w:t>
      </w:r>
    </w:p>
    <w:p w:rsidR="00F56E22" w:rsidRPr="00B10FD5" w:rsidRDefault="00F56E22" w:rsidP="00686AEB"/>
    <w:p w:rsidR="0018310B" w:rsidRDefault="0018310B" w:rsidP="00244D66">
      <w:r>
        <w:t>C.24:6I-45  Municipal regulations or ordinances.</w:t>
      </w:r>
    </w:p>
    <w:p w:rsidR="00244D66" w:rsidRPr="00B10FD5" w:rsidRDefault="00244D66" w:rsidP="00244D66">
      <w:r w:rsidRPr="00B10FD5">
        <w:tab/>
        <w:t>31.</w:t>
      </w:r>
      <w:r w:rsidRPr="00B10FD5">
        <w:tab/>
        <w:t xml:space="preserve">Municipal Regulations or Ordinances.  </w:t>
      </w:r>
    </w:p>
    <w:p w:rsidR="00244D66" w:rsidRPr="00B10FD5" w:rsidRDefault="00244D66" w:rsidP="00244D66">
      <w:r w:rsidRPr="00B10FD5">
        <w:tab/>
        <w:t>a.</w:t>
      </w:r>
      <w:r w:rsidRPr="00B10FD5">
        <w:tab/>
        <w:t xml:space="preserve">A municipality may enact ordinances or regulations, not in conflict with the provisions of </w:t>
      </w:r>
      <w:r w:rsidR="0018310B" w:rsidRPr="00B10FD5">
        <w:t>P.L</w:t>
      </w:r>
      <w:r w:rsidR="0018310B">
        <w:t>.2021</w:t>
      </w:r>
      <w:r w:rsidR="0018310B" w:rsidRPr="00B10FD5">
        <w:t xml:space="preserve">, </w:t>
      </w:r>
      <w:r w:rsidR="00127C25">
        <w:t>c.16</w:t>
      </w:r>
      <w:r w:rsidR="0018310B" w:rsidRPr="00B10FD5">
        <w:t xml:space="preserve"> (C.</w:t>
      </w:r>
      <w:r w:rsidR="0018310B">
        <w:t>24:6I-31 et al.</w:t>
      </w:r>
      <w:r w:rsidR="0018310B" w:rsidRPr="00B10FD5">
        <w:t>)</w:t>
      </w:r>
      <w:r w:rsidRPr="00B10FD5">
        <w:t xml:space="preserve">: </w:t>
      </w:r>
    </w:p>
    <w:p w:rsidR="00244D66" w:rsidRPr="00B10FD5" w:rsidRDefault="00244D66" w:rsidP="00244D66">
      <w:r w:rsidRPr="00B10FD5">
        <w:tab/>
        <w:t>(1)</w:t>
      </w:r>
      <w:r w:rsidRPr="00B10FD5">
        <w:tab/>
        <w:t>governing the</w:t>
      </w:r>
      <w:r w:rsidR="002D7DB2">
        <w:t xml:space="preserve"> </w:t>
      </w:r>
      <w:r w:rsidRPr="00B10FD5">
        <w:t>number</w:t>
      </w:r>
      <w:r w:rsidRPr="00B10FD5">
        <w:rPr>
          <w:rFonts w:ascii="Albertus Extra Bold" w:hAnsi="Albertus Extra Bold"/>
        </w:rPr>
        <w:t xml:space="preserve"> </w:t>
      </w:r>
      <w:r w:rsidRPr="00B10FD5">
        <w:t xml:space="preserve">of cannabis establishments, distributors, or delivery services, as well as the location, manner, and times of operation of establishments and distributors, but the time of operation of delivery services shall be subject only to regulation by the commission; and </w:t>
      </w:r>
    </w:p>
    <w:p w:rsidR="00244D66" w:rsidRPr="00B10FD5" w:rsidRDefault="00244D66" w:rsidP="00244D66">
      <w:r w:rsidRPr="00B10FD5">
        <w:tab/>
        <w:t>(2)</w:t>
      </w:r>
      <w:r w:rsidRPr="00B10FD5">
        <w:tab/>
        <w:t>establishing civil penalties for violation of an ordinance or regulation governing the</w:t>
      </w:r>
      <w:r w:rsidR="002D7DB2">
        <w:t xml:space="preserve"> </w:t>
      </w:r>
      <w:r w:rsidRPr="00B10FD5">
        <w:t>number</w:t>
      </w:r>
      <w:r w:rsidRPr="00B10FD5">
        <w:rPr>
          <w:rFonts w:ascii="Albertus Extra Bold" w:hAnsi="Albertus Extra Bold"/>
        </w:rPr>
        <w:t xml:space="preserve"> </w:t>
      </w:r>
      <w:r w:rsidRPr="00B10FD5">
        <w:t xml:space="preserve">of cannabis establishments, distributors, or delivery services that may operate in such municipality, or their location, manner, or the times of operations. </w:t>
      </w:r>
    </w:p>
    <w:p w:rsidR="00244D66" w:rsidRPr="00B10FD5" w:rsidRDefault="00244D66" w:rsidP="00244D66">
      <w:r w:rsidRPr="00B10FD5">
        <w:tab/>
        <w:t>b.</w:t>
      </w:r>
      <w:r w:rsidRPr="00B10FD5">
        <w:tab/>
        <w:t>A municipality may prohibit the operation of any one or more classes of cannabis establishment, or cannabis distributors</w:t>
      </w:r>
      <w:r w:rsidR="002D7DB2">
        <w:t xml:space="preserve"> </w:t>
      </w:r>
      <w:r w:rsidRPr="00B10FD5">
        <w:t xml:space="preserve">or cannabis delivery services, but not the delivery of cannabis items and related supplies by a delivery service, 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 or cannabis distributors or cannabis delivery services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 or cannabis distributors or cannabis delivery services by enactment of a new ordinance based upon the specific authority to do so by this section.  The failure of a municipality to enact an ordinance prohibiting the operation of one or more classes of cannabis establishment, or cannabis distributors or cannabis delivery services within 180 days after the effective date of </w:t>
      </w:r>
      <w:r w:rsidR="0018310B" w:rsidRPr="00B10FD5">
        <w:t>P.L</w:t>
      </w:r>
      <w:r w:rsidR="0018310B">
        <w:t>.2021</w:t>
      </w:r>
      <w:r w:rsidR="0018310B" w:rsidRPr="00B10FD5">
        <w:t xml:space="preserve">, </w:t>
      </w:r>
      <w:r w:rsidR="00127C25">
        <w:t>c.16</w:t>
      </w:r>
      <w:r w:rsidR="0018310B" w:rsidRPr="00B10FD5">
        <w:t xml:space="preserve"> (C.</w:t>
      </w:r>
      <w:r w:rsidR="0018310B">
        <w:t>24:6I-31 et al.</w:t>
      </w:r>
      <w:r w:rsidR="0018310B" w:rsidRPr="00B10FD5">
        <w:t>)</w:t>
      </w:r>
      <w:r w:rsidRPr="00B10FD5">
        <w:t>, shall result in any class of cannabis establishment, or a cannabis distributor or cannabis delivery service that is not prohibited from operating within the municipality as being permitted to operate therein as follows: the growing, cultivating, manufacturing, and selling and reselling of</w:t>
      </w:r>
      <w:r w:rsidR="002D7DB2">
        <w:t xml:space="preserve"> </w:t>
      </w:r>
      <w:r w:rsidRPr="00B10FD5">
        <w:t xml:space="preserve"> cannabis and cannabis items, and operations to transport in bulk cannabis items by a cannabis</w:t>
      </w:r>
      <w:r w:rsidR="002D7DB2">
        <w:t xml:space="preserve"> </w:t>
      </w:r>
      <w:r w:rsidRPr="00B10FD5">
        <w:t>cultivator, cannabis</w:t>
      </w:r>
      <w:r w:rsidR="002D7DB2">
        <w:t xml:space="preserve"> </w:t>
      </w:r>
      <w:r w:rsidRPr="00B10FD5">
        <w:t xml:space="preserve">manufacturer, cannabis wholesaler, or as a cannabis distributor or cannabis delivery service 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w:t>
      </w:r>
      <w:r w:rsidRPr="00B10FD5">
        <w:lastRenderedPageBreak/>
        <w:t>following the initial failure of a municipality to enact an ordinance prohibiting the operation of one or more classes of cannabis establishment, or cannabis distributors or cannabis delivery services, and every five-year period thereafter following a failure to enact a prohibiting ordinance, the municipality shall again be permitted to prohibit the future operation of any one or more classes of cannabis establishment, or cannabis distributors or cannabis delivery services through the enactment of an ordinance during a new 180-day period, but this ordinance shall be prospective only and not apply to any cannabis establishment, distributor or delivery service operating in the municipality prior to the enactment of the ordinance.</w:t>
      </w:r>
    </w:p>
    <w:p w:rsidR="00244D66" w:rsidRPr="00B10FD5" w:rsidRDefault="00244D66" w:rsidP="00244D66">
      <w:r w:rsidRPr="00B10FD5">
        <w:tab/>
        <w:t>c.</w:t>
      </w:r>
      <w:r w:rsidR="0018310B">
        <w:t xml:space="preserve"> </w:t>
      </w:r>
      <w:r w:rsidRPr="00B10FD5">
        <w:t>(1)</w:t>
      </w:r>
      <w:r w:rsidR="002D7DB2">
        <w:t xml:space="preserve"> </w:t>
      </w:r>
      <w:r w:rsidRPr="00B10FD5">
        <w:t xml:space="preserve">When the commission receives an application for initial licensing or renewal of an existing license for any cannabis establishment, distributor, or delivery service pursuant to section 19 of </w:t>
      </w:r>
      <w:r w:rsidR="0018310B" w:rsidRPr="00B10FD5">
        <w:t>P.L</w:t>
      </w:r>
      <w:r w:rsidR="0018310B">
        <w:t>.2021</w:t>
      </w:r>
      <w:r w:rsidR="0018310B" w:rsidRPr="00B10FD5">
        <w:t xml:space="preserve">, </w:t>
      </w:r>
      <w:r w:rsidR="00127C25">
        <w:t>c.16</w:t>
      </w:r>
      <w:r w:rsidR="0018310B" w:rsidRPr="00B10FD5">
        <w:t xml:space="preserve"> (C.</w:t>
      </w:r>
      <w:r w:rsidR="0018310B">
        <w:t>24:6I-36</w:t>
      </w:r>
      <w:r w:rsidR="0018310B" w:rsidRPr="00B10FD5">
        <w:t>)</w:t>
      </w:r>
      <w:r w:rsidRPr="00B10FD5">
        <w:t>, or endorsement for a cannabis consumption area pursuant to section 28 of P.L.2019, c.153 (C.24:6I-21), the commission shall provide, within</w:t>
      </w:r>
      <w:r w:rsidR="002D7DB2">
        <w:t xml:space="preserve"> </w:t>
      </w:r>
      <w:r w:rsidRPr="00B10FD5">
        <w:t>14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w:t>
      </w:r>
      <w:r w:rsidR="002D7DB2">
        <w:t xml:space="preserve"> </w:t>
      </w:r>
      <w:r w:rsidRPr="00B10FD5">
        <w:t>municipality shall determine whether the application complies with its local restrictions on</w:t>
      </w:r>
      <w:r w:rsidR="002D7DB2">
        <w:t xml:space="preserve"> </w:t>
      </w:r>
      <w:r w:rsidRPr="00B10FD5">
        <w:t>the number of cannabis</w:t>
      </w:r>
      <w:r w:rsidR="002D7DB2">
        <w:t xml:space="preserve"> </w:t>
      </w:r>
      <w:r w:rsidRPr="00B10FD5">
        <w:t>establishments, distributors, or delivery services, or their location, manner, or times of operation, and the</w:t>
      </w:r>
      <w:r w:rsidR="0018310B">
        <w:t xml:space="preserve"> </w:t>
      </w:r>
      <w:r w:rsidRPr="00B10FD5">
        <w:t>municipality shall inform the commission whether the application complies with its local restrictions.</w:t>
      </w:r>
    </w:p>
    <w:p w:rsidR="00244D66" w:rsidRPr="00B10FD5" w:rsidRDefault="00244D66" w:rsidP="00244D66">
      <w:r w:rsidRPr="00B10FD5">
        <w:tab/>
        <w:t>(2)</w:t>
      </w:r>
      <w:r w:rsidRPr="00B10FD5">
        <w:tab/>
        <w:t>A municipality may impose a separate local licensing or endorsement requirement as a part of its restrictions on</w:t>
      </w:r>
      <w:r w:rsidR="002D7DB2">
        <w:t xml:space="preserve"> </w:t>
      </w:r>
      <w:r w:rsidRPr="00B10FD5">
        <w:t>the number of cannabis</w:t>
      </w:r>
      <w:r w:rsidR="002D7DB2">
        <w:t xml:space="preserve"> </w:t>
      </w:r>
      <w:r w:rsidRPr="00B10FD5">
        <w:t>establishments, distributors, or delivery services, or their location, manner, or times of operation.  A municipality may decline to impose any local licensing or endorsement requirements, but a local jurisdiction shall notify the commission that it either approves or denies each application forwarded to it.</w:t>
      </w:r>
    </w:p>
    <w:p w:rsidR="0033298E" w:rsidRPr="00B10FD5" w:rsidRDefault="0033298E" w:rsidP="0033298E"/>
    <w:p w:rsidR="0061138D" w:rsidRPr="00B10FD5" w:rsidRDefault="0061138D" w:rsidP="0061138D">
      <w:pPr>
        <w:tabs>
          <w:tab w:val="clear" w:pos="720"/>
          <w:tab w:val="left" w:pos="900"/>
        </w:tabs>
        <w:spacing w:line="300" w:lineRule="auto"/>
      </w:pPr>
      <w:r w:rsidRPr="00B10FD5">
        <w:tab/>
        <w:t>32.</w:t>
      </w:r>
      <w:r w:rsidR="0018310B">
        <w:tab/>
      </w:r>
      <w:r w:rsidRPr="00B10FD5">
        <w:t>Section 28 of P.L.2019, c.153 (C.24:6I-21) is amended to read as follows:</w:t>
      </w:r>
    </w:p>
    <w:p w:rsidR="0018310B" w:rsidRDefault="0018310B" w:rsidP="0061138D">
      <w:pPr>
        <w:tabs>
          <w:tab w:val="clear" w:pos="720"/>
          <w:tab w:val="left" w:pos="900"/>
        </w:tabs>
        <w:spacing w:line="300" w:lineRule="auto"/>
      </w:pPr>
    </w:p>
    <w:p w:rsidR="0018310B" w:rsidRDefault="0018310B" w:rsidP="0061138D">
      <w:pPr>
        <w:tabs>
          <w:tab w:val="clear" w:pos="720"/>
          <w:tab w:val="left" w:pos="900"/>
        </w:tabs>
        <w:spacing w:line="300" w:lineRule="auto"/>
      </w:pPr>
      <w:r>
        <w:t>C.24:6I-21  Municipalities may authorize consumption areas.</w:t>
      </w:r>
    </w:p>
    <w:p w:rsidR="0061138D" w:rsidRPr="00B10FD5" w:rsidRDefault="0061138D" w:rsidP="0061138D">
      <w:pPr>
        <w:tabs>
          <w:tab w:val="clear" w:pos="720"/>
          <w:tab w:val="left" w:pos="900"/>
        </w:tabs>
        <w:spacing w:line="300" w:lineRule="auto"/>
      </w:pPr>
      <w:r w:rsidRPr="00B10FD5">
        <w:tab/>
      </w:r>
      <w:bookmarkStart w:id="3" w:name="_Hlk9198735"/>
      <w:r w:rsidRPr="00B10FD5">
        <w:t>28.</w:t>
      </w:r>
      <w:r w:rsidR="002D7DB2">
        <w:t xml:space="preserve"> </w:t>
      </w:r>
      <w:r w:rsidRPr="00B10FD5">
        <w:t>a.</w:t>
      </w:r>
      <w:r w:rsidR="002D7DB2">
        <w:t xml:space="preserve"> </w:t>
      </w:r>
      <w:r w:rsidRPr="00B10FD5">
        <w:t>A municipality may authorize, through the enactment of an ordinance,</w:t>
      </w:r>
      <w:r w:rsidRPr="00B10FD5">
        <w:rPr>
          <w:rFonts w:ascii="Albertus Extra Bold" w:hAnsi="Albertus Extra Bold"/>
          <w:b/>
        </w:rPr>
        <w:t xml:space="preserve"> </w:t>
      </w:r>
      <w:r w:rsidRPr="00B10FD5">
        <w:t xml:space="preserve">the operation of locally endorsed cannabis consumption areas: </w:t>
      </w:r>
    </w:p>
    <w:p w:rsidR="0018310B" w:rsidRDefault="0061138D" w:rsidP="0061138D">
      <w:pPr>
        <w:tabs>
          <w:tab w:val="clear" w:pos="720"/>
          <w:tab w:val="left" w:pos="900"/>
        </w:tabs>
        <w:spacing w:line="300" w:lineRule="auto"/>
      </w:pPr>
      <w:r w:rsidRPr="00B10FD5">
        <w:tab/>
        <w:t>(1)</w:t>
      </w:r>
      <w:r w:rsidR="0018310B">
        <w:tab/>
      </w:r>
      <w:r w:rsidRPr="00B10FD5">
        <w:t>operated by medical cannabis dispensaries, including any alternative treatment centers deemed to hold a medical cannabis dispensary permit pursuant to section 7 of P.L.2009, c.307 (C.24:6I-7), and clinical registrants within its jurisdiction, at which areas the on-premises consumption of medical cannabis may occur;</w:t>
      </w:r>
    </w:p>
    <w:p w:rsidR="0061138D" w:rsidRPr="00B10FD5" w:rsidRDefault="0061138D" w:rsidP="0061138D">
      <w:pPr>
        <w:tabs>
          <w:tab w:val="clear" w:pos="720"/>
          <w:tab w:val="left" w:pos="900"/>
        </w:tabs>
        <w:spacing w:line="300" w:lineRule="auto"/>
      </w:pPr>
      <w:r w:rsidRPr="00B10FD5">
        <w:tab/>
        <w:t>(2)</w:t>
      </w:r>
      <w:r w:rsidR="0018310B">
        <w:tab/>
      </w:r>
      <w:r w:rsidRPr="00B10FD5">
        <w:t>operated by cannabis retailers within its jurisdiction, at which areas the on-premises consumption of personal use cannabis may occur; and</w:t>
      </w:r>
      <w:r w:rsidRPr="00B10FD5">
        <w:tab/>
        <w:t>(3) operated by medical cannabis dispensaries, including any alternative treatment centers deemed to hold a medical cannabis dispensary permit pursuant to section 7 of P.L.2009, c.307 (C.24:6I-7), within its jurisdiction that are also deemed to have, pursuant to that section, one or more Class 5 Cannabis Retailer licenses and for which the commission has correspondingly issued one or more licenses following receipt of the municipality’s and commission’s</w:t>
      </w:r>
      <w:r w:rsidR="002D7DB2">
        <w:t xml:space="preserve"> </w:t>
      </w:r>
      <w:r w:rsidRPr="00B10FD5">
        <w:t xml:space="preserve">approval to operate as a cannabis retailer pursuant to subparagraph (a) of paragraph (3) of subsection a. of section 33 of </w:t>
      </w:r>
      <w:r w:rsidR="0018310B" w:rsidRPr="00B10FD5">
        <w:t>P.L</w:t>
      </w:r>
      <w:r w:rsidR="0018310B">
        <w:t>.2021</w:t>
      </w:r>
      <w:r w:rsidR="0018310B" w:rsidRPr="00B10FD5">
        <w:t xml:space="preserve">, </w:t>
      </w:r>
      <w:r w:rsidR="00127C25">
        <w:t>c.16</w:t>
      </w:r>
      <w:r w:rsidR="0018310B" w:rsidRPr="00B10FD5">
        <w:t xml:space="preserve"> (C.</w:t>
      </w:r>
      <w:r w:rsidR="0018310B">
        <w:t>24:6I-46</w:t>
      </w:r>
      <w:r w:rsidR="0018310B" w:rsidRPr="00B10FD5">
        <w:t>)</w:t>
      </w:r>
      <w:r w:rsidRPr="00B10FD5">
        <w:t xml:space="preserve">, or medical cannabis dispensaries and alternative treatment centers otherwise issued a license by the commission pursuant to </w:t>
      </w:r>
      <w:r w:rsidR="0018310B" w:rsidRPr="00B10FD5">
        <w:t>P.L</w:t>
      </w:r>
      <w:r w:rsidR="0018310B">
        <w:t>.2021</w:t>
      </w:r>
      <w:r w:rsidR="0018310B" w:rsidRPr="00B10FD5">
        <w:t xml:space="preserve">, </w:t>
      </w:r>
      <w:r w:rsidR="00127C25">
        <w:t>c.16</w:t>
      </w:r>
      <w:r w:rsidR="0018310B" w:rsidRPr="00B10FD5">
        <w:t xml:space="preserve"> (C.</w:t>
      </w:r>
      <w:r w:rsidR="0018310B">
        <w:t xml:space="preserve">24:6I-31 </w:t>
      </w:r>
      <w:r w:rsidR="0018310B">
        <w:lastRenderedPageBreak/>
        <w:t>et al.</w:t>
      </w:r>
      <w:r w:rsidR="0018310B" w:rsidRPr="00B10FD5">
        <w:t>)</w:t>
      </w:r>
      <w:r w:rsidRPr="00B10FD5">
        <w:t>, to simultaneously operate as a cannabis retailer, at which areas the on-premises consumption of both medical cannabis and personal use cannabis items may occur.</w:t>
      </w:r>
    </w:p>
    <w:p w:rsidR="0061138D" w:rsidRPr="00B10FD5" w:rsidRDefault="0061138D" w:rsidP="0061138D">
      <w:pPr>
        <w:spacing w:line="300" w:lineRule="auto"/>
      </w:pPr>
      <w:r w:rsidRPr="00B10FD5">
        <w:tab/>
        <w:t>b.</w:t>
      </w:r>
      <w:r w:rsidRPr="00B10FD5">
        <w:tab/>
        <w:t>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 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61138D" w:rsidRPr="00B10FD5" w:rsidRDefault="0061138D" w:rsidP="0061138D">
      <w:pPr>
        <w:spacing w:line="300" w:lineRule="auto"/>
      </w:pPr>
      <w:r w:rsidRPr="00B10FD5">
        <w:tab/>
        <w:t>c.</w:t>
      </w:r>
      <w:r w:rsidR="0018310B">
        <w:t xml:space="preserve"> </w:t>
      </w:r>
      <w:r w:rsidRPr="00B10FD5">
        <w:t>(1)</w:t>
      </w:r>
      <w:r w:rsidR="002D7DB2">
        <w:t xml:space="preserve"> </w:t>
      </w:r>
      <w:r w:rsidRPr="00B10FD5">
        <w:t>The commission shall deny a State endorsement if the premises on which the applicant proposes to conduct its business does not meet the requirements of P.L.2009, c.307 (C.24:6I-1 et al.)</w:t>
      </w:r>
      <w:r w:rsidR="002D7DB2">
        <w:t xml:space="preserve"> </w:t>
      </w:r>
      <w:r w:rsidRPr="00B10FD5">
        <w:t>or</w:t>
      </w:r>
      <w:r w:rsidR="002D7DB2">
        <w:t xml:space="preserve"> </w:t>
      </w:r>
      <w:r w:rsidR="0018310B" w:rsidRPr="00B10FD5">
        <w:t>P.L</w:t>
      </w:r>
      <w:r w:rsidR="0018310B">
        <w:t>.2021</w:t>
      </w:r>
      <w:r w:rsidR="0018310B" w:rsidRPr="00B10FD5">
        <w:t xml:space="preserve">, </w:t>
      </w:r>
      <w:r w:rsidR="00127C25">
        <w:t>c.16</w:t>
      </w:r>
      <w:r w:rsidR="0018310B" w:rsidRPr="00B10FD5">
        <w:t xml:space="preserve"> (C.</w:t>
      </w:r>
      <w:r w:rsidR="0018310B">
        <w:t>24:6I-31 et al.</w:t>
      </w:r>
      <w:r w:rsidR="0018310B" w:rsidRPr="00B10FD5">
        <w:t>)</w:t>
      </w:r>
      <w:r w:rsidRPr="00B10FD5">
        <w:t>, as applicable, or for reasons set forth in this section.  The commission may revoke or deny an initial endorsement, an endorsement renewal, or reinstatement,</w:t>
      </w:r>
      <w:r w:rsidR="002D7DB2">
        <w:t xml:space="preserve"> </w:t>
      </w:r>
      <w:r w:rsidRPr="00B10FD5">
        <w:t>for good cause.</w:t>
      </w:r>
    </w:p>
    <w:p w:rsidR="0061138D" w:rsidRPr="00B10FD5" w:rsidRDefault="0061138D" w:rsidP="0061138D">
      <w:pPr>
        <w:spacing w:line="300" w:lineRule="auto"/>
      </w:pPr>
      <w:r w:rsidRPr="00B10FD5">
        <w:tab/>
        <w:t>(2)</w:t>
      </w:r>
      <w:r w:rsidRPr="00B10FD5">
        <w:tab/>
        <w:t>For purposes of this subsection "good cause" means:</w:t>
      </w:r>
    </w:p>
    <w:p w:rsidR="0061138D" w:rsidRPr="00B10FD5" w:rsidRDefault="0061138D" w:rsidP="0061138D">
      <w:pPr>
        <w:spacing w:line="300" w:lineRule="auto"/>
      </w:pPr>
      <w:r w:rsidRPr="00B10FD5">
        <w:tab/>
        <w:t>(a)</w:t>
      </w:r>
      <w:r w:rsidRPr="00B10FD5">
        <w:tab/>
        <w:t>the endorsed permit holder, license holder, or applicant has violated, does not meet, or has failed to comply with, any of the terms, conditions, or provisions of this section, any rules or regulations promulgated pursuant to this section, or any supplemental local laws, rules, or regulations;</w:t>
      </w:r>
    </w:p>
    <w:p w:rsidR="0061138D" w:rsidRPr="00B10FD5" w:rsidRDefault="0061138D" w:rsidP="0061138D">
      <w:pPr>
        <w:spacing w:line="300" w:lineRule="auto"/>
      </w:pPr>
      <w:r w:rsidRPr="00B10FD5">
        <w:tab/>
        <w:t>(b)</w:t>
      </w:r>
      <w:r w:rsidRPr="00B10FD5">
        <w:tab/>
        <w:t>the endorsed permit holder, license holder, or applicant has failed to comply with any special terms or conditions that were placed on its endorsement by the commission or municipality; or</w:t>
      </w:r>
    </w:p>
    <w:p w:rsidR="0061138D" w:rsidRPr="00B10FD5" w:rsidRDefault="0061138D" w:rsidP="0061138D">
      <w:pPr>
        <w:spacing w:line="300" w:lineRule="auto"/>
      </w:pPr>
      <w:r w:rsidRPr="00B10FD5">
        <w:tab/>
        <w:t>(c)</w:t>
      </w:r>
      <w:r w:rsidRPr="00B10FD5">
        <w:tab/>
        <w:t>the premises have been operated in a manner that adversely affects the public health or the safety of the immediate neighborhood in which the consumption area is located.</w:t>
      </w:r>
    </w:p>
    <w:p w:rsidR="0061138D" w:rsidRPr="00B10FD5" w:rsidRDefault="0061138D" w:rsidP="0061138D">
      <w:pPr>
        <w:spacing w:line="300" w:lineRule="auto"/>
      </w:pPr>
      <w:r w:rsidRPr="00B10FD5">
        <w:tab/>
        <w:t>(3)</w:t>
      </w:r>
      <w:r w:rsidRPr="00B10FD5">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61138D" w:rsidRPr="00B10FD5" w:rsidRDefault="0061138D" w:rsidP="0061138D">
      <w:pPr>
        <w:spacing w:line="300" w:lineRule="auto"/>
      </w:pPr>
      <w:r w:rsidRPr="00B10FD5">
        <w:tab/>
        <w:t>d.</w:t>
      </w:r>
      <w:r w:rsidRPr="00B10FD5">
        <w:tab/>
        <w:t>A</w:t>
      </w:r>
      <w:r w:rsidR="002D7DB2">
        <w:t xml:space="preserve"> </w:t>
      </w:r>
      <w:r w:rsidRPr="00B10FD5">
        <w:t>cannabis consumption area endorsement shall be valid for one year and may be renewed annually, subject to the approval of the commission and the municipality as set forth in this section.  The commission shall establish by</w:t>
      </w:r>
      <w:r w:rsidR="002D7DB2">
        <w:t xml:space="preserve"> </w:t>
      </w:r>
      <w:r w:rsidRPr="00B10FD5">
        <w:t>regulation the amount of the application fee and renewal fee for the endorsement, which shall not exceed the administrative cost for processing and reviewing the application.</w:t>
      </w:r>
    </w:p>
    <w:p w:rsidR="0061138D" w:rsidRPr="00B10FD5" w:rsidRDefault="0061138D" w:rsidP="0061138D">
      <w:pPr>
        <w:spacing w:line="300" w:lineRule="auto"/>
      </w:pPr>
      <w:r w:rsidRPr="00B10FD5">
        <w:tab/>
        <w:t>e.</w:t>
      </w:r>
      <w:r w:rsidRPr="00B10FD5">
        <w:tab/>
        <w:t>The commission shall maintain a list of all cannabis consumption areas in the State and shall make the list available on its Internet website.</w:t>
      </w:r>
    </w:p>
    <w:p w:rsidR="0018310B" w:rsidRDefault="0061138D" w:rsidP="0061138D">
      <w:pPr>
        <w:spacing w:line="300" w:lineRule="auto"/>
      </w:pPr>
      <w:r w:rsidRPr="00B10FD5">
        <w:tab/>
        <w:t>f.</w:t>
      </w:r>
      <w:r w:rsidRPr="00B10FD5">
        <w:tab/>
        <w:t>A</w:t>
      </w:r>
      <w:r w:rsidR="002D7DB2">
        <w:t xml:space="preserve"> </w:t>
      </w:r>
      <w:r w:rsidRPr="00B10FD5">
        <w:t xml:space="preserve">cannabis consumption area shall be located on the premises of a medical cannabis dispensary, clinical registrant, or cannabis retailer, may be indoors or outdoors, and shall be </w:t>
      </w:r>
      <w:r w:rsidRPr="00B10FD5">
        <w:lastRenderedPageBreak/>
        <w:t>designated by conspicuous signage.  The signage shall also indicate whether the cannabis consumption area may be used for the on-premises consumption of medical cannabis, personal use cannabis items, or both.</w:t>
      </w:r>
    </w:p>
    <w:p w:rsidR="0061138D" w:rsidRPr="00B10FD5" w:rsidRDefault="0061138D" w:rsidP="0061138D">
      <w:pPr>
        <w:spacing w:line="300" w:lineRule="auto"/>
      </w:pPr>
      <w:r w:rsidRPr="00B10FD5">
        <w:tab/>
        <w:t>(1)</w:t>
      </w:r>
      <w:r w:rsidR="0018310B">
        <w:t xml:space="preserve"> </w:t>
      </w:r>
      <w:r w:rsidRPr="00B10FD5">
        <w:t>(a)</w:t>
      </w:r>
      <w:r w:rsidR="002D7DB2">
        <w:t xml:space="preserve"> </w:t>
      </w:r>
      <w:r w:rsidRPr="00B10FD5">
        <w:t>An indoor cannabis consumption area in which medical cannabis may be consumed, or both medical cannabis and personal use cannabis may be consumed, shall be a structurally enclosed area within a medical cannabis dispensary or clinical registrant facility that is separated by solid walls or windows from the area in which medical cannabis is dispensed, or in which retail sales of cannabis items occur if the dispensary or facility is also licensed as a cannabis retailer, shall only be accessible through an interior door after first entering the dispensary or facility, and for a dispensary or facility that is also licensed as a cannabis retailer, with respect to any smoking, vaping, or aerosolizing of personal use cannabis items, the consumption area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  Nothing in this subparagraph shall be construed to authorize the consumption of medical cannabis by smoking, vaping, or aerosolizing in this or any other indoor public place or workplace, as those terms are defined in section 3 of P.L.2005, c.383 (C.26:3D-57).</w:t>
      </w:r>
    </w:p>
    <w:p w:rsidR="0018310B" w:rsidRDefault="0061138D" w:rsidP="0061138D">
      <w:pPr>
        <w:spacing w:line="300" w:lineRule="auto"/>
      </w:pPr>
      <w:r w:rsidRPr="00B10FD5">
        <w:tab/>
        <w:t>(b)</w:t>
      </w:r>
      <w:r w:rsidR="0018310B">
        <w:tab/>
      </w:r>
      <w:r w:rsidRPr="00B10FD5">
        <w:t>An indoor cannabis consumption area in which only personal use cannabis items may be consumed shall be a structurally enclosed area within a cannabis retailer that is separated by solid walls or windows from the area in which retail sales of cannabis items occur, shall only be accessible through an interior door after first entering the retailer, and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w:t>
      </w:r>
    </w:p>
    <w:p w:rsidR="0061138D" w:rsidRPr="00B10FD5" w:rsidRDefault="0061138D" w:rsidP="0061138D">
      <w:pPr>
        <w:spacing w:line="300" w:lineRule="auto"/>
      </w:pPr>
      <w:r w:rsidRPr="00B10FD5">
        <w:tab/>
        <w:t>(2)</w:t>
      </w:r>
      <w:r w:rsidRPr="00B10FD5">
        <w:tab/>
        <w:t>An outdoor cannabis consumption area shall be an exterior structure on the same premises as the medical cannabis dispensary, clinical registrant facility, or cannabis retailer, that is either separate from or connected to the dispensary, facility, or retailer, and that is not required to be completely enclosed, but shall have sufficient walls, fences, or other barriers to prevent any view of patients consuming medical cannabis or persons consuming personal use cannabis items within the consumption area from any sidewalk or other pedestrian or non-motorist right-of-way, as the case may be.</w:t>
      </w:r>
      <w:r w:rsidR="002D7DB2">
        <w:t xml:space="preserve"> </w:t>
      </w:r>
    </w:p>
    <w:p w:rsidR="0061138D" w:rsidRPr="00B10FD5" w:rsidRDefault="0018310B" w:rsidP="0061138D">
      <w:pPr>
        <w:spacing w:line="300" w:lineRule="auto"/>
      </w:pPr>
      <w:r>
        <w:tab/>
      </w:r>
      <w:r w:rsidR="0061138D" w:rsidRPr="00B10FD5">
        <w:t>A medical cannabis dispensary, clinical registrant, or cannabis retailer operating</w:t>
      </w:r>
      <w:r w:rsidR="002D7DB2">
        <w:t xml:space="preserve"> </w:t>
      </w:r>
      <w:r w:rsidR="0061138D" w:rsidRPr="00B10FD5">
        <w:t>a consumption area shall ensure that any smoking, vaping, or aerosolizing of medical cannabis or personal use cannabis items that occurs in an outdoor cannabis consumption area does not result in migration, seepage, or recirculation of smoke or other exhaled material to any indoor public place or workplace as those terms are defined in section 3 of P.L.2005, c.383 (C.26:3D-57).  The commission may require</w:t>
      </w:r>
      <w:r w:rsidR="002D7DB2">
        <w:t xml:space="preserve"> </w:t>
      </w:r>
      <w:r w:rsidR="0061138D" w:rsidRPr="00B10FD5">
        <w:t>an outdoor consumption area to include any ventilation features as the commission deems necessary and appropriate.</w:t>
      </w:r>
    </w:p>
    <w:p w:rsidR="0061138D" w:rsidRPr="00B10FD5" w:rsidRDefault="0061138D" w:rsidP="0061138D">
      <w:pPr>
        <w:spacing w:line="300" w:lineRule="auto"/>
      </w:pPr>
      <w:r w:rsidRPr="00B10FD5">
        <w:tab/>
        <w:t>g.</w:t>
      </w:r>
      <w:r w:rsidR="002D7DB2">
        <w:t xml:space="preserve"> </w:t>
      </w:r>
      <w:r w:rsidRPr="00B10FD5">
        <w:t>(1) A medical cannabis dispensary, clinical registrant, or cannabis retailer holding a</w:t>
      </w:r>
      <w:r w:rsidR="002D7DB2">
        <w:t xml:space="preserve"> </w:t>
      </w:r>
      <w:r w:rsidRPr="00B10FD5">
        <w:t>cannabis consumption area endorsement, and the employees</w:t>
      </w:r>
      <w:r w:rsidR="002D7DB2">
        <w:t xml:space="preserve"> </w:t>
      </w:r>
      <w:r w:rsidRPr="00B10FD5">
        <w:t>thereof, subject to any regulations for</w:t>
      </w:r>
      <w:r w:rsidR="002D7DB2">
        <w:t xml:space="preserve"> </w:t>
      </w:r>
      <w:r w:rsidRPr="00B10FD5">
        <w:t xml:space="preserve">cannabis consumption areas promulgated by the commission, may permit a person to bring medical cannabis or personal use cannabis items into a cannabis consumption </w:t>
      </w:r>
      <w:r w:rsidRPr="00B10FD5">
        <w:lastRenderedPageBreak/>
        <w:t>area, so long as the on-premises consumption of that cannabis is authorized by the endorsement.</w:t>
      </w:r>
    </w:p>
    <w:p w:rsidR="0061138D" w:rsidRPr="00B10FD5" w:rsidRDefault="0061138D" w:rsidP="0061138D">
      <w:pPr>
        <w:spacing w:line="300" w:lineRule="auto"/>
      </w:pPr>
      <w:r w:rsidRPr="00B10FD5">
        <w:tab/>
        <w:t>(2)</w:t>
      </w:r>
      <w:r w:rsidRPr="00B10FD5">
        <w:tab/>
        <w:t>A medical cannabis dispensary, clinical registrant, or cannabis retailer holding a</w:t>
      </w:r>
      <w:r w:rsidR="002D7DB2">
        <w:t xml:space="preserve"> </w:t>
      </w:r>
      <w:r w:rsidRPr="00B10FD5">
        <w:t>cannabis consumption area endorsement shall not sell alcohol, including fermented malt beverages or malt, vinous, or spirituous liquor, sell tobacco or nicotine products, or allow the consumption of alcohol, tobacco, or nicotine products on the premises, or operate as a retail food establishment.</w:t>
      </w:r>
      <w:r w:rsidR="002D7DB2">
        <w:t xml:space="preserve"> </w:t>
      </w:r>
    </w:p>
    <w:p w:rsidR="0061138D" w:rsidRPr="00B10FD5" w:rsidRDefault="0061138D" w:rsidP="0061138D">
      <w:pPr>
        <w:spacing w:line="300" w:lineRule="auto"/>
      </w:pPr>
      <w:r w:rsidRPr="00B10FD5">
        <w:tab/>
        <w:t>(3)</w:t>
      </w:r>
      <w:r w:rsidRPr="00B10FD5">
        <w:tab/>
        <w:t>A medical cannabis dispensary, clinical registrant, or cannabis retailer holding a</w:t>
      </w:r>
      <w:r w:rsidR="002D7DB2">
        <w:t xml:space="preserve"> </w:t>
      </w:r>
      <w:r w:rsidRPr="00B10FD5">
        <w:t>cannabis consumption area endorsement shall not allow on-duty employees of the establishment to consume any medical cannabis or personal use cannabis items in the consumption area, other than an on-duty employee who is a registered qualifying patient with a valid authorization for the use of medical cannabis,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p>
    <w:p w:rsidR="0018310B" w:rsidRDefault="0061138D" w:rsidP="0061138D">
      <w:pPr>
        <w:spacing w:line="300" w:lineRule="auto"/>
      </w:pPr>
      <w:r w:rsidRPr="00B10FD5">
        <w:tab/>
        <w:t>(4) (a)</w:t>
      </w:r>
      <w:r w:rsidR="002D7DB2">
        <w:t xml:space="preserve"> </w:t>
      </w:r>
      <w:r w:rsidRPr="00B10FD5">
        <w:t>A cannabis retailer, or medical cannabis dispensary or clinical registrant that is also licensed to simultaneously operate as a cannabis retailer, shall limit the amount of personal use cannabis items 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 items to the same person during the same business day when</w:t>
      </w:r>
      <w:r w:rsidR="002D7DB2">
        <w:t xml:space="preserve"> </w:t>
      </w:r>
      <w:r w:rsidRPr="00B10FD5">
        <w:t>a retailer’s, dispensary’s, or registrant’s 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 items at the point of sale to all persons who make a purchase.</w:t>
      </w:r>
    </w:p>
    <w:p w:rsidR="0061138D" w:rsidRPr="00B10FD5" w:rsidRDefault="0061138D" w:rsidP="0061138D">
      <w:pPr>
        <w:spacing w:line="300" w:lineRule="auto"/>
      </w:pPr>
      <w:r w:rsidRPr="00B10FD5">
        <w:tab/>
        <w:t>(b)</w:t>
      </w:r>
      <w:r w:rsidR="0018310B">
        <w:tab/>
      </w:r>
      <w:r w:rsidRPr="00B10FD5">
        <w:t>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 items may be consumed.</w:t>
      </w:r>
    </w:p>
    <w:p w:rsidR="0061138D" w:rsidRPr="00B10FD5" w:rsidRDefault="0061138D" w:rsidP="0061138D">
      <w:pPr>
        <w:spacing w:line="300" w:lineRule="auto"/>
      </w:pPr>
      <w:r w:rsidRPr="00B10FD5">
        <w:tab/>
        <w:t>h.</w:t>
      </w:r>
      <w:r w:rsidR="0018310B">
        <w:t xml:space="preserve"> </w:t>
      </w:r>
      <w:r w:rsidRPr="00B10FD5">
        <w:t>(1)</w:t>
      </w:r>
      <w:r w:rsidR="002D7DB2">
        <w:t xml:space="preserve"> </w:t>
      </w:r>
      <w:r w:rsidRPr="00B10FD5">
        <w:t>Access to a cannabis consumption area in which medical cannabis may be consumed shall be restricted to employees of the medical cannabis dispensary or clinical registrant and to registered</w:t>
      </w:r>
      <w:r w:rsidR="002D7DB2">
        <w:t xml:space="preserve"> </w:t>
      </w:r>
      <w:r w:rsidRPr="00B10FD5">
        <w:t>qualifying patients and their designated caregivers.</w:t>
      </w:r>
    </w:p>
    <w:p w:rsidR="0018310B" w:rsidRDefault="0061138D" w:rsidP="0061138D">
      <w:pPr>
        <w:spacing w:line="300" w:lineRule="auto"/>
      </w:pPr>
      <w:r w:rsidRPr="00B10FD5">
        <w:tab/>
        <w:t>(2)</w:t>
      </w:r>
      <w:r w:rsidRPr="00B10FD5">
        <w:tab/>
        <w:t>Access to a cannabis consumption area in which personal use cannabis items may be consumed, or both medical cannabis and personal use cannabis items</w:t>
      </w:r>
      <w:r w:rsidR="0018310B">
        <w:t xml:space="preserve"> </w:t>
      </w:r>
      <w:r w:rsidRPr="00B10FD5">
        <w:t xml:space="preserve">may be consumed, shall be restricted to employees of the cannabis retailer, or medical cannabis dispensary or clinical registrant that is also licensed to simultaneously operate as a cannabis retailer, and to registered qualifying patients, their designated caregivers, and other persons who are at least 21 years of age.  Each person shall be required to produce a form of government-issued identification that may be accepted, pursuant to subparagraph (a) of paragraph (6) of subsection a. of section 18 of </w:t>
      </w:r>
      <w:r w:rsidR="0018310B" w:rsidRPr="00B10FD5">
        <w:t>P.L</w:t>
      </w:r>
      <w:r w:rsidR="0018310B">
        <w:t>.2021</w:t>
      </w:r>
      <w:r w:rsidR="0018310B" w:rsidRPr="00B10FD5">
        <w:t xml:space="preserve">, </w:t>
      </w:r>
      <w:r w:rsidR="00127C25">
        <w:t>c.16</w:t>
      </w:r>
      <w:r w:rsidR="0018310B" w:rsidRPr="00B10FD5">
        <w:t xml:space="preserve"> (C.</w:t>
      </w:r>
      <w:r w:rsidR="0018310B">
        <w:t>24:6I-35</w:t>
      </w:r>
      <w:r w:rsidR="0018310B" w:rsidRPr="00B10FD5">
        <w:t>)</w:t>
      </w:r>
      <w:r w:rsidRPr="00B10FD5">
        <w:t>, in order to enter the consumption area for purposes of consuming any medical</w:t>
      </w:r>
      <w:r w:rsidR="002D7DB2">
        <w:t xml:space="preserve"> </w:t>
      </w:r>
      <w:r w:rsidRPr="00B10FD5">
        <w:t>cannabis or personal use cannabis items.</w:t>
      </w:r>
    </w:p>
    <w:p w:rsidR="0061138D" w:rsidRPr="00B10FD5" w:rsidRDefault="0061138D" w:rsidP="0061138D">
      <w:pPr>
        <w:spacing w:line="300" w:lineRule="auto"/>
      </w:pPr>
      <w:r w:rsidRPr="00B10FD5">
        <w:tab/>
        <w:t>i.</w:t>
      </w:r>
      <w:r w:rsidRPr="00B10FD5">
        <w:tab/>
        <w:t>When a patient or other person leaves a cannabis consumption area, the</w:t>
      </w:r>
      <w:r w:rsidR="002D7DB2">
        <w:t xml:space="preserve"> </w:t>
      </w:r>
      <w:r w:rsidRPr="00B10FD5">
        <w:t xml:space="preserve">medical cannabis dispensary, clinical registrant, or cannabis retailer shall ensure any remaining </w:t>
      </w:r>
      <w:r w:rsidRPr="00B10FD5">
        <w:lastRenderedPageBreak/>
        <w:t>unconsumed medical cannabis or personal use cannabis item that is not taken by the patient, the patient’s designated caregiver, or other person is destroyed.</w:t>
      </w:r>
    </w:p>
    <w:p w:rsidR="0061138D" w:rsidRPr="00B10FD5" w:rsidRDefault="0061138D" w:rsidP="0061138D">
      <w:pPr>
        <w:spacing w:line="300" w:lineRule="auto"/>
      </w:pPr>
      <w:r w:rsidRPr="00B10FD5">
        <w:tab/>
        <w:t>j.</w:t>
      </w:r>
      <w:r w:rsidRPr="00B10FD5">
        <w:tab/>
        <w:t>A medical</w:t>
      </w:r>
      <w:r w:rsidRPr="00B10FD5">
        <w:rPr>
          <w:rFonts w:ascii="Albertus Extra Bold" w:hAnsi="Albertus Extra Bold"/>
          <w:b/>
        </w:rPr>
        <w:t xml:space="preserve"> </w:t>
      </w:r>
      <w:r w:rsidRPr="00B10FD5">
        <w:t>cannabis dispensary, clinical registrant, or cannabis retailer operating a</w:t>
      </w:r>
      <w:r w:rsidRPr="00B10FD5">
        <w:rPr>
          <w:rFonts w:ascii="Albertus Extra Bold" w:hAnsi="Albertus Extra Bold"/>
          <w:b/>
        </w:rPr>
        <w:t xml:space="preserve"> </w:t>
      </w:r>
      <w:r w:rsidRPr="00B10FD5">
        <w:t>cannabis consumption area and its employees:</w:t>
      </w:r>
    </w:p>
    <w:p w:rsidR="0061138D" w:rsidRPr="00B10FD5" w:rsidRDefault="0061138D" w:rsidP="0061138D">
      <w:pPr>
        <w:spacing w:line="300" w:lineRule="auto"/>
      </w:pPr>
      <w:r w:rsidRPr="00B10FD5">
        <w:tab/>
        <w:t>(1)</w:t>
      </w:r>
      <w:r w:rsidRPr="00B10FD5">
        <w:tab/>
        <w:t>shall operate the</w:t>
      </w:r>
      <w:r w:rsidR="002D7DB2">
        <w:t xml:space="preserve"> </w:t>
      </w:r>
      <w:r w:rsidRPr="00B10FD5">
        <w:t>dispensary, registrant, or retailer in a decent, orderly, and respectable manner;</w:t>
      </w:r>
    </w:p>
    <w:p w:rsidR="0061138D" w:rsidRPr="00B10FD5" w:rsidRDefault="0061138D" w:rsidP="0061138D">
      <w:pPr>
        <w:spacing w:line="300" w:lineRule="auto"/>
      </w:pPr>
      <w:r w:rsidRPr="00B10FD5">
        <w:tab/>
        <w:t>(2)</w:t>
      </w:r>
      <w:r w:rsidRPr="00B10FD5">
        <w:tab/>
        <w:t>may remove an individual from</w:t>
      </w:r>
      <w:r w:rsidR="002D7DB2">
        <w:t xml:space="preserve"> </w:t>
      </w:r>
      <w:r w:rsidRPr="00B10FD5">
        <w:t>its premises for any reason;</w:t>
      </w:r>
    </w:p>
    <w:p w:rsidR="0061138D" w:rsidRPr="00B10FD5" w:rsidRDefault="0061138D" w:rsidP="0061138D">
      <w:pPr>
        <w:spacing w:line="300" w:lineRule="auto"/>
      </w:pPr>
      <w:r w:rsidRPr="00B10FD5">
        <w:tab/>
        <w:t>(3)</w:t>
      </w:r>
      <w:r w:rsidRPr="00B10FD5">
        <w:tab/>
        <w:t>shall not knowingly permit any activity or acts of disorderly conduct; and</w:t>
      </w:r>
    </w:p>
    <w:p w:rsidR="0061138D" w:rsidRPr="00B10FD5" w:rsidRDefault="0061138D" w:rsidP="0061138D">
      <w:pPr>
        <w:spacing w:line="300" w:lineRule="auto"/>
      </w:pPr>
      <w:r w:rsidRPr="00B10FD5">
        <w:tab/>
        <w:t>(4)</w:t>
      </w:r>
      <w:r w:rsidRPr="00B10FD5">
        <w:tab/>
        <w:t>shall not permit rowdiness, undue noise, or other disturbances or activity offensive to the average citizen or to the residents of the neighborhood in which the consumption area is located.</w:t>
      </w:r>
    </w:p>
    <w:p w:rsidR="0061138D" w:rsidRPr="00B10FD5" w:rsidRDefault="0061138D" w:rsidP="0061138D">
      <w:pPr>
        <w:spacing w:line="300" w:lineRule="auto"/>
      </w:pPr>
      <w:r w:rsidRPr="00B10FD5">
        <w:tab/>
        <w:t>k.</w:t>
      </w:r>
      <w:r w:rsidRPr="00B10FD5">
        <w:tab/>
        <w:t>If an emergency requires law enforcement, firefighters, emergency medical services providers, or other public safety personnel to enter a</w:t>
      </w:r>
      <w:r w:rsidR="002D7DB2">
        <w:t xml:space="preserve"> </w:t>
      </w:r>
      <w:r w:rsidRPr="00B10FD5">
        <w:t>cannabis consumption area, employees of the</w:t>
      </w:r>
      <w:r w:rsidR="002D7DB2">
        <w:t xml:space="preserve"> </w:t>
      </w:r>
      <w:r w:rsidRPr="00B10FD5">
        <w:t>medical cannabis dispensary, clinical registrant, or cannabis retailer shall prohibit on-site consumption of medical cannabis, personal use cannabis items, or both, as the case may be, until such personnel have completed their investigation or services and have left the premises.</w:t>
      </w:r>
      <w:bookmarkEnd w:id="3"/>
    </w:p>
    <w:p w:rsidR="00536768" w:rsidRPr="00B10FD5" w:rsidRDefault="00536768" w:rsidP="008F6739"/>
    <w:p w:rsidR="00E551F2" w:rsidRDefault="00E551F2" w:rsidP="00CF02B9">
      <w:r>
        <w:t>C.24:6I-46  Marketplace regulation.</w:t>
      </w:r>
    </w:p>
    <w:p w:rsidR="00CF02B9" w:rsidRPr="00B10FD5" w:rsidRDefault="00CF02B9" w:rsidP="00CF02B9">
      <w:r w:rsidRPr="00B10FD5">
        <w:tab/>
        <w:t>33.</w:t>
      </w:r>
      <w:r w:rsidR="00E551F2">
        <w:tab/>
      </w:r>
      <w:r w:rsidRPr="00B10FD5">
        <w:t xml:space="preserve">Marketplace Regulation. </w:t>
      </w:r>
    </w:p>
    <w:p w:rsidR="00CF02B9" w:rsidRPr="00B10FD5" w:rsidRDefault="00CF02B9" w:rsidP="00CF02B9">
      <w:r w:rsidRPr="00B10FD5">
        <w:tab/>
        <w:t>a.</w:t>
      </w:r>
      <w:r w:rsidR="00E551F2">
        <w:t xml:space="preserve"> </w:t>
      </w:r>
      <w:r w:rsidRPr="00B10FD5">
        <w:t>(1)</w:t>
      </w:r>
      <w:r w:rsidR="002D7DB2">
        <w:t xml:space="preserve"> </w:t>
      </w:r>
      <w:r w:rsidRPr="00B10FD5">
        <w:t>(a)</w:t>
      </w:r>
      <w:r w:rsidR="002D7DB2">
        <w:t xml:space="preserve"> </w:t>
      </w:r>
      <w:r w:rsidRPr="00B10FD5">
        <w:t>For a period of</w:t>
      </w:r>
      <w:r w:rsidR="002D7DB2">
        <w:t xml:space="preserve"> </w:t>
      </w:r>
      <w:r w:rsidRPr="00B10FD5">
        <w:t>24 months after the effective</w:t>
      </w:r>
      <w:r w:rsidR="002D7DB2">
        <w:t xml:space="preserve"> </w:t>
      </w:r>
      <w:r w:rsidRPr="00B10FD5">
        <w:t>date</w:t>
      </w:r>
      <w:r w:rsidR="002D7DB2">
        <w:t xml:space="preserve"> </w:t>
      </w:r>
      <w:r w:rsidRPr="00B10FD5">
        <w:t xml:space="preserve">of </w:t>
      </w:r>
      <w:r w:rsidR="00E551F2" w:rsidRPr="00B10FD5">
        <w:t>P.L</w:t>
      </w:r>
      <w:r w:rsidR="00E551F2">
        <w:t>.2021</w:t>
      </w:r>
      <w:r w:rsidR="00E551F2" w:rsidRPr="00B10FD5">
        <w:t xml:space="preserve">, </w:t>
      </w:r>
      <w:r w:rsidR="00127C25">
        <w:t>c.16</w:t>
      </w:r>
      <w:r w:rsidR="00E551F2" w:rsidRPr="00B10FD5">
        <w:t xml:space="preserve"> (C.</w:t>
      </w:r>
      <w:r w:rsidR="00E551F2">
        <w:t>24:6I-31 et al.</w:t>
      </w:r>
      <w:r w:rsidR="00E551F2" w:rsidRPr="00B10FD5">
        <w:t>)</w:t>
      </w:r>
      <w:r w:rsidRPr="00B10FD5">
        <w:t>, it shall be unlawful for any owner, part owner, stockholder, officer, or director of any corporation, or any other person interested in any cannabis</w:t>
      </w:r>
      <w:r w:rsidR="002D7DB2">
        <w:t xml:space="preserve"> </w:t>
      </w:r>
      <w:r w:rsidRPr="00B10FD5">
        <w:t>cultivator,</w:t>
      </w:r>
      <w:r w:rsidR="002D7DB2">
        <w:t xml:space="preserve"> </w:t>
      </w:r>
      <w:r w:rsidRPr="00B10FD5">
        <w:t>cannabis</w:t>
      </w:r>
      <w:r w:rsidR="002D7DB2">
        <w:t xml:space="preserve"> </w:t>
      </w:r>
      <w:r w:rsidRPr="00B10FD5">
        <w:t>manufacturer, cannabis wholesaler, cannabis distributor,</w:t>
      </w:r>
      <w:r w:rsidR="002D7DB2">
        <w:t xml:space="preserve"> </w:t>
      </w:r>
      <w:r w:rsidRPr="00B10FD5">
        <w:t>cannabis delivery service, or cannabis testing facility to 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w:t>
      </w:r>
      <w:r w:rsidR="002D7DB2">
        <w:t xml:space="preserve"> </w:t>
      </w:r>
      <w:r w:rsidRPr="00B10FD5">
        <w:t>cultivator,</w:t>
      </w:r>
      <w:r w:rsidR="002D7DB2">
        <w:t xml:space="preserve"> </w:t>
      </w:r>
      <w:r w:rsidRPr="00B10FD5">
        <w:t>cannabis</w:t>
      </w:r>
      <w:r w:rsidR="002D7DB2">
        <w:t xml:space="preserve"> </w:t>
      </w:r>
      <w:r w:rsidRPr="00B10FD5">
        <w:t>manufacturer, cannabis wholesaler,</w:t>
      </w:r>
      <w:r w:rsidR="002D7DB2">
        <w:t xml:space="preserve"> </w:t>
      </w:r>
      <w:r w:rsidRPr="00B10FD5">
        <w:t>cannabis distributor, or cannabis testing facility, but does not include any arrangement between a cannabis delivery service and a cannabis retailer for making deliveries of cannabis items to consumers. During this</w:t>
      </w:r>
      <w:r w:rsidR="002D7DB2">
        <w:t xml:space="preserve"> </w:t>
      </w:r>
      <w:r w:rsidRPr="00B10FD5">
        <w:t>24-month period, the holder of a Class 1 Cannabis</w:t>
      </w:r>
      <w:r w:rsidR="002D7DB2">
        <w:t xml:space="preserve"> </w:t>
      </w:r>
      <w:r w:rsidRPr="00B10FD5">
        <w:t>Cultivator license to operate as a cannabis</w:t>
      </w:r>
      <w:r w:rsidR="002D7DB2">
        <w:t xml:space="preserve"> </w:t>
      </w:r>
      <w:r w:rsidRPr="00B10FD5">
        <w:t>cultivator or a Class 2 Cannabis</w:t>
      </w:r>
      <w:r w:rsidR="002D7DB2">
        <w:t xml:space="preserve"> </w:t>
      </w:r>
      <w:r w:rsidRPr="00B10FD5">
        <w:t>Manufacturer license to operate as a cannabis</w:t>
      </w:r>
      <w:r w:rsidR="002D7DB2">
        <w:t xml:space="preserve"> </w:t>
      </w:r>
      <w:r w:rsidRPr="00B10FD5">
        <w:t>manufacturer may hold one other license to operate another cannabis establishment, other than a Class 3 Cannabis Wholesaler license to operate as a cannabis wholesaler or a Class 5 Cannabis Retailer license to operate as a cannabis retailer; and the holder of a Class 3 Cannabis Wholesaler license to operate as a cannabis wholesaler</w:t>
      </w:r>
      <w:r w:rsidR="002D7DB2">
        <w:t xml:space="preserve"> </w:t>
      </w:r>
      <w:r w:rsidRPr="00B10FD5">
        <w:t>may hold one other Class 4 Cannabis Distributor license to operate as a cannabis distributor.</w:t>
      </w:r>
    </w:p>
    <w:p w:rsidR="00CF02B9" w:rsidRPr="00B10FD5" w:rsidRDefault="00CF02B9" w:rsidP="00CF02B9">
      <w:r w:rsidRPr="00B10FD5">
        <w:tab/>
        <w:t>(b)</w:t>
      </w:r>
      <w:r w:rsidRPr="00B10FD5">
        <w:tab/>
        <w:t>Throughout the</w:t>
      </w:r>
      <w:r w:rsidR="002D7DB2">
        <w:t xml:space="preserve"> </w:t>
      </w:r>
      <w:r w:rsidRPr="00B10FD5">
        <w:t>24-month period set forth in subparagraph (a) of this paragraph, the commission, except as authorized by paragraph (2) of subsection b. of this section, shall not allow, providing there exist qualified applicants, more than</w:t>
      </w:r>
      <w:r w:rsidR="002D7DB2">
        <w:t xml:space="preserve"> </w:t>
      </w:r>
      <w:r w:rsidRPr="00B10FD5">
        <w:t>37 cannabis</w:t>
      </w:r>
      <w:r w:rsidR="002D7DB2">
        <w:t xml:space="preserve"> </w:t>
      </w:r>
      <w:r w:rsidRPr="00B10FD5">
        <w:t>cultivators to be simultaneously licensed and engaging in</w:t>
      </w:r>
      <w:r w:rsidR="002D7DB2">
        <w:t xml:space="preserve"> </w:t>
      </w:r>
      <w:r w:rsidRPr="00B10FD5">
        <w:t>cannabis</w:t>
      </w:r>
      <w:r w:rsidR="002D7DB2">
        <w:t xml:space="preserve"> </w:t>
      </w:r>
      <w:r w:rsidRPr="00B10FD5">
        <w:t>production, which number shall include any alternative treatment centers deemed to be licensed as cannabis</w:t>
      </w:r>
      <w:r w:rsidR="002D7DB2">
        <w:t xml:space="preserve"> </w:t>
      </w:r>
      <w:r w:rsidRPr="00B10FD5">
        <w:t xml:space="preserve">cultivators who are issued licenses by the commission pursuant to paragraph (3) of this subsection; provided that cannabis cultivator licenses issued to microbusinesses pursuant to subsection f. of section 19 of </w:t>
      </w:r>
      <w:r w:rsidR="00E551F2" w:rsidRPr="00B10FD5">
        <w:t>P.L</w:t>
      </w:r>
      <w:r w:rsidR="00E551F2">
        <w:t>.2021</w:t>
      </w:r>
      <w:r w:rsidR="00E551F2" w:rsidRPr="00B10FD5">
        <w:t xml:space="preserve">, </w:t>
      </w:r>
      <w:r w:rsidR="00127C25">
        <w:t>c.16</w:t>
      </w:r>
      <w:r w:rsidR="00E551F2" w:rsidRPr="00B10FD5">
        <w:t xml:space="preserve"> (C.</w:t>
      </w:r>
      <w:r w:rsidR="00E551F2">
        <w:t>24:6I-36</w:t>
      </w:r>
      <w:r w:rsidR="00E551F2" w:rsidRPr="00B10FD5">
        <w:t>)</w:t>
      </w:r>
      <w:r w:rsidRPr="00B10FD5">
        <w:t xml:space="preserve"> shall not count towards this limit.</w:t>
      </w:r>
      <w:r w:rsidR="002D7DB2">
        <w:t xml:space="preserve"> </w:t>
      </w:r>
    </w:p>
    <w:p w:rsidR="00CF02B9" w:rsidRPr="00B10FD5" w:rsidRDefault="00CF02B9" w:rsidP="00CF02B9">
      <w:r w:rsidRPr="00B10FD5">
        <w:tab/>
        <w:t>(2)</w:t>
      </w:r>
      <w:r w:rsidRPr="00B10FD5">
        <w:tab/>
        <w:t>For a period of</w:t>
      </w:r>
      <w:r w:rsidR="002D7DB2">
        <w:t xml:space="preserve"> </w:t>
      </w:r>
      <w:r w:rsidRPr="00B10FD5">
        <w:t>24 months after the effective date</w:t>
      </w:r>
      <w:r w:rsidR="002D7DB2">
        <w:t xml:space="preserve"> </w:t>
      </w:r>
      <w:r w:rsidRPr="00B10FD5">
        <w:t xml:space="preserve">of </w:t>
      </w:r>
      <w:r w:rsidR="00E551F2" w:rsidRPr="00B10FD5">
        <w:t>P.L</w:t>
      </w:r>
      <w:r w:rsidR="00E551F2">
        <w:t>.2021</w:t>
      </w:r>
      <w:r w:rsidR="00E551F2" w:rsidRPr="00B10FD5">
        <w:t xml:space="preserve">, </w:t>
      </w:r>
      <w:r w:rsidR="00127C25">
        <w:t>c.16</w:t>
      </w:r>
      <w:r w:rsidR="00E551F2" w:rsidRPr="00B10FD5">
        <w:t xml:space="preserve"> (C.</w:t>
      </w:r>
      <w:r w:rsidR="00E551F2">
        <w:t>24:6I-31 et al.</w:t>
      </w:r>
      <w:r w:rsidR="00E551F2" w:rsidRPr="00B10FD5">
        <w:t>)</w:t>
      </w:r>
      <w:r w:rsidRPr="00B10FD5">
        <w:t xml:space="preserve">, it shall be unlawful for any owner, part owner, stockholder, officer, or director of any </w:t>
      </w:r>
      <w:r w:rsidRPr="00B10FD5">
        <w:lastRenderedPageBreak/>
        <w:t>corporation, or any other person engaged in any retailing of any cannabis items to engage in the growing of, testing of, manufacturing of, wholesaling of, or transporting in bulk any cannabis items, or to own either whole or in part, or to be a shareholder, officer or director of a corporation or association, directly or indirectly, interested in any cannabis</w:t>
      </w:r>
      <w:r w:rsidR="002D7DB2">
        <w:t xml:space="preserve"> </w:t>
      </w:r>
      <w:r w:rsidRPr="00B10FD5">
        <w:t xml:space="preserve"> cultivator,</w:t>
      </w:r>
      <w:r w:rsidR="002D7DB2">
        <w:t xml:space="preserve"> </w:t>
      </w:r>
      <w:r w:rsidRPr="00B10FD5">
        <w:t>cannabis manufacturer, cannabis wholesaler, cannabis distributor,</w:t>
      </w:r>
      <w:r w:rsidR="002D7DB2">
        <w:t xml:space="preserve"> </w:t>
      </w:r>
      <w:r w:rsidR="00D66A62">
        <w:t>cannabis delivery service</w:t>
      </w:r>
      <w:r w:rsidRPr="00B10FD5">
        <w:t>, or cannabis testing facility.</w:t>
      </w:r>
    </w:p>
    <w:p w:rsidR="00E551F2" w:rsidRDefault="00E551F2" w:rsidP="00CF02B9">
      <w:r>
        <w:tab/>
      </w:r>
      <w:r w:rsidR="00CF02B9" w:rsidRPr="00B10FD5">
        <w:t>(3)</w:t>
      </w:r>
      <w:r>
        <w:t xml:space="preserve"> </w:t>
      </w:r>
      <w:r w:rsidR="00CF02B9" w:rsidRPr="00B10FD5">
        <w:t>(a)</w:t>
      </w:r>
      <w:r w:rsidR="002D7DB2">
        <w:t xml:space="preserve"> </w:t>
      </w:r>
      <w:r w:rsidR="00CF02B9" w:rsidRPr="00B10FD5">
        <w:t>(i)</w:t>
      </w:r>
      <w:r w:rsidR="002D7DB2">
        <w:t xml:space="preserve"> </w:t>
      </w:r>
      <w:r w:rsidR="00CF02B9" w:rsidRPr="00B10FD5">
        <w:t>Except with respect to the cap on the number of cannabis</w:t>
      </w:r>
      <w:r w:rsidR="002D7DB2">
        <w:t xml:space="preserve"> </w:t>
      </w:r>
      <w:r w:rsidR="00CF02B9" w:rsidRPr="00B10FD5">
        <w:t>cultivator licenses set forth in subparagraph (b) of paragraph (1) of this subsection, the provisions of paragraphs (1) and (2) of this subsection shall not apply</w:t>
      </w:r>
      <w:r w:rsidR="002D7DB2">
        <w:t xml:space="preserve"> </w:t>
      </w:r>
      <w:r w:rsidR="00CF02B9" w:rsidRPr="00B10FD5">
        <w:t>to any alternative treatment center that was issued a permit prior to the effective date of P.L.2019, c.153 (C.24:6I-5.1 et al.), or to any alternative treatment center that was issued a permit subsequent to that effective date pursuant to an application submitted prior to that effective date,</w:t>
      </w:r>
      <w:r>
        <w:t xml:space="preserve"> </w:t>
      </w:r>
    </w:p>
    <w:p w:rsidR="00CF02B9" w:rsidRPr="00B10FD5" w:rsidRDefault="00CF02B9" w:rsidP="00CF02B9">
      <w:r w:rsidRPr="00B10FD5">
        <w:tab/>
        <w:t>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w:t>
      </w:r>
      <w:r w:rsidR="00B10FD5">
        <w:t xml:space="preserve"> </w:t>
      </w:r>
      <w:r w:rsidRPr="00B10FD5">
        <w:t>(C.24:6I-7.1),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r w:rsidR="00E551F2">
        <w:t xml:space="preserve"> </w:t>
      </w:r>
    </w:p>
    <w:p w:rsidR="00CF02B9" w:rsidRPr="00B10FD5" w:rsidRDefault="00CF02B9" w:rsidP="00CF02B9">
      <w:r w:rsidRPr="00B10FD5">
        <w:tab/>
        <w:t>to the one alternative treatment center, out of three, issued a permit pursuant to an application submitted on or after the effective date of P.L.2019, c.153 (C.24:6I-5.1 et al.), that is expressly exempt, pursuant to subsection a. of section 11 of P.L.2019, c.153</w:t>
      </w:r>
      <w:r w:rsidR="00B10FD5">
        <w:t xml:space="preserve"> </w:t>
      </w:r>
      <w:r w:rsidRPr="00B10FD5">
        <w:t>(C.24:6I-7.1), from the provisions of subsubparagraph (i)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B10FD5">
        <w:tab/>
        <w:t xml:space="preserve"> </w:t>
      </w:r>
    </w:p>
    <w:p w:rsidR="00CF02B9" w:rsidRPr="00B10FD5" w:rsidRDefault="00CF02B9" w:rsidP="00CF02B9">
      <w:r w:rsidRPr="00B10FD5">
        <w:tab/>
        <w:t>and which alternative treatment center is also deemed, pursuant to subsubparagraph (ii) of subparagraph (c) of paragraph (2) of section 7 of P.L.2009, c.307 (C.24:6I-7), to either concurrently hold a Class 1 Cannabis</w:t>
      </w:r>
      <w:r w:rsidR="002D7DB2">
        <w:t xml:space="preserve"> </w:t>
      </w:r>
      <w:r w:rsidRPr="00B10FD5">
        <w:t>Cultivator license, a Class 2 Cannabis</w:t>
      </w:r>
      <w:r w:rsidR="002D7DB2">
        <w:t xml:space="preserve"> </w:t>
      </w:r>
      <w:r w:rsidRPr="00B10FD5">
        <w:t>Manufacturer</w:t>
      </w:r>
      <w:r w:rsidR="002D7DB2">
        <w:t xml:space="preserve"> </w:t>
      </w:r>
      <w:r w:rsidRPr="00B10FD5">
        <w:t>license,</w:t>
      </w:r>
      <w:r w:rsidR="002D7DB2">
        <w:t xml:space="preserve"> </w:t>
      </w:r>
      <w:r w:rsidRPr="00B10FD5">
        <w:t>a Class 5 Cannabis Retailer license, plus an additional Class 5 Cannabis Retailer license for each satellite dispensary authorized and established by an alternative treatment center pursuant to subparagraph (d) of paragraph (2) of subsection a. of section 7 of P.L.2009, c.307 (C.24:6I-7), and a Class 6 Cannabis Delivery license, or alternatively to</w:t>
      </w:r>
      <w:r w:rsidRPr="00B10FD5">
        <w:rPr>
          <w:rFonts w:ascii="Albertus Extra Bold" w:hAnsi="Albertus Extra Bold"/>
          <w:b/>
        </w:rPr>
        <w:t xml:space="preserve"> </w:t>
      </w:r>
      <w:r w:rsidRPr="00B10FD5">
        <w:t>hold a Class 3 Cannabis Wholesaler license, and may also be deemed to hold a Class 4 Cannabis Distributor license.</w:t>
      </w:r>
    </w:p>
    <w:p w:rsidR="00E551F2" w:rsidRDefault="00CF02B9" w:rsidP="00CF02B9">
      <w:r w:rsidRPr="00B10FD5">
        <w:tab/>
        <w:t>(ii)</w:t>
      </w:r>
      <w:r w:rsidRPr="00B10FD5">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00E551F2">
        <w:t xml:space="preserve"> </w:t>
      </w:r>
      <w:r w:rsidRPr="00B10FD5">
        <w:t xml:space="preserve">or to the commission pursuant to section 7 of P.L.2009, c.307 (C.24:6I-7), but the alternative treatment center shall not begin to operate as any class of cannabis establishment distributor, or delivery service until the alternative treatment center has submitted a written approval for a proposed cannabis establishment distributor, or delivery service from the municipality in which the proposed establishment distributor, or delivery service is to be located, which approval is based on a determination that the </w:t>
      </w:r>
      <w:r w:rsidRPr="00B10FD5">
        <w:lastRenderedPageBreak/>
        <w:t>proposed establishment distributor, or delivery service complies with the municipality’s restrictions on the</w:t>
      </w:r>
      <w:r w:rsidR="002D7DB2">
        <w:t xml:space="preserve"> </w:t>
      </w:r>
      <w:r w:rsidRPr="00B10FD5">
        <w:t xml:space="preserve">number of establishments distributor, or delivery services, as well as the location, manner, and times of operation of establishments or distributors enacted pursuant to section 31 of </w:t>
      </w:r>
      <w:r w:rsidR="00E551F2" w:rsidRPr="00B10FD5">
        <w:t>P.L</w:t>
      </w:r>
      <w:r w:rsidR="00E551F2">
        <w:t>.2021</w:t>
      </w:r>
      <w:r w:rsidR="00E551F2" w:rsidRPr="00B10FD5">
        <w:t xml:space="preserve">, </w:t>
      </w:r>
      <w:r w:rsidR="00127C25">
        <w:t>c.16</w:t>
      </w:r>
      <w:r w:rsidR="00E551F2" w:rsidRPr="00B10FD5">
        <w:t xml:space="preserve"> (C.</w:t>
      </w:r>
      <w:r w:rsidR="00E551F2">
        <w:t>24:6I-45</w:t>
      </w:r>
      <w:r w:rsidR="00E551F2" w:rsidRPr="00B10FD5">
        <w:t>)</w:t>
      </w:r>
      <w:r w:rsidRPr="00B10FD5">
        <w:t>.</w:t>
      </w:r>
      <w:r w:rsidR="002D7DB2">
        <w:t xml:space="preserve"> </w:t>
      </w:r>
      <w:r w:rsidRPr="00B10FD5">
        <w:t>The commission shall thereafter only issue the initial license to the alternative treatment center for a cannabis establishment of the appropriate class, or for a cannabis distributor or delivery service,</w:t>
      </w:r>
      <w:r w:rsidRPr="00B10FD5">
        <w:rPr>
          <w:rFonts w:ascii="Albertus Extra Bold" w:hAnsi="Albertus Extra Bold"/>
          <w:b/>
        </w:rPr>
        <w:t xml:space="preserve"> </w:t>
      </w:r>
      <w:r w:rsidRPr="00B10FD5">
        <w:t>once the commission certifies that it has sufficient quantities of medical cannabis and medical cannabis products available to meet the reasonably anticipated</w:t>
      </w:r>
      <w:r w:rsidR="002D7DB2">
        <w:t xml:space="preserve"> </w:t>
      </w:r>
      <w:r w:rsidRPr="00B10FD5">
        <w:t xml:space="preserve">needs of registered qualifying patients in accordance with subsubparagraph (iii) of this subparagraph.  The commission shall begin accepting municipal approvals from alternative treatment centers beginning on the date of adoption of the commission’s initial rules and regulations pursuant to subparagraph (a) of paragraph (1) of subsection d. of section 6 of </w:t>
      </w:r>
      <w:r w:rsidR="00E551F2" w:rsidRPr="00B10FD5">
        <w:t>P.L</w:t>
      </w:r>
      <w:r w:rsidR="00E551F2">
        <w:t>.2021</w:t>
      </w:r>
      <w:r w:rsidR="00E551F2" w:rsidRPr="00B10FD5">
        <w:t xml:space="preserve">, </w:t>
      </w:r>
      <w:r w:rsidR="00127C25">
        <w:t>c.16</w:t>
      </w:r>
      <w:r w:rsidR="00E551F2" w:rsidRPr="00B10FD5">
        <w:t xml:space="preserve"> (C.</w:t>
      </w:r>
      <w:r w:rsidR="00E551F2">
        <w:t>24:6I-34</w:t>
      </w:r>
      <w:r w:rsidR="00E551F2" w:rsidRPr="00B10FD5">
        <w:t>)</w:t>
      </w:r>
      <w:r w:rsidRPr="00B10FD5">
        <w:t>.</w:t>
      </w:r>
    </w:p>
    <w:p w:rsidR="00CF02B9" w:rsidRPr="00B10FD5" w:rsidRDefault="00CF02B9" w:rsidP="00CF02B9">
      <w:r w:rsidRPr="00B10FD5">
        <w:tab/>
        <w:t>(iii)</w:t>
      </w:r>
      <w:r w:rsidR="002D7DB2">
        <w:t xml:space="preserve"> </w:t>
      </w:r>
      <w:r w:rsidRPr="00B10FD5">
        <w:t>An alternative treatment center with approval</w:t>
      </w:r>
      <w:r w:rsidR="002D7DB2">
        <w:t xml:space="preserve"> </w:t>
      </w:r>
      <w:r w:rsidRPr="00B10FD5">
        <w:t>from a municipality pursuant to subsubparagraph (ii) of this subparagraph shall not engage in activities related to the growing, manufacturing,</w:t>
      </w:r>
      <w:r w:rsidR="002D7DB2">
        <w:t xml:space="preserve"> </w:t>
      </w:r>
      <w:r w:rsidRPr="00B10FD5">
        <w:t>wholesaling, transporting or delivering of</w:t>
      </w:r>
      <w:r w:rsidR="002D7DB2">
        <w:t xml:space="preserve"> </w:t>
      </w:r>
      <w:r w:rsidRPr="00B10FD5">
        <w:t>cannabis or cannabis items until it has certified to the commission that that it has sufficient quantities of medical cannabis and medical cannabis products available to meet the reasonably anticipated</w:t>
      </w:r>
      <w:r w:rsidR="002D7DB2">
        <w:t xml:space="preserve"> </w:t>
      </w:r>
      <w:r w:rsidRPr="00B10FD5">
        <w:t>needs of registered qualifying patients, and the commission has accepted the alternative treatment center’s certification, which acceptance is conditioned on the commission’s review of the alternative treatment center as set forth in</w:t>
      </w:r>
      <w:r w:rsidR="002D7DB2">
        <w:t xml:space="preserve"> </w:t>
      </w:r>
      <w:r w:rsidRPr="00B10FD5">
        <w:t>subsubparagraph</w:t>
      </w:r>
      <w:r w:rsidR="002D7DB2">
        <w:t xml:space="preserve"> </w:t>
      </w:r>
      <w:r w:rsidRPr="00B10FD5">
        <w:t>(iv) of this subparagraph.</w:t>
      </w:r>
      <w:r w:rsidR="002D7DB2">
        <w:t xml:space="preserve"> </w:t>
      </w:r>
      <w:r w:rsidRPr="00B10FD5">
        <w:t>Upon acceptance of the certification, the commission shall issue the initial license to the alternative treatment center for a cannabis establishment of the appropriate class</w:t>
      </w:r>
      <w:r w:rsidR="002D7DB2">
        <w:t xml:space="preserve"> </w:t>
      </w:r>
      <w:r w:rsidRPr="00B10FD5">
        <w:t>or for a cannabis distributor or delivery service.</w:t>
      </w:r>
    </w:p>
    <w:p w:rsidR="00CF02B9" w:rsidRPr="00B10FD5" w:rsidRDefault="00CF02B9" w:rsidP="00CF02B9">
      <w:r w:rsidRPr="00B10FD5">
        <w:tab/>
        <w:t xml:space="preserve">Notwithstanding the date determined by the commission pursuant to paragraph (2) of subsection d. of section 6 of </w:t>
      </w:r>
      <w:r w:rsidR="00372B26" w:rsidRPr="00B10FD5">
        <w:t>P.L</w:t>
      </w:r>
      <w:r w:rsidR="00372B26">
        <w:t>.2021</w:t>
      </w:r>
      <w:r w:rsidR="00372B26" w:rsidRPr="00B10FD5">
        <w:t xml:space="preserve">, </w:t>
      </w:r>
      <w:r w:rsidR="00127C25">
        <w:t>c.16</w:t>
      </w:r>
      <w:r w:rsidR="00372B26" w:rsidRPr="00B10FD5">
        <w:t xml:space="preserve"> (C.</w:t>
      </w:r>
      <w:r w:rsidR="00372B26">
        <w:t>24:6I-34</w:t>
      </w:r>
      <w:r w:rsidR="00372B26" w:rsidRPr="00B10FD5">
        <w:t>)</w:t>
      </w:r>
      <w:r w:rsidRPr="00B10FD5">
        <w:t xml:space="preserve"> to be the first date on which cannabis retailers issued licenses and conditional licenses begin retail sales of personal use cannabis items, an alternate treatment center, if approved by</w:t>
      </w:r>
      <w:r w:rsidR="002D7DB2">
        <w:t xml:space="preserve"> </w:t>
      </w:r>
      <w:r w:rsidRPr="00B10FD5">
        <w:t>the commission to operate as a cannabis retailer, may begin to engage in the retail sale of cannabis items on any date after the date that the commission adopts its initial rules and regulations pursuant to subparagraph (a) of paragraph (1) of subsection d. of section 6 of that act</w:t>
      </w:r>
      <w:r w:rsidR="002D7DB2">
        <w:t xml:space="preserve"> </w:t>
      </w:r>
      <w:r w:rsidR="00372B26" w:rsidRPr="00B10FD5">
        <w:t>P.L</w:t>
      </w:r>
      <w:r w:rsidR="00372B26">
        <w:t>.2021</w:t>
      </w:r>
      <w:r w:rsidR="00372B26" w:rsidRPr="00B10FD5">
        <w:t xml:space="preserve">, </w:t>
      </w:r>
      <w:r w:rsidR="00127C25">
        <w:t>c.16</w:t>
      </w:r>
      <w:r w:rsidR="00372B26" w:rsidRPr="00B10FD5">
        <w:t xml:space="preserve"> (C.</w:t>
      </w:r>
      <w:r w:rsidR="00372B26">
        <w:t>24:6I-34</w:t>
      </w:r>
      <w:r w:rsidR="00372B26" w:rsidRPr="00B10FD5">
        <w:t>)</w:t>
      </w:r>
      <w:r w:rsidRPr="00B10FD5">
        <w:t>, so long as it has certified to the commission</w:t>
      </w:r>
      <w:r w:rsidR="002D7DB2">
        <w:t xml:space="preserve"> </w:t>
      </w:r>
      <w:r w:rsidRPr="00B10FD5">
        <w:t>that it has sufficient quantities of medical cannabis and, if applicable, medical cannabis products available to meet the reasonably anticipated</w:t>
      </w:r>
      <w:r w:rsidR="002D7DB2">
        <w:t xml:space="preserve"> </w:t>
      </w:r>
      <w:r w:rsidRPr="00B10FD5">
        <w:t>needs of registered qualifying patients, and</w:t>
      </w:r>
      <w:r w:rsidR="002D7DB2">
        <w:t xml:space="preserve"> </w:t>
      </w:r>
      <w:r w:rsidRPr="00B10FD5">
        <w:t>the commission</w:t>
      </w:r>
      <w:r w:rsidR="002D7DB2">
        <w:t xml:space="preserve"> </w:t>
      </w:r>
      <w:r w:rsidRPr="00B10FD5">
        <w:t>has accepted the alternative treatment center’s certification, which acceptance is conditioned on the commission’s review of the alternative treatment center as set forth in</w:t>
      </w:r>
      <w:r w:rsidR="002D7DB2">
        <w:t xml:space="preserve"> </w:t>
      </w:r>
      <w:r w:rsidRPr="00B10FD5">
        <w:t>subsubparagraph (iv) of this subparagraph.  Upon acceptance of the certification, the commission shall issue the initial cannabis retailer license to the alternative treatment center for engaging in the retail sale of cannabis items.</w:t>
      </w:r>
    </w:p>
    <w:p w:rsidR="00CF02B9" w:rsidRPr="00B10FD5" w:rsidRDefault="00CF02B9" w:rsidP="00CF02B9">
      <w:r w:rsidRPr="00B10FD5">
        <w:tab/>
        <w:t>(iv)</w:t>
      </w:r>
      <w:r w:rsidRPr="00B10FD5">
        <w:tab/>
        <w:t xml:space="preserve">An alternative treatment center issued a license for a cannabis establishment or delivery service shall be authorized to use the same premises for all activities authorized under </w:t>
      </w:r>
      <w:r w:rsidR="00372B26" w:rsidRPr="00B10FD5">
        <w:t>P.L</w:t>
      </w:r>
      <w:r w:rsidR="00372B26">
        <w:t>.2021</w:t>
      </w:r>
      <w:r w:rsidR="00372B26" w:rsidRPr="00B10FD5">
        <w:t xml:space="preserve">, </w:t>
      </w:r>
      <w:r w:rsidR="00127C25">
        <w:t>c.16</w:t>
      </w:r>
      <w:r w:rsidR="00372B26" w:rsidRPr="00B10FD5">
        <w:t xml:space="preserve"> (C.</w:t>
      </w:r>
      <w:r w:rsidR="00372B26">
        <w:t>24:6I-31 et al.</w:t>
      </w:r>
      <w:r w:rsidR="00372B26" w:rsidRPr="00B10FD5">
        <w:t>)</w:t>
      </w:r>
      <w:r w:rsidRPr="00B10FD5">
        <w:t xml:space="preserve"> and the “Jake Honig Compassionate Use Medical Cannabis Act,” P.L.2009, c.307 (C.24:6I-1 et al.), without being required to establish or maintain any physical barriers or separations between operations related to the medical use of cannabis and operations related to personal use of cannabis items, provided that the alternative treatment center shall be required to certify that it hassufficient quantities of medical cannabis and, if applicable, medical cannabis products available to meet the reasonably anticipated</w:t>
      </w:r>
      <w:r w:rsidR="002D7DB2">
        <w:t xml:space="preserve"> </w:t>
      </w:r>
      <w:r w:rsidRPr="00B10FD5">
        <w:t xml:space="preserve">needs of registered qualifying patients, as set forth in subsubparagraph (ii) or (iii) of this subparagraph, and only if accepted by the commission, </w:t>
      </w:r>
      <w:r w:rsidRPr="00B10FD5">
        <w:lastRenderedPageBreak/>
        <w:t>which is</w:t>
      </w:r>
      <w:r w:rsidR="002D7DB2">
        <w:t xml:space="preserve"> </w:t>
      </w:r>
      <w:r w:rsidRPr="00B10FD5">
        <w:t>a condition</w:t>
      </w:r>
      <w:r w:rsidR="002D7DB2">
        <w:t xml:space="preserve"> </w:t>
      </w:r>
      <w:r w:rsidRPr="00B10FD5">
        <w:t>for licensure as a cannabis establishment of the appropriate class</w:t>
      </w:r>
      <w:r w:rsidR="002D7DB2">
        <w:t xml:space="preserve"> </w:t>
      </w:r>
      <w:r w:rsidRPr="00B10FD5">
        <w:t>or as a cannabis delivery service.</w:t>
      </w:r>
    </w:p>
    <w:p w:rsidR="00CF02B9" w:rsidRPr="00B10FD5" w:rsidRDefault="00CF02B9" w:rsidP="00CF02B9">
      <w:r w:rsidRPr="00B10FD5">
        <w:tab/>
        <w:t>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w:t>
      </w:r>
      <w:r w:rsidR="002D7DB2">
        <w:t xml:space="preserve"> </w:t>
      </w:r>
      <w:r w:rsidRPr="00B10FD5">
        <w:t>shall assess</w:t>
      </w:r>
      <w:r w:rsidR="00B10FD5">
        <w:t xml:space="preserve"> </w:t>
      </w:r>
      <w:r w:rsidRPr="00B10FD5">
        <w:t>patient enrollment, inventory, sales of medical cannabis and medical cannabis products, and any other factors determined by the commission through regulation.</w:t>
      </w:r>
      <w:r w:rsidR="002D7DB2">
        <w:t xml:space="preserve"> </w:t>
      </w:r>
    </w:p>
    <w:p w:rsidR="00CF02B9" w:rsidRPr="00B10FD5" w:rsidRDefault="00B10FD5" w:rsidP="00CF02B9">
      <w:r>
        <w:t xml:space="preserve"> </w:t>
      </w:r>
      <w:r w:rsidR="00CF02B9" w:rsidRPr="00B10FD5">
        <w:tab/>
        <w:t>As a condition of licensure following acceptance of a certification, an alternative treatment center shall meet the anticipated treatment needs of registered qualifying patients before meeting the retail</w:t>
      </w:r>
      <w:r w:rsidR="002D7DB2">
        <w:t xml:space="preserve"> </w:t>
      </w:r>
      <w:r w:rsidR="00CF02B9" w:rsidRPr="00B10FD5">
        <w:t>requests of cannabis consumers, and the alternative treatment center shall not make operational changes that reduce access to medical cannabis for registered qualifying patients in order to operate a cannabis establishment or delivery service.  If an alternative treatment center is found by the commission to not have sufficient quantities of medical cannabis or medical cannabis products available to meet the reasonably anticipated needs of qualified patients, the commission may issue fines, limit retail or other sales, temporarily suspend the alternative treatment center’s cannabis establishment, distributor, or delivery service license, or issue any other penalties determined by the commission through regulation.</w:t>
      </w:r>
    </w:p>
    <w:p w:rsidR="00CF02B9" w:rsidRPr="00B10FD5" w:rsidRDefault="00CF02B9" w:rsidP="00CF02B9">
      <w:r w:rsidRPr="00B10FD5">
        <w:tab/>
        <w:t>(b)</w:t>
      </w:r>
      <w:r w:rsidRPr="00B10FD5">
        <w:tab/>
        <w:t xml:space="preserve">Beginning on a date determined by the commission, to be not later than one year from the date determined by the commission pursuant to paragraph (2) of subsection d. of section 6 of </w:t>
      </w:r>
      <w:r w:rsidR="00372B26" w:rsidRPr="00B10FD5">
        <w:t>P.L</w:t>
      </w:r>
      <w:r w:rsidR="00372B26">
        <w:t>.2021</w:t>
      </w:r>
      <w:r w:rsidR="00372B26" w:rsidRPr="00B10FD5">
        <w:t xml:space="preserve">, </w:t>
      </w:r>
      <w:r w:rsidR="00127C25">
        <w:t>c.16</w:t>
      </w:r>
      <w:r w:rsidR="00372B26" w:rsidRPr="00B10FD5">
        <w:t xml:space="preserve"> (C.</w:t>
      </w:r>
      <w:r w:rsidR="00372B26">
        <w:t>24:6I-34</w:t>
      </w:r>
      <w:r w:rsidR="00372B26" w:rsidRPr="00B10FD5">
        <w:t>)</w:t>
      </w:r>
      <w:r w:rsidRPr="00B10FD5">
        <w:t xml:space="preserve">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w:t>
      </w:r>
      <w:r w:rsidR="00372B26" w:rsidRPr="00B10FD5">
        <w:t>P.L</w:t>
      </w:r>
      <w:r w:rsidR="00372B26">
        <w:t>.2021</w:t>
      </w:r>
      <w:r w:rsidR="00372B26" w:rsidRPr="00B10FD5">
        <w:t xml:space="preserve">, </w:t>
      </w:r>
      <w:r w:rsidR="00127C25">
        <w:t>c.16</w:t>
      </w:r>
      <w:r w:rsidR="00372B26" w:rsidRPr="00B10FD5">
        <w:t xml:space="preserve"> (C.</w:t>
      </w:r>
      <w:r w:rsidR="00372B26">
        <w:t>24:6I-31 et al.</w:t>
      </w:r>
      <w:r w:rsidR="00372B26" w:rsidRPr="00B10FD5">
        <w:t>)</w:t>
      </w:r>
      <w:r w:rsidRPr="00B10FD5">
        <w:t>as required by the commission for its operations concerning</w:t>
      </w:r>
      <w:r w:rsidR="002D7DB2">
        <w:t xml:space="preserve"> </w:t>
      </w:r>
      <w:r w:rsidRPr="00B10FD5">
        <w:t xml:space="preserve">cannabis or cannabis items, and this certification shall be supplemented with a new written approval from the municipality in which the alternative treatment center is operating as a cannabis establishment or delivery service for which the initial license was issued, approving the continued operations as a cannabis establishment distributor, or delivery service.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  </w:t>
      </w:r>
    </w:p>
    <w:p w:rsidR="00CF02B9" w:rsidRPr="00B10FD5" w:rsidRDefault="00CF02B9" w:rsidP="00CF02B9">
      <w:r w:rsidRPr="00B10FD5">
        <w:tab/>
        <w:t>b.</w:t>
      </w:r>
      <w:r w:rsidRPr="00B10FD5">
        <w:tab/>
        <w:t>Following the 24</w:t>
      </w:r>
      <w:r w:rsidR="00372B26">
        <w:t>-</w:t>
      </w:r>
      <w:r w:rsidRPr="00B10FD5">
        <w:t>month period set forth in subparagraph (a) of paragraph (1) of subsection a. of this section, a cannabis</w:t>
      </w:r>
      <w:r w:rsidR="002D7DB2">
        <w:t xml:space="preserve"> </w:t>
      </w:r>
      <w:r w:rsidRPr="00B10FD5">
        <w:t>license holder shall be authorized to hold:</w:t>
      </w:r>
    </w:p>
    <w:p w:rsidR="00CF02B9" w:rsidRPr="00B10FD5" w:rsidRDefault="00CF02B9" w:rsidP="00CF02B9">
      <w:r w:rsidRPr="00B10FD5">
        <w:tab/>
        <w:t>(1)</w:t>
      </w:r>
      <w:r w:rsidR="00372B26">
        <w:t xml:space="preserve"> </w:t>
      </w:r>
      <w:r w:rsidRPr="00B10FD5">
        <w:t xml:space="preserve">(a)  a Class 1 Cannabis  </w:t>
      </w:r>
      <w:r w:rsidR="002D7DB2">
        <w:t>Cultivator</w:t>
      </w:r>
      <w:r w:rsidRPr="00B10FD5">
        <w:t xml:space="preserve"> license, a Class 2 Cannabis</w:t>
      </w:r>
      <w:r w:rsidR="002D7DB2">
        <w:t xml:space="preserve"> </w:t>
      </w:r>
      <w:r w:rsidRPr="00B10FD5">
        <w:t>Manufacturer license,</w:t>
      </w:r>
      <w:r w:rsidR="002D7DB2">
        <w:t xml:space="preserve"> </w:t>
      </w:r>
      <w:r w:rsidRPr="00B10FD5">
        <w:t>a Class 5 Cannabis Retailer license, and a Class 6 Cannabis Delivery license concurrently, provided that no license holder shall be authorized to concurrently hold more than one license of each class, except for an alternative treatment center that was deemed, during the</w:t>
      </w:r>
      <w:r w:rsidR="002D7DB2">
        <w:t xml:space="preserve"> </w:t>
      </w:r>
      <w:r w:rsidRPr="00B10FD5">
        <w:t>24</w:t>
      </w:r>
      <w:r w:rsidR="00372B26">
        <w:t>-</w:t>
      </w:r>
      <w:r w:rsidRPr="00B10FD5">
        <w:t xml:space="preserve">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w:t>
      </w:r>
      <w:r w:rsidRPr="00B10FD5">
        <w:lastRenderedPageBreak/>
        <w:t>dispensary, and shall not be replaced by any other class of cannabis establishment distributor, or delivery service license; or</w:t>
      </w:r>
    </w:p>
    <w:p w:rsidR="00CF02B9" w:rsidRPr="00B10FD5" w:rsidRDefault="00CF02B9" w:rsidP="00CF02B9">
      <w:r w:rsidRPr="00B10FD5">
        <w:tab/>
        <w:t>(b)</w:t>
      </w:r>
      <w:r w:rsidRPr="00B10FD5">
        <w:tab/>
        <w:t>a Class 3 Cannabis Wholesaler license and a Class 4 Cannabis Distributor license.  In no case may a holder of a Class 3 Cannabis Wholesaler license concurrently</w:t>
      </w:r>
      <w:r w:rsidR="002D7DB2">
        <w:t xml:space="preserve"> </w:t>
      </w:r>
      <w:r w:rsidRPr="00B10FD5">
        <w:t>hold a license of any other class</w:t>
      </w:r>
      <w:r w:rsidR="002D7DB2">
        <w:t xml:space="preserve"> </w:t>
      </w:r>
      <w:r w:rsidRPr="00B10FD5">
        <w:t>of cannabis establishment, or concurrently hold a license as a cannabis delivery service.</w:t>
      </w:r>
    </w:p>
    <w:p w:rsidR="00CF02B9" w:rsidRPr="00B10FD5" w:rsidRDefault="00CF02B9" w:rsidP="00CF02B9">
      <w:r w:rsidRPr="00B10FD5">
        <w:tab/>
        <w:t>(2)</w:t>
      </w:r>
      <w:r w:rsidRPr="00B10FD5">
        <w:tab/>
        <w:t xml:space="preserve">The commission, pursuant to its authority under paragraph (1) of subsection a. of section 18 of </w:t>
      </w:r>
      <w:r w:rsidR="00372B26" w:rsidRPr="00B10FD5">
        <w:t>P.L</w:t>
      </w:r>
      <w:r w:rsidR="00372B26">
        <w:t>.2021</w:t>
      </w:r>
      <w:r w:rsidR="00372B26" w:rsidRPr="00B10FD5">
        <w:t xml:space="preserve">, </w:t>
      </w:r>
      <w:r w:rsidR="00127C25">
        <w:t>c.16</w:t>
      </w:r>
      <w:r w:rsidR="00372B26" w:rsidRPr="00B10FD5">
        <w:t xml:space="preserve"> (C.</w:t>
      </w:r>
      <w:r w:rsidR="00372B26">
        <w:t>24:6I-35</w:t>
      </w:r>
      <w:r w:rsidR="00372B26" w:rsidRPr="00B10FD5">
        <w:t>)</w:t>
      </w:r>
      <w:r w:rsidRPr="00B10FD5">
        <w:t xml:space="preserve"> for making periodic evaluations of whether the number of each class of cannabis establishment, or number of cannabis distributors or delivery services, is sufficient to meet the market demands of the State, shall review the limit on the number of cannabis</w:t>
      </w:r>
      <w:r w:rsidR="002D7DB2">
        <w:t xml:space="preserve"> </w:t>
      </w:r>
      <w:r w:rsidRPr="00B10FD5">
        <w:t>cultivator licenses set forth in subparagraph (b) of paragraph (1) of subsection a. of this section, and providing there exist qualified applicants, accept new applications for additional licenses as it deems necessary.</w:t>
      </w:r>
    </w:p>
    <w:p w:rsidR="00CF02B9" w:rsidRPr="00B10FD5" w:rsidRDefault="00CF02B9" w:rsidP="00CF02B9">
      <w:r w:rsidRPr="00B10FD5">
        <w:tab/>
        <w:t>(3)</w:t>
      </w:r>
      <w:r w:rsidRPr="00B10FD5">
        <w:tab/>
        <w:t>A license holder may submit an application for a license of any type that the license holder does not currently hold prior to the expiration of the</w:t>
      </w:r>
      <w:r w:rsidR="002D7DB2">
        <w:t xml:space="preserve"> </w:t>
      </w:r>
      <w:r w:rsidRPr="00B10FD5">
        <w:t>24</w:t>
      </w:r>
      <w:r w:rsidR="00372B26">
        <w:t>-</w:t>
      </w:r>
      <w:r w:rsidRPr="00B10FD5">
        <w:t>month period set forth in subparagraph (a) of paragraph (1) of subsection a. of this section, or thereafter, does not currently hold pursuant to paragraph (1) of this subsection, provided that no license shall be awarded to the license holder during the</w:t>
      </w:r>
      <w:r w:rsidR="002D7DB2">
        <w:t xml:space="preserve"> </w:t>
      </w:r>
      <w:r w:rsidRPr="00B10FD5">
        <w:t>24</w:t>
      </w:r>
      <w:r w:rsidR="00372B26">
        <w:t>-</w:t>
      </w:r>
      <w:r w:rsidRPr="00B10FD5">
        <w:t>month period, or thereafter, if issuance of the license would violate the restrictions set forth in subsection a. of this section concerning the classes of licenses that may be concurrently held during that</w:t>
      </w:r>
      <w:r w:rsidR="002D7DB2">
        <w:t xml:space="preserve"> </w:t>
      </w:r>
      <w:r w:rsidRPr="00B10FD5">
        <w:t>24</w:t>
      </w:r>
      <w:r w:rsidR="00372B26">
        <w:t>-</w:t>
      </w:r>
      <w:r w:rsidRPr="00B10FD5">
        <w:t>month period, or the restrictions set forth in p</w:t>
      </w:r>
      <w:r w:rsidR="00F64B9F">
        <w:t>aragraph (1) of this subsection</w:t>
      </w:r>
      <w:r w:rsidRPr="00B10FD5">
        <w:t>.</w:t>
      </w:r>
    </w:p>
    <w:p w:rsidR="0033298E" w:rsidRPr="00B10FD5" w:rsidRDefault="0033298E" w:rsidP="00686AEB"/>
    <w:p w:rsidR="00AC5284" w:rsidRPr="00B10FD5" w:rsidRDefault="00AC5284" w:rsidP="00AC5284">
      <w:pPr>
        <w:tabs>
          <w:tab w:val="clear" w:pos="2160"/>
          <w:tab w:val="left" w:pos="2340"/>
        </w:tabs>
      </w:pPr>
      <w:r w:rsidRPr="00B10FD5">
        <w:tab/>
        <w:t>34.</w:t>
      </w:r>
      <w:r w:rsidR="00372B26">
        <w:tab/>
      </w:r>
      <w:r w:rsidRPr="00B10FD5">
        <w:t xml:space="preserve">Section 7 of P.L.2009, c.307 (C.24:6I-7) is amended to read as follows: </w:t>
      </w:r>
    </w:p>
    <w:p w:rsidR="00372B26" w:rsidRDefault="00372B26" w:rsidP="00AC5284">
      <w:pPr>
        <w:tabs>
          <w:tab w:val="clear" w:pos="1440"/>
          <w:tab w:val="left" w:pos="1080"/>
        </w:tabs>
        <w:spacing w:line="300" w:lineRule="auto"/>
      </w:pPr>
    </w:p>
    <w:p w:rsidR="00372B26" w:rsidRDefault="00372B26" w:rsidP="00AC5284">
      <w:pPr>
        <w:tabs>
          <w:tab w:val="clear" w:pos="1440"/>
          <w:tab w:val="left" w:pos="1080"/>
        </w:tabs>
        <w:spacing w:line="300" w:lineRule="auto"/>
      </w:pPr>
      <w:r>
        <w:t>C.24:6I-7  Applications for permits.</w:t>
      </w:r>
    </w:p>
    <w:p w:rsidR="00AC5284" w:rsidRPr="00B10FD5" w:rsidRDefault="00AC5284" w:rsidP="00AC5284">
      <w:pPr>
        <w:tabs>
          <w:tab w:val="clear" w:pos="1440"/>
          <w:tab w:val="left" w:pos="1080"/>
        </w:tabs>
        <w:spacing w:line="300" w:lineRule="auto"/>
      </w:pPr>
      <w:r w:rsidRPr="00B10FD5">
        <w:tab/>
        <w:t>7.</w:t>
      </w:r>
      <w:r w:rsidR="00372B26">
        <w:t xml:space="preserve"> </w:t>
      </w:r>
      <w:r w:rsidRPr="00B10FD5">
        <w:t>a.</w:t>
      </w:r>
      <w:r w:rsidR="002D7DB2">
        <w:t xml:space="preserve"> </w:t>
      </w:r>
      <w:r w:rsidRPr="00B10FD5">
        <w:t>(1)</w:t>
      </w:r>
      <w:r w:rsidR="002D7DB2">
        <w:t xml:space="preserve"> </w:t>
      </w:r>
      <w:r w:rsidRPr="00B10FD5">
        <w:t>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C5284" w:rsidRPr="00B10FD5" w:rsidRDefault="00AC5284" w:rsidP="00AC5284">
      <w:pPr>
        <w:spacing w:line="300" w:lineRule="auto"/>
      </w:pPr>
      <w:r w:rsidRPr="00B10FD5">
        <w:tab/>
        <w:t xml:space="preserve">(2) (a) For a period of 18 months after the effective date of P.L.2019, c.153 (C.24:6I-5.1 et al.): </w:t>
      </w:r>
    </w:p>
    <w:p w:rsidR="00AC5284" w:rsidRPr="00B10FD5" w:rsidRDefault="00AC5284" w:rsidP="00AC5284">
      <w:pPr>
        <w:spacing w:line="300" w:lineRule="auto"/>
      </w:pPr>
      <w:r w:rsidRPr="00B10FD5">
        <w:tab/>
        <w:t>(i)</w:t>
      </w:r>
      <w:r w:rsidRPr="00B10FD5">
        <w:tab/>
        <w:t>no applicant may concurrently hold more than one permit issued by the commission pursuant to this section, regardless of type; and</w:t>
      </w:r>
    </w:p>
    <w:p w:rsidR="00AC5284" w:rsidRPr="00B10FD5" w:rsidRDefault="00AC5284" w:rsidP="00AC5284">
      <w:pPr>
        <w:spacing w:line="300" w:lineRule="auto"/>
      </w:pPr>
      <w:r w:rsidRPr="00B10FD5">
        <w:tab/>
        <w:t>(ii)</w:t>
      </w:r>
      <w:r w:rsidRPr="00B10FD5">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4" w:name="_Hlk9198176"/>
      <w:r w:rsidRPr="00B10FD5">
        <w:t xml:space="preserve">P.L.2019, c.153 (C.24:6I-5.1 et al.); provided that medical cannabis cultivator permits issued to microbusinesses pursuant to subsection e. of section 11 of </w:t>
      </w:r>
      <w:bookmarkEnd w:id="4"/>
      <w:r w:rsidRPr="00B10FD5">
        <w:t>P.L.2019, c.153 (C.24:6I-7.1) shall not count toward this limit.</w:t>
      </w:r>
    </w:p>
    <w:p w:rsidR="00AC5284" w:rsidRPr="00B10FD5" w:rsidRDefault="00AC5284" w:rsidP="00AC5284">
      <w:pPr>
        <w:spacing w:line="300" w:lineRule="auto"/>
      </w:pPr>
      <w:r w:rsidRPr="00B10FD5">
        <w:tab/>
        <w:t>(b)</w:t>
      </w:r>
      <w:r w:rsidRPr="00B10FD5">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w:t>
      </w:r>
      <w:r w:rsidRPr="00B10FD5">
        <w:lastRenderedPageBreak/>
        <w:t>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w:t>
      </w:r>
      <w:r w:rsidR="002D7DB2">
        <w:t xml:space="preserve"> </w:t>
      </w:r>
      <w:r w:rsidRPr="00B10FD5">
        <w:t xml:space="preserve">18-month period. </w:t>
      </w:r>
    </w:p>
    <w:p w:rsidR="00AC5284" w:rsidRPr="00B10FD5" w:rsidRDefault="00AC5284" w:rsidP="00AC5284">
      <w:pPr>
        <w:spacing w:line="300" w:lineRule="auto"/>
      </w:pPr>
      <w:r w:rsidRPr="00B10FD5">
        <w:tab/>
        <w:t>(c) (i)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AC5284" w:rsidRPr="00B10FD5" w:rsidRDefault="00AC5284" w:rsidP="00AC5284">
      <w:pPr>
        <w:spacing w:line="300" w:lineRule="auto"/>
      </w:pPr>
      <w:r w:rsidRPr="00B10FD5">
        <w:tab/>
        <w:t>(ii)</w:t>
      </w:r>
      <w:r w:rsidR="00372B26">
        <w:tab/>
      </w:r>
      <w:r w:rsidRPr="00B10FD5">
        <w:t>In addition, each of the alternative treatment centers described in subsubparagraph (i) of this subparagraph, to which the provisions of subparagraph (a) of this paragraph</w:t>
      </w:r>
      <w:r w:rsidR="002D7DB2">
        <w:t xml:space="preserve"> </w:t>
      </w:r>
      <w:r w:rsidRPr="00B10FD5">
        <w:t xml:space="preserve">shall not apply, shall, upon the adoption of the initial rules and regulations by the commission pursuant to subparagraph (a) of paragraph (1) of subsection d. of section 6 of </w:t>
      </w:r>
      <w:r w:rsidR="00372B26" w:rsidRPr="00B10FD5">
        <w:t>P.L</w:t>
      </w:r>
      <w:r w:rsidR="00372B26">
        <w:t>.2021</w:t>
      </w:r>
      <w:r w:rsidR="00372B26" w:rsidRPr="00B10FD5">
        <w:t xml:space="preserve">, </w:t>
      </w:r>
      <w:r w:rsidR="00127C25">
        <w:t>c.16</w:t>
      </w:r>
      <w:r w:rsidR="00372B26" w:rsidRPr="00B10FD5">
        <w:t xml:space="preserve"> (C.</w:t>
      </w:r>
      <w:r w:rsidR="00372B26">
        <w:t>24:6I-34</w:t>
      </w:r>
      <w:r w:rsidR="00372B26" w:rsidRPr="00B10FD5">
        <w:t>)</w:t>
      </w:r>
      <w:r w:rsidRPr="00B10FD5">
        <w:t>, be deemed to either concurrently hold a Class 1 Cannabis</w:t>
      </w:r>
      <w:r w:rsidR="002D7DB2">
        <w:t xml:space="preserve"> </w:t>
      </w:r>
      <w:r w:rsidRPr="00B10FD5">
        <w:t>Cultivator license, a Class 2 Cannabis</w:t>
      </w:r>
      <w:r w:rsidR="002D7DB2">
        <w:t xml:space="preserve"> </w:t>
      </w:r>
      <w:r w:rsidRPr="00B10FD5">
        <w:t>Manufacturer License,</w:t>
      </w:r>
      <w:r w:rsidR="002D7DB2">
        <w:t xml:space="preserve"> </w:t>
      </w:r>
      <w:r w:rsidRPr="00B10FD5">
        <w:t>a Class 5 Cannabis Retailer license, plus an additional Class 5 Cannabis Retailer license for each satellite dispensary authorized and established by the alternative treatment center pursuant to subparagraph (d) of this paragraph, and a Class 6 Cannabis Delivery license, or hold a Class 3 Cannabis Wholesaler license, and may also be deemed to hold a Class 4 Cannabis Distributor license.  Any alternative treatment center deemed to hold one or more licenses as described in this subsubparagraph may begin to operate as any authorized class of cannabis establishment, or establishment and delivery service, or as a cannabis wholesaler and distributor, upon receipt of written approval from the municipality in which the proposed establishment or delivery service, or distributor is to be located and obtaining an initial license or licenses, as applicable, issued by the commission pursuant to paragraph (3) of subsection a. of section 33 of P.L.</w:t>
      </w:r>
      <w:r w:rsidR="002D7DB2">
        <w:t>2021</w:t>
      </w:r>
      <w:r w:rsidRPr="00B10FD5">
        <w:t>, c.</w:t>
      </w:r>
      <w:r w:rsidR="002D7DB2">
        <w:t>16</w:t>
      </w:r>
      <w:r w:rsidRPr="00B10FD5">
        <w:t xml:space="preserve"> (C</w:t>
      </w:r>
      <w:r w:rsidR="002D7DB2">
        <w:t>.24:6I-46</w:t>
      </w:r>
      <w:r w:rsidRPr="00B10FD5">
        <w:t>).</w:t>
      </w:r>
    </w:p>
    <w:p w:rsidR="00AC5284" w:rsidRPr="00B10FD5" w:rsidRDefault="00AC5284" w:rsidP="00AC5284">
      <w:pPr>
        <w:spacing w:line="300" w:lineRule="auto"/>
      </w:pPr>
      <w:r w:rsidRPr="00B10FD5">
        <w:tab/>
        <w:t>(d)</w:t>
      </w:r>
      <w:r w:rsidRPr="00B10FD5">
        <w:tab/>
        <w:t xml:space="preserve">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w:t>
      </w:r>
      <w:r w:rsidRPr="00B10FD5">
        <w:lastRenderedPageBreak/>
        <w:t>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AC5284" w:rsidRPr="00B10FD5" w:rsidRDefault="00AC5284" w:rsidP="00AC5284">
      <w:pPr>
        <w:spacing w:line="300" w:lineRule="auto"/>
      </w:pPr>
      <w:r w:rsidRPr="00B10FD5">
        <w:tab/>
        <w:t>(e)</w:t>
      </w:r>
      <w:r w:rsidRPr="00B10FD5">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C5284" w:rsidRPr="00B10FD5" w:rsidRDefault="00AC5284" w:rsidP="00AC5284">
      <w:pPr>
        <w:spacing w:line="300" w:lineRule="auto"/>
      </w:pPr>
      <w:r w:rsidRPr="00B10FD5">
        <w:tab/>
        <w:t>(f)</w:t>
      </w:r>
      <w:r w:rsidRPr="00B10FD5">
        <w:tab/>
        <w:t>Any medical cannabis dispensary permit holder may be approved by the commission to operate a cannabis consumption area, provided that the permit holder otherwise meets the requirements of section 28 of P.L.2019, c.153 (C.24:6I-21).</w:t>
      </w:r>
    </w:p>
    <w:p w:rsidR="00AC5284" w:rsidRPr="00B10FD5" w:rsidRDefault="00AC5284" w:rsidP="00AC5284">
      <w:pPr>
        <w:spacing w:line="300" w:lineRule="auto"/>
      </w:pPr>
      <w:r w:rsidRPr="00B10FD5">
        <w:tab/>
        <w:t>(g)</w:t>
      </w:r>
      <w:r w:rsidRPr="00B10FD5">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AC5284" w:rsidRPr="00B10FD5" w:rsidRDefault="00AC5284" w:rsidP="00AC5284">
      <w:pPr>
        <w:spacing w:line="300" w:lineRule="auto"/>
      </w:pPr>
      <w:r w:rsidRPr="00B10FD5">
        <w:tab/>
        <w:t xml:space="preserve">As used in this subparagraph, “bona fide labor organization” means a labor organization of any kind or employee representation committee, group, or association, in which employees participate and which exists and is constituted for the purpose, in whole or in part, of collective bargaining or otherwise dealing with medical or personal use cannabis employers concerning grievances, labor disputes, terms or conditions of employment, including wages and rates of pay, 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w:t>
      </w:r>
      <w:r w:rsidRPr="00B10FD5">
        <w:lastRenderedPageBreak/>
        <w:t>to subsection (b) of 29 U.S.C.</w:t>
      </w:r>
      <w:r w:rsidR="00B65D43">
        <w:t xml:space="preserve"> </w:t>
      </w:r>
      <w:r w:rsidR="00372B26">
        <w:t>s.</w:t>
      </w:r>
      <w:r w:rsidRPr="00B10FD5">
        <w:t>431, or it having at least one audited financial report in the three immediately preceding years; it being affiliated with any regional or national association of unions, including but not limited to state and federal labor councils; or it being a member of a national labor organization that has at least 500 general members in a majority of the 50 states of the United States.</w:t>
      </w:r>
    </w:p>
    <w:p w:rsidR="00372B26" w:rsidRDefault="00AC5284" w:rsidP="00AC5284">
      <w:pPr>
        <w:spacing w:line="300" w:lineRule="auto"/>
      </w:pPr>
      <w:r w:rsidRPr="00B10FD5">
        <w:tab/>
        <w:t>(h)</w:t>
      </w:r>
      <w:r w:rsidR="00372B26">
        <w:tab/>
      </w:r>
      <w:r w:rsidRPr="00B10FD5">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al.),shall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w:t>
      </w:r>
      <w:r w:rsidR="00372B26" w:rsidRPr="00B10FD5">
        <w:t>P.L</w:t>
      </w:r>
      <w:r w:rsidR="00372B26">
        <w:t>.2021</w:t>
      </w:r>
      <w:r w:rsidR="00372B26" w:rsidRPr="00B10FD5">
        <w:t xml:space="preserve">, </w:t>
      </w:r>
      <w:r w:rsidR="00127C25">
        <w:t>c.16</w:t>
      </w:r>
      <w:r w:rsidR="00372B26" w:rsidRPr="00B10FD5">
        <w:t xml:space="preserve"> (C.</w:t>
      </w:r>
      <w:r w:rsidR="00372B26">
        <w:t>24:6I-38</w:t>
      </w:r>
      <w:r w:rsidR="00372B26" w:rsidRPr="00B10FD5">
        <w:t>)</w:t>
      </w:r>
      <w:r w:rsidRPr="00B10FD5">
        <w:t>.</w:t>
      </w:r>
    </w:p>
    <w:p w:rsidR="00AC5284" w:rsidRPr="00B10FD5" w:rsidRDefault="00AC5284" w:rsidP="00AC5284">
      <w:pPr>
        <w:spacing w:line="300" w:lineRule="auto"/>
      </w:pPr>
      <w:r w:rsidRPr="00B10FD5">
        <w:tab/>
        <w:t>(3)</w:t>
      </w:r>
      <w:r w:rsidRPr="00B10FD5">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C5284" w:rsidRPr="00B10FD5" w:rsidRDefault="00AC5284" w:rsidP="00AC5284">
      <w:pPr>
        <w:spacing w:line="300" w:lineRule="auto"/>
      </w:pPr>
      <w:r w:rsidRPr="00B10FD5">
        <w:tab/>
        <w:t>(4)</w:t>
      </w:r>
      <w:r w:rsidRPr="00B10FD5">
        <w:tab/>
        <w:t>The commission shall periodically evaluate whether the number of medical cannabis cultivator, medical cannabis manufacturer, and medical cannabis dispensary permits issued are sufficient to meet the needs of qualifying patients in the State, and shall</w:t>
      </w:r>
      <w:r w:rsidR="002D7DB2">
        <w:t xml:space="preserve"> </w:t>
      </w:r>
      <w:r w:rsidRPr="00B10FD5">
        <w:t xml:space="preserve">accept new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C5284" w:rsidRPr="00B10FD5" w:rsidRDefault="00AC5284" w:rsidP="00AC5284">
      <w:pPr>
        <w:spacing w:line="300" w:lineRule="auto"/>
      </w:pPr>
      <w:r w:rsidRPr="00B10FD5">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AC5284" w:rsidRPr="00B10FD5" w:rsidRDefault="00AC5284" w:rsidP="00AC5284">
      <w:pPr>
        <w:spacing w:line="300" w:lineRule="auto"/>
      </w:pPr>
      <w:r w:rsidRPr="00B10FD5">
        <w:tab/>
        <w:t>(b)</w:t>
      </w:r>
      <w:r w:rsidRPr="00B10FD5">
        <w:tab/>
        <w:t>A medical cannabis manufacturer shall be authorized to: purchase or acquire medical cannabis from any medical cannabis cultivator, medical cannabis manufacturer, or clinical registrant in the State; possess and utilize medical cannabis in the manufacture</w:t>
      </w:r>
      <w:r w:rsidR="002D7DB2">
        <w:t xml:space="preserve"> </w:t>
      </w:r>
      <w:r w:rsidRPr="00B10FD5">
        <w:t>and creation of medical cannabis products; and deliver, transfer, transport, supply, or sell medical cannabis products and related supplies to any medical cannabis manufacturer, medical cannabis dispensary, or clinical registrant in the State.</w:t>
      </w:r>
    </w:p>
    <w:p w:rsidR="00AC5284" w:rsidRPr="00B10FD5" w:rsidRDefault="00AC5284" w:rsidP="00AC5284">
      <w:pPr>
        <w:spacing w:line="300" w:lineRule="auto"/>
      </w:pPr>
      <w:r w:rsidRPr="00B10FD5">
        <w:lastRenderedPageBreak/>
        <w:tab/>
        <w:t>(c)</w:t>
      </w:r>
      <w:r w:rsidRPr="00B10FD5">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AC5284" w:rsidRPr="00B10FD5" w:rsidRDefault="00AC5284" w:rsidP="00AC5284">
      <w:pPr>
        <w:spacing w:line="300" w:lineRule="auto"/>
      </w:pPr>
      <w:r w:rsidRPr="00B10FD5">
        <w:tab/>
        <w:t>(6)</w:t>
      </w:r>
      <w:r w:rsidRPr="00B10FD5">
        <w:tab/>
        <w:t>A medical cannabis cultivator shall not be limited in the number of strains of medical cannabis cultivated, and a medical cannabis manufacturer shall not be limited in the number or type of medical cannabis products manufactured</w:t>
      </w:r>
      <w:r w:rsidR="002D7DB2">
        <w:t xml:space="preserve"> </w:t>
      </w:r>
      <w:r w:rsidRPr="00B10FD5">
        <w:t xml:space="preserve">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C5284" w:rsidRPr="00B10FD5" w:rsidRDefault="00AC5284" w:rsidP="00AC5284">
      <w:pPr>
        <w:spacing w:line="300" w:lineRule="auto"/>
      </w:pPr>
      <w:r w:rsidRPr="00B10FD5">
        <w:tab/>
        <w:t>(7)</w:t>
      </w:r>
      <w:r w:rsidRPr="00B10FD5">
        <w:tab/>
        <w:t>Nonprofit medical cannabis cultivators, medical cannabis manufacturers, and medical cannabis dispensaries need not be recognized as a 501(c)(3) organization by the federal Internal Revenue Service.</w:t>
      </w:r>
    </w:p>
    <w:p w:rsidR="00AC5284" w:rsidRPr="00B10FD5" w:rsidRDefault="00AC5284" w:rsidP="00AC5284">
      <w:pPr>
        <w:spacing w:line="300" w:lineRule="auto"/>
      </w:pPr>
      <w:r w:rsidRPr="00B10FD5">
        <w:tab/>
        <w:t>b.</w:t>
      </w:r>
      <w:r w:rsidRPr="00B10FD5">
        <w:tab/>
        <w:t>The commission shall require that an applicant provide such information as the commission determines to be necessary pursuant to regulations adopted pursuant to P.L.2009, c.307 (C.24:6I-1 et al.).</w:t>
      </w:r>
    </w:p>
    <w:p w:rsidR="00AC5284" w:rsidRPr="00B10FD5" w:rsidRDefault="00AC5284" w:rsidP="00AC5284">
      <w:pPr>
        <w:spacing w:line="300" w:lineRule="auto"/>
      </w:pPr>
      <w:r w:rsidRPr="00B10FD5">
        <w:tab/>
        <w:t>c.</w:t>
      </w:r>
      <w:r w:rsidRPr="00B10FD5">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C5284" w:rsidRPr="00B10FD5" w:rsidRDefault="00AC5284" w:rsidP="00AC5284">
      <w:pPr>
        <w:spacing w:line="300" w:lineRule="auto"/>
      </w:pPr>
      <w:r w:rsidRPr="00B10FD5">
        <w:tab/>
        <w:t>d.</w:t>
      </w:r>
      <w:r w:rsidR="002D7DB2">
        <w:t xml:space="preserve"> </w:t>
      </w:r>
      <w:r w:rsidRPr="00B10FD5">
        <w:t>(1)</w:t>
      </w:r>
      <w:r w:rsidR="002D7DB2">
        <w:t xml:space="preserve"> </w:t>
      </w:r>
      <w:r w:rsidRPr="00B10FD5">
        <w:t xml:space="preserve">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C5284" w:rsidRPr="00B10FD5" w:rsidRDefault="00AC5284" w:rsidP="00AC5284">
      <w:pPr>
        <w:spacing w:line="300" w:lineRule="auto"/>
      </w:pPr>
      <w:r w:rsidRPr="00B10FD5">
        <w:lastRenderedPageBreak/>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w:t>
      </w:r>
      <w:r w:rsidR="002D7DB2">
        <w:t xml:space="preserve"> </w:t>
      </w:r>
      <w:r w:rsidRPr="00B10FD5">
        <w:t>secures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C5284" w:rsidRPr="00B10FD5" w:rsidRDefault="00AC5284" w:rsidP="00AC5284">
      <w:pPr>
        <w:spacing w:line="300" w:lineRule="auto"/>
      </w:pPr>
      <w:r w:rsidRPr="00B10FD5">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w:t>
      </w:r>
      <w:r w:rsidR="002D7DB2">
        <w:t xml:space="preserve"> </w:t>
      </w:r>
      <w:r w:rsidRPr="00B10FD5">
        <w:t>State and federal laws, rules, and regulations.  The Division of State Police shall forward criminal history record background information to the commission in a timely manner when requested pursuant to the provisions of this section.</w:t>
      </w:r>
    </w:p>
    <w:p w:rsidR="00AC5284" w:rsidRPr="00B10FD5" w:rsidRDefault="00AC5284" w:rsidP="00AC5284">
      <w:pPr>
        <w:spacing w:line="300" w:lineRule="auto"/>
      </w:pPr>
      <w:r w:rsidRPr="00B10FD5">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C5284" w:rsidRPr="00B10FD5" w:rsidRDefault="00AC5284" w:rsidP="00AC5284">
      <w:pPr>
        <w:spacing w:line="300" w:lineRule="auto"/>
      </w:pPr>
      <w:r w:rsidRPr="00B10FD5">
        <w:tab/>
        <w:t>(2)</w:t>
      </w:r>
      <w:r w:rsidRPr="00B10FD5">
        <w:tab/>
        <w:t xml:space="preserve">The commission shall not approve an applicant for a permit to operate, or authorization to be employed at or to be a significantly involved person in, a medical cannabis cultivator, medical cannabis manufacturer, medical cannabis dispensary, or clinical </w:t>
      </w:r>
      <w:r w:rsidRPr="00B10FD5">
        <w:lastRenderedPageBreak/>
        <w:t>registrant if the criminal history record background information of the applicant reveals a disqualifying conviction as set forth in subsection c. of this section.</w:t>
      </w:r>
    </w:p>
    <w:p w:rsidR="00AC5284" w:rsidRPr="00B10FD5" w:rsidRDefault="00AC5284" w:rsidP="00AC5284">
      <w:pPr>
        <w:spacing w:line="300" w:lineRule="auto"/>
      </w:pPr>
      <w:r w:rsidRPr="00B10FD5">
        <w:tab/>
        <w:t>(3)</w:t>
      </w:r>
      <w:r w:rsidRPr="00B10FD5">
        <w:tab/>
        <w:t>Upon receipt of the criminal history record background information from the Division of State Police and the Federal Bureau of Investigation, the commission shall provide written notification to the applicant of the applicant’s qualification</w:t>
      </w:r>
      <w:r w:rsidR="002D7DB2">
        <w:t xml:space="preserve"> </w:t>
      </w:r>
      <w:r w:rsidRPr="00B10FD5">
        <w:t>or disqualification for a permit to operate or be a director, officer, or employee of, or a significantly involved person in, a medical cannabis cultivator, medical cannabis manufacturer, medical cannabis dispensary, or clinical registrant.</w:t>
      </w:r>
    </w:p>
    <w:p w:rsidR="00AC5284" w:rsidRPr="00B10FD5" w:rsidRDefault="00AC5284" w:rsidP="00AC5284">
      <w:pPr>
        <w:spacing w:line="300" w:lineRule="auto"/>
      </w:pPr>
      <w:r w:rsidRPr="00B10FD5">
        <w:tab/>
        <w:t>If the applicant is disqualified because of a disqualifying conviction pursuant to the provisions of this section, the conviction that constitutes the basis for the disqualification shall be identified in the written notice.</w:t>
      </w:r>
    </w:p>
    <w:p w:rsidR="00AC5284" w:rsidRPr="00B10FD5" w:rsidRDefault="00AC5284" w:rsidP="00AC5284">
      <w:pPr>
        <w:spacing w:line="300" w:lineRule="auto"/>
      </w:pPr>
      <w:r w:rsidRPr="00B10FD5">
        <w:tab/>
        <w:t>(4)</w:t>
      </w:r>
      <w:r w:rsidRPr="00B10FD5">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C5284" w:rsidRPr="00B10FD5" w:rsidRDefault="00AC5284" w:rsidP="00AC5284">
      <w:pPr>
        <w:spacing w:line="300" w:lineRule="auto"/>
      </w:pPr>
      <w:r w:rsidRPr="00B10FD5">
        <w:tab/>
        <w:t>(5)</w:t>
      </w:r>
      <w:r w:rsidRPr="00B10FD5">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C5284" w:rsidRPr="00B10FD5" w:rsidRDefault="00AC5284" w:rsidP="00AC5284">
      <w:pPr>
        <w:spacing w:line="300" w:lineRule="auto"/>
      </w:pPr>
      <w:r w:rsidRPr="00B10FD5">
        <w:tab/>
        <w:t>(6)</w:t>
      </w:r>
      <w:r w:rsidRPr="00B10FD5">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AC5284" w:rsidRPr="00B10FD5" w:rsidRDefault="00AC5284" w:rsidP="00AC5284">
      <w:pPr>
        <w:spacing w:line="300" w:lineRule="auto"/>
      </w:pPr>
      <w:r w:rsidRPr="00B10FD5">
        <w:tab/>
        <w:t>(a)</w:t>
      </w:r>
      <w:r w:rsidRPr="00B10FD5">
        <w:tab/>
        <w:t>the nature and responsibility of the position which the convicted individual would hold, has held, or currently holds;</w:t>
      </w:r>
    </w:p>
    <w:p w:rsidR="00AC5284" w:rsidRPr="00B10FD5" w:rsidRDefault="00AC5284" w:rsidP="00AC5284">
      <w:pPr>
        <w:spacing w:line="300" w:lineRule="auto"/>
      </w:pPr>
      <w:r w:rsidRPr="00B10FD5">
        <w:tab/>
        <w:t>(b)</w:t>
      </w:r>
      <w:r w:rsidRPr="00B10FD5">
        <w:tab/>
        <w:t>the nature and seriousness of the crime or offense;</w:t>
      </w:r>
    </w:p>
    <w:p w:rsidR="00AC5284" w:rsidRPr="00B10FD5" w:rsidRDefault="00AC5284" w:rsidP="00AC5284">
      <w:pPr>
        <w:spacing w:line="300" w:lineRule="auto"/>
      </w:pPr>
      <w:r w:rsidRPr="00B10FD5">
        <w:tab/>
        <w:t>(c)</w:t>
      </w:r>
      <w:r w:rsidRPr="00B10FD5">
        <w:tab/>
        <w:t>the circumstances under which the crime or offense occurred;</w:t>
      </w:r>
    </w:p>
    <w:p w:rsidR="00AC5284" w:rsidRPr="00B10FD5" w:rsidRDefault="00AC5284" w:rsidP="00AC5284">
      <w:pPr>
        <w:spacing w:line="300" w:lineRule="auto"/>
      </w:pPr>
      <w:r w:rsidRPr="00B10FD5">
        <w:tab/>
        <w:t>(d)</w:t>
      </w:r>
      <w:r w:rsidRPr="00B10FD5">
        <w:tab/>
        <w:t>the date of the crime or offense;</w:t>
      </w:r>
    </w:p>
    <w:p w:rsidR="00AC5284" w:rsidRPr="00B10FD5" w:rsidRDefault="00AC5284" w:rsidP="00AC5284">
      <w:pPr>
        <w:spacing w:line="300" w:lineRule="auto"/>
      </w:pPr>
      <w:r w:rsidRPr="00B10FD5">
        <w:tab/>
        <w:t>(e)</w:t>
      </w:r>
      <w:r w:rsidRPr="00B10FD5">
        <w:tab/>
        <w:t>the age of the individual when the crime or offense was committed;</w:t>
      </w:r>
    </w:p>
    <w:p w:rsidR="00AC5284" w:rsidRPr="00B10FD5" w:rsidRDefault="00AC5284" w:rsidP="00AC5284">
      <w:pPr>
        <w:spacing w:line="300" w:lineRule="auto"/>
      </w:pPr>
      <w:r w:rsidRPr="00B10FD5">
        <w:tab/>
        <w:t>(f)</w:t>
      </w:r>
      <w:r w:rsidRPr="00B10FD5">
        <w:tab/>
        <w:t>whether the crime or offense was an isolated or repeated incident;</w:t>
      </w:r>
    </w:p>
    <w:p w:rsidR="00AC5284" w:rsidRPr="00B10FD5" w:rsidRDefault="00AC5284" w:rsidP="00AC5284">
      <w:pPr>
        <w:spacing w:line="300" w:lineRule="auto"/>
      </w:pPr>
      <w:r w:rsidRPr="00B10FD5">
        <w:tab/>
        <w:t>(g)</w:t>
      </w:r>
      <w:r w:rsidRPr="00B10FD5">
        <w:tab/>
        <w:t>any social conditions which may have contributed to the commission of the crime or offense; and</w:t>
      </w:r>
    </w:p>
    <w:p w:rsidR="00AC5284" w:rsidRPr="00B10FD5" w:rsidRDefault="00AC5284" w:rsidP="00AC5284">
      <w:pPr>
        <w:spacing w:line="300" w:lineRule="auto"/>
      </w:pPr>
      <w:r w:rsidRPr="00B10FD5">
        <w:tab/>
        <w:t>(h)</w:t>
      </w:r>
      <w:r w:rsidRPr="00B10FD5">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C5284" w:rsidRPr="00B10FD5" w:rsidRDefault="00AC5284" w:rsidP="00AC5284">
      <w:pPr>
        <w:spacing w:line="300" w:lineRule="auto"/>
      </w:pPr>
      <w:r w:rsidRPr="00B10FD5">
        <w:lastRenderedPageBreak/>
        <w:tab/>
        <w:t>e.</w:t>
      </w:r>
      <w:r w:rsidRPr="00B10FD5">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AC5284" w:rsidRPr="00B10FD5" w:rsidRDefault="00AC5284" w:rsidP="00AC5284">
      <w:pPr>
        <w:spacing w:line="300" w:lineRule="auto"/>
      </w:pPr>
      <w:r w:rsidRPr="00B10FD5">
        <w:tab/>
        <w:t>f.</w:t>
      </w:r>
      <w:r w:rsidRPr="00B10FD5">
        <w:tab/>
        <w:t>A person who has been issued a permit pursuant to this</w:t>
      </w:r>
      <w:r w:rsidR="002D7DB2">
        <w:t xml:space="preserve"> </w:t>
      </w:r>
      <w:r w:rsidRPr="00B10FD5">
        <w:t>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C5284" w:rsidRPr="00B10FD5" w:rsidRDefault="00AC5284" w:rsidP="00AC5284">
      <w:pPr>
        <w:spacing w:line="300" w:lineRule="auto"/>
      </w:pPr>
      <w:r w:rsidRPr="00B10FD5">
        <w:tab/>
        <w:t>g.</w:t>
      </w:r>
      <w:r w:rsidRPr="00B10FD5">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C5284" w:rsidRPr="00B10FD5" w:rsidRDefault="00AC5284" w:rsidP="00AC5284">
      <w:r w:rsidRPr="00B10FD5">
        <w:tab/>
        <w:t>h.</w:t>
      </w:r>
      <w:r w:rsidRPr="00B10FD5">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deposited in the “Cannabis Regulatory, Enforcement Assistance, and Marketplace Modernization Fund” established under section 41of </w:t>
      </w:r>
      <w:r w:rsidR="00272163" w:rsidRPr="00B10FD5">
        <w:t>P.L</w:t>
      </w:r>
      <w:r w:rsidR="00272163">
        <w:t>.2021</w:t>
      </w:r>
      <w:r w:rsidR="00272163" w:rsidRPr="00B10FD5">
        <w:t xml:space="preserve">, </w:t>
      </w:r>
      <w:r w:rsidR="00127C25">
        <w:t>c.16</w:t>
      </w:r>
      <w:r w:rsidR="00272163" w:rsidRPr="00B10FD5">
        <w:t xml:space="preserve"> (C.</w:t>
      </w:r>
      <w:r w:rsidR="00272163">
        <w:t>24:6I-50</w:t>
      </w:r>
      <w:r w:rsidR="00272163" w:rsidRPr="00B10FD5">
        <w:t>)</w:t>
      </w:r>
      <w:r w:rsidRPr="00B10FD5">
        <w:t>, and used by the commission for the purposes of administering the State medical cannabis program.</w:t>
      </w:r>
    </w:p>
    <w:p w:rsidR="00AC5284" w:rsidRPr="00B10FD5" w:rsidRDefault="00AC5284" w:rsidP="00AC5284">
      <w:pPr>
        <w:spacing w:line="300" w:lineRule="auto"/>
      </w:pPr>
      <w:r w:rsidRPr="00B10FD5">
        <w:tab/>
        <w:t>i.</w:t>
      </w:r>
      <w:r w:rsidRPr="00B10FD5">
        <w:tab/>
        <w:t>The commission shall adopt regulations to:</w:t>
      </w:r>
    </w:p>
    <w:p w:rsidR="00AC5284" w:rsidRPr="00B10FD5" w:rsidRDefault="00AC5284" w:rsidP="00AC5284">
      <w:pPr>
        <w:spacing w:line="300" w:lineRule="auto"/>
      </w:pPr>
      <w:r w:rsidRPr="00B10FD5">
        <w:tab/>
        <w:t>(1)</w:t>
      </w:r>
      <w:r w:rsidRPr="00B10FD5">
        <w:tab/>
        <w:t xml:space="preserve">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w:t>
      </w:r>
      <w:r w:rsidRPr="00B10FD5">
        <w:lastRenderedPageBreak/>
        <w:t>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C5284" w:rsidRPr="00B10FD5" w:rsidRDefault="00AC5284" w:rsidP="00AC5284">
      <w:pPr>
        <w:spacing w:line="300" w:lineRule="auto"/>
      </w:pPr>
      <w:r w:rsidRPr="00B10FD5">
        <w:tab/>
        <w:t>(2)</w:t>
      </w:r>
      <w:r w:rsidRPr="00B10FD5">
        <w:tab/>
        <w:t xml:space="preserve">monitor, oversee, and investigate all activities performed by medical cannabis cultivators, medical cannabis manufacturers, medical cannabis dispensaries, and clinical registrants; </w:t>
      </w:r>
    </w:p>
    <w:p w:rsidR="00AC5284" w:rsidRPr="00B10FD5" w:rsidRDefault="00AC5284" w:rsidP="00AC5284">
      <w:pPr>
        <w:spacing w:line="300" w:lineRule="auto"/>
      </w:pPr>
      <w:r w:rsidRPr="00B10FD5">
        <w:tab/>
        <w:t>(3)</w:t>
      </w:r>
      <w:r w:rsidRPr="00B10FD5">
        <w:tab/>
        <w:t>ensure adequate security of all facilities 24 hours per day and security of all delivery methods to registered qualifying patients; and</w:t>
      </w:r>
    </w:p>
    <w:p w:rsidR="00AC5284" w:rsidRPr="00B10FD5" w:rsidRDefault="00AC5284" w:rsidP="00AC5284">
      <w:pPr>
        <w:spacing w:line="300" w:lineRule="auto"/>
      </w:pPr>
      <w:r w:rsidRPr="00B10FD5">
        <w:tab/>
        <w:t>(4)</w:t>
      </w:r>
      <w:r w:rsidRPr="00B10FD5">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C5284" w:rsidRPr="00B10FD5" w:rsidRDefault="00AC5284" w:rsidP="00AC5284">
      <w:pPr>
        <w:tabs>
          <w:tab w:val="clear" w:pos="1440"/>
          <w:tab w:val="left" w:pos="1260"/>
        </w:tabs>
        <w:spacing w:line="300" w:lineRule="auto"/>
      </w:pPr>
      <w:r w:rsidRPr="00B10FD5">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C5284" w:rsidRPr="00B10FD5" w:rsidRDefault="00AC5284" w:rsidP="00AC5284">
      <w:pPr>
        <w:tabs>
          <w:tab w:val="clear" w:pos="1440"/>
          <w:tab w:val="left" w:pos="1260"/>
        </w:tabs>
        <w:spacing w:line="300" w:lineRule="auto"/>
      </w:pPr>
      <w:r w:rsidRPr="00B10FD5">
        <w:tab/>
        <w:t>(2)</w:t>
      </w:r>
      <w:r w:rsidRPr="00B10FD5">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C5284" w:rsidRPr="00B10FD5" w:rsidRDefault="00AC5284" w:rsidP="00AC5284">
      <w:pPr>
        <w:tabs>
          <w:tab w:val="clear" w:pos="1440"/>
          <w:tab w:val="left" w:pos="1260"/>
        </w:tabs>
        <w:spacing w:line="300" w:lineRule="auto"/>
      </w:pPr>
      <w:r w:rsidRPr="00B10FD5">
        <w:tab/>
        <w:t>k.</w:t>
      </w:r>
      <w:r w:rsidR="00272163">
        <w:t xml:space="preserve"> </w:t>
      </w:r>
      <w:r w:rsidRPr="00B10FD5">
        <w:t>(1)</w:t>
      </w:r>
      <w:r w:rsidR="002D7DB2">
        <w:t xml:space="preserve"> </w:t>
      </w:r>
      <w:r w:rsidRPr="00B10FD5">
        <w:t>The first six alternative treatment centers issued permits following the effective date of P.L.2009, c.307 (C.24:6I-1 et al.) shall be authorized to sell or transfer such permit and other assets to a for-profit entity, provided that:</w:t>
      </w:r>
      <w:r w:rsidR="002D7DB2">
        <w:t xml:space="preserve"> </w:t>
      </w:r>
      <w:r w:rsidRPr="00B10FD5">
        <w:t xml:space="preserve">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w:t>
      </w:r>
      <w:r w:rsidRPr="00B10FD5">
        <w:lastRenderedPageBreak/>
        <w:t xml:space="preserve">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AC5284" w:rsidRPr="00B10FD5" w:rsidRDefault="00AC5284" w:rsidP="00AC5284">
      <w:pPr>
        <w:spacing w:line="300" w:lineRule="auto"/>
      </w:pPr>
      <w:r w:rsidRPr="00B10FD5">
        <w:tab/>
        <w:t>(2)</w:t>
      </w:r>
      <w:r w:rsidRPr="00B10FD5">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C5284" w:rsidRPr="00B10FD5" w:rsidRDefault="00AC5284" w:rsidP="00AC5284">
      <w:pPr>
        <w:spacing w:line="300" w:lineRule="auto"/>
      </w:pPr>
      <w:r w:rsidRPr="00B10FD5">
        <w:tab/>
        <w:t>l.</w:t>
      </w:r>
      <w:r w:rsidRPr="00B10FD5">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C5284" w:rsidRPr="00B10FD5" w:rsidRDefault="00AC5284" w:rsidP="00AC5284">
      <w:r w:rsidRPr="00B10FD5">
        <w:tab/>
        <w:t>m.</w:t>
      </w:r>
      <w:r w:rsidRPr="00B10FD5">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346676" w:rsidRPr="00B10FD5" w:rsidRDefault="00346676" w:rsidP="003C4DCB">
      <w:pPr>
        <w:tabs>
          <w:tab w:val="clear" w:pos="2160"/>
          <w:tab w:val="left" w:pos="2340"/>
        </w:tabs>
      </w:pPr>
    </w:p>
    <w:p w:rsidR="00272163" w:rsidRDefault="00272163" w:rsidP="00347D27">
      <w:r>
        <w:t>C.24:6I-47  Medical cannabis provisions.</w:t>
      </w:r>
    </w:p>
    <w:p w:rsidR="00347D27" w:rsidRPr="00B10FD5" w:rsidRDefault="00347D27" w:rsidP="00347D27">
      <w:r w:rsidRPr="00B10FD5">
        <w:tab/>
        <w:t>35.</w:t>
      </w:r>
      <w:r w:rsidRPr="00B10FD5">
        <w:tab/>
        <w:t xml:space="preserve">Medical Cannabis Provisions.  </w:t>
      </w:r>
    </w:p>
    <w:p w:rsidR="00347D27" w:rsidRPr="00B10FD5" w:rsidRDefault="00347D27" w:rsidP="00347D27">
      <w:r w:rsidRPr="00B10FD5">
        <w:rPr>
          <w:bCs/>
        </w:rPr>
        <w:tab/>
      </w:r>
      <w:r w:rsidRPr="00B10FD5">
        <w:t xml:space="preserve">Nothing in </w:t>
      </w:r>
      <w:r w:rsidR="00272163" w:rsidRPr="00B10FD5">
        <w:t>P.L</w:t>
      </w:r>
      <w:r w:rsidR="00272163">
        <w:t>.2021</w:t>
      </w:r>
      <w:r w:rsidR="00272163" w:rsidRPr="00B10FD5">
        <w:t xml:space="preserve">, </w:t>
      </w:r>
      <w:r w:rsidR="00127C25">
        <w:t>c.16</w:t>
      </w:r>
      <w:r w:rsidR="00272163" w:rsidRPr="00B10FD5">
        <w:t xml:space="preserve"> (C.</w:t>
      </w:r>
      <w:r w:rsidR="00272163">
        <w:t>24:6I-31 et al.</w:t>
      </w:r>
      <w:r w:rsidR="00272163" w:rsidRPr="00B10FD5">
        <w:t>)</w:t>
      </w:r>
      <w:r w:rsidRPr="00B10FD5">
        <w:t xml:space="preserve"> shall be construed: </w:t>
      </w:r>
    </w:p>
    <w:p w:rsidR="00347D27" w:rsidRPr="00B10FD5" w:rsidRDefault="00347D27" w:rsidP="00347D27">
      <w:r w:rsidRPr="00B10FD5">
        <w:tab/>
        <w:t>a.</w:t>
      </w:r>
      <w:r w:rsidRPr="00B10FD5">
        <w:tab/>
        <w:t>to limit any privileges or rights of a registered qualifying patient, designated caregiver, institutional caregiver, or alternative treatment center as provided in the “Jake Honig Compassionate Use Medical Cannabis Act,” P.L.2009, c.307 (C.24:6I-1 et al.), or P.L.2015, c.158 (C.18A:40-12.22 et al.) concerning the</w:t>
      </w:r>
      <w:r w:rsidR="002D7DB2">
        <w:t xml:space="preserve"> </w:t>
      </w:r>
      <w:r w:rsidRPr="00B10FD5">
        <w:t>use of medical cannabis and medical cannabis products;</w:t>
      </w:r>
    </w:p>
    <w:p w:rsidR="00347D27" w:rsidRPr="00B10FD5" w:rsidRDefault="00347D27" w:rsidP="00347D27">
      <w:r w:rsidRPr="00B10FD5">
        <w:tab/>
        <w:t>b.</w:t>
      </w:r>
      <w:r w:rsidRPr="00B10FD5">
        <w:tab/>
        <w:t>to authorize an alternative treatment center to</w:t>
      </w:r>
      <w:r w:rsidR="002D7DB2">
        <w:t xml:space="preserve"> </w:t>
      </w:r>
      <w:r w:rsidRPr="00B10FD5">
        <w:t xml:space="preserve">provide cannabis items to or on behalf of a person who is not a registered qualifying patient, unless that alternative treatment center is deemed to be licensed to engage in the retail sale of cannabis items pursuant to section 7 of P.L.2009, c.307 (C.24:6I-7) and issued a license by the commission following receipt of a municipality’s written approval for a cannabis retailer pursuant to subparagraph (a) of paragraph (3) of subsection a. of section 33 of </w:t>
      </w:r>
      <w:r w:rsidR="00272163" w:rsidRPr="00B10FD5">
        <w:t>P.L</w:t>
      </w:r>
      <w:r w:rsidR="00272163">
        <w:t>.2021</w:t>
      </w:r>
      <w:r w:rsidR="00272163" w:rsidRPr="00B10FD5">
        <w:t xml:space="preserve">, </w:t>
      </w:r>
      <w:r w:rsidR="00127C25">
        <w:t>c.16</w:t>
      </w:r>
      <w:r w:rsidR="00272163" w:rsidRPr="00B10FD5">
        <w:t xml:space="preserve"> (C.</w:t>
      </w:r>
      <w:r w:rsidR="00272163">
        <w:t>24:6I-46</w:t>
      </w:r>
      <w:r w:rsidR="00272163" w:rsidRPr="00B10FD5">
        <w:t>)</w:t>
      </w:r>
      <w:r w:rsidRPr="00B10FD5">
        <w:t xml:space="preserve">, or otherwise has applied for a license, and been approved and issued a license by the commission pursuant to </w:t>
      </w:r>
      <w:r w:rsidR="00272163" w:rsidRPr="00B10FD5">
        <w:lastRenderedPageBreak/>
        <w:t>P.L</w:t>
      </w:r>
      <w:r w:rsidR="00272163">
        <w:t>.2021</w:t>
      </w:r>
      <w:r w:rsidR="00272163" w:rsidRPr="00B10FD5">
        <w:t xml:space="preserve">, </w:t>
      </w:r>
      <w:r w:rsidR="00127C25">
        <w:t>c.16</w:t>
      </w:r>
      <w:r w:rsidR="00272163" w:rsidRPr="00B10FD5">
        <w:t xml:space="preserve"> (C.</w:t>
      </w:r>
      <w:r w:rsidR="00272163">
        <w:t>24:6I-31 et al.</w:t>
      </w:r>
      <w:r w:rsidR="00272163" w:rsidRPr="00B10FD5">
        <w:t>)</w:t>
      </w:r>
      <w:r w:rsidRPr="00B10FD5">
        <w:t xml:space="preserve"> to simultaneously operate as a cannabis retailer, and the alternative treatment center has certified to the commission</w:t>
      </w:r>
      <w:r w:rsidR="002D7DB2">
        <w:t xml:space="preserve"> </w:t>
      </w:r>
      <w:r w:rsidRPr="00B10FD5">
        <w:t xml:space="preserve">pursuant to paragraph (3) of subsection a. of that section 33 </w:t>
      </w:r>
      <w:r w:rsidR="00272163" w:rsidRPr="00B10FD5">
        <w:t>(C.</w:t>
      </w:r>
      <w:r w:rsidR="00272163">
        <w:t>24:6I-46</w:t>
      </w:r>
      <w:r w:rsidR="00272163" w:rsidRPr="00B10FD5">
        <w:t>)</w:t>
      </w:r>
      <w:r w:rsidRPr="00B10FD5">
        <w:t>,</w:t>
      </w:r>
      <w:r w:rsidR="002D7DB2">
        <w:t xml:space="preserve"> </w:t>
      </w:r>
      <w:r w:rsidRPr="00B10FD5">
        <w:t xml:space="preserve"> that it has sufficient quantities of medical cannabis and medical cannabis products available to meet the reasonably anticipated</w:t>
      </w:r>
      <w:r w:rsidR="002D7DB2">
        <w:t xml:space="preserve"> </w:t>
      </w:r>
      <w:r w:rsidRPr="00B10FD5">
        <w:t>needs of registered qualifying patients, and the commission</w:t>
      </w:r>
      <w:r w:rsidR="002D7DB2">
        <w:t xml:space="preserve"> </w:t>
      </w:r>
      <w:r w:rsidRPr="00B10FD5">
        <w:t xml:space="preserve">has accepted the alternative treatment center’s certification; </w:t>
      </w:r>
    </w:p>
    <w:p w:rsidR="00347D27" w:rsidRPr="00B10FD5" w:rsidRDefault="00347D27" w:rsidP="00347D27">
      <w:r w:rsidRPr="00B10FD5">
        <w:tab/>
        <w:t>c.</w:t>
      </w:r>
      <w:r w:rsidRPr="00B10FD5">
        <w:tab/>
        <w:t>to authorize an alternative treatment center</w:t>
      </w:r>
      <w:r w:rsidRPr="00B10FD5">
        <w:rPr>
          <w:rFonts w:ascii="Albertus Extra Bold" w:hAnsi="Albertus Extra Bold"/>
        </w:rPr>
        <w:t xml:space="preserve"> </w:t>
      </w:r>
      <w:r w:rsidRPr="00B10FD5">
        <w:t>to purchase or acquire cannabisor cannabis</w:t>
      </w:r>
      <w:r w:rsidR="002D7DB2">
        <w:t xml:space="preserve"> </w:t>
      </w:r>
      <w:r w:rsidRPr="00B10FD5">
        <w:t xml:space="preserve">items in a manner or from a source not permitted under the “Jake Honig Compassionate Use Medical Cannabis Act,” P.L.2009, c.307 (C.24:6I-1 et al.) or P.L.2015, c.158 (C.18A:40-12.22 et al.), unless that alternative treatment center is deemed to be a licensed cannabis establishment or delivery service pursuant to section 7 of P.L.2009, c.307 (C.24:6I-7) and issued a license by the commission following receipt of a municipality’s written approval for the cannabis establishment or delivery service pursuant to subparagraph (a) of paragraph (3) of subsection a. of section 33 of </w:t>
      </w:r>
      <w:r w:rsidR="00272163" w:rsidRPr="00B10FD5">
        <w:t>P.L</w:t>
      </w:r>
      <w:r w:rsidR="00272163">
        <w:t>.2021</w:t>
      </w:r>
      <w:r w:rsidR="00272163" w:rsidRPr="00B10FD5">
        <w:t xml:space="preserve">, </w:t>
      </w:r>
      <w:r w:rsidR="00127C25">
        <w:t>c.16</w:t>
      </w:r>
      <w:r w:rsidR="00272163" w:rsidRPr="00B10FD5">
        <w:t xml:space="preserve"> (C.</w:t>
      </w:r>
      <w:r w:rsidR="00272163">
        <w:t>24:6I-46</w:t>
      </w:r>
      <w:r w:rsidR="00272163" w:rsidRPr="00B10FD5">
        <w:t>)</w:t>
      </w:r>
      <w:r w:rsidRPr="00B10FD5">
        <w:t xml:space="preserve">, or otherwise has applied for a license, and been approved and issued a license by the commission pursuant to </w:t>
      </w:r>
      <w:r w:rsidR="00272163" w:rsidRPr="00B10FD5">
        <w:t>P.L</w:t>
      </w:r>
      <w:r w:rsidR="00272163">
        <w:t>.2021</w:t>
      </w:r>
      <w:r w:rsidR="00272163" w:rsidRPr="00B10FD5">
        <w:t xml:space="preserve">, </w:t>
      </w:r>
      <w:r w:rsidR="00127C25">
        <w:t>c.16</w:t>
      </w:r>
      <w:r w:rsidR="00272163" w:rsidRPr="00B10FD5">
        <w:t xml:space="preserve"> (C.</w:t>
      </w:r>
      <w:r w:rsidR="00272163">
        <w:t>24:6I-31 et al.</w:t>
      </w:r>
      <w:r w:rsidR="00272163" w:rsidRPr="00B10FD5">
        <w:t>)</w:t>
      </w:r>
      <w:r w:rsidRPr="00B10FD5">
        <w:t xml:space="preserve"> to simultaneously operate as a cannabis establishment or delivery service, and the alternative treatment center has certified to the commission</w:t>
      </w:r>
      <w:r w:rsidR="002D7DB2">
        <w:t xml:space="preserve"> </w:t>
      </w:r>
      <w:r w:rsidRPr="00B10FD5">
        <w:t>pursuant to paragraph (3) of subsection a. of that section 33 (C.</w:t>
      </w:r>
      <w:r w:rsidR="00272163">
        <w:t>24:6I-46</w:t>
      </w:r>
      <w:r w:rsidRPr="00B10FD5">
        <w:t>),</w:t>
      </w:r>
      <w:r w:rsidR="002D7DB2">
        <w:t xml:space="preserve"> </w:t>
      </w:r>
      <w:r w:rsidRPr="00B10FD5">
        <w:t>that it has sufficient quantities of medical cannabis and, if applicable, medical cannabis products available to meet the reasonably anticipated</w:t>
      </w:r>
      <w:r w:rsidR="002D7DB2">
        <w:t xml:space="preserve"> </w:t>
      </w:r>
      <w:r w:rsidRPr="00B10FD5">
        <w:t>needs of registered qualifying patients, and the commission</w:t>
      </w:r>
      <w:r w:rsidR="002D7DB2">
        <w:t xml:space="preserve"> </w:t>
      </w:r>
      <w:r w:rsidRPr="00B10FD5">
        <w:t>has accepted the alternative treatment center’s certification;</w:t>
      </w:r>
    </w:p>
    <w:p w:rsidR="00347D27" w:rsidRPr="00B10FD5" w:rsidRDefault="00347D27" w:rsidP="00347D27">
      <w:r w:rsidRPr="00B10FD5">
        <w:tab/>
        <w:t>d.</w:t>
      </w:r>
      <w:r w:rsidRPr="00B10FD5">
        <w:tab/>
        <w:t>to authorize an alternative treatment center issued a permit under section 7 of P.L.2009, c.307 (C.24:6I-7)</w:t>
      </w:r>
      <w:r w:rsidRPr="00B10FD5">
        <w:rPr>
          <w:rFonts w:ascii="Albertus Extra Bold" w:hAnsi="Albertus Extra Bold"/>
        </w:rPr>
        <w:t xml:space="preserve"> </w:t>
      </w:r>
      <w:r w:rsidRPr="00B10FD5">
        <w:t>to operate on the same premises as a cannabis</w:t>
      </w:r>
      <w:r w:rsidR="00272163">
        <w:t xml:space="preserve"> </w:t>
      </w:r>
      <w:r w:rsidRPr="00B10FD5">
        <w:t xml:space="preserve">license holder or applicant for a license, unless that alternative treatment center is deemed to be a licensed cannabis establishment or delivery service pursuant to section 7 of P.L.2009, c.307 (C.24:6I-7) and issued a license by the commission following receipt of a municipality’s written approval for the cannabis establishment or delivery service pursuant to subparagraph (a) of paragraph (3) of subsection a. of section 33 of </w:t>
      </w:r>
      <w:r w:rsidR="00272163" w:rsidRPr="00B10FD5">
        <w:t>P.L</w:t>
      </w:r>
      <w:r w:rsidR="00272163">
        <w:t>.2021</w:t>
      </w:r>
      <w:r w:rsidR="00272163" w:rsidRPr="00B10FD5">
        <w:t xml:space="preserve">, </w:t>
      </w:r>
      <w:r w:rsidR="00127C25">
        <w:t>c.16</w:t>
      </w:r>
      <w:r w:rsidR="00272163" w:rsidRPr="00B10FD5">
        <w:t xml:space="preserve"> (C.</w:t>
      </w:r>
      <w:r w:rsidR="00272163">
        <w:t>24:6I-46</w:t>
      </w:r>
      <w:r w:rsidR="00272163" w:rsidRPr="00B10FD5">
        <w:t>)</w:t>
      </w:r>
      <w:r w:rsidRPr="00B10FD5">
        <w:t xml:space="preserve">, or otherwise has applied for a license, and been approved and issued a license by the commission pursuant to </w:t>
      </w:r>
      <w:r w:rsidR="00272163" w:rsidRPr="00B10FD5">
        <w:t>P.L</w:t>
      </w:r>
      <w:r w:rsidR="00272163">
        <w:t>.2021</w:t>
      </w:r>
      <w:r w:rsidR="00272163" w:rsidRPr="00B10FD5">
        <w:t xml:space="preserve">, </w:t>
      </w:r>
      <w:r w:rsidR="00127C25">
        <w:t>c.16</w:t>
      </w:r>
      <w:r w:rsidR="00272163" w:rsidRPr="00B10FD5">
        <w:t xml:space="preserve"> (C.</w:t>
      </w:r>
      <w:r w:rsidR="00272163">
        <w:t>24:6I-31 et al.</w:t>
      </w:r>
      <w:r w:rsidR="00272163" w:rsidRPr="00B10FD5">
        <w:t>)</w:t>
      </w:r>
      <w:r w:rsidRPr="00B10FD5">
        <w:t xml:space="preserve"> to simultaneously operate as a cannabis establishment or delivery service, and the alternative treatment center has certified to the commission</w:t>
      </w:r>
      <w:r w:rsidR="002D7DB2">
        <w:t xml:space="preserve"> </w:t>
      </w:r>
      <w:r w:rsidRPr="00B10FD5">
        <w:t>pursuant to paragraph (3) of subsection a. of that section 33 (C.</w:t>
      </w:r>
      <w:r w:rsidR="00272163">
        <w:t>24:6I-46</w:t>
      </w:r>
      <w:r w:rsidRPr="00B10FD5">
        <w:t>),</w:t>
      </w:r>
      <w:r w:rsidR="002D7DB2">
        <w:t xml:space="preserve"> </w:t>
      </w:r>
      <w:r w:rsidRPr="00B10FD5">
        <w:t>that it has sufficient quantities of medical cannabis and, if applicable, medical cannabis products available to meet the reasonably anticipated</w:t>
      </w:r>
      <w:r w:rsidR="002D7DB2">
        <w:t xml:space="preserve"> </w:t>
      </w:r>
      <w:r w:rsidRPr="00B10FD5">
        <w:t>needs of registered qualifying patients, and the commission</w:t>
      </w:r>
      <w:r w:rsidR="002D7DB2">
        <w:t xml:space="preserve"> </w:t>
      </w:r>
      <w:r w:rsidRPr="00B10FD5">
        <w:t>has accepted the alternative treatment center’s certification</w:t>
      </w:r>
      <w:r w:rsidR="00272163">
        <w:t>.</w:t>
      </w:r>
    </w:p>
    <w:p w:rsidR="00346676" w:rsidRPr="00B10FD5"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83763" w:rsidRDefault="00B83763" w:rsidP="0011430B">
      <w:r>
        <w:t>C.24:6I-48  Medical cannabis – additional regulatory requirements.</w:t>
      </w:r>
    </w:p>
    <w:p w:rsidR="0011430B" w:rsidRPr="00B10FD5" w:rsidRDefault="0011430B" w:rsidP="0011430B">
      <w:r w:rsidRPr="00B10FD5">
        <w:tab/>
        <w:t>36.</w:t>
      </w:r>
      <w:r w:rsidRPr="00B10FD5">
        <w:rPr>
          <w:rFonts w:ascii="Albertus Extra Bold" w:hAnsi="Albertus Extra Bold"/>
          <w:b/>
        </w:rPr>
        <w:tab/>
      </w:r>
      <w:r w:rsidRPr="00B10FD5">
        <w:t>Medical Cannabis – Additional Regulatory Requirements.</w:t>
      </w:r>
    </w:p>
    <w:p w:rsidR="0011430B" w:rsidRPr="00B10FD5" w:rsidRDefault="0011430B" w:rsidP="0011430B">
      <w:r w:rsidRPr="00B10FD5">
        <w:tab/>
      </w:r>
      <w:r w:rsidR="002D7DB2">
        <w:t xml:space="preserve"> </w:t>
      </w:r>
      <w:r w:rsidRPr="00B10FD5">
        <w:t>An alternative treatment center issued a permit under section 7 of P.L.2009, c.307 (C.24:6I-7) shall, as a condition of engaging in operations associated with</w:t>
      </w:r>
      <w:r w:rsidR="002D7DB2">
        <w:t xml:space="preserve"> </w:t>
      </w:r>
      <w:r w:rsidRPr="00B10FD5">
        <w:t>cannabis or cannabis items, after being deemed to be licensed pursuant to</w:t>
      </w:r>
      <w:r w:rsidR="00B83763">
        <w:t xml:space="preserve"> </w:t>
      </w:r>
      <w:r w:rsidRPr="00B10FD5">
        <w:t>that</w:t>
      </w:r>
      <w:r w:rsidR="00B83763">
        <w:t xml:space="preserve"> </w:t>
      </w:r>
      <w:r w:rsidRPr="00B10FD5">
        <w:t>section and issued a license by the commission following receipt of a municipality’s written approval for a cannabis</w:t>
      </w:r>
      <w:r w:rsidR="002D7DB2">
        <w:t xml:space="preserve"> </w:t>
      </w:r>
      <w:r w:rsidRPr="00B10FD5">
        <w:t xml:space="preserve">establishment or delivery service pursuant to subparagraph (a) of paragraph (3) of subsection a. of section 33 of </w:t>
      </w:r>
      <w:r w:rsidR="00360C87" w:rsidRPr="00B10FD5">
        <w:t>P.L</w:t>
      </w:r>
      <w:r w:rsidR="00360C87">
        <w:t>.2021</w:t>
      </w:r>
      <w:r w:rsidR="00360C87" w:rsidRPr="00B10FD5">
        <w:t xml:space="preserve">, </w:t>
      </w:r>
      <w:r w:rsidR="00127C25">
        <w:t>c.16</w:t>
      </w:r>
      <w:r w:rsidR="00360C87" w:rsidRPr="00B10FD5">
        <w:t xml:space="preserve"> (C.</w:t>
      </w:r>
      <w:r w:rsidR="00360C87">
        <w:t>24:6I-46</w:t>
      </w:r>
      <w:r w:rsidR="00360C87" w:rsidRPr="00B10FD5">
        <w:t>)</w:t>
      </w:r>
      <w:r w:rsidRPr="00B10FD5">
        <w:t xml:space="preserve">, or otherwise issued a license by the commission pursuant to </w:t>
      </w:r>
      <w:r w:rsidR="00360C87" w:rsidRPr="00B10FD5">
        <w:t>P.L</w:t>
      </w:r>
      <w:r w:rsidR="00360C87">
        <w:t>.2021</w:t>
      </w:r>
      <w:r w:rsidR="00360C87" w:rsidRPr="00B10FD5">
        <w:t xml:space="preserve">, </w:t>
      </w:r>
      <w:r w:rsidR="00127C25">
        <w:t>c.16</w:t>
      </w:r>
      <w:r w:rsidR="00360C87" w:rsidRPr="00B10FD5">
        <w:t xml:space="preserve"> (C.</w:t>
      </w:r>
      <w:r w:rsidR="00360C87">
        <w:t>24:6I-31 et al.</w:t>
      </w:r>
      <w:r w:rsidR="00360C87" w:rsidRPr="00B10FD5">
        <w:t>)</w:t>
      </w:r>
      <w:r w:rsidRPr="00B10FD5">
        <w:t xml:space="preserve"> to simultaneously operate as a cannabis establishment or delivery service, certify to the commission</w:t>
      </w:r>
      <w:r w:rsidR="002D7DB2">
        <w:t xml:space="preserve"> </w:t>
      </w:r>
      <w:r w:rsidRPr="00B10FD5">
        <w:t>pursuant to paragraph (3) of subsection a. of that section 33 (C.</w:t>
      </w:r>
      <w:r w:rsidR="00360C87">
        <w:t>24:6I-46</w:t>
      </w:r>
      <w:r w:rsidRPr="00B10FD5">
        <w:t>),</w:t>
      </w:r>
      <w:r w:rsidR="002D7DB2">
        <w:t xml:space="preserve"> </w:t>
      </w:r>
      <w:r w:rsidRPr="00B10FD5">
        <w:t xml:space="preserve">that it has sufficient quantities of medical cannabis and, if applicable, medical cannabis products available to meet the reasonably </w:t>
      </w:r>
      <w:r w:rsidRPr="00B10FD5">
        <w:lastRenderedPageBreak/>
        <w:t>anticipated</w:t>
      </w:r>
      <w:r w:rsidR="002D7DB2">
        <w:t xml:space="preserve"> </w:t>
      </w:r>
      <w:r w:rsidRPr="00B10FD5">
        <w:t>needs of registered qualifying patients, and the commission</w:t>
      </w:r>
      <w:r w:rsidR="002D7DB2">
        <w:t xml:space="preserve"> </w:t>
      </w:r>
      <w:r w:rsidRPr="00B10FD5">
        <w:t>has accepted the alternative treatment center’s certification.</w:t>
      </w:r>
    </w:p>
    <w:p w:rsidR="002D7DB2" w:rsidRDefault="002D7DB2" w:rsidP="00F72257"/>
    <w:p w:rsidR="00360C87" w:rsidRDefault="00360C87" w:rsidP="00F72257">
      <w:r>
        <w:t>C.24:6I-49  Business treatment of cannabis establishments, distributors, and delivery services.</w:t>
      </w:r>
    </w:p>
    <w:p w:rsidR="00F72257" w:rsidRPr="00B10FD5" w:rsidRDefault="00F72257" w:rsidP="00F72257">
      <w:r w:rsidRPr="00B10FD5">
        <w:tab/>
        <w:t>37.</w:t>
      </w:r>
      <w:r w:rsidRPr="00B10FD5">
        <w:tab/>
        <w:t>Business Treatment of Cannabis Establishments, Distributors, and Delivery Services.</w:t>
      </w:r>
    </w:p>
    <w:p w:rsidR="00F72257" w:rsidRPr="00B10FD5" w:rsidRDefault="00F72257" w:rsidP="00F72257">
      <w:r w:rsidRPr="00B10FD5">
        <w:tab/>
        <w:t>With respect to the business treatment of cannabis establishments, distributors, and delivery services:</w:t>
      </w:r>
    </w:p>
    <w:p w:rsidR="00F72257" w:rsidRPr="00B10FD5" w:rsidRDefault="00F72257" w:rsidP="00F72257">
      <w:r w:rsidRPr="00B10FD5">
        <w:tab/>
        <w:t>a.</w:t>
      </w:r>
      <w:r w:rsidRPr="00B10FD5">
        <w:tab/>
        <w:t>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banking activities of a person associated with a cannabis establishment, distributor, or delivery service.</w:t>
      </w:r>
    </w:p>
    <w:p w:rsidR="00F72257" w:rsidRPr="00B10FD5" w:rsidRDefault="00F72257" w:rsidP="00F72257">
      <w:r w:rsidRPr="00B10FD5">
        <w:tab/>
        <w:t>b.</w:t>
      </w:r>
      <w:r w:rsidR="00360C87">
        <w:t xml:space="preserve"> </w:t>
      </w:r>
      <w:r w:rsidRPr="00B10FD5">
        <w:t>(1)</w:t>
      </w:r>
      <w:r w:rsidR="002D7DB2">
        <w:t xml:space="preserve"> </w:t>
      </w:r>
      <w:r w:rsidRPr="00B10FD5">
        <w:t>In no case shall a cannabis</w:t>
      </w:r>
      <w:r w:rsidR="002D7DB2">
        <w:t xml:space="preserve"> </w:t>
      </w:r>
      <w:r w:rsidRPr="00B10FD5">
        <w:t xml:space="preserve">cultivator operate or be located on land that is valued, assessed or taxed as an agricultural or horticultural use pursuant to the "Farmland Assessment Act of 1964," P.L.1964, c.48 (C.54:4-23.1 et seq.). </w:t>
      </w:r>
    </w:p>
    <w:p w:rsidR="00F72257" w:rsidRPr="00B10FD5" w:rsidRDefault="00F72257" w:rsidP="00F72257">
      <w:pPr>
        <w:spacing w:line="300" w:lineRule="auto"/>
      </w:pPr>
      <w:r w:rsidRPr="00B10FD5">
        <w:tab/>
        <w:t>(2)</w:t>
      </w:r>
      <w:r w:rsidRPr="00B10FD5">
        <w:tab/>
        <w:t>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grant, loan, loan guarantee, matching fund, tax credit, or other tax expenditure.</w:t>
      </w:r>
    </w:p>
    <w:p w:rsidR="00360C87" w:rsidRDefault="00F72257" w:rsidP="00F72257">
      <w:r w:rsidRPr="00B10FD5">
        <w:tab/>
        <w:t>(a)</w:t>
      </w:r>
      <w:r w:rsidR="00360C87">
        <w:t xml:space="preserve"> </w:t>
      </w:r>
      <w:r w:rsidRPr="00B10FD5">
        <w:t>(i)</w:t>
      </w:r>
      <w:r w:rsidR="002D7DB2">
        <w:t xml:space="preserve"> </w:t>
      </w:r>
      <w:r w:rsidRPr="00B10FD5">
        <w:t>A person or entity issued a license to operate as a cannabis</w:t>
      </w:r>
      <w:r w:rsidR="002D7DB2">
        <w:t xml:space="preserve"> </w:t>
      </w:r>
      <w:r w:rsidRPr="00B10FD5">
        <w:t>cultivator, cannabis</w:t>
      </w:r>
      <w:r w:rsidR="002D7DB2">
        <w:t xml:space="preserve"> </w:t>
      </w:r>
      <w:r w:rsidRPr="00B10FD5">
        <w:t>manufacturer, cannabis wholesaler, cannabis distributor, cannabis retailer, or cannabis delivery service, or that employs a certified personal use cannabis handler to perform work for or on behalf of a cannabis establishment, distributor, or delivery service shall not be eligible for a State or local economic incentive.</w:t>
      </w:r>
      <w:r w:rsidR="002D7DB2">
        <w:t xml:space="preserve"> </w:t>
      </w:r>
    </w:p>
    <w:p w:rsidR="00F72257" w:rsidRPr="00B10FD5" w:rsidRDefault="00F72257" w:rsidP="00F72257">
      <w:r w:rsidRPr="00B10FD5">
        <w:tab/>
        <w:t>(ii)</w:t>
      </w:r>
      <w:r w:rsidRPr="00B10FD5">
        <w:tab/>
        <w:t>The issuance of a license to operate as a cannabis</w:t>
      </w:r>
      <w:r w:rsidR="002D7DB2">
        <w:t xml:space="preserve"> </w:t>
      </w:r>
      <w:r w:rsidRPr="00B10FD5">
        <w:t>cultivator, cannabis</w:t>
      </w:r>
      <w:r w:rsidR="002D7DB2">
        <w:t xml:space="preserve"> </w:t>
      </w:r>
      <w:r w:rsidRPr="00B10FD5">
        <w:t>manufacturer,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F72257" w:rsidRPr="00B10FD5" w:rsidRDefault="00F72257" w:rsidP="00F72257">
      <w:r w:rsidRPr="00B10FD5">
        <w:tab/>
        <w:t>(b)</w:t>
      </w:r>
      <w:r w:rsidR="00360C87">
        <w:t xml:space="preserve"> </w:t>
      </w:r>
      <w:r w:rsidRPr="00B10FD5">
        <w:t>(i)</w:t>
      </w:r>
      <w:r w:rsidR="002D7DB2">
        <w:t xml:space="preserve"> </w:t>
      </w:r>
      <w:r w:rsidRPr="00B10FD5">
        <w:t>A property owner, developer, or operator of a project to be used, in whole or in part, by or to benefit a cannabis</w:t>
      </w:r>
      <w:r w:rsidR="002D7DB2">
        <w:t xml:space="preserve"> </w:t>
      </w:r>
      <w:r w:rsidRPr="00B10FD5">
        <w:t>cultivator, cannabis</w:t>
      </w:r>
      <w:r w:rsidR="002D7DB2">
        <w:t xml:space="preserve"> </w:t>
      </w:r>
      <w:r w:rsidRPr="00B10FD5">
        <w:t>manufacturer,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F72257" w:rsidRPr="00B10FD5" w:rsidRDefault="00F72257" w:rsidP="00F72257">
      <w:r w:rsidRPr="00B10FD5">
        <w:tab/>
        <w:t>(ii)</w:t>
      </w:r>
      <w:r w:rsidRPr="00B10FD5">
        <w:tab/>
        <w:t>The issuance of a license to operate as a cannabis</w:t>
      </w:r>
      <w:r w:rsidR="002D7DB2">
        <w:t xml:space="preserve"> </w:t>
      </w:r>
      <w:r w:rsidRPr="00B10FD5">
        <w:t>cultivator, cannabis</w:t>
      </w:r>
      <w:r w:rsidR="002D7DB2">
        <w:t xml:space="preserve"> </w:t>
      </w:r>
      <w:r w:rsidRPr="00B10FD5">
        <w:t>manufacturer, cannabis wholesaler, cannabis distributor, cannabis retailer, or cannabis delivery service, or issuance of a certification</w:t>
      </w:r>
      <w:r w:rsidR="002D7DB2">
        <w:t xml:space="preserve"> </w:t>
      </w:r>
      <w:r w:rsidRPr="00B10FD5">
        <w:t xml:space="preserve">to perform work for or on behalf of a cannabis establishment, distributor, or delivery service at a location that is the subject of a State or local economic </w:t>
      </w:r>
      <w:r w:rsidRPr="00B10FD5">
        <w:lastRenderedPageBreak/>
        <w:t>incentive shall invalidate the right of a property owner, developer, or operator to benefit from the economic incentive as of the date of issuance of the license or certification.</w:t>
      </w:r>
    </w:p>
    <w:p w:rsidR="003C4DCB" w:rsidRPr="00B10FD5" w:rsidRDefault="003C4DCB" w:rsidP="00F56E22">
      <w:pPr>
        <w:rPr>
          <w:spacing w:val="0"/>
        </w:rPr>
      </w:pPr>
    </w:p>
    <w:p w:rsidR="002D2002" w:rsidRPr="00B10FD5" w:rsidRDefault="002D2002" w:rsidP="002D2002">
      <w:r w:rsidRPr="00B10FD5">
        <w:tab/>
        <w:t>38.</w:t>
      </w:r>
      <w:r w:rsidRPr="00B10FD5">
        <w:tab/>
        <w:t>Section 29 of P.L.2019, c.153 (C.24:6I-22) is amended to read as follows:</w:t>
      </w:r>
    </w:p>
    <w:p w:rsidR="00360C87" w:rsidRDefault="00360C87" w:rsidP="002D2002">
      <w:pPr>
        <w:spacing w:line="300" w:lineRule="auto"/>
      </w:pPr>
    </w:p>
    <w:p w:rsidR="00360C87" w:rsidRDefault="00360C87" w:rsidP="002D2002">
      <w:pPr>
        <w:spacing w:line="300" w:lineRule="auto"/>
      </w:pPr>
      <w:r>
        <w:t>C.24:6I-22  System for tracking, cultivating, manufacturing, transfer, dispensing, delivery.</w:t>
      </w:r>
    </w:p>
    <w:p w:rsidR="002D2002" w:rsidRPr="00B10FD5" w:rsidRDefault="002D2002" w:rsidP="002D2002">
      <w:pPr>
        <w:spacing w:line="300" w:lineRule="auto"/>
      </w:pPr>
      <w:r w:rsidRPr="00B10FD5">
        <w:tab/>
        <w:t>29.</w:t>
      </w:r>
      <w:r w:rsidR="00360C87">
        <w:t xml:space="preserve"> </w:t>
      </w:r>
      <w:r w:rsidRPr="00B10FD5">
        <w:t>a.</w:t>
      </w:r>
      <w:r w:rsidR="002D7DB2">
        <w:t xml:space="preserve"> </w:t>
      </w:r>
      <w:r w:rsidRPr="00B10FD5">
        <w:t>(1)</w:t>
      </w:r>
      <w:r w:rsidR="002D7DB2">
        <w:t xml:space="preserve"> </w:t>
      </w:r>
      <w:r w:rsidRPr="00B10FD5">
        <w:t xml:space="preserve">The commission shall develop and maintain a system for tracking: </w:t>
      </w:r>
    </w:p>
    <w:p w:rsidR="002D2002" w:rsidRPr="00B10FD5" w:rsidRDefault="002D2002" w:rsidP="002D2002">
      <w:pPr>
        <w:spacing w:line="300" w:lineRule="auto"/>
      </w:pPr>
      <w:r w:rsidRPr="00B10FD5">
        <w:tab/>
        <w:t>(a)</w:t>
      </w:r>
      <w:r w:rsidR="00360C87">
        <w:tab/>
      </w:r>
      <w:r w:rsidRPr="00B10FD5">
        <w:t>the cultivation of medical cannabis, the manufacturing of medical cannabis products, the transfer of medical cannabis and medical cannabis products between medical cannabis cultivators, medical cannabis manufacturers, medical cannabis dispensaries, clinical registrants,</w:t>
      </w:r>
      <w:r w:rsidR="002D7DB2">
        <w:t xml:space="preserve"> </w:t>
      </w:r>
      <w:r w:rsidRPr="00B10FD5">
        <w:t xml:space="preserve">testing laboratories as authorized pursuant to paragraph (5) of subsection a. of section 7 of P.L.2009, c.307 (C.24:6I-7), subsection h. of section 27 of P.L.2019, c.153 (C.24:6I-20), and cannabis testing facilities pursuant to section 18 of </w:t>
      </w:r>
      <w:r w:rsidR="00360C87" w:rsidRPr="00B10FD5">
        <w:t>P.L</w:t>
      </w:r>
      <w:r w:rsidR="00360C87">
        <w:t>.2021</w:t>
      </w:r>
      <w:r w:rsidR="00360C87" w:rsidRPr="00B10FD5">
        <w:t xml:space="preserve">, </w:t>
      </w:r>
      <w:r w:rsidR="00127C25">
        <w:t>c.16</w:t>
      </w:r>
      <w:r w:rsidR="00360C87" w:rsidRPr="00B10FD5">
        <w:t xml:space="preserve"> (C.</w:t>
      </w:r>
      <w:r w:rsidR="00360C87">
        <w:t>24:6I-35</w:t>
      </w:r>
      <w:r w:rsidR="00360C87" w:rsidRPr="00B10FD5">
        <w:t>)</w:t>
      </w:r>
      <w:r w:rsidRPr="00B10FD5">
        <w:t>, and the dispensing or delivery of medical cannabis to registered qualifying patients, designated caregivers, and institutional caregivers; and</w:t>
      </w:r>
    </w:p>
    <w:p w:rsidR="002D2002" w:rsidRPr="00B10FD5" w:rsidRDefault="002D2002" w:rsidP="002D2002">
      <w:pPr>
        <w:spacing w:line="300" w:lineRule="auto"/>
      </w:pPr>
      <w:r w:rsidRPr="00B10FD5">
        <w:tab/>
        <w:t>(b)</w:t>
      </w:r>
      <w:r w:rsidR="00360C87">
        <w:tab/>
      </w:r>
      <w:r w:rsidRPr="00B10FD5">
        <w:t>the production</w:t>
      </w:r>
      <w:r w:rsidRPr="00B10FD5">
        <w:rPr>
          <w:rFonts w:ascii="Albertus Extra Bold" w:hAnsi="Albertus Extra Bold"/>
          <w:b/>
        </w:rPr>
        <w:t xml:space="preserve"> </w:t>
      </w:r>
      <w:r w:rsidRPr="00B10FD5">
        <w:t>of personal use cannabis, the</w:t>
      </w:r>
      <w:r w:rsidR="002D7DB2">
        <w:t xml:space="preserve"> </w:t>
      </w:r>
      <w:r w:rsidRPr="00B10FD5">
        <w:t>manufacturing of cannabis items, the transportation by cannabis distributors or other transfer of cannabis items between the premises of cannabis</w:t>
      </w:r>
      <w:r w:rsidR="002D7DB2">
        <w:t xml:space="preserve"> </w:t>
      </w:r>
      <w:r w:rsidRPr="00B10FD5">
        <w:t>cultivators, cannabis</w:t>
      </w:r>
      <w:r w:rsidR="002D7DB2">
        <w:t xml:space="preserve"> </w:t>
      </w:r>
      <w:r w:rsidRPr="00B10FD5">
        <w:t>manufacturers, cannabis wholesalers, cannabis retailers, and authorized laboratories and</w:t>
      </w:r>
      <w:r w:rsidR="00360C87">
        <w:t xml:space="preserve"> </w:t>
      </w:r>
      <w:r w:rsidRPr="00B10FD5">
        <w:t>testing facilities, the retail sale of cannabis items to persons 21 years of age or older, and the delivery of cannabis items to persons 21 years of age or older through cannabis delivery services or</w:t>
      </w:r>
      <w:r w:rsidR="002D7DB2">
        <w:t xml:space="preserve"> </w:t>
      </w:r>
      <w:r w:rsidRPr="00B10FD5">
        <w:t xml:space="preserve">by personal use cannabis handlers as authorized pursuant to </w:t>
      </w:r>
      <w:r w:rsidR="00360C87" w:rsidRPr="00B10FD5">
        <w:t>P.L</w:t>
      </w:r>
      <w:r w:rsidR="00360C87">
        <w:t>.2021</w:t>
      </w:r>
      <w:r w:rsidR="00360C87" w:rsidRPr="00B10FD5">
        <w:t xml:space="preserve">, </w:t>
      </w:r>
      <w:r w:rsidR="00127C25">
        <w:t>c.16</w:t>
      </w:r>
      <w:r w:rsidR="00360C87" w:rsidRPr="00B10FD5">
        <w:t xml:space="preserve"> (C.</w:t>
      </w:r>
      <w:r w:rsidR="00360C87">
        <w:t>24:6I-31 et al.</w:t>
      </w:r>
      <w:r w:rsidR="00360C87" w:rsidRPr="00B10FD5">
        <w:t>)</w:t>
      </w:r>
      <w:r w:rsidRPr="00B10FD5">
        <w:t>.</w:t>
      </w:r>
    </w:p>
    <w:p w:rsidR="002D2002" w:rsidRPr="00B10FD5" w:rsidRDefault="002D2002" w:rsidP="002D2002">
      <w:pPr>
        <w:spacing w:line="300" w:lineRule="auto"/>
      </w:pPr>
      <w:r w:rsidRPr="00B10FD5">
        <w:tab/>
        <w:t>(2)</w:t>
      </w:r>
      <w:r w:rsidRPr="00B10FD5">
        <w:tab/>
        <w:t>The tracking system shall, among other features as determined by the commission, utilize a stamp affixed to a container or package for medical cannabis or personal use cannabis items to assist in the collection of the information required to be tracked pursuant to subsection c. of this section.</w:t>
      </w:r>
    </w:p>
    <w:p w:rsidR="002D2002" w:rsidRPr="00B10FD5" w:rsidRDefault="002D2002" w:rsidP="002D2002">
      <w:pPr>
        <w:spacing w:line="300" w:lineRule="auto"/>
      </w:pPr>
      <w:r w:rsidRPr="00B10FD5">
        <w:tab/>
        <w:t>(a)</w:t>
      </w:r>
      <w:r w:rsidRPr="00B10FD5">
        <w:tab/>
        <w:t>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medical cannabis cultivators, medical cannabis manufacturers, medical cannabis dispensaries, and clinical registrants, and personal use cannabis</w:t>
      </w:r>
      <w:r w:rsidR="002D7DB2">
        <w:t xml:space="preserve"> </w:t>
      </w:r>
      <w:r w:rsidRPr="00B10FD5">
        <w:t>cultivators, cannabis</w:t>
      </w:r>
      <w:r w:rsidR="002D7DB2">
        <w:t xml:space="preserve"> </w:t>
      </w:r>
      <w:r w:rsidRPr="00B10FD5">
        <w:t>manufacturers, cannabis wholesalers, cannabis distributors, cannabis retailers, and cannabis delivery services.</w:t>
      </w:r>
    </w:p>
    <w:p w:rsidR="002D2002" w:rsidRPr="00B10FD5" w:rsidRDefault="002D2002" w:rsidP="002D2002">
      <w:pPr>
        <w:spacing w:line="300" w:lineRule="auto"/>
      </w:pPr>
      <w:r w:rsidRPr="00B10FD5">
        <w:tab/>
        <w:t>(b)</w:t>
      </w:r>
      <w:r w:rsidRPr="00B10FD5">
        <w:tab/>
        <w:t>The commission, and the Director of the Division of Taxation if authorized by the commission, shall make stamps available for purchase by medical cannabis cultivators, medical cannabis manufacturers, and clinical registrants, and personal use cannabis</w:t>
      </w:r>
      <w:r w:rsidR="002D7DB2">
        <w:t xml:space="preserve"> </w:t>
      </w:r>
      <w:r w:rsidRPr="00B10FD5">
        <w:t>cultivators, cannabis</w:t>
      </w:r>
      <w:r w:rsidR="002D7DB2">
        <w:t xml:space="preserve"> </w:t>
      </w:r>
      <w:r w:rsidRPr="00B10FD5">
        <w:t>manufacturers, cannabis wholesalers, cannabis distributors, cannabis retailers, and cannabis delivery services, which shall be the only entities authorized to affix a stamp to a container or package for medical cannabis or personal use cannabis items in accordance with applicable regulations promulgated by the commission in consultation with the Director of the Division of Taxation.  The price charged by the commission for a stamp</w:t>
      </w:r>
      <w:r w:rsidR="002D7DB2">
        <w:t xml:space="preserve"> </w:t>
      </w:r>
      <w:r w:rsidRPr="00B10FD5">
        <w:t>shall be reasonable and commensurate with the cost of producing the stamp.</w:t>
      </w:r>
    </w:p>
    <w:p w:rsidR="002D2002" w:rsidRPr="00B10FD5" w:rsidRDefault="002D2002" w:rsidP="002D2002">
      <w:pPr>
        <w:spacing w:line="300" w:lineRule="auto"/>
      </w:pPr>
      <w:r w:rsidRPr="00B10FD5">
        <w:tab/>
        <w:t>(c)</w:t>
      </w:r>
      <w:r w:rsidRPr="00B10FD5">
        <w:tab/>
        <w:t>A medical cannabis cultivator, medical cannabis manufacturer, medical cannabis dispensary, clinical registrant, or certified medical cannabis handler, or a personal use cannabis</w:t>
      </w:r>
      <w:r w:rsidR="002D7DB2">
        <w:t xml:space="preserve"> </w:t>
      </w:r>
      <w:r w:rsidRPr="00B10FD5">
        <w:t>cultivator, cannabis</w:t>
      </w:r>
      <w:r w:rsidR="002D7DB2">
        <w:t xml:space="preserve"> </w:t>
      </w:r>
      <w:r w:rsidRPr="00B10FD5">
        <w:t xml:space="preserve">manufacturer, cannabis wholesaler, cannabis distributor, </w:t>
      </w:r>
      <w:r w:rsidRPr="00B10FD5">
        <w:lastRenderedPageBreak/>
        <w:t>cannabis retailer, cannabis delivery service, or certified personal use cannabis handler, shall not purchase, sell, offer for sale, transfer, transport, or deliver any medical cannabis or personal use cannabis item unless a stamp is properly affixed to the container or package for the medical cannabis or personal use cannabis item.</w:t>
      </w:r>
    </w:p>
    <w:p w:rsidR="002D2002" w:rsidRPr="00B10FD5" w:rsidRDefault="002D2002" w:rsidP="002D2002">
      <w:pPr>
        <w:spacing w:line="300" w:lineRule="auto"/>
      </w:pPr>
      <w:r w:rsidRPr="00B10FD5">
        <w:tab/>
        <w:t>b.</w:t>
      </w:r>
      <w:r w:rsidRPr="00B10FD5">
        <w:tab/>
        <w:t xml:space="preserve">The purposes of the system developed and maintained under this section include, but are not limited to: </w:t>
      </w:r>
    </w:p>
    <w:p w:rsidR="002D2002" w:rsidRPr="00B10FD5" w:rsidRDefault="002D2002" w:rsidP="002D2002">
      <w:pPr>
        <w:spacing w:line="300" w:lineRule="auto"/>
      </w:pPr>
      <w:r w:rsidRPr="00B10FD5">
        <w:tab/>
        <w:t>(1)</w:t>
      </w:r>
      <w:r w:rsidRPr="00B10FD5">
        <w:tab/>
        <w:t xml:space="preserve">preventing the diversion of medical cannabis and personal use cannabis items to criminal enterprises, gangs, cartels, persons not authorized to possess medical cannabis or personal use cannabis items, and other states; </w:t>
      </w:r>
    </w:p>
    <w:p w:rsidR="002D2002" w:rsidRPr="00B10FD5" w:rsidRDefault="002D2002" w:rsidP="002D2002">
      <w:pPr>
        <w:spacing w:line="300" w:lineRule="auto"/>
      </w:pPr>
      <w:r w:rsidRPr="00B10FD5">
        <w:tab/>
        <w:t>(2)</w:t>
      </w:r>
      <w:r w:rsidRPr="00B10FD5">
        <w:tab/>
        <w:t>preventing persons from substituting or tampering with medical cannabis and personal use cannabis items;</w:t>
      </w:r>
      <w:r w:rsidR="002D7DB2">
        <w:t xml:space="preserve"> </w:t>
      </w:r>
    </w:p>
    <w:p w:rsidR="002D2002" w:rsidRPr="00B10FD5" w:rsidRDefault="002D2002" w:rsidP="002D2002">
      <w:pPr>
        <w:spacing w:line="300" w:lineRule="auto"/>
      </w:pPr>
      <w:r w:rsidRPr="00B10FD5">
        <w:tab/>
        <w:t>(3)</w:t>
      </w:r>
      <w:r w:rsidRPr="00B10FD5">
        <w:tab/>
        <w:t xml:space="preserve">ensuring an accurate accounting of the cultivation, manufacturing, transferring, dispensing, and delivery of medical cannabis, and the production, manufacturing, transporting, transferring, sale, and delivery of personal use cannabis items; </w:t>
      </w:r>
    </w:p>
    <w:p w:rsidR="002D2002" w:rsidRPr="00B10FD5" w:rsidRDefault="002D2002" w:rsidP="002D2002">
      <w:pPr>
        <w:spacing w:line="300" w:lineRule="auto"/>
      </w:pPr>
      <w:r w:rsidRPr="00B10FD5">
        <w:tab/>
        <w:t>(4)</w:t>
      </w:r>
      <w:r w:rsidRPr="00B10FD5">
        <w:tab/>
        <w:t xml:space="preserve">ensuring that the testing results from licensed testing laboratories and facilities are accurately reported; and </w:t>
      </w:r>
    </w:p>
    <w:p w:rsidR="002D2002" w:rsidRPr="00B10FD5" w:rsidRDefault="002D2002" w:rsidP="002D2002">
      <w:pPr>
        <w:spacing w:line="300" w:lineRule="auto"/>
      </w:pPr>
      <w:r w:rsidRPr="00B10FD5">
        <w:tab/>
        <w:t>(5)</w:t>
      </w:r>
      <w:r w:rsidRPr="00B10FD5">
        <w:tab/>
        <w:t>ensuring compliance with the rules and regulations adopted by the commission and any other law of this State that charges the commission with a duty, function, or power related to medical cannabis or personal use cannabis items.</w:t>
      </w:r>
    </w:p>
    <w:p w:rsidR="002D2002" w:rsidRPr="00B10FD5" w:rsidRDefault="002D2002" w:rsidP="002D2002">
      <w:pPr>
        <w:spacing w:line="300" w:lineRule="auto"/>
      </w:pPr>
      <w:r w:rsidRPr="00B10FD5">
        <w:tab/>
        <w:t>c.</w:t>
      </w:r>
      <w:r w:rsidRPr="00B10FD5">
        <w:tab/>
        <w:t xml:space="preserve">The system developed and maintained under this section shall be capable of tracking, at a minimum: </w:t>
      </w:r>
    </w:p>
    <w:p w:rsidR="002D2002" w:rsidRPr="00B10FD5" w:rsidRDefault="002D2002" w:rsidP="002D2002">
      <w:pPr>
        <w:spacing w:line="300" w:lineRule="auto"/>
      </w:pPr>
      <w:r w:rsidRPr="00B10FD5">
        <w:tab/>
        <w:t>(1)</w:t>
      </w:r>
      <w:r w:rsidRPr="00B10FD5">
        <w:tab/>
        <w:t>the propagation of immature medical cannabis plants and personal use cannabis plants, the production of medical cannabis by a medical cannabis cultivator, and the production of personal use cannabis by a cannabis</w:t>
      </w:r>
      <w:r w:rsidR="002D7DB2">
        <w:t xml:space="preserve"> </w:t>
      </w:r>
      <w:r w:rsidRPr="00B10FD5">
        <w:t xml:space="preserve">cultivator; </w:t>
      </w:r>
    </w:p>
    <w:p w:rsidR="002D2002" w:rsidRPr="00B10FD5" w:rsidRDefault="002D2002" w:rsidP="002D2002">
      <w:pPr>
        <w:spacing w:line="300" w:lineRule="auto"/>
      </w:pPr>
      <w:r w:rsidRPr="00B10FD5">
        <w:tab/>
        <w:t>(2)</w:t>
      </w:r>
      <w:r w:rsidRPr="00B10FD5">
        <w:tab/>
        <w:t>the utilization of medical cannabis in the manufacture</w:t>
      </w:r>
      <w:r w:rsidR="002D7DB2">
        <w:t xml:space="preserve"> </w:t>
      </w:r>
      <w:r w:rsidRPr="00B10FD5">
        <w:t>and creation of medical cannabis products by a medical cannabis manufacturer, the</w:t>
      </w:r>
      <w:r w:rsidR="002D7DB2">
        <w:t xml:space="preserve"> </w:t>
      </w:r>
      <w:r w:rsidRPr="00B10FD5">
        <w:t>manufacturing of personal use cannabis items by a cannabis</w:t>
      </w:r>
      <w:r w:rsidR="002D7DB2">
        <w:t xml:space="preserve"> </w:t>
      </w:r>
      <w:r w:rsidR="00D66A62">
        <w:t>manufacturer</w:t>
      </w:r>
      <w:r w:rsidRPr="00B10FD5">
        <w:t xml:space="preserve">, the receiving, storing, and sending of personal use cannabis items by a cannabis wholesaler, and the transporting in bulk cannabis items by a cannabis distributor; </w:t>
      </w:r>
    </w:p>
    <w:p w:rsidR="002D2002" w:rsidRPr="00B10FD5" w:rsidRDefault="002D2002" w:rsidP="002D2002">
      <w:pPr>
        <w:spacing w:line="300" w:lineRule="auto"/>
      </w:pPr>
      <w:r w:rsidRPr="00B10FD5">
        <w:tab/>
        <w:t>(3)</w:t>
      </w:r>
      <w:r w:rsidRPr="00B10FD5">
        <w:tab/>
        <w:t>the transfer of medical cannabis and medical cannabis products, and personal use cannabis items, to and from licensed testing laboratories and facilities for testing purposes;</w:t>
      </w:r>
    </w:p>
    <w:p w:rsidR="00360C87" w:rsidRDefault="002D2002" w:rsidP="002D2002">
      <w:pPr>
        <w:spacing w:line="300" w:lineRule="auto"/>
      </w:pPr>
      <w:r w:rsidRPr="00B10FD5">
        <w:tab/>
        <w:t>(4)</w:t>
      </w:r>
      <w:r w:rsidR="00360C87">
        <w:tab/>
      </w:r>
      <w:r w:rsidRPr="00B10FD5">
        <w:t>the dispensing of medical cannabis by a medical cannabis dispensary or clinical registrant, and the selling of personal use cannabis items by a cannabis retailer;</w:t>
      </w:r>
    </w:p>
    <w:p w:rsidR="002D2002" w:rsidRPr="00B10FD5" w:rsidRDefault="002D2002" w:rsidP="002D2002">
      <w:pPr>
        <w:spacing w:line="300" w:lineRule="auto"/>
      </w:pPr>
      <w:r w:rsidRPr="00B10FD5">
        <w:tab/>
        <w:t>(5)</w:t>
      </w:r>
      <w:r w:rsidRPr="00B10FD5">
        <w:tab/>
        <w:t>the furnishing of medical cannabis by a medical cannabis dispensary or clinical registrant to a medical cannabis handler for delivery, and the furnishing of personal use cannabis items by a cannabis retailer to a personal use cannabis handler for delivery;</w:t>
      </w:r>
    </w:p>
    <w:p w:rsidR="002D2002" w:rsidRPr="00B10FD5" w:rsidRDefault="002D2002" w:rsidP="002D2002">
      <w:pPr>
        <w:spacing w:line="300" w:lineRule="auto"/>
      </w:pPr>
      <w:r w:rsidRPr="00B10FD5">
        <w:tab/>
        <w:t>(6)</w:t>
      </w:r>
      <w:r w:rsidRPr="00B10FD5">
        <w:tab/>
        <w:t>the delivery of medical cannabis by a medical cannabis handler, and the delivery of personal use cannabis items by a personal use cannabis handler;</w:t>
      </w:r>
    </w:p>
    <w:p w:rsidR="002D2002" w:rsidRPr="00B10FD5" w:rsidRDefault="002D2002" w:rsidP="002D2002">
      <w:pPr>
        <w:spacing w:line="300" w:lineRule="auto"/>
      </w:pPr>
      <w:r w:rsidRPr="00B10FD5">
        <w:tab/>
        <w:t>(7)</w:t>
      </w:r>
      <w:r w:rsidRPr="00B10FD5">
        <w:tab/>
        <w:t>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and the purchase, sale, transporting, or other transfer of personal use cannabis and cannabis items by or between cannabis</w:t>
      </w:r>
      <w:r w:rsidR="002D7DB2">
        <w:t xml:space="preserve"> </w:t>
      </w:r>
      <w:r w:rsidRPr="00B10FD5">
        <w:t>cultivators, cannabis</w:t>
      </w:r>
      <w:r w:rsidR="002D7DB2">
        <w:t xml:space="preserve"> </w:t>
      </w:r>
      <w:r w:rsidRPr="00B10FD5">
        <w:t xml:space="preserve">manufacturers, cannabis wholesalers, cannabis distributors, cannabis retailers, and cannabis delivery services as authorized pursuant to </w:t>
      </w:r>
      <w:r w:rsidR="00360C87" w:rsidRPr="00B10FD5">
        <w:t>P.L</w:t>
      </w:r>
      <w:r w:rsidR="00360C87">
        <w:t>.2021</w:t>
      </w:r>
      <w:r w:rsidR="00360C87" w:rsidRPr="00B10FD5">
        <w:t xml:space="preserve">, </w:t>
      </w:r>
      <w:r w:rsidR="00127C25">
        <w:t>c.16</w:t>
      </w:r>
      <w:r w:rsidR="00360C87" w:rsidRPr="00B10FD5">
        <w:t xml:space="preserve"> (C.</w:t>
      </w:r>
      <w:r w:rsidR="00360C87">
        <w:t>24:6I-31 et al.</w:t>
      </w:r>
      <w:r w:rsidR="00360C87" w:rsidRPr="00B10FD5">
        <w:t>)</w:t>
      </w:r>
      <w:r w:rsidRPr="00B10FD5">
        <w:t>; and</w:t>
      </w:r>
    </w:p>
    <w:p w:rsidR="002D2002" w:rsidRPr="00B10FD5" w:rsidRDefault="002D2002" w:rsidP="002D2002">
      <w:r w:rsidRPr="00B10FD5">
        <w:lastRenderedPageBreak/>
        <w:tab/>
        <w:t>(8)</w:t>
      </w:r>
      <w:r w:rsidRPr="00B10FD5">
        <w:tab/>
        <w:t>any other information that the commission determines is reasonably necessary to accomplish</w:t>
      </w:r>
      <w:r w:rsidR="002D7DB2">
        <w:t xml:space="preserve"> </w:t>
      </w:r>
      <w:r w:rsidRPr="00B10FD5">
        <w:t xml:space="preserve">its duties, </w:t>
      </w:r>
      <w:r w:rsidR="00360C87">
        <w:t>functions, and powers</w:t>
      </w:r>
      <w:r w:rsidRPr="00B10FD5">
        <w:t>.</w:t>
      </w:r>
    </w:p>
    <w:p w:rsidR="00A945E8" w:rsidRPr="00B10FD5" w:rsidRDefault="00A945E8"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B56750" w:rsidRDefault="00B56750" w:rsidP="00B67CEC">
      <w:r>
        <w:t>C.54:47F-1  Optional social equity excise fee assessed on Class 1 cannabis cultivator licensees.</w:t>
      </w:r>
    </w:p>
    <w:p w:rsidR="00B67CEC" w:rsidRPr="00B10FD5" w:rsidRDefault="00B67CEC" w:rsidP="00B67CEC">
      <w:r w:rsidRPr="00B10FD5">
        <w:tab/>
        <w:t>39.</w:t>
      </w:r>
      <w:r w:rsidR="00B56750">
        <w:tab/>
      </w:r>
      <w:r w:rsidRPr="00B10FD5">
        <w:t>Optional Social Equity Excise Fee Assessed on Class 1 Cannabis Cultivator Licensees.</w:t>
      </w:r>
    </w:p>
    <w:p w:rsidR="00B67CEC" w:rsidRPr="00B10FD5" w:rsidRDefault="00B67CEC" w:rsidP="00B67CEC">
      <w:r w:rsidRPr="00B10FD5">
        <w:tab/>
        <w:t>a.</w:t>
      </w:r>
      <w:r w:rsidR="00B56750">
        <w:tab/>
      </w:r>
      <w:r w:rsidRPr="00B10FD5">
        <w:t xml:space="preserve">There may be a Social Equity Excise Fee imposed by the commission on the cultivation of cannabis by any cannabis cultivator licensed pursuant to the provisions </w:t>
      </w:r>
      <w:r w:rsidR="00B56750" w:rsidRPr="00B10FD5">
        <w:t>P.L</w:t>
      </w:r>
      <w:r w:rsidR="00B56750">
        <w:t>.2021</w:t>
      </w:r>
      <w:r w:rsidR="00B56750" w:rsidRPr="00B10FD5">
        <w:t xml:space="preserve">, </w:t>
      </w:r>
      <w:r w:rsidR="00127C25">
        <w:t>c.16</w:t>
      </w:r>
      <w:r w:rsidR="00B56750" w:rsidRPr="00B10FD5">
        <w:t xml:space="preserve"> (C.</w:t>
      </w:r>
      <w:r w:rsidR="00B56750">
        <w:t>24:6I-31 et al.</w:t>
      </w:r>
      <w:r w:rsidR="00B56750" w:rsidRPr="00B10FD5">
        <w:t>)</w:t>
      </w:r>
      <w:r w:rsidRPr="00B10FD5">
        <w:t xml:space="preserve">,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 Cannabis Cultivator license by the commission pursuant to subparagraph (a) of paragraph (3) of subsection a. of section 33 of </w:t>
      </w:r>
      <w:r w:rsidR="00B56750" w:rsidRPr="00B10FD5">
        <w:t>P.L</w:t>
      </w:r>
      <w:r w:rsidR="00B56750">
        <w:t>.2021</w:t>
      </w:r>
      <w:r w:rsidR="00B56750" w:rsidRPr="00B10FD5">
        <w:t xml:space="preserve">, </w:t>
      </w:r>
      <w:r w:rsidR="00127C25">
        <w:t>c.16</w:t>
      </w:r>
      <w:r w:rsidR="00B56750" w:rsidRPr="00B10FD5">
        <w:t xml:space="preserve"> (C.</w:t>
      </w:r>
      <w:r w:rsidR="00B56750">
        <w:t>24:6I-46</w:t>
      </w:r>
      <w:r w:rsidR="00B56750" w:rsidRPr="00B10FD5">
        <w:t>)</w:t>
      </w:r>
      <w:r w:rsidRPr="00B10FD5">
        <w:t>.  The excise fee, if imposed by the commission pursuant to this section,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this section shall be exempt from the tax imposed under the “Sales and Use Tax Act,” P.L.1966, c.30 (C.54:32B-1 et seq.).</w:t>
      </w:r>
    </w:p>
    <w:p w:rsidR="00B67CEC" w:rsidRPr="00B10FD5" w:rsidRDefault="00B67CEC" w:rsidP="00B67CEC">
      <w:r w:rsidRPr="00B10FD5">
        <w:tab/>
        <w:t xml:space="preserve">(1) Immediately following the adoption of the commission’s initial rules and regulations pursuant to subparagraph (a) of paragraph (1) of subsection d. of section 6 of </w:t>
      </w:r>
      <w:r w:rsidR="00B56750" w:rsidRPr="00B10FD5">
        <w:t>P.L</w:t>
      </w:r>
      <w:r w:rsidR="00B56750">
        <w:t>.2021</w:t>
      </w:r>
      <w:r w:rsidR="00B56750" w:rsidRPr="00B10FD5">
        <w:t xml:space="preserve">, </w:t>
      </w:r>
      <w:r w:rsidR="00127C25">
        <w:t>c.16</w:t>
      </w:r>
      <w:r w:rsidR="00B56750" w:rsidRPr="00B10FD5">
        <w:t xml:space="preserve"> (C.</w:t>
      </w:r>
      <w:r w:rsidR="00B56750">
        <w:t>24:6I-34</w:t>
      </w:r>
      <w:r w:rsidR="00B56750" w:rsidRPr="00B10FD5">
        <w:t>)</w:t>
      </w:r>
      <w:r w:rsidRPr="00B10FD5">
        <w:t>, there may be an excise fee imposed on a cannabis cultivator’s sale or transfer as described in this subsection in the amount of 1/3 of 1% of the 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B67CEC" w:rsidRPr="00B10FD5" w:rsidRDefault="00B67CEC" w:rsidP="00B67CEC">
      <w:r w:rsidRPr="00B10FD5">
        <w:tab/>
        <w:t>(2)</w:t>
      </w:r>
      <w:r w:rsidR="00B56750">
        <w:tab/>
      </w:r>
      <w:r w:rsidRPr="00B10FD5">
        <w:t xml:space="preserve">Beginning nine months following the first sale or transfer of usable cannabis subject to the excise fee as described in paragraph (1) of this subsection, which sale or transfer is made by a cannabis cultivator that is not also an alternative treatment center deemed to be licensed to engage in personal use cannabis activities pursuant to section 7 of P.L.2009, c.307 (C.24:6I-7) and issued a Class 1 Cannabis Cultivator license by the commission pursuant to subparagraph (a) of paragraph (3) of subsection a. of section 33 of </w:t>
      </w:r>
      <w:r w:rsidR="00B56750" w:rsidRPr="00B10FD5">
        <w:t>P.L</w:t>
      </w:r>
      <w:r w:rsidR="00B56750">
        <w:t>.2021</w:t>
      </w:r>
      <w:r w:rsidR="00B56750" w:rsidRPr="00B10FD5">
        <w:t xml:space="preserve">, </w:t>
      </w:r>
      <w:r w:rsidR="00127C25">
        <w:t>c.16</w:t>
      </w:r>
      <w:r w:rsidR="00B56750" w:rsidRPr="00B10FD5">
        <w:t xml:space="preserve"> (C.</w:t>
      </w:r>
      <w:r w:rsidR="00B56750">
        <w:t>24:6I-46</w:t>
      </w:r>
      <w:r w:rsidR="00B56750" w:rsidRPr="00B10FD5">
        <w:t>)</w:t>
      </w:r>
      <w:r w:rsidRPr="00B10FD5">
        <w:t>, the excise fee may be adjusted annually based upon the Statewide average retail price of usable cannabis for consumer purchase in the calendar year next preceding the year in which the adjusted fee would be imposed, and the adjusted excise fee shall be</w:t>
      </w:r>
      <w:r w:rsidR="002D7DB2">
        <w:t xml:space="preserve"> </w:t>
      </w:r>
      <w:r w:rsidRPr="00B10FD5">
        <w:t>by the ounces of usable cannabis sold or transferred by a cannabis cultivator, and any fractional portion of an ounce sold or transferred shall be subject to the fee on a proportional basis, as follows:</w:t>
      </w:r>
    </w:p>
    <w:p w:rsidR="00B67CEC" w:rsidRPr="00B10FD5" w:rsidRDefault="00B67CEC" w:rsidP="00B67CEC">
      <w:r w:rsidRPr="00B10FD5">
        <w:tab/>
        <w:t>(a)</w:t>
      </w:r>
      <w:r w:rsidR="00B56750">
        <w:tab/>
      </w:r>
      <w:r w:rsidRPr="00B10FD5">
        <w:t>up to $10 per ounce, as established by the commission, if the average retail price of an ounce of usable cannabis</w:t>
      </w:r>
      <w:r w:rsidR="002D7DB2">
        <w:t xml:space="preserve"> </w:t>
      </w:r>
      <w:r w:rsidRPr="00B10FD5">
        <w:t>was</w:t>
      </w:r>
      <w:r w:rsidR="002D7DB2">
        <w:t xml:space="preserve"> </w:t>
      </w:r>
      <w:r w:rsidRPr="00B10FD5">
        <w:t>$350 or more;</w:t>
      </w:r>
    </w:p>
    <w:p w:rsidR="00B67CEC" w:rsidRPr="00B10FD5" w:rsidRDefault="00B67CEC" w:rsidP="00B67CEC">
      <w:r w:rsidRPr="00B10FD5">
        <w:tab/>
        <w:t>(b)</w:t>
      </w:r>
      <w:r w:rsidR="00B56750">
        <w:tab/>
      </w:r>
      <w:r w:rsidRPr="00B10FD5">
        <w:t>up to $30 per ounce, as established by the commission, if the average retail price of an ounce of usable cannabis</w:t>
      </w:r>
      <w:r w:rsidR="002D7DB2">
        <w:t xml:space="preserve"> </w:t>
      </w:r>
      <w:r w:rsidRPr="00B10FD5">
        <w:t>was less than $350 but at least $250;</w:t>
      </w:r>
    </w:p>
    <w:p w:rsidR="00B67CEC" w:rsidRPr="00B10FD5" w:rsidRDefault="00B67CEC" w:rsidP="00B67CEC">
      <w:r w:rsidRPr="00B10FD5">
        <w:tab/>
        <w:t>(c)</w:t>
      </w:r>
      <w:r w:rsidR="00B56750">
        <w:tab/>
      </w:r>
      <w:r w:rsidRPr="00B10FD5">
        <w:t>up to $40 per ounce, as established by the commission, if the average retail price of an ounce of usable cannabis</w:t>
      </w:r>
      <w:r w:rsidR="002D7DB2">
        <w:t xml:space="preserve"> </w:t>
      </w:r>
      <w:r w:rsidRPr="00B10FD5">
        <w:t>was less than $250 but at least $200; and</w:t>
      </w:r>
      <w:r w:rsidRPr="00B10FD5">
        <w:tab/>
        <w:t>(d) up to $60 per ounce, as established by the commission, if the average retail price of an ounce of usable cannabis</w:t>
      </w:r>
      <w:r w:rsidR="002D7DB2">
        <w:t xml:space="preserve"> </w:t>
      </w:r>
      <w:r w:rsidRPr="00B10FD5">
        <w:t>less than $200.</w:t>
      </w:r>
    </w:p>
    <w:p w:rsidR="00B67CEC" w:rsidRPr="00B10FD5" w:rsidRDefault="00B67CEC" w:rsidP="00B67CEC">
      <w:r w:rsidRPr="00B10FD5">
        <w:lastRenderedPageBreak/>
        <w:tab/>
        <w:t>b. (1)</w:t>
      </w:r>
      <w:r w:rsidR="002D7DB2">
        <w:t xml:space="preserve"> </w:t>
      </w:r>
      <w:r w:rsidRPr="00B10FD5">
        <w:t xml:space="preserve">Any excise fee imposed pursuant to this section shall be collected from the cannabis establishment purchasing or acquiring the usable cannabis or paid by the cannabis cultivator, and remitted to the Director of the Division of Taxation.  The fee shall be stated, charged, and shown separately on any sales slip, invoice, receipt, or other statement or memorandum of the price paid or payable, or equivalent value of the transfer, for the usable cannabis.  </w:t>
      </w:r>
    </w:p>
    <w:p w:rsidR="00B67CEC" w:rsidRPr="00B10FD5" w:rsidRDefault="00B67CEC" w:rsidP="00B67CEC">
      <w:r w:rsidRPr="00B10FD5">
        <w:tab/>
        <w:t>(2)</w:t>
      </w:r>
      <w:r w:rsidRPr="00B10FD5">
        <w:tab/>
        <w:t xml:space="preserve">Every cannabis cultivator required to collect or pay any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 usable cannabis, or with respect to non-payment of the fee by the cannabis establishment, as if the fee were a part of the purchase price or value of the transfer of the usable cannabis, and payable at the same time; provided, however, that the director shall be joined as a party in any action or proceeding brought to collect the fee. </w:t>
      </w:r>
    </w:p>
    <w:p w:rsidR="00B67CEC" w:rsidRPr="00B10FD5" w:rsidRDefault="00B67CEC" w:rsidP="00B67CEC">
      <w:r w:rsidRPr="00B10FD5">
        <w:tab/>
        <w:t>c.</w:t>
      </w:r>
      <w:r w:rsidRPr="00B10FD5">
        <w:tab/>
        <w:t>Any excise fee imposed shall be reported and paid to the</w:t>
      </w:r>
      <w:r w:rsidR="002D7DB2">
        <w:t xml:space="preserve"> </w:t>
      </w:r>
      <w:r w:rsidRPr="00B10FD5">
        <w:t>Director of the Division of Taxation on a monthly basis, in a manner prescribed by the director.</w:t>
      </w:r>
      <w:r w:rsidR="002D7DB2">
        <w:t xml:space="preserve"> </w:t>
      </w:r>
      <w:r w:rsidRPr="00B10FD5">
        <w:t xml:space="preserve"> </w:t>
      </w:r>
    </w:p>
    <w:p w:rsidR="00B67CEC" w:rsidRPr="00B10FD5" w:rsidRDefault="00B67CEC" w:rsidP="00B67CEC">
      <w:r w:rsidRPr="00B10FD5">
        <w:tab/>
        <w:t>d.</w:t>
      </w:r>
      <w:r w:rsidRPr="00B10FD5">
        <w:tab/>
        <w:t xml:space="preserve">Except as otherwise provided in the “Cannabis Regulatory, Enforcement Assistance, and Marketplace Modernization Act,” </w:t>
      </w:r>
      <w:r w:rsidR="00B56750" w:rsidRPr="00B10FD5">
        <w:t>P.L</w:t>
      </w:r>
      <w:r w:rsidR="00B56750">
        <w:t>.2021</w:t>
      </w:r>
      <w:r w:rsidR="00B56750" w:rsidRPr="00B10FD5">
        <w:t xml:space="preserve">, </w:t>
      </w:r>
      <w:r w:rsidR="00127C25">
        <w:t>c.16</w:t>
      </w:r>
      <w:r w:rsidR="00B56750" w:rsidRPr="00B10FD5">
        <w:t xml:space="preserve"> (C.</w:t>
      </w:r>
      <w:r w:rsidR="00B56750">
        <w:t>24:6I-31 et al.</w:t>
      </w:r>
      <w:r w:rsidR="00B56750" w:rsidRPr="00B10FD5">
        <w:t>)</w:t>
      </w:r>
      <w:r w:rsidRPr="00B10FD5">
        <w:t>, any excise</w:t>
      </w:r>
      <w:r w:rsidR="002D7DB2">
        <w:t xml:space="preserve"> </w:t>
      </w:r>
      <w:r w:rsidRPr="00B10FD5">
        <w:t>fee imposed pursuant to this section shall be governed by the provisions of the “State Uniform Tax Procedure Law,” R.S.54:48-1 et seq.</w:t>
      </w:r>
      <w:r w:rsidR="002D7DB2">
        <w:t xml:space="preserve"> </w:t>
      </w:r>
    </w:p>
    <w:p w:rsidR="00B67CEC" w:rsidRPr="00B10FD5" w:rsidRDefault="00B67CEC" w:rsidP="00B67CEC">
      <w:r w:rsidRPr="00B10FD5">
        <w:tab/>
        <w:t>e.</w:t>
      </w:r>
      <w:r w:rsidRPr="00B10FD5">
        <w:tab/>
        <w:t>Any excise fee imposed under this section shall not apply to sales or transfers of usable cannabis by a cannabis cultivator to a licensed medical cannabis alternative treatment center for use in medical cannabis dispensing pursuant to the “Jake Honig Compassionate Use Medical Cannabis Act,” P.L.2009, c.307 (C.24:6I-1 et al.) or P.L.2015, c.158 (C.18A:40-12.22 et al.).</w:t>
      </w:r>
    </w:p>
    <w:p w:rsidR="00B67CEC" w:rsidRPr="00B10FD5" w:rsidRDefault="00B67CEC" w:rsidP="00B67CEC">
      <w:r w:rsidRPr="00B10FD5">
        <w:rPr>
          <w:rFonts w:ascii="Albertus Extra Bold" w:hAnsi="Albertus Extra Bold"/>
          <w:b/>
        </w:rPr>
        <w:tab/>
      </w:r>
      <w:r w:rsidRPr="00B10FD5">
        <w:t>f.</w:t>
      </w:r>
      <w:r w:rsidRPr="00B10FD5">
        <w:tab/>
        <w:t>Any excise fee revenue collected pursuant to this section shall be deposited by the Director of the Office of Management and Budget</w:t>
      </w:r>
      <w:r w:rsidR="00B56750">
        <w:t xml:space="preserve"> </w:t>
      </w:r>
      <w:r w:rsidRPr="00B10FD5">
        <w:t>into the “Cannabis Regulatory, Enforcement Assistance, and Marketplace Modernization Fund” established</w:t>
      </w:r>
      <w:r w:rsidR="002D7DB2">
        <w:t xml:space="preserve"> </w:t>
      </w:r>
      <w:r w:rsidRPr="00B10FD5">
        <w:t>under</w:t>
      </w:r>
      <w:r w:rsidR="002D7DB2">
        <w:t xml:space="preserve"> </w:t>
      </w:r>
      <w:r w:rsidRPr="00B10FD5">
        <w:t xml:space="preserve">section 41 of </w:t>
      </w:r>
      <w:r w:rsidR="00B56750" w:rsidRPr="00B10FD5">
        <w:t>P.L</w:t>
      </w:r>
      <w:r w:rsidR="00B56750">
        <w:t>.2021</w:t>
      </w:r>
      <w:r w:rsidR="00B56750" w:rsidRPr="00B10FD5">
        <w:t xml:space="preserve">, </w:t>
      </w:r>
      <w:r w:rsidR="00127C25">
        <w:t>c.16</w:t>
      </w:r>
      <w:r w:rsidR="00B56750" w:rsidRPr="00B10FD5">
        <w:t xml:space="preserve"> (C.</w:t>
      </w:r>
      <w:r w:rsidR="00B56750">
        <w:t>24:6I-50</w:t>
      </w:r>
      <w:r w:rsidR="00B56750" w:rsidRPr="00B10FD5">
        <w:t>)</w:t>
      </w:r>
      <w:r w:rsidRPr="00B10FD5">
        <w:t>, and shall be used for annual appropriations for investing in social equity programs as set forth in that section.</w:t>
      </w:r>
    </w:p>
    <w:p w:rsidR="00B67CEC" w:rsidRPr="00B10FD5" w:rsidRDefault="00B67CEC" w:rsidP="00B67CEC">
      <w:r w:rsidRPr="00B10FD5">
        <w:tab/>
        <w:t>g.</w:t>
      </w:r>
      <w:r w:rsidRPr="00B10FD5">
        <w:tab/>
        <w:t>As used in this section:</w:t>
      </w:r>
    </w:p>
    <w:p w:rsidR="00B67CEC" w:rsidRPr="00B10FD5" w:rsidRDefault="00B67CEC" w:rsidP="00B67CEC">
      <w:r w:rsidRPr="00B10FD5">
        <w:tab/>
        <w:t xml:space="preserve">“Cannabis cultivator”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B67CEC" w:rsidRPr="00B10FD5" w:rsidRDefault="00B67CEC" w:rsidP="00B67CEC">
      <w:r w:rsidRPr="00B10FD5">
        <w:tab/>
        <w:t xml:space="preserve">“Cannabis establishment”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B67CEC" w:rsidRPr="00B10FD5" w:rsidRDefault="00B67CEC" w:rsidP="005C7390">
      <w:r w:rsidRPr="00B10FD5">
        <w:tab/>
        <w:t xml:space="preserve">“Usable cannabis”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B56750" w:rsidRDefault="00B56750" w:rsidP="00E803D0"/>
    <w:p w:rsidR="00B56750" w:rsidRDefault="00B56750" w:rsidP="00E803D0">
      <w:r>
        <w:t>C.40:48I-1  Optional local cannabis transfer tax and user tax.</w:t>
      </w:r>
    </w:p>
    <w:p w:rsidR="00E803D0" w:rsidRPr="00B10FD5" w:rsidRDefault="00E803D0" w:rsidP="00E803D0">
      <w:r w:rsidRPr="00B10FD5">
        <w:tab/>
        <w:t>40.</w:t>
      </w:r>
      <w:r w:rsidR="002D7DB2">
        <w:tab/>
      </w:r>
      <w:r w:rsidRPr="00B10FD5">
        <w:t>Optional Local Cannabis Transfer Tax and User Tax.</w:t>
      </w:r>
    </w:p>
    <w:p w:rsidR="00E803D0" w:rsidRPr="00B10FD5" w:rsidRDefault="00E803D0" w:rsidP="00E803D0">
      <w:r w:rsidRPr="00B10FD5">
        <w:tab/>
        <w:t>a.</w:t>
      </w:r>
      <w:r w:rsidR="00B56750">
        <w:t xml:space="preserve"> </w:t>
      </w:r>
      <w:r w:rsidRPr="00B10FD5">
        <w:t>(1)</w:t>
      </w:r>
      <w:r w:rsidR="002D7DB2">
        <w:t xml:space="preserve"> </w:t>
      </w:r>
      <w:r w:rsidRPr="00B10FD5">
        <w:t>A municipality may adopt an ordinance imposing a transfer tax on the sale of cannabis or cannabis items by a cannabis establishment that is located in the municipality.  At the discretion of the municipality, the tax may be imposed on: receipts from the sale of cannabis by a cannabis cultivator to another cannabis cultivator; receipts from the sale of</w:t>
      </w:r>
      <w:r w:rsidR="002D7DB2">
        <w:t xml:space="preserve"> </w:t>
      </w:r>
      <w:r w:rsidRPr="00B10FD5">
        <w:t>cannabis items from one cannabis establishment to another cannabis establishment; receipts from the retail sales of cannabis items by a cannabis retailer to retail</w:t>
      </w:r>
      <w:r w:rsidR="002D7DB2">
        <w:t xml:space="preserve"> </w:t>
      </w:r>
      <w:r w:rsidRPr="00B10FD5">
        <w:t>consumers who are 21 years of age or older; or any combination thereof.  Each municipality shall set its own rate or rates, but in no case shall a rate exceed: two percent of the receipts from each sale by a cannabis</w:t>
      </w:r>
      <w:r w:rsidR="002D7DB2">
        <w:t xml:space="preserve"> </w:t>
      </w:r>
      <w:r w:rsidRPr="00B10FD5">
        <w:t>cultivator; two percent of the receipts from each sale by a cannabis</w:t>
      </w:r>
      <w:r w:rsidR="002D7DB2">
        <w:t xml:space="preserve"> </w:t>
      </w:r>
      <w:r w:rsidRPr="00B10FD5">
        <w:t xml:space="preserve">manufacturer; </w:t>
      </w:r>
      <w:r w:rsidRPr="00B10FD5">
        <w:lastRenderedPageBreak/>
        <w:t xml:space="preserve">one percent of the receipts from each sale by a cannabis wholesaler; and two percent of the receipts from each sale by a cannabis retailer. </w:t>
      </w:r>
    </w:p>
    <w:p w:rsidR="00E803D0" w:rsidRPr="00B10FD5" w:rsidRDefault="00E803D0" w:rsidP="00E803D0">
      <w:r w:rsidRPr="00B10FD5">
        <w:tab/>
        <w:t>(2)</w:t>
      </w:r>
      <w:r w:rsidRPr="00B10FD5">
        <w:tab/>
        <w:t xml:space="preserve">A local tax ordinance adopted pursuant to paragraph (1) of this subsection shall also include provisions for imposing a user tax, at the equivalent transfer tax rates, on any concurrent license holder, as permitted by section 33 of </w:t>
      </w:r>
      <w:r w:rsidR="00B56750" w:rsidRPr="00B10FD5">
        <w:t>P.L</w:t>
      </w:r>
      <w:r w:rsidR="00B56750">
        <w:t>.2021</w:t>
      </w:r>
      <w:r w:rsidR="00B56750" w:rsidRPr="00B10FD5">
        <w:t xml:space="preserve">, </w:t>
      </w:r>
      <w:r w:rsidR="00127C25">
        <w:t>c.16</w:t>
      </w:r>
      <w:r w:rsidR="00B56750" w:rsidRPr="00B10FD5">
        <w:t xml:space="preserve"> (C.</w:t>
      </w:r>
      <w:r w:rsidR="00B56750">
        <w:t>24:6I-46</w:t>
      </w:r>
      <w:r w:rsidR="00B56750" w:rsidRPr="00B10FD5">
        <w:t>)</w:t>
      </w:r>
      <w:r w:rsidRPr="00B10FD5">
        <w:t xml:space="preserve">, operating more than one cannabis establishment.  The user tax shall be imposed on the value of each transfer or use of cannabis or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E803D0" w:rsidRPr="00B10FD5" w:rsidRDefault="00E803D0" w:rsidP="00E803D0">
      <w:r w:rsidRPr="00B10FD5">
        <w:tab/>
        <w:t>b.</w:t>
      </w:r>
      <w:r w:rsidR="00B56750">
        <w:t xml:space="preserve"> </w:t>
      </w:r>
      <w:r w:rsidRPr="00B10FD5">
        <w:t>(1)</w:t>
      </w:r>
      <w:r w:rsidR="002D7DB2">
        <w:t xml:space="preserve"> </w:t>
      </w:r>
      <w:r w:rsidRPr="00B10FD5">
        <w:t xml:space="preserve">A transfer tax or user tax imposed pursuant </w:t>
      </w:r>
      <w:r w:rsidR="00B56750">
        <w:t xml:space="preserve">to </w:t>
      </w:r>
      <w:r w:rsidRPr="00B10FD5">
        <w:t>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cannabis or cannabis item, or from the</w:t>
      </w:r>
      <w:r w:rsidR="002D7DB2">
        <w:t xml:space="preserve"> </w:t>
      </w:r>
      <w:r w:rsidRPr="00B10FD5">
        <w:t>consumer at the point of sale, on behalf of the municipality by the cannabis</w:t>
      </w:r>
      <w:r w:rsidR="002D7DB2">
        <w:t xml:space="preserve"> </w:t>
      </w:r>
      <w:r w:rsidRPr="00B10FD5">
        <w:t>retailer selling</w:t>
      </w:r>
      <w:r w:rsidR="002D7DB2">
        <w:t xml:space="preserve"> </w:t>
      </w:r>
      <w:r w:rsidRPr="00B10FD5">
        <w:t>the cannabis item to that consumer.  The transfer tax or user tax shall be stated, charged, and shown separately on any sales slip, invoice, receipt, or other statement or memorandum of the price paid or payable, or equivalent value of the transfer, for the cannabis or cannabis item.</w:t>
      </w:r>
    </w:p>
    <w:p w:rsidR="00E803D0" w:rsidRPr="00B10FD5" w:rsidRDefault="00E803D0" w:rsidP="00E803D0">
      <w:r w:rsidRPr="00B10FD5">
        <w:tab/>
        <w:t>(2)</w:t>
      </w:r>
      <w:r w:rsidRPr="00B10FD5">
        <w:tab/>
        <w:t>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w:t>
      </w:r>
      <w:r w:rsidR="002D7DB2">
        <w:t xml:space="preserve"> </w:t>
      </w:r>
      <w:r w:rsidRPr="00B10FD5">
        <w:t>consumer as if the transfer tax or user tax was a part of the sale and payable at the same time, or with respect to non-payment of the transfer tax or user tax by the cannabis establishment or</w:t>
      </w:r>
      <w:r w:rsidR="002D7DB2">
        <w:t xml:space="preserve"> </w:t>
      </w:r>
      <w:r w:rsidRPr="00B10FD5">
        <w:t>consumer, as if the transfer tax or user tax was a part of the purchase price of the cannabis or cannabis item, or equivalent value of the transfer of the cannabis or</w:t>
      </w:r>
      <w:r w:rsidR="002D7DB2">
        <w:t xml:space="preserve"> </w:t>
      </w:r>
      <w:r w:rsidRPr="00B10FD5">
        <w:t>cannabis item, and payable at the same time; provided, however, that the chief fiscal officer of the municipality which imposes the transfer tax or user tax shall be joined as a party in any action or proceeding brought to collect the transfer tax or user tax.</w:t>
      </w:r>
    </w:p>
    <w:p w:rsidR="00E803D0" w:rsidRPr="00B10FD5" w:rsidRDefault="00E803D0" w:rsidP="00E803D0">
      <w:r w:rsidRPr="00B10FD5">
        <w:tab/>
        <w:t>(3)</w:t>
      </w:r>
      <w:r w:rsidRPr="00B10FD5">
        <w:tab/>
        <w:t>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w:t>
      </w:r>
      <w:r w:rsidR="002D7DB2">
        <w:t xml:space="preserve"> </w:t>
      </w:r>
      <w:r w:rsidRPr="00B10FD5">
        <w:t>consumer, or that the transfer tax or user tax will be refunded to the cannabis establishment or the</w:t>
      </w:r>
      <w:r w:rsidR="002D7DB2">
        <w:t xml:space="preserve"> </w:t>
      </w:r>
      <w:r w:rsidRPr="00B10FD5">
        <w:t>consumer.</w:t>
      </w:r>
    </w:p>
    <w:p w:rsidR="00E803D0" w:rsidRPr="00B10FD5" w:rsidRDefault="00E803D0" w:rsidP="00E803D0">
      <w:r w:rsidRPr="00B10FD5">
        <w:tab/>
        <w:t>c.</w:t>
      </w:r>
      <w:r w:rsidR="00B56750">
        <w:t xml:space="preserve"> </w:t>
      </w:r>
      <w:r w:rsidRPr="00B10FD5">
        <w:t>(1)</w:t>
      </w:r>
      <w:r w:rsidR="002D7DB2">
        <w:t xml:space="preserve"> </w:t>
      </w:r>
      <w:r w:rsidRPr="00B10FD5">
        <w:t>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E803D0" w:rsidRPr="00B10FD5" w:rsidRDefault="00E803D0" w:rsidP="00E803D0">
      <w:r w:rsidRPr="00B10FD5">
        <w:tab/>
        <w:t>(2)</w:t>
      </w:r>
      <w:r w:rsidR="00B56750">
        <w:t xml:space="preserve"> </w:t>
      </w:r>
      <w:r w:rsidRPr="00B10FD5">
        <w:t>(a)</w:t>
      </w:r>
      <w:r w:rsidR="002D7DB2">
        <w:t xml:space="preserve"> </w:t>
      </w:r>
      <w:r w:rsidRPr="00B10FD5">
        <w:t xml:space="preserve">In the event that the transfer tax or user tax imposed by ordinance pursuant to this section is not paid as and when due by a cannabis establishment, the unpaid balance, and any interest accruing thereon, shall be a lien on the parcel of real property comprising the </w:t>
      </w:r>
      <w:r w:rsidRPr="00B10FD5">
        <w:lastRenderedPageBreak/>
        <w:t>cannabis</w:t>
      </w:r>
      <w:r w:rsidR="002D7DB2">
        <w:t xml:space="preserve"> </w:t>
      </w:r>
      <w:r w:rsidRPr="00B10FD5">
        <w:t>establishment’s premises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E803D0" w:rsidRPr="00B10FD5" w:rsidRDefault="00E803D0" w:rsidP="00E803D0">
      <w:r w:rsidRPr="00B10FD5">
        <w:tab/>
        <w:t>(b)</w:t>
      </w:r>
      <w:r w:rsidRPr="00B10FD5">
        <w:tab/>
        <w:t>A municipality shall file in the office of its tax collector a statement showing the amount and due date of the unpaid balance and identifying the lot and block number of the parcel of real property that comprises the delinquent cannabis</w:t>
      </w:r>
      <w:r w:rsidR="002D7DB2">
        <w:t xml:space="preserve"> </w:t>
      </w:r>
      <w:r w:rsidRPr="00B10FD5">
        <w:t>establishment’s premises.  The lien shall be enforced as a municipal lien in the same manner as all other municipal liens are enforced.</w:t>
      </w:r>
    </w:p>
    <w:p w:rsidR="00E803D0" w:rsidRPr="00B10FD5" w:rsidRDefault="00E803D0" w:rsidP="00E803D0">
      <w:r w:rsidRPr="00B10FD5">
        <w:tab/>
        <w:t>d.</w:t>
      </w:r>
      <w:r w:rsidRPr="00B10FD5">
        <w:tab/>
        <w:t>As used in this section:</w:t>
      </w:r>
    </w:p>
    <w:p w:rsidR="00B56750" w:rsidRDefault="00E803D0" w:rsidP="00E803D0">
      <w:r w:rsidRPr="00B10FD5">
        <w:tab/>
        <w:t xml:space="preserve">“Cannabis”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B56750" w:rsidRDefault="00E803D0" w:rsidP="00E803D0">
      <w:r w:rsidRPr="00B10FD5">
        <w:tab/>
        <w:t xml:space="preserve">“Cannabis cultivator”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E803D0" w:rsidRPr="00B10FD5" w:rsidRDefault="00E803D0" w:rsidP="00E803D0">
      <w:r w:rsidRPr="00B10FD5">
        <w:tab/>
        <w:t xml:space="preserve">“Cannabis establishment”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E803D0" w:rsidRPr="00B10FD5" w:rsidRDefault="00E803D0" w:rsidP="00E803D0">
      <w:r w:rsidRPr="00B10FD5">
        <w:tab/>
        <w:t xml:space="preserve">“Cannabis items”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B56750" w:rsidRDefault="00E803D0" w:rsidP="00E803D0">
      <w:r w:rsidRPr="00B10FD5">
        <w:tab/>
        <w:t>“Cannabis</w:t>
      </w:r>
      <w:r w:rsidR="002D7DB2">
        <w:t xml:space="preserve"> </w:t>
      </w:r>
      <w:r w:rsidRPr="00B10FD5">
        <w:t xml:space="preserve">manufacturer”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E803D0" w:rsidRPr="00B10FD5" w:rsidRDefault="00E803D0" w:rsidP="00E803D0">
      <w:r w:rsidRPr="00B10FD5">
        <w:tab/>
        <w:t xml:space="preserve">“Cannabis retailer"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E803D0" w:rsidRPr="00B10FD5" w:rsidRDefault="00E803D0" w:rsidP="00E803D0">
      <w:r w:rsidRPr="00B10FD5">
        <w:tab/>
        <w:t xml:space="preserve">“Cannabis wholesaler”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E803D0" w:rsidRPr="00B10FD5" w:rsidRDefault="00E803D0" w:rsidP="00E803D0">
      <w:r w:rsidRPr="00B10FD5">
        <w:tab/>
        <w:t xml:space="preserve">“Consumer”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041D62" w:rsidRPr="00B10FD5" w:rsidRDefault="00E803D0" w:rsidP="006034AE">
      <w:r w:rsidRPr="00B10FD5">
        <w:tab/>
        <w:t xml:space="preserve">“Premises” means the same as that term is defined in section 3 of </w:t>
      </w:r>
      <w:r w:rsidR="00B56750" w:rsidRPr="00B10FD5">
        <w:t>P.L</w:t>
      </w:r>
      <w:r w:rsidR="00B56750">
        <w:t>.2021</w:t>
      </w:r>
      <w:r w:rsidR="00B56750" w:rsidRPr="00B10FD5">
        <w:t xml:space="preserve">, </w:t>
      </w:r>
      <w:r w:rsidR="00127C25">
        <w:t>c.16</w:t>
      </w:r>
      <w:r w:rsidR="00B56750" w:rsidRPr="00B10FD5">
        <w:t xml:space="preserve"> (C.</w:t>
      </w:r>
      <w:r w:rsidR="00B56750">
        <w:t>24:6I-33</w:t>
      </w:r>
      <w:r w:rsidR="00B56750" w:rsidRPr="00B10FD5">
        <w:t>)</w:t>
      </w:r>
      <w:r w:rsidRPr="00B10FD5">
        <w:t>.</w:t>
      </w:r>
    </w:p>
    <w:p w:rsidR="00FE2C8E" w:rsidRDefault="00FE2C8E" w:rsidP="004C13AC"/>
    <w:p w:rsidR="00FE2C8E" w:rsidRDefault="00FE2C8E" w:rsidP="004C13AC">
      <w:r>
        <w:t>C.24:6I-50  Cannabis regulatory, enforcement assistance, and marketplace modernization fund.</w:t>
      </w:r>
    </w:p>
    <w:p w:rsidR="004C13AC" w:rsidRPr="00B10FD5" w:rsidRDefault="004C13AC" w:rsidP="004C13AC">
      <w:r w:rsidRPr="00B10FD5">
        <w:tab/>
        <w:t>41.</w:t>
      </w:r>
      <w:r w:rsidR="00FE2C8E">
        <w:tab/>
      </w:r>
      <w:r w:rsidRPr="00B10FD5">
        <w:t xml:space="preserve">Cannabis Regulatory, Enforcement Assistance, and Marketplace Modernization Fund.  </w:t>
      </w:r>
    </w:p>
    <w:p w:rsidR="00D45FE8" w:rsidRDefault="004C13AC" w:rsidP="004C13AC">
      <w:r w:rsidRPr="00B10FD5">
        <w:tab/>
        <w:t>a.</w:t>
      </w:r>
      <w:r w:rsidR="00D45FE8">
        <w:tab/>
      </w:r>
      <w:r w:rsidRPr="00B10FD5">
        <w:t>All fees and penalties collected by the commission, and all tax revenues on retail sales</w:t>
      </w:r>
      <w:r w:rsidR="002D7DB2">
        <w:t xml:space="preserve"> </w:t>
      </w:r>
      <w:r w:rsidRPr="00B10FD5">
        <w:t>of cannabis items, and all tax revenues collected pursuant to the provisions of the “Jake Honig Compassionate Use Medical Cannabis Act,” P.L.2009, c.307 (C.24:6I-1 et al.), except for amounts credited to the Property Tax Reform Account in the Property Tax Relief Fund pursuant to paragraph</w:t>
      </w:r>
      <w:r w:rsidR="002D7DB2">
        <w:t xml:space="preserve"> </w:t>
      </w:r>
      <w:r w:rsidRPr="00B10FD5">
        <w:t xml:space="preserve">7 of Section I of Article VIII of the New Jersey Constitution, as well as all revenues, if any, collected for the Social Equity Excise Fee pursuant to section 39 of </w:t>
      </w:r>
      <w:r w:rsidR="00D45FE8" w:rsidRPr="00B10FD5">
        <w:t>P.L</w:t>
      </w:r>
      <w:r w:rsidR="00D45FE8">
        <w:t>.2021</w:t>
      </w:r>
      <w:r w:rsidR="00D45FE8" w:rsidRPr="00B10FD5">
        <w:t xml:space="preserve">, </w:t>
      </w:r>
      <w:r w:rsidR="00127C25">
        <w:t>c.16</w:t>
      </w:r>
      <w:r w:rsidR="00D45FE8" w:rsidRPr="00B10FD5">
        <w:t xml:space="preserve"> (C.</w:t>
      </w:r>
      <w:r w:rsidR="00D45FE8">
        <w:t>54:47F-1</w:t>
      </w:r>
      <w:r w:rsidR="00D45FE8" w:rsidRPr="00B10FD5">
        <w:t>)</w:t>
      </w:r>
      <w:r w:rsidRPr="00B10FD5">
        <w:t>, shall be deposited in a special nonlapsing fund which shall be known as the “Cannabis Regulatory, Enforcement Assistance, and Marketplace Modernization Fund.”</w:t>
      </w:r>
      <w:r w:rsidR="002D7DB2">
        <w:t xml:space="preserve"> </w:t>
      </w:r>
    </w:p>
    <w:p w:rsidR="004C13AC" w:rsidRPr="00B10FD5" w:rsidRDefault="00D66A62" w:rsidP="004C13AC">
      <w:r>
        <w:tab/>
        <w:t>b.</w:t>
      </w:r>
      <w:r>
        <w:tab/>
        <w:t>Monies in the fund</w:t>
      </w:r>
      <w:r w:rsidR="004C13AC" w:rsidRPr="00B10FD5">
        <w:t>, other than any monies derived from the Social Equity Excise Fee to be appropriated annually in accordance with subsection d. of this section, shall be</w:t>
      </w:r>
      <w:r w:rsidR="002D7DB2">
        <w:t xml:space="preserve"> </w:t>
      </w:r>
      <w:r w:rsidR="004C13AC" w:rsidRPr="00B10FD5">
        <w:t>appropriated annually as follows:</w:t>
      </w:r>
    </w:p>
    <w:p w:rsidR="004C13AC" w:rsidRPr="00B10FD5" w:rsidRDefault="004C13AC" w:rsidP="004C13AC">
      <w:r w:rsidRPr="00B10FD5">
        <w:tab/>
        <w:t>(1)</w:t>
      </w:r>
      <w:r w:rsidRPr="00B10FD5">
        <w:tab/>
        <w:t xml:space="preserve">at least 70 percent of all tax revenues on retail sales of cannabis items shall be appropriated for investments, including through grants, loans, reimbursements of expenses, and other financial assistance, in municipalities defined as an “impact zone” pursuant to </w:t>
      </w:r>
      <w:r w:rsidRPr="00B10FD5">
        <w:lastRenderedPageBreak/>
        <w:t xml:space="preserve">section 3 of </w:t>
      </w:r>
      <w:r w:rsidR="00D45FE8" w:rsidRPr="00B10FD5">
        <w:t>P.L</w:t>
      </w:r>
      <w:r w:rsidR="00D45FE8">
        <w:t>.2021</w:t>
      </w:r>
      <w:r w:rsidR="00D45FE8" w:rsidRPr="00B10FD5">
        <w:t xml:space="preserve">, </w:t>
      </w:r>
      <w:r w:rsidR="00127C25">
        <w:t>c.16</w:t>
      </w:r>
      <w:r w:rsidR="00D45FE8" w:rsidRPr="00B10FD5">
        <w:t xml:space="preserve"> (C.</w:t>
      </w:r>
      <w:r w:rsidR="00D45FE8">
        <w:t>24:6I-33</w:t>
      </w:r>
      <w:r w:rsidR="00D45FE8" w:rsidRPr="00B10FD5">
        <w:t>)</w:t>
      </w:r>
      <w:r w:rsidRPr="00B10FD5">
        <w:t>, as well as provide direct financial assistance to qualifying persons residing therein as recommended</w:t>
      </w:r>
      <w:r w:rsidR="00D45FE8">
        <w:t xml:space="preserve"> </w:t>
      </w:r>
      <w:r w:rsidRPr="00B10FD5">
        <w:t>by the commission; and(2) the remainder of the monies in the fund shall be appropriated by the Legislature to include the following:</w:t>
      </w:r>
    </w:p>
    <w:p w:rsidR="004C13AC" w:rsidRPr="00B10FD5" w:rsidRDefault="004C13AC" w:rsidP="004C13AC">
      <w:r w:rsidRPr="00B10FD5">
        <w:tab/>
        <w:t>(a)</w:t>
      </w:r>
      <w:r w:rsidR="00D45FE8">
        <w:tab/>
      </w:r>
      <w:r w:rsidRPr="00B10FD5">
        <w:t>to</w:t>
      </w:r>
      <w:r w:rsidR="00D45FE8">
        <w:t xml:space="preserve"> </w:t>
      </w:r>
      <w:r w:rsidRPr="00B10FD5">
        <w:t xml:space="preserve">oversee the development, regulation, and enforcement of activities associated with the personal use of cannabis pursuant to </w:t>
      </w:r>
      <w:r w:rsidR="00D45FE8" w:rsidRPr="00B10FD5">
        <w:t>P.L</w:t>
      </w:r>
      <w:r w:rsidR="00D45FE8">
        <w:t>.2021</w:t>
      </w:r>
      <w:r w:rsidR="00D45FE8" w:rsidRPr="00B10FD5">
        <w:t xml:space="preserve">, </w:t>
      </w:r>
      <w:r w:rsidR="00127C25">
        <w:t>c.16</w:t>
      </w:r>
      <w:r w:rsidR="00D45FE8" w:rsidRPr="00B10FD5">
        <w:t xml:space="preserve"> (C.</w:t>
      </w:r>
      <w:r w:rsidR="00D45FE8">
        <w:t>24:6I-31 et al.</w:t>
      </w:r>
      <w:r w:rsidR="00D45FE8" w:rsidRPr="00B10FD5">
        <w:t>)</w:t>
      </w:r>
      <w:r w:rsidRPr="00B10FD5">
        <w:t xml:space="preserve">, and assist with assuming responsibility from the Department of Health for the further development and expansion, regulation, and enforcement of activities associated with the medical use of cannabis pursuant to the “Jake Honig Compassionate Use Medical Cannabis Act,” P.L.2009, c.307 (C.24:6I-1 et al.) and P.L.2015, c.158 (C.18A:40-12.22 et al.); </w:t>
      </w:r>
    </w:p>
    <w:p w:rsidR="004C13AC" w:rsidRPr="00B10FD5" w:rsidRDefault="004C13AC" w:rsidP="004C13AC">
      <w:r w:rsidRPr="00B10FD5">
        <w:tab/>
        <w:t>(b) to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and</w:t>
      </w:r>
    </w:p>
    <w:p w:rsidR="004C13AC" w:rsidRPr="00B10FD5" w:rsidRDefault="004C13AC" w:rsidP="004C13AC">
      <w:r w:rsidRPr="00B10FD5">
        <w:tab/>
        <w:t>(c)</w:t>
      </w:r>
      <w:r w:rsidR="00D45FE8">
        <w:tab/>
      </w:r>
      <w:r w:rsidRPr="00B10FD5">
        <w:t xml:space="preserve">for further investments, including through grants, loans, reimbursements of expenses, and other financial assistance, in municipalities defined as an “impact zone” pursuant to section 3 of </w:t>
      </w:r>
      <w:r w:rsidR="00D45FE8" w:rsidRPr="00B10FD5">
        <w:t>P.L</w:t>
      </w:r>
      <w:r w:rsidR="00D45FE8">
        <w:t>.2021</w:t>
      </w:r>
      <w:r w:rsidR="00D45FE8" w:rsidRPr="00B10FD5">
        <w:t xml:space="preserve">, </w:t>
      </w:r>
      <w:r w:rsidR="00127C25">
        <w:t>c.16</w:t>
      </w:r>
      <w:r w:rsidR="00D45FE8" w:rsidRPr="00B10FD5">
        <w:t xml:space="preserve"> (C.</w:t>
      </w:r>
      <w:r w:rsidR="00D45FE8">
        <w:t>24:6I-33</w:t>
      </w:r>
      <w:r w:rsidR="00D45FE8" w:rsidRPr="00B10FD5">
        <w:t>)</w:t>
      </w:r>
      <w:r w:rsidRPr="00B10FD5">
        <w:t>, as well as provide direct financial assistance to qualifying persons residing therein as recommended</w:t>
      </w:r>
      <w:r w:rsidR="00D45FE8">
        <w:t xml:space="preserve"> </w:t>
      </w:r>
      <w:r w:rsidRPr="00B10FD5">
        <w:t>by the commission.</w:t>
      </w:r>
    </w:p>
    <w:p w:rsidR="004C13AC" w:rsidRPr="00B10FD5" w:rsidRDefault="004C13AC" w:rsidP="004C13AC">
      <w:r w:rsidRPr="00B10FD5">
        <w:tab/>
        <w:t xml:space="preserve">The monies appropriated pursuant to paragraph (1) of this subsection shall be offset by any revenue constitutionally dedicated to municipalities defined as an “impact zone” pursuant to section 3 of </w:t>
      </w:r>
      <w:r w:rsidR="00D45FE8" w:rsidRPr="00B10FD5">
        <w:t>P.L</w:t>
      </w:r>
      <w:r w:rsidR="00D45FE8">
        <w:t>.2021</w:t>
      </w:r>
      <w:r w:rsidR="00D45FE8" w:rsidRPr="00B10FD5">
        <w:t xml:space="preserve">, </w:t>
      </w:r>
      <w:r w:rsidR="00127C25">
        <w:t>c.16</w:t>
      </w:r>
      <w:r w:rsidR="00D45FE8" w:rsidRPr="00B10FD5">
        <w:t xml:space="preserve"> (C.</w:t>
      </w:r>
      <w:r w:rsidR="00D45FE8">
        <w:t>24:6I-33</w:t>
      </w:r>
      <w:r w:rsidR="00D45FE8" w:rsidRPr="00B10FD5">
        <w:t>)</w:t>
      </w:r>
      <w:r w:rsidRPr="00B10FD5">
        <w:t>.</w:t>
      </w:r>
    </w:p>
    <w:p w:rsidR="004C13AC" w:rsidRPr="00B10FD5" w:rsidRDefault="004C13AC" w:rsidP="004C13AC">
      <w:r w:rsidRPr="00B10FD5">
        <w:tab/>
        <w:t>c.</w:t>
      </w:r>
      <w:r w:rsidRPr="00B10FD5">
        <w:tab/>
        <w:t>Any remaining available monies, after the</w:t>
      </w:r>
      <w:r w:rsidR="002D7DB2">
        <w:t xml:space="preserve"> </w:t>
      </w:r>
      <w:r w:rsidRPr="00B10FD5">
        <w:t>appropriation of those monies in the fund in accordance with subsection b. of this section, shall be deposited in the State’s General Fund.</w:t>
      </w:r>
    </w:p>
    <w:p w:rsidR="004C13AC" w:rsidRPr="00B10FD5" w:rsidRDefault="004C13AC" w:rsidP="004C13AC">
      <w:r w:rsidRPr="00B10FD5">
        <w:tab/>
        <w:t>d.</w:t>
      </w:r>
      <w:r w:rsidR="00D45FE8">
        <w:t xml:space="preserve"> </w:t>
      </w:r>
      <w:r w:rsidRPr="00B10FD5">
        <w:t>(1)</w:t>
      </w:r>
      <w:r w:rsidR="002D7DB2">
        <w:t xml:space="preserve"> </w:t>
      </w:r>
      <w:r w:rsidRPr="00B10FD5">
        <w:t>(a)</w:t>
      </w:r>
      <w:r w:rsidR="002D7DB2">
        <w:t xml:space="preserve"> </w:t>
      </w:r>
      <w:r w:rsidRPr="00B10FD5">
        <w:t xml:space="preserve">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w:t>
      </w:r>
      <w:r w:rsidR="00D45FE8" w:rsidRPr="00B10FD5">
        <w:t>P.L</w:t>
      </w:r>
      <w:r w:rsidR="00D45FE8">
        <w:t>.2021</w:t>
      </w:r>
      <w:r w:rsidR="00D45FE8" w:rsidRPr="00B10FD5">
        <w:t xml:space="preserve">, </w:t>
      </w:r>
      <w:r w:rsidR="00127C25">
        <w:t>c.16</w:t>
      </w:r>
      <w:r w:rsidR="00D45FE8" w:rsidRPr="00B10FD5">
        <w:t xml:space="preserve"> (C.</w:t>
      </w:r>
      <w:r w:rsidR="00D45FE8">
        <w:t>54:47F-1</w:t>
      </w:r>
      <w:r w:rsidR="00D45FE8" w:rsidRPr="00B10FD5">
        <w:t>)</w:t>
      </w:r>
      <w:r w:rsidRPr="00B10FD5">
        <w:t xml:space="preserve">,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w:t>
      </w:r>
      <w:r w:rsidR="00D45FE8" w:rsidRPr="00B10FD5">
        <w:t>P.L</w:t>
      </w:r>
      <w:r w:rsidR="00D45FE8">
        <w:t>.2021</w:t>
      </w:r>
      <w:r w:rsidR="00D45FE8" w:rsidRPr="00B10FD5">
        <w:t xml:space="preserve">, </w:t>
      </w:r>
      <w:r w:rsidR="00127C25">
        <w:t>c.16</w:t>
      </w:r>
      <w:r w:rsidR="00D45FE8" w:rsidRPr="00B10FD5">
        <w:t xml:space="preserve"> (C.</w:t>
      </w:r>
      <w:r w:rsidR="00D45FE8">
        <w:t>24:6I-33</w:t>
      </w:r>
      <w:r w:rsidR="00D45FE8" w:rsidRPr="00B10FD5">
        <w:t>)</w:t>
      </w:r>
      <w:r w:rsidRPr="00B10FD5">
        <w:t xml:space="preserve">, as well as provide direct financial assistance to qualifying persons as determined by the commission, in order to create, expand, or promote educational and </w:t>
      </w:r>
      <w:r w:rsidRPr="00B10FD5">
        <w:lastRenderedPageBreak/>
        <w:t>economic opportunities and activities, and the health and well-being of both communities and individuals.</w:t>
      </w:r>
    </w:p>
    <w:p w:rsidR="004C13AC" w:rsidRPr="00B10FD5" w:rsidRDefault="004C13AC" w:rsidP="004C13AC">
      <w:r w:rsidRPr="00B10FD5">
        <w:tab/>
        <w:t>(b)</w:t>
      </w:r>
      <w:r w:rsidR="00D45FE8">
        <w:tab/>
      </w:r>
      <w:r w:rsidRPr="00B10FD5">
        <w:t>Not less than 30 days prior to submitting its recommendations to the Governor and Legislature pursuant to subparagraph (a) of this paragraph, the commission shall hold at least three regional public hearing</w:t>
      </w:r>
      <w:r w:rsidR="00D45FE8">
        <w:t>s</w:t>
      </w:r>
      <w:r w:rsidRPr="00B10FD5">
        <w:t xml:space="preserve"> throughout the State, with at least one hearing in the northern, central, and southern regions of the State, to solicit the public input on the social equity investments to be made as described in this section.</w:t>
      </w:r>
      <w:r w:rsidR="002D7DB2">
        <w:t xml:space="preserve"> </w:t>
      </w:r>
    </w:p>
    <w:p w:rsidR="004C13AC" w:rsidRPr="00B10FD5" w:rsidRDefault="004C13AC" w:rsidP="004C13AC">
      <w:r w:rsidRPr="00B10FD5">
        <w:tab/>
        <w:t>(2)</w:t>
      </w:r>
      <w:r w:rsidR="00D45FE8">
        <w:tab/>
      </w:r>
      <w:r w:rsidRPr="00B10FD5">
        <w:t>The commission’s recommendations to the Governor and Legislature may include, but are not limited to, recommending investments in the following categories of social equity programs:</w:t>
      </w:r>
    </w:p>
    <w:p w:rsidR="004C13AC" w:rsidRPr="00B10FD5" w:rsidRDefault="004C13AC" w:rsidP="004C13AC">
      <w:r w:rsidRPr="00B10FD5">
        <w:tab/>
        <w:t>(a)</w:t>
      </w:r>
      <w:r w:rsidR="00D45FE8">
        <w:tab/>
      </w:r>
      <w:r w:rsidRPr="00B10FD5">
        <w:t>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4C13AC" w:rsidRPr="00B10FD5" w:rsidRDefault="004C13AC" w:rsidP="004C13AC">
      <w:r w:rsidRPr="00B10FD5">
        <w:tab/>
        <w:t>(b)</w:t>
      </w:r>
      <w:r w:rsidR="00D45FE8">
        <w:tab/>
      </w:r>
      <w:r w:rsidRPr="00B10FD5">
        <w:t>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4C13AC" w:rsidRPr="00B10FD5" w:rsidRDefault="004C13AC" w:rsidP="004C13AC">
      <w:r w:rsidRPr="00B10FD5">
        <w:tab/>
        <w:t>(c)</w:t>
      </w:r>
      <w:r w:rsidR="00D45FE8">
        <w:tab/>
      </w:r>
      <w:r w:rsidRPr="00B10FD5">
        <w:t>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4C13AC" w:rsidRPr="00B10FD5" w:rsidRDefault="004C13AC" w:rsidP="004C13AC">
      <w:r w:rsidRPr="00B10FD5">
        <w:tab/>
        <w:t>(d)</w:t>
      </w:r>
      <w:r w:rsidR="00D45FE8">
        <w:tab/>
      </w:r>
      <w:r w:rsidRPr="00B10FD5">
        <w:t>legal aid for civil and criminal cases.</w:t>
      </w:r>
    </w:p>
    <w:p w:rsidR="004C13AC" w:rsidRPr="00B10FD5" w:rsidRDefault="004C13AC" w:rsidP="004C13AC">
      <w:r w:rsidRPr="00B10FD5">
        <w:tab/>
        <w:t>(3)</w:t>
      </w:r>
      <w:r w:rsidRPr="00B10FD5">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9B2032" w:rsidRPr="00B10FD5" w:rsidRDefault="004C13AC" w:rsidP="006034AE">
      <w:r w:rsidRPr="00B10FD5">
        <w:tab/>
        <w:t>(4)</w:t>
      </w:r>
      <w:r w:rsidR="00D45FE8">
        <w:tab/>
      </w:r>
      <w:r w:rsidRPr="00B10FD5">
        <w:t>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D45FE8" w:rsidRDefault="00D45FE8" w:rsidP="00DF3F0E"/>
    <w:p w:rsidR="00DF3F0E" w:rsidRPr="00B10FD5" w:rsidRDefault="00DF3F0E" w:rsidP="00DF3F0E">
      <w:r w:rsidRPr="00B10FD5">
        <w:tab/>
        <w:t>42.</w:t>
      </w:r>
      <w:r w:rsidR="002D7DB2">
        <w:tab/>
      </w:r>
      <w:r w:rsidRPr="00B10FD5">
        <w:t>R.S. 24:1-1 is amended to read as follows:</w:t>
      </w:r>
    </w:p>
    <w:p w:rsidR="008C5932" w:rsidRDefault="008C5932" w:rsidP="00DF3F0E"/>
    <w:p w:rsidR="008C5932" w:rsidRDefault="008C5932" w:rsidP="00DF3F0E">
      <w:r>
        <w:t>Definitions.</w:t>
      </w:r>
    </w:p>
    <w:p w:rsidR="00DF3F0E" w:rsidRPr="00B10FD5" w:rsidRDefault="00DF3F0E" w:rsidP="00DF3F0E">
      <w:r w:rsidRPr="00B10FD5">
        <w:t>As used in this Title:</w:t>
      </w:r>
    </w:p>
    <w:p w:rsidR="00DF3F0E" w:rsidRPr="00B10FD5" w:rsidRDefault="00DF3F0E" w:rsidP="00DF3F0E">
      <w:r w:rsidRPr="00B10FD5">
        <w:tab/>
        <w:t>a.</w:t>
      </w:r>
      <w:r w:rsidRPr="00B10FD5">
        <w:tab/>
        <w:t>"State department," "department of health" and "department" mean the "State Department of Health."</w:t>
      </w:r>
    </w:p>
    <w:p w:rsidR="00DF3F0E" w:rsidRPr="00B10FD5" w:rsidRDefault="00DF3F0E" w:rsidP="00DF3F0E">
      <w:r w:rsidRPr="00B10FD5">
        <w:tab/>
        <w:t>b.</w:t>
      </w:r>
      <w:r w:rsidRPr="00B10FD5">
        <w:tab/>
        <w:t>"Council" means the Public Health Council in the State Department of Health.</w:t>
      </w:r>
    </w:p>
    <w:p w:rsidR="00DF3F0E" w:rsidRPr="00B10FD5" w:rsidRDefault="00DF3F0E" w:rsidP="00DF3F0E">
      <w:r w:rsidRPr="00B10FD5">
        <w:tab/>
        <w:t>c.</w:t>
      </w:r>
      <w:r w:rsidRPr="00B10FD5">
        <w:tab/>
        <w:t>"Local board" or "local board of health" means the board of health of any municipality, or the boards, bodies, or officers in such municipality lawfully exercising the powers of a local board of health under the laws governing such municipality, and includes any consolidated local board of health or county local board of health created and established pursuant to law.</w:t>
      </w:r>
    </w:p>
    <w:p w:rsidR="00DF3F0E" w:rsidRPr="00B10FD5" w:rsidRDefault="00DF3F0E" w:rsidP="00DF3F0E">
      <w:r w:rsidRPr="00B10FD5">
        <w:lastRenderedPageBreak/>
        <w:tab/>
        <w:t>d.</w:t>
      </w:r>
      <w:r w:rsidRPr="00B10FD5">
        <w:tab/>
        <w:t>"Food" means (1) articles used for food or drink for man or other animals (2) chewing gum and (3) articles used for components of any such article.</w:t>
      </w:r>
    </w:p>
    <w:p w:rsidR="008C5932" w:rsidRDefault="00DF3F0E" w:rsidP="00DF3F0E">
      <w:r w:rsidRPr="00B10FD5">
        <w:tab/>
        <w:t>e.</w:t>
      </w:r>
      <w:r w:rsidRPr="00B10FD5">
        <w:tab/>
        <w:t xml:space="preserve">"Drug" means (1) articles recognized in the official United States Pharmacopoeia, official Homeopathic Pharmacopoeia of the United States, or official National Formulary, or any supplement to any of them; and (2) articles intended for use in the diagnosis, cure, mitigation, treatment or prevention of disease in man or other animals; and (3) articles (other than food) intended to affect the structure or any function of the body of man or other animals; and (4) articles intended for use as a component of any article specified in (1), (2), or (3) of this definition; but does not include biological products, or devices or their components, parts, or accessories.  The term “drug” also does not include: hemp and hemp products cultivated, handled, processed, transported, or sold pursuant to the "New Jersey Hemp Farming Act," P.L.2019, c.238 (C.4:28-6 et al.); cannabis as 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 xml:space="preserve"> which is cultivated and produced for use in a cannabis item, as defined in that section, in accordance with the “New Jersey Cannabis Regulatory, Enforcement Assistance, and Marketplace Modernization Act,” </w:t>
      </w:r>
      <w:r w:rsidR="008C5932" w:rsidRPr="00B10FD5">
        <w:t>P.L</w:t>
      </w:r>
      <w:r w:rsidR="008C5932">
        <w:t>.2021</w:t>
      </w:r>
      <w:r w:rsidR="008C5932" w:rsidRPr="00B10FD5">
        <w:t xml:space="preserve">, </w:t>
      </w:r>
      <w:r w:rsidR="00127C25">
        <w:t>c.16</w:t>
      </w:r>
      <w:r w:rsidR="008C5932" w:rsidRPr="00B10FD5">
        <w:t xml:space="preserve"> (C.</w:t>
      </w:r>
      <w:r w:rsidR="008C5932">
        <w:t>24:6I-31 et al.</w:t>
      </w:r>
      <w:r w:rsidR="008C5932" w:rsidRPr="00B10FD5">
        <w:t>)</w:t>
      </w:r>
      <w:r w:rsidRPr="00B10FD5">
        <w:t>; and cannabis resin as defined in that section 3 (C.</w:t>
      </w:r>
      <w:r w:rsidR="008C5932">
        <w:t>24:6I-33</w:t>
      </w:r>
      <w:r w:rsidRPr="00B10FD5">
        <w:t>) which is extracted for use in a cannabis item, as defined in that section, in accordance with that act.</w:t>
      </w:r>
    </w:p>
    <w:p w:rsidR="00DF3F0E" w:rsidRPr="00B10FD5" w:rsidRDefault="00DF3F0E" w:rsidP="00DF3F0E">
      <w:r w:rsidRPr="00B10FD5">
        <w:tab/>
        <w:t>f.</w:t>
      </w:r>
      <w:r w:rsidRPr="00B10FD5">
        <w:tab/>
        <w:t>"Package" or "container" means wrapper, case, basket, hamper, can, bottle, jar, tube, cask, vessel, tub, firkin, keg, jug, barrel, or other receptacles, but the word, "package" shall not include open containers which permit a visual and physical inspection by the purchaser at retail, nor bags and other receptacles which are filled in the presence of the purchaser at retail.</w:t>
      </w:r>
    </w:p>
    <w:p w:rsidR="00DF3F0E" w:rsidRPr="00B10FD5" w:rsidRDefault="00DF3F0E" w:rsidP="00DF3F0E">
      <w:r w:rsidRPr="00B10FD5">
        <w:tab/>
        <w:t>g.</w:t>
      </w:r>
      <w:r w:rsidRPr="00B10FD5">
        <w:tab/>
        <w:t>"Device" means instruments, apparatus, and contrivances, including their components, parts, and accessories, intended (1) for use in the diagnosis, cure, mitigation, treatment, or prevention of disease in man or other animals; or (2) to affect the structure or any function of the body of man or other animals.</w:t>
      </w:r>
    </w:p>
    <w:p w:rsidR="00DF3F0E" w:rsidRPr="00B10FD5" w:rsidRDefault="00DF3F0E" w:rsidP="00DF3F0E">
      <w:r w:rsidRPr="00B10FD5">
        <w:tab/>
        <w:t>h.</w:t>
      </w:r>
      <w:r w:rsidRPr="00B10FD5">
        <w:tab/>
        <w:t>"Cosmetic" 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p>
    <w:p w:rsidR="00DF3F0E" w:rsidRPr="00B10FD5" w:rsidRDefault="00DF3F0E" w:rsidP="00DF3F0E">
      <w:r w:rsidRPr="00B10FD5">
        <w:tab/>
        <w:t>i.</w:t>
      </w:r>
      <w:r w:rsidRPr="00B10FD5">
        <w:tab/>
        <w:t>"New drug" means (1) any drug the composition of which is such that such drug is not generally recognized, among experts qualified by scientific training and experience to evaluate the safety of drugs, as safe for use under the conditions prescribed, recommended, or suggested in the labeling thereof, and (2) any drug the composition of which is such that such drug, as a result of investigations to determine its safety for use under such conditions, has become so recognized, but which has not, otherwise than in such investigations, been used to a material extent or for a material time under such conditions.</w:t>
      </w:r>
    </w:p>
    <w:p w:rsidR="00DF3F0E" w:rsidRPr="00B10FD5" w:rsidRDefault="00DF3F0E" w:rsidP="00DF3F0E">
      <w:r w:rsidRPr="00B10FD5">
        <w:tab/>
        <w:t>j.</w:t>
      </w:r>
      <w:r w:rsidRPr="00B10FD5">
        <w:tab/>
        <w:t>"Label" means a display of written, printed, or graphic matter upon the immediate container of any article; and a requirement made by or under authority of this subtitle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 The term "immediate container" does not include package liners.</w:t>
      </w:r>
    </w:p>
    <w:p w:rsidR="00DF3F0E" w:rsidRPr="00B10FD5" w:rsidRDefault="00DF3F0E" w:rsidP="00DF3F0E">
      <w:r w:rsidRPr="00B10FD5">
        <w:tab/>
        <w:t>k.</w:t>
      </w:r>
      <w:r w:rsidRPr="00B10FD5">
        <w:tab/>
        <w:t>"Labeling" means all labels and other written, printed or graphic matter (1) upon an article or any of its containers or wrappers, or (2) accompanying such article.</w:t>
      </w:r>
    </w:p>
    <w:p w:rsidR="00DF3F0E" w:rsidRPr="00B10FD5" w:rsidRDefault="00DF3F0E" w:rsidP="00DF3F0E">
      <w:r w:rsidRPr="00B10FD5">
        <w:lastRenderedPageBreak/>
        <w:tab/>
        <w:t>l.</w:t>
      </w:r>
      <w:r w:rsidRPr="00B10FD5">
        <w:tab/>
        <w:t>"Official compendium" means the official United States Pharmacopoeia, official Homeopathic Pharmacopoeia of the United States, official National Formulary, or any supplement to any of them.</w:t>
      </w:r>
    </w:p>
    <w:p w:rsidR="00DF3F0E" w:rsidRPr="00B10FD5" w:rsidRDefault="00DF3F0E" w:rsidP="00DF3F0E">
      <w:r w:rsidRPr="00B10FD5">
        <w:tab/>
        <w:t>m.</w:t>
      </w:r>
      <w:r w:rsidRPr="00B10FD5">
        <w:tab/>
        <w:t>If an article is alleged to be misbranded because the labeling is misleading, then in determining whether such labeling is misleading there shall be taken into account, among other things, not only representations made or suggested by statement, word, design, or any combination thereof, but also the extent to which such labeling fails to reveal facts material in the light of such representations or material with respect to consequences which may result from the use of the article to which such labeling relates under the conditions of use prescribed in the labeling thereof or under such conditions of use as are customary or usual.</w:t>
      </w:r>
    </w:p>
    <w:p w:rsidR="00DF3F0E" w:rsidRPr="00B10FD5" w:rsidRDefault="00DF3F0E" w:rsidP="00DF3F0E">
      <w:r w:rsidRPr="00B10FD5">
        <w:tab/>
        <w:t>n.</w:t>
      </w:r>
      <w:r w:rsidRPr="00B10FD5">
        <w:tab/>
        <w:t>The representation of a drug as an antiseptic shall be considered to be a representation that it is a germicide, except in the case of a drug purporting to be, or represented as, an antiseptic for inhibitory use as a wet dressing, ointment, dusting powder, or such other use as involves prolonged contact with the body.</w:t>
      </w:r>
    </w:p>
    <w:p w:rsidR="00DF3F0E" w:rsidRPr="00B10FD5" w:rsidRDefault="00DF3F0E" w:rsidP="00DF3F0E">
      <w:r w:rsidRPr="00B10FD5">
        <w:tab/>
        <w:t>o.</w:t>
      </w:r>
      <w:r w:rsidRPr="00B10FD5">
        <w:tab/>
        <w:t>The provisions of this act regarding the selling of food, drugs, devices, or cosmetics, shall be considered to include the manufacture, production, processing, packing, exposure, offer, possession, and holding of any such article for sale; and the sale, dispensing, and giving away of any such article and the supplying or applying of any such articles in the conduct of any food, drug or cosmetic establishment.</w:t>
      </w:r>
    </w:p>
    <w:p w:rsidR="00DF3F0E" w:rsidRDefault="00DF3F0E" w:rsidP="00DF3F0E">
      <w:r w:rsidRPr="00B10FD5">
        <w:tab/>
        <w:t>p.</w:t>
      </w:r>
      <w:r w:rsidRPr="00B10FD5">
        <w:tab/>
        <w:t>The term "Federal Act" means the Federal Food, Drug and Cosmetic Act (Title 21, U.S.C. s.301 et seq.; 52 Stat. 1040 et seq.).</w:t>
      </w:r>
    </w:p>
    <w:p w:rsidR="00DF3F0E" w:rsidRPr="00B10FD5" w:rsidRDefault="00DF3F0E" w:rsidP="006034AE"/>
    <w:p w:rsidR="008C5932" w:rsidRDefault="005870C4" w:rsidP="005870C4">
      <w:r w:rsidRPr="00B10FD5">
        <w:tab/>
        <w:t>43.</w:t>
      </w:r>
      <w:r w:rsidR="002D7DB2">
        <w:tab/>
      </w:r>
      <w:r w:rsidRPr="00B10FD5">
        <w:t>Section 2 of P.L.1970, c.226 (C.24:2</w:t>
      </w:r>
      <w:r w:rsidR="00024126">
        <w:t>1</w:t>
      </w:r>
      <w:r w:rsidRPr="00B10FD5">
        <w:t>-2) is amended to read as follows:</w:t>
      </w:r>
    </w:p>
    <w:p w:rsidR="008C5932" w:rsidRDefault="008C5932" w:rsidP="005870C4"/>
    <w:p w:rsidR="008C5932" w:rsidRDefault="008C5932" w:rsidP="005870C4">
      <w:r>
        <w:t>C.24:2I-2  Definitions.</w:t>
      </w:r>
    </w:p>
    <w:p w:rsidR="005870C4" w:rsidRPr="00B10FD5" w:rsidRDefault="005870C4" w:rsidP="005870C4">
      <w:r w:rsidRPr="00B10FD5">
        <w:tab/>
        <w:t>2.</w:t>
      </w:r>
      <w:r w:rsidRPr="00B10FD5">
        <w:tab/>
        <w:t>As used in P.L.1970, c.226 (C.24:21-1 et seq.):</w:t>
      </w:r>
    </w:p>
    <w:p w:rsidR="005870C4" w:rsidRPr="00B10FD5" w:rsidRDefault="005870C4" w:rsidP="005870C4">
      <w:r w:rsidRPr="00B10FD5">
        <w:tab/>
        <w:t>"Administer" means the direct application of a controlled dangerous substance, whether by injection, inhalation, ingestion, or any other means, to the body of a patient or research subject by:  (1) a practitioner</w:t>
      </w:r>
      <w:r w:rsidR="002D7DB2">
        <w:t xml:space="preserve"> </w:t>
      </w:r>
      <w:r w:rsidRPr="00B10FD5">
        <w:t>or, in the practitioner's presence, by the practitioner's lawfully authorized agent, or (2) the patient or research subject at the lawful direction and in the presence of the practitioner.</w:t>
      </w:r>
    </w:p>
    <w:p w:rsidR="005870C4" w:rsidRPr="00B10FD5" w:rsidRDefault="005870C4" w:rsidP="005870C4">
      <w:r w:rsidRPr="00B10FD5">
        <w:tab/>
        <w:t>"Agent" means an authorized person who acts on behalf of or at the direction of a manufacturer, distributor, or dispenser but does not include a common or contract carrier, public warehouseman, or employee thereof.</w:t>
      </w:r>
    </w:p>
    <w:p w:rsidR="005870C4" w:rsidRPr="00B10FD5" w:rsidRDefault="005870C4" w:rsidP="005870C4">
      <w:r w:rsidRPr="00B10FD5">
        <w:tab/>
        <w:t>"Commissioner" means the Commissioner of Health.</w:t>
      </w:r>
    </w:p>
    <w:p w:rsidR="005870C4" w:rsidRPr="00B10FD5" w:rsidRDefault="005870C4" w:rsidP="005870C4">
      <w:r w:rsidRPr="00B10FD5">
        <w:tab/>
        <w:t>"Controlled dangerous substance" means a drug, substance, or immediate precursor in Schedules I through V of article 2 of P.L.1970, c.226 (C.24:21-1 et seq.), marijuana, and hashish as defined in this section.  The term shall not include distilled spirits, wine, malt beverages, as those terms are defined or used in R.S.33:1-1 et seq.,</w:t>
      </w:r>
      <w:r w:rsidR="002D7DB2">
        <w:t xml:space="preserve"> </w:t>
      </w:r>
      <w:r w:rsidRPr="00B10FD5">
        <w:t>tobacco and tobacco products, and cannabis and cannabis</w:t>
      </w:r>
      <w:r w:rsidR="002D7DB2">
        <w:t xml:space="preserve"> </w:t>
      </w:r>
      <w:r w:rsidRPr="00B10FD5">
        <w:t xml:space="preserve">items as those terms are 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w:t>
      </w:r>
    </w:p>
    <w:p w:rsidR="005870C4" w:rsidRPr="00B10FD5" w:rsidRDefault="005870C4" w:rsidP="005870C4">
      <w:r w:rsidRPr="00B10FD5">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5870C4" w:rsidRPr="00B10FD5" w:rsidRDefault="005870C4" w:rsidP="005870C4">
      <w:r w:rsidRPr="00B10FD5">
        <w:lastRenderedPageBreak/>
        <w:tab/>
        <w:t>"Deliver" or "delivery" means the actual, constructive, or attempted transfer from one person to another of a controlled dangerous substance, whether or not there is an agency relationship.</w:t>
      </w:r>
    </w:p>
    <w:p w:rsidR="005870C4" w:rsidRPr="00B10FD5" w:rsidRDefault="005870C4" w:rsidP="005870C4">
      <w:r w:rsidRPr="00B10FD5">
        <w:tab/>
        <w:t>"Director" means the Director of the Division of Consumer Affairs in the Department of Law and Public Safety.</w:t>
      </w:r>
    </w:p>
    <w:p w:rsidR="005870C4" w:rsidRPr="00B10FD5" w:rsidRDefault="005870C4" w:rsidP="005870C4">
      <w:r w:rsidRPr="00B10FD5">
        <w:tab/>
        <w:t>"Dispense" means to deliver a controlled dangerous substance to an ultimate user or research subject by or pursuant to the lawful order of a practitioner, including the prescribing, administering, packaging, labeling, or compounding necessary to prepare the substance for that delivery.</w:t>
      </w:r>
      <w:r w:rsidR="002D7DB2">
        <w:t xml:space="preserve"> </w:t>
      </w:r>
    </w:p>
    <w:p w:rsidR="005870C4" w:rsidRPr="00B10FD5" w:rsidRDefault="005870C4" w:rsidP="005870C4">
      <w:r w:rsidRPr="00B10FD5">
        <w:tab/>
        <w:t>"Dispenser" means a practitioner who dispenses.</w:t>
      </w:r>
    </w:p>
    <w:p w:rsidR="005870C4" w:rsidRPr="00B10FD5" w:rsidRDefault="005870C4" w:rsidP="005870C4">
      <w:r w:rsidRPr="00B10FD5">
        <w:tab/>
        <w:t>"Distribute" means to deliver other than by administering or dispensing a controlled dangerous substance.</w:t>
      </w:r>
      <w:r w:rsidR="002D7DB2">
        <w:t xml:space="preserve"> </w:t>
      </w:r>
    </w:p>
    <w:p w:rsidR="005870C4" w:rsidRPr="00B10FD5" w:rsidRDefault="005870C4" w:rsidP="005870C4">
      <w:r w:rsidRPr="00B10FD5">
        <w:tab/>
        <w:t>"Distributor" means a person who distributes.</w:t>
      </w:r>
    </w:p>
    <w:p w:rsidR="005870C4" w:rsidRPr="00B10FD5" w:rsidRDefault="005870C4" w:rsidP="005870C4">
      <w:r w:rsidRPr="00B10FD5">
        <w:tab/>
        <w:t>"Division" means the Division of Consumer Affairs in the Department of Law and Public Safety.</w:t>
      </w:r>
    </w:p>
    <w:p w:rsidR="005870C4" w:rsidRPr="00B10FD5" w:rsidRDefault="005870C4" w:rsidP="005870C4">
      <w:r w:rsidRPr="00B10FD5">
        <w:tab/>
        <w:t>"Drug Enforcement Administration" means the Drug Enforcement Administration in the United States Department of Justice.</w:t>
      </w:r>
    </w:p>
    <w:p w:rsidR="005870C4" w:rsidRPr="00B10FD5" w:rsidRDefault="005870C4" w:rsidP="005870C4">
      <w:r w:rsidRPr="00B10FD5">
        <w:tab/>
        <w:t>"Drugs" means</w:t>
      </w:r>
      <w:r w:rsidR="002D7DB2">
        <w:t xml:space="preserve"> </w:t>
      </w:r>
      <w:r w:rsidRPr="00B10FD5">
        <w:t>(1) substances recognized in the official United States Pharmacopoeia, official Homeopathic Pharmacopoeia of the United States, or official National Formulary, or any supplement to any of them; and</w:t>
      </w:r>
      <w:r w:rsidR="002D7DB2">
        <w:t xml:space="preserve"> </w:t>
      </w:r>
      <w:r w:rsidRPr="00B10FD5">
        <w:t>(2) substances intended for use in the diagnosis, cure, mitigation, treatment, or prevention of disease in man or other animals; and</w:t>
      </w:r>
      <w:r w:rsidR="002D7DB2">
        <w:t xml:space="preserve"> </w:t>
      </w:r>
      <w:r w:rsidRPr="00B10FD5">
        <w:t>(3) substances, other than food, intended to affect the structure or any function of the body of man or other animals; and</w:t>
      </w:r>
      <w:r w:rsidR="002D7DB2">
        <w:t xml:space="preserve"> </w:t>
      </w:r>
      <w:r w:rsidRPr="00B10FD5">
        <w:t>(4) substances intended for use as a component of any article specified in</w:t>
      </w:r>
      <w:r w:rsidR="002D7DB2">
        <w:t xml:space="preserve"> </w:t>
      </w:r>
      <w:r w:rsidRPr="00B10FD5">
        <w:t>(1), (2), and</w:t>
      </w:r>
      <w:r w:rsidR="002D7DB2">
        <w:t xml:space="preserve"> </w:t>
      </w:r>
      <w:r w:rsidRPr="00B10FD5">
        <w:t>(3) of this</w:t>
      </w:r>
      <w:r w:rsidR="002D7DB2">
        <w:t xml:space="preserve"> </w:t>
      </w:r>
      <w:r w:rsidRPr="00B10FD5">
        <w:t>definition; but does not include devices or their components, parts or accessories.  "Drugs" shall not mean: hemp</w:t>
      </w:r>
      <w:r w:rsidR="002D7DB2">
        <w:t xml:space="preserve"> </w:t>
      </w:r>
      <w:r w:rsidRPr="00B10FD5">
        <w:t>and hemp</w:t>
      </w:r>
      <w:r w:rsidR="002D7DB2">
        <w:t xml:space="preserve"> </w:t>
      </w:r>
      <w:r w:rsidRPr="00B10FD5">
        <w:t xml:space="preserve">products cultivated, handled, processed, transported, or sold pursuant to the "New Jersey Hemp Farming Act," P.L.2019, c.238 (C.4:28-6 et al.); cannabis as 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 xml:space="preserve"> which is cultivated and produced for use in a cannabis item, as defined in that section, in accordance with the “New Jersey Cannabis Regulatory, Enforcement Assistance, and Marketplace Modernization Act,” </w:t>
      </w:r>
      <w:r w:rsidR="008C5932" w:rsidRPr="00B10FD5">
        <w:t>P.L</w:t>
      </w:r>
      <w:r w:rsidR="008C5932">
        <w:t>.2021</w:t>
      </w:r>
      <w:r w:rsidR="008C5932" w:rsidRPr="00B10FD5">
        <w:t xml:space="preserve">, </w:t>
      </w:r>
      <w:r w:rsidR="00127C25">
        <w:t>c.16</w:t>
      </w:r>
      <w:r w:rsidR="008C5932" w:rsidRPr="00B10FD5">
        <w:t xml:space="preserve"> (C.</w:t>
      </w:r>
      <w:r w:rsidR="008C5932">
        <w:t>24:6I-31 et al.</w:t>
      </w:r>
      <w:r w:rsidR="008C5932" w:rsidRPr="00B10FD5">
        <w:t>)</w:t>
      </w:r>
      <w:r w:rsidRPr="00B10FD5">
        <w:t>; and cannabis resin as defined in that section 3 (C.</w:t>
      </w:r>
      <w:r w:rsidR="008C5932">
        <w:t>24:6I-33</w:t>
      </w:r>
      <w:r w:rsidRPr="00B10FD5">
        <w:t>) which is extracted for use in a cannabis item, as defined in that section, in accordance with that act.</w:t>
      </w:r>
    </w:p>
    <w:p w:rsidR="005870C4" w:rsidRPr="00B10FD5" w:rsidRDefault="005870C4" w:rsidP="005870C4">
      <w:r w:rsidRPr="00B10FD5">
        <w:tab/>
        <w:t>"Hashish" means the resin extracted from any part of the plant Cannabis sativa L. and any compound, manufacture, salt, derivative, mixture, or preparation of such resin.  "Hashish" shall not mean: hemp</w:t>
      </w:r>
      <w:r w:rsidR="002D7DB2">
        <w:t xml:space="preserve"> </w:t>
      </w:r>
      <w:r w:rsidRPr="00B10FD5">
        <w:t>and</w:t>
      </w:r>
      <w:r w:rsidR="002D7DB2">
        <w:t xml:space="preserve"> </w:t>
      </w:r>
      <w:r w:rsidRPr="00B10FD5">
        <w:t>hemp</w:t>
      </w:r>
      <w:r w:rsidR="002D7DB2">
        <w:t xml:space="preserve"> </w:t>
      </w:r>
      <w:r w:rsidRPr="00B10FD5">
        <w:t>products cultivated, handled, processed, transported, or sold pursuant to the</w:t>
      </w:r>
      <w:r w:rsidR="002D7DB2">
        <w:t xml:space="preserve"> </w:t>
      </w:r>
      <w:r w:rsidRPr="00B10FD5">
        <w:t xml:space="preserve">"New Jersey Hemp Farming Act," P.L.2019, c.238 (C.4:28-6 et al.); and cannabis resin as 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 xml:space="preserve"> which is extracted for use in a cannabis item, as defined in that section, in accordance with the “New Jersey Cannabis Regulatory, Enforcement Assistance, and Marketplace Modernization Act</w:t>
      </w:r>
      <w:r w:rsidR="00024126">
        <w:t xml:space="preserve">,” </w:t>
      </w:r>
      <w:r w:rsidR="008C5932" w:rsidRPr="00B10FD5">
        <w:t>P.L</w:t>
      </w:r>
      <w:r w:rsidR="008C5932">
        <w:t>.2021</w:t>
      </w:r>
      <w:r w:rsidR="008C5932" w:rsidRPr="00B10FD5">
        <w:t xml:space="preserve">, </w:t>
      </w:r>
      <w:r w:rsidR="00127C25">
        <w:t>c.16</w:t>
      </w:r>
      <w:r w:rsidR="008C5932" w:rsidRPr="00B10FD5">
        <w:t xml:space="preserve"> (C.</w:t>
      </w:r>
      <w:r w:rsidR="008C5932">
        <w:t>24:6I-31 et al.</w:t>
      </w:r>
      <w:r w:rsidR="008C5932" w:rsidRPr="00B10FD5">
        <w:t>)</w:t>
      </w:r>
      <w:r w:rsidRPr="00B10FD5">
        <w:t>.</w:t>
      </w:r>
    </w:p>
    <w:p w:rsidR="005870C4" w:rsidRPr="00B10FD5" w:rsidRDefault="005870C4" w:rsidP="005870C4">
      <w:r w:rsidRPr="00B10FD5">
        <w:tab/>
        <w:t>"Marihuana" means all parts of the plant Cannabis sativa L., whether growing or not; the seeds thereof; and every compound, manufacture, salt, derivative, mixture, or preparation of the plant or its seeds, except those containing resin extracted from the plant.  "Marihuana" shall not mean: hemp</w:t>
      </w:r>
      <w:r w:rsidR="002D7DB2">
        <w:t xml:space="preserve"> </w:t>
      </w:r>
      <w:r w:rsidRPr="00B10FD5">
        <w:t>and hemp</w:t>
      </w:r>
      <w:r w:rsidR="002D7DB2">
        <w:t xml:space="preserve"> </w:t>
      </w:r>
      <w:r w:rsidRPr="00B10FD5">
        <w:t xml:space="preserve">products cultivated, handled, processed, transported, or sold pursuant to the "New Jersey Hemp Farming Act," P.L.2019, c.238 (C.4:28-6 et al.); and cannabis as 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 xml:space="preserve"> which is cultivated and</w:t>
      </w:r>
      <w:r w:rsidR="002D7DB2">
        <w:t xml:space="preserve"> </w:t>
      </w:r>
      <w:r w:rsidRPr="00B10FD5">
        <w:t xml:space="preserve">produced for use in a cannabis item, as defined in that section, in accordance with the “New </w:t>
      </w:r>
      <w:r w:rsidRPr="00B10FD5">
        <w:lastRenderedPageBreak/>
        <w:t xml:space="preserve">Jersey Cannabis Regulatory, Enforcement Assistance, and Marketplace Modernization Act,” </w:t>
      </w:r>
      <w:r w:rsidR="008C5932" w:rsidRPr="00B10FD5">
        <w:t>P.L</w:t>
      </w:r>
      <w:r w:rsidR="008C5932">
        <w:t>.2021</w:t>
      </w:r>
      <w:r w:rsidR="008C5932" w:rsidRPr="00B10FD5">
        <w:t xml:space="preserve">, </w:t>
      </w:r>
      <w:r w:rsidR="00127C25">
        <w:t>c.16</w:t>
      </w:r>
      <w:r w:rsidR="008C5932" w:rsidRPr="00B10FD5">
        <w:t xml:space="preserve"> (C.</w:t>
      </w:r>
      <w:r w:rsidR="008C5932">
        <w:t>24:6I-31 et al.</w:t>
      </w:r>
      <w:r w:rsidR="008C5932" w:rsidRPr="00B10FD5">
        <w:t>)</w:t>
      </w:r>
      <w:r w:rsidRPr="00B10FD5">
        <w:t>.</w:t>
      </w:r>
    </w:p>
    <w:p w:rsidR="005870C4" w:rsidRPr="00B10FD5" w:rsidRDefault="005870C4" w:rsidP="005870C4">
      <w:r w:rsidRPr="00B10FD5">
        <w:tab/>
        <w:t>"Manufacture"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practitioner, or under the practitioner's supervision, for the purpose of, or as an incident to, research, teaching, or chemical analysis and not for sale.</w:t>
      </w:r>
    </w:p>
    <w:p w:rsidR="005870C4" w:rsidRPr="00B10FD5" w:rsidRDefault="005870C4" w:rsidP="005870C4">
      <w:r w:rsidRPr="00B10FD5">
        <w:tab/>
        <w:t>"Narcotic drug" means any of the following, whether produced directly or indirectly by extraction from substances of vegetable origin, or independently by means of chemical synthesis, or by a combination of extraction and chemical synthesis:</w:t>
      </w:r>
    </w:p>
    <w:p w:rsidR="005870C4" w:rsidRPr="00B10FD5" w:rsidRDefault="005870C4" w:rsidP="005870C4">
      <w:r w:rsidRPr="00B10FD5">
        <w:tab/>
        <w:t>(1)</w:t>
      </w:r>
      <w:r w:rsidRPr="00B10FD5">
        <w:tab/>
        <w:t>Opium, coca leaves, and opiates;</w:t>
      </w:r>
    </w:p>
    <w:p w:rsidR="005870C4" w:rsidRPr="00B10FD5" w:rsidRDefault="005870C4" w:rsidP="005870C4">
      <w:r w:rsidRPr="00B10FD5">
        <w:tab/>
        <w:t>(2)</w:t>
      </w:r>
      <w:r w:rsidR="008C5932">
        <w:tab/>
      </w:r>
      <w:r w:rsidRPr="00B10FD5">
        <w:t>A compound, manufacture, salt, derivative, or preparation of opium, coca leaves, or opiates;</w:t>
      </w:r>
    </w:p>
    <w:p w:rsidR="005870C4" w:rsidRPr="00B10FD5" w:rsidRDefault="005870C4" w:rsidP="005870C4">
      <w:r w:rsidRPr="00B10FD5">
        <w:tab/>
        <w:t>(3)</w:t>
      </w:r>
      <w:r w:rsidRPr="00B10FD5">
        <w:tab/>
        <w:t>A substance, and any compound, manufacture, salt, derivative, or preparation thereof, which is chemically identical with any of the substances referred to in</w:t>
      </w:r>
      <w:r w:rsidR="002D7DB2">
        <w:t xml:space="preserve"> </w:t>
      </w:r>
      <w:r w:rsidRPr="00B10FD5">
        <w:t>(1) and</w:t>
      </w:r>
      <w:r w:rsidR="002D7DB2">
        <w:t xml:space="preserve"> </w:t>
      </w:r>
      <w:r w:rsidRPr="00B10FD5">
        <w:t>(2) of this definition, except that the words "narcotic drug" as used in P.L.1970, c.226 (C.24:21-1 et seq.) shall not include decocainized coca leaves or extracts of coca leaves, which extracts do not contain cocaine or ecgonine.</w:t>
      </w:r>
    </w:p>
    <w:p w:rsidR="005870C4" w:rsidRPr="00B10FD5" w:rsidRDefault="005870C4" w:rsidP="005870C4">
      <w:r w:rsidRPr="00B10FD5">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5870C4" w:rsidRPr="00B10FD5" w:rsidRDefault="005870C4" w:rsidP="005870C4">
      <w:r w:rsidRPr="00B10FD5">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5870C4" w:rsidRPr="00B10FD5" w:rsidRDefault="005870C4" w:rsidP="005870C4">
      <w:r w:rsidRPr="00B10FD5">
        <w:tab/>
        <w:t>"Opium poppy" means the plant of the species Papaver somniferum L., except the seeds thereof.</w:t>
      </w:r>
    </w:p>
    <w:p w:rsidR="005870C4" w:rsidRPr="00B10FD5" w:rsidRDefault="005870C4" w:rsidP="005870C4">
      <w:r w:rsidRPr="00B10FD5">
        <w:tab/>
        <w:t xml:space="preserve">"Person" means any corporation, association, partnership, trust, other institution or entity, or one or more individuals.  </w:t>
      </w:r>
    </w:p>
    <w:p w:rsidR="005870C4" w:rsidRPr="00B10FD5" w:rsidRDefault="005870C4" w:rsidP="005870C4">
      <w:r w:rsidRPr="00B10FD5">
        <w:tab/>
        <w:t>"Pharmacist" means a registered pharmacist of this State.</w:t>
      </w:r>
    </w:p>
    <w:p w:rsidR="005870C4" w:rsidRPr="00B10FD5" w:rsidRDefault="005870C4" w:rsidP="005870C4">
      <w:r w:rsidRPr="00B10FD5">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5870C4" w:rsidRPr="00B10FD5" w:rsidRDefault="005870C4" w:rsidP="005870C4">
      <w:r w:rsidRPr="00B10FD5">
        <w:tab/>
        <w:t>"Poppy straw" means all parts, except the seeds, of the opium poppy, after mowing.</w:t>
      </w:r>
    </w:p>
    <w:p w:rsidR="00CA7C8E" w:rsidRDefault="005870C4" w:rsidP="005870C4">
      <w:r w:rsidRPr="00B10FD5">
        <w:lastRenderedPageBreak/>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 As referred to in this definition:</w:t>
      </w:r>
    </w:p>
    <w:p w:rsidR="005870C4" w:rsidRPr="00B10FD5" w:rsidRDefault="005870C4" w:rsidP="005870C4">
      <w:r w:rsidRPr="00B10FD5">
        <w:tab/>
        <w:t>(1) "Physician" means a physician authorized by law to practice medicine in this or any other state.</w:t>
      </w:r>
    </w:p>
    <w:p w:rsidR="005870C4" w:rsidRPr="00B10FD5" w:rsidRDefault="005870C4" w:rsidP="005870C4">
      <w:r w:rsidRPr="00B10FD5">
        <w:tab/>
        <w:t>(2)</w:t>
      </w:r>
      <w:r w:rsidR="008C5932">
        <w:tab/>
      </w:r>
      <w:r w:rsidRPr="00B10FD5">
        <w:t>"Veterinarian" means a veterinarian authorized by law to practice veterinary medicine in this State.</w:t>
      </w:r>
    </w:p>
    <w:p w:rsidR="005870C4" w:rsidRPr="00B10FD5" w:rsidRDefault="005870C4" w:rsidP="005870C4">
      <w:r w:rsidRPr="00B10FD5">
        <w:tab/>
        <w:t>(3)</w:t>
      </w:r>
      <w:r w:rsidR="008C5932">
        <w:tab/>
      </w:r>
      <w:r w:rsidRPr="00B10FD5">
        <w:t>"Dentist" means a dentist authorized by law to practice dentistry in this State.</w:t>
      </w:r>
    </w:p>
    <w:p w:rsidR="005870C4" w:rsidRPr="00B10FD5" w:rsidRDefault="005870C4" w:rsidP="005870C4">
      <w:r w:rsidRPr="00B10FD5">
        <w:tab/>
        <w:t>(4)</w:t>
      </w:r>
      <w:r w:rsidR="008C5932">
        <w:tab/>
      </w:r>
      <w:r w:rsidRPr="00B10FD5">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5870C4" w:rsidRPr="00B10FD5" w:rsidRDefault="005870C4" w:rsidP="005870C4">
      <w:r w:rsidRPr="00B10FD5">
        <w:tab/>
        <w:t>(5)</w:t>
      </w:r>
      <w:r w:rsidRPr="00B10FD5">
        <w:tab/>
        <w:t>"Laboratory" means a laboratory to be entrusted with the custody of narcotic drugs and the use of controlled dangerous substances for scientific, experimental, and medical purposes and for purposes of instruction approved by the Department of Health.</w:t>
      </w:r>
    </w:p>
    <w:p w:rsidR="005870C4" w:rsidRPr="00B10FD5" w:rsidRDefault="005870C4" w:rsidP="005870C4">
      <w:r w:rsidRPr="00B10FD5">
        <w:tab/>
        <w:t>"Production" includes the manufacture, planting, cultivation, growing, or harvesting of a controlled dangerous substance.</w:t>
      </w:r>
    </w:p>
    <w:p w:rsidR="005870C4" w:rsidRPr="00B10FD5" w:rsidRDefault="005870C4" w:rsidP="005870C4">
      <w:r w:rsidRPr="00B10FD5">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5870C4" w:rsidRPr="00B10FD5" w:rsidRDefault="005870C4" w:rsidP="005870C4">
      <w:r w:rsidRPr="00B10FD5">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5870C4" w:rsidRPr="00B10FD5" w:rsidRDefault="005870C4" w:rsidP="005870C4">
      <w:r w:rsidRPr="00B10FD5">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BD5605" w:rsidRPr="00B10FD5" w:rsidRDefault="00BD5605" w:rsidP="00BD5605"/>
    <w:p w:rsidR="008C5932" w:rsidRDefault="00102510" w:rsidP="00102510">
      <w:r w:rsidRPr="00B10FD5">
        <w:tab/>
        <w:t>44.</w:t>
      </w:r>
      <w:r w:rsidR="008C5932">
        <w:tab/>
      </w:r>
      <w:r w:rsidRPr="00B10FD5">
        <w:t>Section 5 of P.L.1970, c.226 (C.24:21-5) is amended to read as follows:</w:t>
      </w:r>
    </w:p>
    <w:p w:rsidR="00B65955" w:rsidRDefault="00B65955" w:rsidP="00102510"/>
    <w:p w:rsidR="008C5932" w:rsidRDefault="008C5932" w:rsidP="00102510">
      <w:r>
        <w:t>C.24:21-5  Schedule I.</w:t>
      </w:r>
    </w:p>
    <w:p w:rsidR="00B65955" w:rsidRDefault="00B65955" w:rsidP="00102510">
      <w:r w:rsidRPr="00B10FD5">
        <w:tab/>
        <w:t>5.</w:t>
      </w:r>
      <w:r w:rsidRPr="00B10FD5">
        <w:tab/>
        <w:t>Schedule I.</w:t>
      </w:r>
    </w:p>
    <w:p w:rsidR="00102510" w:rsidRPr="00B10FD5" w:rsidRDefault="00102510" w:rsidP="00102510">
      <w:r w:rsidRPr="00B10FD5">
        <w:tab/>
        <w:t>a.</w:t>
      </w:r>
      <w:r w:rsidRPr="00B10FD5">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102510" w:rsidRPr="00B10FD5" w:rsidRDefault="00102510" w:rsidP="00102510">
      <w:r w:rsidRPr="00B10FD5">
        <w:tab/>
        <w:t>b.</w:t>
      </w:r>
      <w:r w:rsidRPr="00B10FD5">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102510" w:rsidRPr="00B10FD5" w:rsidRDefault="00102510" w:rsidP="00102510">
      <w:r w:rsidRPr="00B10FD5">
        <w:tab/>
        <w:t>c.</w:t>
      </w:r>
      <w:r w:rsidRPr="00B10FD5">
        <w:tab/>
        <w:t>Any of the following opiates, including their isomers, esters, and ethers, unless specifically excepted, whenever the existence of such isomers, esters, ethers and salts is possible within the specific chemical designation:</w:t>
      </w:r>
    </w:p>
    <w:p w:rsidR="00102510" w:rsidRPr="00B10FD5" w:rsidRDefault="00102510" w:rsidP="00102510">
      <w:r w:rsidRPr="00B10FD5">
        <w:tab/>
        <w:t>(1)</w:t>
      </w:r>
      <w:r w:rsidRPr="00B10FD5">
        <w:tab/>
        <w:t>Acetylmethadol</w:t>
      </w:r>
    </w:p>
    <w:p w:rsidR="00102510" w:rsidRPr="00B10FD5" w:rsidRDefault="00102510" w:rsidP="00102510">
      <w:r w:rsidRPr="00B10FD5">
        <w:tab/>
        <w:t>(2)</w:t>
      </w:r>
      <w:r w:rsidRPr="00B10FD5">
        <w:tab/>
        <w:t>Allylprodine</w:t>
      </w:r>
    </w:p>
    <w:p w:rsidR="00102510" w:rsidRPr="00B10FD5" w:rsidRDefault="00102510" w:rsidP="00102510">
      <w:r w:rsidRPr="00B10FD5">
        <w:lastRenderedPageBreak/>
        <w:tab/>
        <w:t>(3)</w:t>
      </w:r>
      <w:r w:rsidRPr="00B10FD5">
        <w:tab/>
        <w:t>Alphacetylmethadol</w:t>
      </w:r>
    </w:p>
    <w:p w:rsidR="00102510" w:rsidRPr="00B10FD5" w:rsidRDefault="00102510" w:rsidP="00102510">
      <w:r w:rsidRPr="00B10FD5">
        <w:tab/>
        <w:t>(4)</w:t>
      </w:r>
      <w:r w:rsidRPr="00B10FD5">
        <w:tab/>
        <w:t>Alphameprodine</w:t>
      </w:r>
    </w:p>
    <w:p w:rsidR="00102510" w:rsidRPr="00B10FD5" w:rsidRDefault="00102510" w:rsidP="00102510">
      <w:r w:rsidRPr="00B10FD5">
        <w:tab/>
        <w:t>(5)</w:t>
      </w:r>
      <w:r w:rsidRPr="00B10FD5">
        <w:tab/>
        <w:t>Alphamethadol</w:t>
      </w:r>
    </w:p>
    <w:p w:rsidR="00102510" w:rsidRPr="00B10FD5" w:rsidRDefault="00102510" w:rsidP="00102510">
      <w:r w:rsidRPr="00B10FD5">
        <w:tab/>
        <w:t>(6)</w:t>
      </w:r>
      <w:r w:rsidRPr="00B10FD5">
        <w:tab/>
        <w:t>Benzethidine</w:t>
      </w:r>
    </w:p>
    <w:p w:rsidR="00102510" w:rsidRPr="00B10FD5" w:rsidRDefault="00102510" w:rsidP="00102510">
      <w:r w:rsidRPr="00B10FD5">
        <w:tab/>
        <w:t>(7)</w:t>
      </w:r>
      <w:r w:rsidRPr="00B10FD5">
        <w:tab/>
        <w:t>Betacetylmethadol</w:t>
      </w:r>
    </w:p>
    <w:p w:rsidR="00102510" w:rsidRPr="00B10FD5" w:rsidRDefault="00102510" w:rsidP="00102510">
      <w:r w:rsidRPr="00B10FD5">
        <w:tab/>
        <w:t>(8)</w:t>
      </w:r>
      <w:r w:rsidRPr="00B10FD5">
        <w:tab/>
        <w:t>Betameprodine</w:t>
      </w:r>
    </w:p>
    <w:p w:rsidR="00102510" w:rsidRPr="00B10FD5" w:rsidRDefault="00102510" w:rsidP="00102510">
      <w:r w:rsidRPr="00B10FD5">
        <w:tab/>
        <w:t>(9)</w:t>
      </w:r>
      <w:r w:rsidRPr="00B10FD5">
        <w:tab/>
        <w:t>Betamethadol</w:t>
      </w:r>
    </w:p>
    <w:p w:rsidR="00102510" w:rsidRPr="00B10FD5" w:rsidRDefault="00102510" w:rsidP="00102510">
      <w:r w:rsidRPr="00B10FD5">
        <w:tab/>
        <w:t>(10)  Betaprodine</w:t>
      </w:r>
    </w:p>
    <w:p w:rsidR="00102510" w:rsidRPr="00B10FD5" w:rsidRDefault="00102510" w:rsidP="00102510">
      <w:r w:rsidRPr="00B10FD5">
        <w:tab/>
        <w:t>(11)  Clonitazene</w:t>
      </w:r>
    </w:p>
    <w:p w:rsidR="00102510" w:rsidRPr="00B10FD5" w:rsidRDefault="00102510" w:rsidP="00102510">
      <w:r w:rsidRPr="00B10FD5">
        <w:tab/>
        <w:t>(12)  Dextromoramide</w:t>
      </w:r>
    </w:p>
    <w:p w:rsidR="00102510" w:rsidRPr="00B10FD5" w:rsidRDefault="00102510" w:rsidP="00102510">
      <w:r w:rsidRPr="00B10FD5">
        <w:tab/>
        <w:t>(13)  Dextrorphan</w:t>
      </w:r>
    </w:p>
    <w:p w:rsidR="00102510" w:rsidRPr="00B10FD5" w:rsidRDefault="00102510" w:rsidP="00102510">
      <w:r w:rsidRPr="00B10FD5">
        <w:tab/>
        <w:t>(14)  Diampromide</w:t>
      </w:r>
    </w:p>
    <w:p w:rsidR="00102510" w:rsidRPr="00B10FD5" w:rsidRDefault="00102510" w:rsidP="00102510">
      <w:r w:rsidRPr="00B10FD5">
        <w:tab/>
        <w:t>(15)  Diethylthiambutene</w:t>
      </w:r>
    </w:p>
    <w:p w:rsidR="00102510" w:rsidRPr="00B10FD5" w:rsidRDefault="00102510" w:rsidP="00102510">
      <w:r w:rsidRPr="00B10FD5">
        <w:tab/>
        <w:t>(16)  Dimenoxadol</w:t>
      </w:r>
    </w:p>
    <w:p w:rsidR="00102510" w:rsidRPr="00B10FD5" w:rsidRDefault="00102510" w:rsidP="00102510">
      <w:r w:rsidRPr="00B10FD5">
        <w:tab/>
        <w:t>(17)  Dimepheptanol</w:t>
      </w:r>
    </w:p>
    <w:p w:rsidR="00102510" w:rsidRPr="00B10FD5" w:rsidRDefault="00102510" w:rsidP="00102510">
      <w:r w:rsidRPr="00B10FD5">
        <w:tab/>
        <w:t>(18)  Dimethylthiambutene</w:t>
      </w:r>
    </w:p>
    <w:p w:rsidR="00102510" w:rsidRPr="00B10FD5" w:rsidRDefault="00102510" w:rsidP="00102510">
      <w:r w:rsidRPr="00B10FD5">
        <w:tab/>
        <w:t>(19)  Dioxaphetyl butyrate</w:t>
      </w:r>
    </w:p>
    <w:p w:rsidR="00102510" w:rsidRPr="00B10FD5" w:rsidRDefault="00102510" w:rsidP="00102510">
      <w:r w:rsidRPr="00B10FD5">
        <w:tab/>
        <w:t>(20)  Dipipanone</w:t>
      </w:r>
    </w:p>
    <w:p w:rsidR="00102510" w:rsidRPr="00B10FD5" w:rsidRDefault="00102510" w:rsidP="00102510">
      <w:r w:rsidRPr="00B10FD5">
        <w:tab/>
        <w:t>(21)  Ethylmethylthiambutene</w:t>
      </w:r>
    </w:p>
    <w:p w:rsidR="00102510" w:rsidRPr="00B10FD5" w:rsidRDefault="00102510" w:rsidP="00102510">
      <w:r w:rsidRPr="00B10FD5">
        <w:tab/>
        <w:t>(22)  Etonitazene</w:t>
      </w:r>
    </w:p>
    <w:p w:rsidR="00102510" w:rsidRPr="00B10FD5" w:rsidRDefault="00102510" w:rsidP="00102510">
      <w:r w:rsidRPr="00B10FD5">
        <w:tab/>
        <w:t>(23)  Etoxeridine</w:t>
      </w:r>
    </w:p>
    <w:p w:rsidR="00102510" w:rsidRPr="00B10FD5" w:rsidRDefault="00102510" w:rsidP="00102510">
      <w:r w:rsidRPr="00B10FD5">
        <w:tab/>
        <w:t>(24)  Furethidine</w:t>
      </w:r>
    </w:p>
    <w:p w:rsidR="00102510" w:rsidRPr="00B10FD5" w:rsidRDefault="00102510" w:rsidP="00102510">
      <w:r w:rsidRPr="00B10FD5">
        <w:tab/>
        <w:t>(25)  Hydroxypethidine</w:t>
      </w:r>
    </w:p>
    <w:p w:rsidR="00102510" w:rsidRPr="00B10FD5" w:rsidRDefault="00102510" w:rsidP="00102510">
      <w:r w:rsidRPr="00B10FD5">
        <w:tab/>
        <w:t>(26)  Ketobemidone</w:t>
      </w:r>
    </w:p>
    <w:p w:rsidR="00102510" w:rsidRPr="00B10FD5" w:rsidRDefault="00102510" w:rsidP="00102510">
      <w:r w:rsidRPr="00B10FD5">
        <w:tab/>
        <w:t>(27)  Levomoramide</w:t>
      </w:r>
    </w:p>
    <w:p w:rsidR="00102510" w:rsidRPr="00B10FD5" w:rsidRDefault="00102510" w:rsidP="00102510">
      <w:r w:rsidRPr="00B10FD5">
        <w:tab/>
        <w:t>(28)  Levophenacylmorphan</w:t>
      </w:r>
    </w:p>
    <w:p w:rsidR="00102510" w:rsidRPr="00B10FD5" w:rsidRDefault="00102510" w:rsidP="00102510">
      <w:r w:rsidRPr="00B10FD5">
        <w:tab/>
        <w:t>(29)  Morpheridine</w:t>
      </w:r>
    </w:p>
    <w:p w:rsidR="00102510" w:rsidRPr="00B10FD5" w:rsidRDefault="00102510" w:rsidP="00102510">
      <w:r w:rsidRPr="00B10FD5">
        <w:tab/>
        <w:t>(30)  Noracymethadol</w:t>
      </w:r>
    </w:p>
    <w:p w:rsidR="00102510" w:rsidRPr="00B10FD5" w:rsidRDefault="00102510" w:rsidP="00102510">
      <w:r w:rsidRPr="00B10FD5">
        <w:tab/>
        <w:t>(31)  Norlevorphanol</w:t>
      </w:r>
    </w:p>
    <w:p w:rsidR="00102510" w:rsidRPr="00B10FD5" w:rsidRDefault="00102510" w:rsidP="00102510">
      <w:r w:rsidRPr="00B10FD5">
        <w:tab/>
        <w:t>(32)  Normethadone</w:t>
      </w:r>
    </w:p>
    <w:p w:rsidR="00102510" w:rsidRPr="00B10FD5" w:rsidRDefault="00102510" w:rsidP="00102510">
      <w:r w:rsidRPr="00B10FD5">
        <w:tab/>
        <w:t>(33)  Norpipanone</w:t>
      </w:r>
    </w:p>
    <w:p w:rsidR="00102510" w:rsidRPr="00B10FD5" w:rsidRDefault="00102510" w:rsidP="00102510">
      <w:r w:rsidRPr="00B10FD5">
        <w:tab/>
        <w:t>(34)  Phenadoxone</w:t>
      </w:r>
    </w:p>
    <w:p w:rsidR="00102510" w:rsidRPr="00B10FD5" w:rsidRDefault="00102510" w:rsidP="00102510">
      <w:r w:rsidRPr="00B10FD5">
        <w:tab/>
        <w:t>(35)  Phenampromide</w:t>
      </w:r>
    </w:p>
    <w:p w:rsidR="00102510" w:rsidRPr="00B10FD5" w:rsidRDefault="00102510" w:rsidP="00102510">
      <w:r w:rsidRPr="00B10FD5">
        <w:tab/>
        <w:t>(36)  Phenomorphan</w:t>
      </w:r>
    </w:p>
    <w:p w:rsidR="00102510" w:rsidRPr="00B10FD5" w:rsidRDefault="00102510" w:rsidP="00102510">
      <w:r w:rsidRPr="00B10FD5">
        <w:tab/>
        <w:t>(37)  Phenoperidine</w:t>
      </w:r>
    </w:p>
    <w:p w:rsidR="00102510" w:rsidRPr="00B10FD5" w:rsidRDefault="00102510" w:rsidP="00102510">
      <w:r w:rsidRPr="00B10FD5">
        <w:tab/>
        <w:t>(38)  Piritramide</w:t>
      </w:r>
    </w:p>
    <w:p w:rsidR="00102510" w:rsidRPr="00B10FD5" w:rsidRDefault="00102510" w:rsidP="00102510">
      <w:r w:rsidRPr="00B10FD5">
        <w:tab/>
        <w:t>(39)  Proheptazine</w:t>
      </w:r>
    </w:p>
    <w:p w:rsidR="00102510" w:rsidRPr="00B10FD5" w:rsidRDefault="00102510" w:rsidP="00102510">
      <w:r w:rsidRPr="00B10FD5">
        <w:tab/>
        <w:t>(40)  Properidine</w:t>
      </w:r>
    </w:p>
    <w:p w:rsidR="00102510" w:rsidRPr="00B10FD5" w:rsidRDefault="00102510" w:rsidP="00102510">
      <w:r w:rsidRPr="00B10FD5">
        <w:tab/>
        <w:t>(41)  Racemoramide</w:t>
      </w:r>
    </w:p>
    <w:p w:rsidR="00102510" w:rsidRPr="00B10FD5" w:rsidRDefault="00102510" w:rsidP="00102510">
      <w:r w:rsidRPr="00B10FD5">
        <w:tab/>
        <w:t>(42)  Trimeperidine.</w:t>
      </w:r>
    </w:p>
    <w:p w:rsidR="00102510" w:rsidRPr="00B10FD5" w:rsidRDefault="00102510" w:rsidP="00102510">
      <w:r w:rsidRPr="00B10FD5">
        <w:tab/>
        <w:t>d.</w:t>
      </w:r>
      <w:r w:rsidRPr="00B10FD5">
        <w:tab/>
        <w:t>Any of the following narcotic substances, their salts, isomers and salts of isomers, unless specifically excepted, whenever the existence of such salts, isomers and salts of isomers is possible within the specific chemical designation:</w:t>
      </w:r>
    </w:p>
    <w:p w:rsidR="00102510" w:rsidRPr="00B10FD5" w:rsidRDefault="00102510" w:rsidP="00102510">
      <w:r w:rsidRPr="00B10FD5">
        <w:tab/>
        <w:t>(1)</w:t>
      </w:r>
      <w:r w:rsidRPr="00B10FD5">
        <w:tab/>
        <w:t>Acetorphine</w:t>
      </w:r>
    </w:p>
    <w:p w:rsidR="00102510" w:rsidRPr="00B10FD5" w:rsidRDefault="00102510" w:rsidP="00102510">
      <w:r w:rsidRPr="00B10FD5">
        <w:tab/>
        <w:t>(2)</w:t>
      </w:r>
      <w:r w:rsidRPr="00B10FD5">
        <w:tab/>
        <w:t>Acetylcodone</w:t>
      </w:r>
    </w:p>
    <w:p w:rsidR="00102510" w:rsidRPr="00B10FD5" w:rsidRDefault="00102510" w:rsidP="00102510">
      <w:r w:rsidRPr="00B10FD5">
        <w:tab/>
        <w:t>(3)</w:t>
      </w:r>
      <w:r w:rsidRPr="00B10FD5">
        <w:tab/>
        <w:t>Acetyldihydrocodeine</w:t>
      </w:r>
    </w:p>
    <w:p w:rsidR="00102510" w:rsidRPr="00B10FD5" w:rsidRDefault="00102510" w:rsidP="00102510">
      <w:r w:rsidRPr="00B10FD5">
        <w:tab/>
        <w:t>(4)</w:t>
      </w:r>
      <w:r w:rsidRPr="00B10FD5">
        <w:tab/>
        <w:t>Benzylmorphine</w:t>
      </w:r>
    </w:p>
    <w:p w:rsidR="00102510" w:rsidRPr="00B10FD5" w:rsidRDefault="00102510" w:rsidP="00102510">
      <w:r w:rsidRPr="00B10FD5">
        <w:tab/>
        <w:t>(5)</w:t>
      </w:r>
      <w:r w:rsidRPr="00B10FD5">
        <w:tab/>
        <w:t>Codeine methylbromide</w:t>
      </w:r>
    </w:p>
    <w:p w:rsidR="00102510" w:rsidRPr="00B10FD5" w:rsidRDefault="00102510" w:rsidP="00102510">
      <w:r w:rsidRPr="00B10FD5">
        <w:lastRenderedPageBreak/>
        <w:tab/>
        <w:t>(6)</w:t>
      </w:r>
      <w:r w:rsidRPr="00B10FD5">
        <w:tab/>
        <w:t>Codeine-N-Oxide</w:t>
      </w:r>
    </w:p>
    <w:p w:rsidR="00102510" w:rsidRPr="00B10FD5" w:rsidRDefault="00102510" w:rsidP="00102510">
      <w:r w:rsidRPr="00B10FD5">
        <w:tab/>
        <w:t>(7)</w:t>
      </w:r>
      <w:r w:rsidRPr="00B10FD5">
        <w:tab/>
        <w:t>Cyprenorphine</w:t>
      </w:r>
    </w:p>
    <w:p w:rsidR="00102510" w:rsidRPr="00B10FD5" w:rsidRDefault="00102510" w:rsidP="00102510">
      <w:r w:rsidRPr="00B10FD5">
        <w:tab/>
        <w:t>(8)</w:t>
      </w:r>
      <w:r w:rsidRPr="00B10FD5">
        <w:tab/>
        <w:t>Desomorphine</w:t>
      </w:r>
    </w:p>
    <w:p w:rsidR="00102510" w:rsidRPr="00B10FD5" w:rsidRDefault="00102510" w:rsidP="00102510">
      <w:r w:rsidRPr="00B10FD5">
        <w:tab/>
        <w:t>(9)</w:t>
      </w:r>
      <w:r w:rsidRPr="00B10FD5">
        <w:tab/>
        <w:t>Dihydromorphine</w:t>
      </w:r>
    </w:p>
    <w:p w:rsidR="00102510" w:rsidRPr="00B10FD5" w:rsidRDefault="00102510" w:rsidP="00102510">
      <w:r w:rsidRPr="00B10FD5">
        <w:tab/>
        <w:t>(10)  Etorphine</w:t>
      </w:r>
    </w:p>
    <w:p w:rsidR="00102510" w:rsidRPr="00B10FD5" w:rsidRDefault="00102510" w:rsidP="00102510">
      <w:r w:rsidRPr="00B10FD5">
        <w:tab/>
        <w:t>(11)  Heroin</w:t>
      </w:r>
    </w:p>
    <w:p w:rsidR="00102510" w:rsidRPr="00B10FD5" w:rsidRDefault="00102510" w:rsidP="00102510">
      <w:r w:rsidRPr="00B10FD5">
        <w:tab/>
        <w:t>(12)  Hydromorphinol</w:t>
      </w:r>
    </w:p>
    <w:p w:rsidR="00102510" w:rsidRPr="00B10FD5" w:rsidRDefault="00102510" w:rsidP="00102510">
      <w:r w:rsidRPr="00B10FD5">
        <w:tab/>
        <w:t>(13)  Methyldesorphine</w:t>
      </w:r>
    </w:p>
    <w:p w:rsidR="00102510" w:rsidRPr="00B10FD5" w:rsidRDefault="00102510" w:rsidP="00102510">
      <w:r w:rsidRPr="00B10FD5">
        <w:tab/>
        <w:t>(14)  Methylhydromorphine</w:t>
      </w:r>
    </w:p>
    <w:p w:rsidR="00102510" w:rsidRPr="00B10FD5" w:rsidRDefault="00102510" w:rsidP="00102510">
      <w:r w:rsidRPr="00B10FD5">
        <w:tab/>
        <w:t>(15)  Morphine methylbromide</w:t>
      </w:r>
    </w:p>
    <w:p w:rsidR="00102510" w:rsidRPr="00B10FD5" w:rsidRDefault="00102510" w:rsidP="00102510">
      <w:r w:rsidRPr="00B10FD5">
        <w:tab/>
        <w:t>(16)  Morphine methylsulfonate</w:t>
      </w:r>
    </w:p>
    <w:p w:rsidR="00102510" w:rsidRPr="00B10FD5" w:rsidRDefault="00102510" w:rsidP="00102510">
      <w:r w:rsidRPr="00B10FD5">
        <w:tab/>
        <w:t>(17)  Morphine-N-Oxide</w:t>
      </w:r>
    </w:p>
    <w:p w:rsidR="00102510" w:rsidRPr="00B10FD5" w:rsidRDefault="00102510" w:rsidP="00102510">
      <w:r w:rsidRPr="00B10FD5">
        <w:tab/>
        <w:t>(18)  Myrophine</w:t>
      </w:r>
    </w:p>
    <w:p w:rsidR="00102510" w:rsidRPr="00B10FD5" w:rsidRDefault="00102510" w:rsidP="00102510">
      <w:r w:rsidRPr="00B10FD5">
        <w:tab/>
        <w:t>(19)  Nicocodeine</w:t>
      </w:r>
    </w:p>
    <w:p w:rsidR="00102510" w:rsidRPr="00B10FD5" w:rsidRDefault="00102510" w:rsidP="00102510">
      <w:r w:rsidRPr="00B10FD5">
        <w:tab/>
        <w:t>(20)  Nicomorphine</w:t>
      </w:r>
    </w:p>
    <w:p w:rsidR="00102510" w:rsidRPr="00B10FD5" w:rsidRDefault="00102510" w:rsidP="00102510">
      <w:r w:rsidRPr="00B10FD5">
        <w:tab/>
        <w:t>(21)  Normorphine</w:t>
      </w:r>
    </w:p>
    <w:p w:rsidR="00102510" w:rsidRPr="00B10FD5" w:rsidRDefault="00102510" w:rsidP="00102510">
      <w:r w:rsidRPr="00B10FD5">
        <w:tab/>
        <w:t>(22)  Phoclodine</w:t>
      </w:r>
    </w:p>
    <w:p w:rsidR="00102510" w:rsidRPr="00B10FD5" w:rsidRDefault="00102510" w:rsidP="00102510">
      <w:r w:rsidRPr="00B10FD5">
        <w:tab/>
        <w:t>(23)  Thebacon.</w:t>
      </w:r>
    </w:p>
    <w:p w:rsidR="00102510" w:rsidRPr="00B10FD5" w:rsidRDefault="00102510" w:rsidP="00102510">
      <w:r w:rsidRPr="00B10FD5">
        <w:tab/>
        <w:t>e.</w:t>
      </w:r>
      <w:r w:rsidRPr="00B10FD5">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102510" w:rsidRPr="00B10FD5" w:rsidRDefault="00102510" w:rsidP="00102510">
      <w:r w:rsidRPr="00B10FD5">
        <w:tab/>
        <w:t>(1)</w:t>
      </w:r>
      <w:r w:rsidRPr="00B10FD5">
        <w:tab/>
        <w:t>3,4-methylenedioxy amphetamine</w:t>
      </w:r>
    </w:p>
    <w:p w:rsidR="00102510" w:rsidRPr="00B10FD5" w:rsidRDefault="00102510" w:rsidP="00102510">
      <w:r w:rsidRPr="00B10FD5">
        <w:tab/>
        <w:t>(2)</w:t>
      </w:r>
      <w:r w:rsidRPr="00B10FD5">
        <w:tab/>
        <w:t>5-methoxy-3,4-methylenedioxy amphetamine</w:t>
      </w:r>
    </w:p>
    <w:p w:rsidR="00102510" w:rsidRPr="00B10FD5" w:rsidRDefault="00102510" w:rsidP="00102510">
      <w:r w:rsidRPr="00B10FD5">
        <w:tab/>
        <w:t>(3)</w:t>
      </w:r>
      <w:r w:rsidRPr="00B10FD5">
        <w:tab/>
        <w:t>3,4,5-trimethoxy amphetamine</w:t>
      </w:r>
    </w:p>
    <w:p w:rsidR="00102510" w:rsidRPr="00B10FD5" w:rsidRDefault="00102510" w:rsidP="00102510">
      <w:r w:rsidRPr="00B10FD5">
        <w:tab/>
        <w:t>(4)</w:t>
      </w:r>
      <w:r w:rsidRPr="00B10FD5">
        <w:tab/>
        <w:t>Bufotenine</w:t>
      </w:r>
    </w:p>
    <w:p w:rsidR="00102510" w:rsidRPr="00B10FD5" w:rsidRDefault="00102510" w:rsidP="00102510">
      <w:r w:rsidRPr="00B10FD5">
        <w:tab/>
        <w:t>(5)</w:t>
      </w:r>
      <w:r w:rsidRPr="00B10FD5">
        <w:tab/>
        <w:t>Diethyltryptamine</w:t>
      </w:r>
    </w:p>
    <w:p w:rsidR="00102510" w:rsidRPr="00B10FD5" w:rsidRDefault="00102510" w:rsidP="00102510">
      <w:r w:rsidRPr="00B10FD5">
        <w:tab/>
        <w:t>(6)</w:t>
      </w:r>
      <w:r w:rsidRPr="00B10FD5">
        <w:tab/>
        <w:t>Dimethyltryptamine</w:t>
      </w:r>
    </w:p>
    <w:p w:rsidR="00102510" w:rsidRPr="00B10FD5" w:rsidRDefault="00102510" w:rsidP="00102510">
      <w:r w:rsidRPr="00B10FD5">
        <w:tab/>
        <w:t>(7)</w:t>
      </w:r>
      <w:r w:rsidRPr="00B10FD5">
        <w:tab/>
        <w:t>4-methyl-2,5-dimethoxylamphetamine</w:t>
      </w:r>
    </w:p>
    <w:p w:rsidR="00102510" w:rsidRPr="00B10FD5" w:rsidRDefault="00102510" w:rsidP="00102510">
      <w:r w:rsidRPr="00B10FD5">
        <w:tab/>
        <w:t>(8)</w:t>
      </w:r>
      <w:r w:rsidRPr="00B10FD5">
        <w:tab/>
        <w:t>Ibogaine</w:t>
      </w:r>
    </w:p>
    <w:p w:rsidR="00102510" w:rsidRPr="00B10FD5" w:rsidRDefault="00102510" w:rsidP="00102510">
      <w:r w:rsidRPr="00B10FD5">
        <w:tab/>
        <w:t>(9)</w:t>
      </w:r>
      <w:r w:rsidRPr="00B10FD5">
        <w:tab/>
        <w:t>Lysergic acid diethylamide</w:t>
      </w:r>
    </w:p>
    <w:p w:rsidR="00102510" w:rsidRPr="00B10FD5" w:rsidRDefault="00102510" w:rsidP="00102510">
      <w:r w:rsidRPr="00B10FD5">
        <w:tab/>
        <w:t>(10)</w:t>
      </w:r>
      <w:r w:rsidR="002D7DB2">
        <w:t xml:space="preserve"> </w:t>
      </w:r>
      <w:r w:rsidRPr="00B10FD5">
        <w:t xml:space="preserve">Marihuana; except that on and after the effective date of the “New Jersey Cannabis Regulatory, Enforcement Assistance, and Marketplace Modernization Act,” </w:t>
      </w:r>
      <w:r w:rsidR="008C5932" w:rsidRPr="00B10FD5">
        <w:t>P.L</w:t>
      </w:r>
      <w:r w:rsidR="008C5932">
        <w:t>.2021</w:t>
      </w:r>
      <w:r w:rsidR="008C5932" w:rsidRPr="00B10FD5">
        <w:t xml:space="preserve">, </w:t>
      </w:r>
      <w:r w:rsidR="00127C25">
        <w:t>c.16</w:t>
      </w:r>
      <w:r w:rsidR="008C5932" w:rsidRPr="00B10FD5">
        <w:t xml:space="preserve"> (C.</w:t>
      </w:r>
      <w:r w:rsidR="008C5932">
        <w:t>24:6I-31 et al.</w:t>
      </w:r>
      <w:r w:rsidR="008C5932" w:rsidRPr="00B10FD5">
        <w:t>)</w:t>
      </w:r>
      <w:r w:rsidRPr="00B10FD5">
        <w:t>, marihuana shall no longer be included in Schedule I, and shall not be designated or rescheduled and included in any other schedule by the director pursuant to the director’s designation and rescheduling authority set forth in section 3 of P.L.1970, c.226 (C.24:21-3).</w:t>
      </w:r>
    </w:p>
    <w:p w:rsidR="00102510" w:rsidRPr="00B10FD5" w:rsidRDefault="00102510" w:rsidP="00102510">
      <w:r w:rsidRPr="00B10FD5">
        <w:tab/>
        <w:t>(11)</w:t>
      </w:r>
      <w:r w:rsidR="002D7DB2">
        <w:t xml:space="preserve"> </w:t>
      </w:r>
      <w:r w:rsidRPr="00B10FD5">
        <w:t>Mescaline</w:t>
      </w:r>
    </w:p>
    <w:p w:rsidR="00102510" w:rsidRPr="00B10FD5" w:rsidRDefault="00102510" w:rsidP="00102510">
      <w:r w:rsidRPr="00B10FD5">
        <w:tab/>
        <w:t>(12)</w:t>
      </w:r>
      <w:r w:rsidR="002D7DB2">
        <w:t xml:space="preserve"> </w:t>
      </w:r>
      <w:r w:rsidRPr="00B10FD5">
        <w:t>Peyote</w:t>
      </w:r>
    </w:p>
    <w:p w:rsidR="00102510" w:rsidRPr="00B10FD5" w:rsidRDefault="00102510" w:rsidP="00102510">
      <w:r w:rsidRPr="00B10FD5">
        <w:tab/>
        <w:t>(13)</w:t>
      </w:r>
      <w:r w:rsidR="002D7DB2">
        <w:t xml:space="preserve"> </w:t>
      </w:r>
      <w:r w:rsidRPr="00B10FD5">
        <w:t>N-ethyl-3-piperidyl benzilate</w:t>
      </w:r>
    </w:p>
    <w:p w:rsidR="00102510" w:rsidRPr="00B10FD5" w:rsidRDefault="00102510" w:rsidP="00102510">
      <w:r w:rsidRPr="00B10FD5">
        <w:tab/>
        <w:t>(14)</w:t>
      </w:r>
      <w:r w:rsidR="002D7DB2">
        <w:t xml:space="preserve"> </w:t>
      </w:r>
      <w:r w:rsidRPr="00B10FD5">
        <w:t>N-methyl-3-piperidyl benzilate</w:t>
      </w:r>
    </w:p>
    <w:p w:rsidR="00102510" w:rsidRPr="00B10FD5" w:rsidRDefault="00102510" w:rsidP="00102510">
      <w:r w:rsidRPr="00B10FD5">
        <w:tab/>
        <w:t>(15)</w:t>
      </w:r>
      <w:r w:rsidR="002D7DB2">
        <w:t xml:space="preserve"> </w:t>
      </w:r>
      <w:r w:rsidRPr="00B10FD5">
        <w:t>Psilocybin</w:t>
      </w:r>
    </w:p>
    <w:p w:rsidR="00102510" w:rsidRPr="00B10FD5" w:rsidRDefault="00102510" w:rsidP="00102510">
      <w:r w:rsidRPr="00B10FD5">
        <w:tab/>
        <w:t>(16)</w:t>
      </w:r>
      <w:r w:rsidR="002D7DB2">
        <w:t xml:space="preserve"> </w:t>
      </w:r>
      <w:r w:rsidRPr="00B10FD5">
        <w:t>Psilocyn</w:t>
      </w:r>
    </w:p>
    <w:p w:rsidR="00102510" w:rsidRPr="00B10FD5" w:rsidRDefault="00102510" w:rsidP="00102510">
      <w:r w:rsidRPr="00B10FD5">
        <w:tab/>
        <w:t>(17) Tetrahydrocannabinols, except when found in hemp or a hemp product cultivated, handled, processed, transported, or sold pursuant to the "New Jersey Hemp Farming Act," P.L.2019, c.238 (C.4:28-6 et al.), or cannabis or a cannabis item, as those terms are</w:t>
      </w:r>
      <w:r w:rsidR="002D7DB2">
        <w:t xml:space="preserve"> </w:t>
      </w:r>
      <w:r w:rsidRPr="00B10FD5">
        <w:t xml:space="preserve">defined in section 3 of </w:t>
      </w:r>
      <w:r w:rsidR="008C5932" w:rsidRPr="00B10FD5">
        <w:t>P.L</w:t>
      </w:r>
      <w:r w:rsidR="008C5932">
        <w:t>.2021</w:t>
      </w:r>
      <w:r w:rsidR="008C5932" w:rsidRPr="00B10FD5">
        <w:t xml:space="preserve">, </w:t>
      </w:r>
      <w:r w:rsidR="00127C25">
        <w:t>c.16</w:t>
      </w:r>
      <w:r w:rsidR="008C5932" w:rsidRPr="00B10FD5">
        <w:t xml:space="preserve"> (C.</w:t>
      </w:r>
      <w:r w:rsidR="008C5932">
        <w:t>24:6I-33</w:t>
      </w:r>
      <w:r w:rsidR="008C5932" w:rsidRPr="00B10FD5">
        <w:t>)</w:t>
      </w:r>
      <w:r w:rsidRPr="00B10FD5">
        <w:t>, that is grown, cultivated, produced, or</w:t>
      </w:r>
      <w:r w:rsidR="002D7DB2">
        <w:t xml:space="preserve"> </w:t>
      </w:r>
      <w:r w:rsidRPr="00B10FD5">
        <w:lastRenderedPageBreak/>
        <w:t xml:space="preserve">manufactured in accordance with the “New Jersey Cannabis Regulatory, Enforcement Assistance, and Marketplace Modernization Act,”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w:t>
      </w:r>
    </w:p>
    <w:p w:rsidR="00BD5605" w:rsidRPr="00B10FD5" w:rsidRDefault="00BD5605" w:rsidP="00BD5605"/>
    <w:p w:rsidR="00BD5605" w:rsidRPr="00B10FD5" w:rsidRDefault="00AF4AFF" w:rsidP="00BD5605">
      <w:r w:rsidRPr="00B10FD5">
        <w:tab/>
      </w:r>
      <w:r w:rsidR="00100F8E" w:rsidRPr="00B10FD5">
        <w:t>45.</w:t>
      </w:r>
      <w:r w:rsidR="001677CD">
        <w:tab/>
      </w:r>
      <w:r w:rsidR="00BD5605" w:rsidRPr="00B10FD5">
        <w:t>R.S.24:5-18 is amended to read as follows:</w:t>
      </w:r>
    </w:p>
    <w:p w:rsidR="001677CD" w:rsidRDefault="001677CD" w:rsidP="00BD5605"/>
    <w:p w:rsidR="001677CD" w:rsidRDefault="001677CD" w:rsidP="00BD5605">
      <w:r>
        <w:t>Drug or device misbrandings.</w:t>
      </w:r>
    </w:p>
    <w:p w:rsidR="00BD5605" w:rsidRPr="00B10FD5" w:rsidRDefault="00BD5605" w:rsidP="00BD5605">
      <w:r w:rsidRPr="00B10FD5">
        <w:tab/>
        <w:t>24:5-18.  For the purposes of this subtitle a drug or device shall also be deemed to be misbranded:</w:t>
      </w:r>
    </w:p>
    <w:p w:rsidR="00BD5605" w:rsidRPr="00B10FD5" w:rsidRDefault="00BD5605" w:rsidP="00BD5605">
      <w:r w:rsidRPr="00B10FD5">
        <w:tab/>
        <w:t>a.</w:t>
      </w:r>
      <w:r w:rsidRPr="00B10FD5">
        <w:tab/>
        <w:t>If its labeling is false or misleading in any particular.</w:t>
      </w:r>
    </w:p>
    <w:p w:rsidR="00BD5605" w:rsidRPr="00B10FD5" w:rsidRDefault="00BD5605" w:rsidP="00BD5605">
      <w:r w:rsidRPr="00B10FD5">
        <w:tab/>
        <w:t>b.</w:t>
      </w:r>
      <w:r w:rsidRPr="00B10FD5">
        <w:tab/>
        <w:t>If in package form unless it bears a label containing the name and place of business of the manufacturer, packer, or distributor.</w:t>
      </w:r>
    </w:p>
    <w:p w:rsidR="00BD5605" w:rsidRPr="00B10FD5" w:rsidRDefault="00BD5605" w:rsidP="00BD5605">
      <w:r w:rsidRPr="00B10FD5">
        <w:tab/>
        <w:t>c.</w:t>
      </w:r>
      <w:r w:rsidRPr="00B10FD5">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Pr="00B10FD5" w:rsidRDefault="00BD5605" w:rsidP="00BD5605">
      <w:r w:rsidRPr="00B10FD5">
        <w:tab/>
        <w:t>d.</w:t>
      </w:r>
      <w:r w:rsidRPr="00B10FD5">
        <w:tab/>
        <w:t>If it is for use by man and contains any quantity of the narcotic or hypnotic substance alpha-eucaine, barbituric acid, beta-eucaine, bromal, cannabis</w:t>
      </w:r>
      <w:r w:rsidRPr="00B10FD5">
        <w:rPr>
          <w:rFonts w:ascii="Albertus Extra Bold" w:hAnsi="Albertus Extra Bold"/>
        </w:rPr>
        <w:t xml:space="preserve"> </w:t>
      </w:r>
      <w:r w:rsidRPr="00B10FD5">
        <w:t xml:space="preserve">other than as defined in section 3 of </w:t>
      </w:r>
      <w:r w:rsidR="001677CD" w:rsidRPr="00B10FD5">
        <w:t>P.L</w:t>
      </w:r>
      <w:r w:rsidR="001677CD">
        <w:t>.2021</w:t>
      </w:r>
      <w:r w:rsidR="001677CD" w:rsidRPr="00B10FD5">
        <w:t xml:space="preserve">, </w:t>
      </w:r>
      <w:r w:rsidR="00127C25">
        <w:t>c.16</w:t>
      </w:r>
      <w:r w:rsidR="001677CD" w:rsidRPr="00B10FD5">
        <w:t xml:space="preserve"> (C.</w:t>
      </w:r>
      <w:r w:rsidR="001677CD">
        <w:t>24:6I-33</w:t>
      </w:r>
      <w:r w:rsidR="001677CD" w:rsidRPr="00B10FD5">
        <w:t>)</w:t>
      </w:r>
      <w:r w:rsidRPr="00B10FD5">
        <w:t>, carbromal,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Pr="00B10FD5" w:rsidRDefault="00BD5605" w:rsidP="00BD5605">
      <w:r w:rsidRPr="00B10FD5">
        <w:tab/>
        <w:t>e.</w:t>
      </w:r>
      <w:r w:rsidRPr="00B10FD5">
        <w:tab/>
        <w:t>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acetanilid, acetphanetidin, amidopyrine, antipyrine, atropine, hyoscine, hyoscyamine, arsenic, digitalis, digitalis glusocides, mercury,</w:t>
      </w:r>
      <w:r w:rsidR="002D7DB2">
        <w:t xml:space="preserve"> </w:t>
      </w:r>
      <w:r w:rsidRPr="00B10FD5">
        <w:t>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Pr="00B10FD5" w:rsidRDefault="00BD5605" w:rsidP="00BD5605">
      <w:r w:rsidRPr="00B10FD5">
        <w:tab/>
        <w:t>f.</w:t>
      </w:r>
      <w:r w:rsidRPr="00B10FD5">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Pr="00B10FD5" w:rsidRDefault="00BD5605" w:rsidP="00BD5605">
      <w:r w:rsidRPr="00B10FD5">
        <w:tab/>
        <w:t>g.</w:t>
      </w:r>
      <w:r w:rsidRPr="00B10FD5">
        <w:tab/>
        <w:t xml:space="preserve">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w:t>
      </w:r>
      <w:r w:rsidRPr="00B10FD5">
        <w:lastRenderedPageBreak/>
        <w:t>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Pr="00B10FD5" w:rsidRDefault="00BD5605" w:rsidP="00BD5605">
      <w:r w:rsidRPr="00B10FD5">
        <w:tab/>
        <w:t>h.</w:t>
      </w:r>
      <w:r w:rsidRPr="00B10FD5">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Pr="00B10FD5" w:rsidRDefault="00BD5605" w:rsidP="00BD5605">
      <w:r w:rsidRPr="00B10FD5">
        <w:tab/>
        <w:t>i.</w:t>
      </w:r>
      <w:r w:rsidR="001677CD">
        <w:t xml:space="preserve"> </w:t>
      </w:r>
      <w:r w:rsidRPr="00B10FD5">
        <w:t>(1)</w:t>
      </w:r>
      <w:r w:rsidR="002D7DB2">
        <w:t xml:space="preserve"> </w:t>
      </w:r>
      <w:r w:rsidRPr="00B10FD5">
        <w:t>If it is a drug and its container is so made, formed or filled as to be misleading; or (2) if it is an imitation of another drug; or (3) if it is offered for sale under the name of another drug.</w:t>
      </w:r>
    </w:p>
    <w:p w:rsidR="00BD5605" w:rsidRPr="00B10FD5" w:rsidRDefault="00BD5605" w:rsidP="00BD5605">
      <w:r w:rsidRPr="00B10FD5">
        <w:tab/>
        <w:t>j.</w:t>
      </w:r>
      <w:r w:rsidRPr="00B10FD5">
        <w:tab/>
        <w:t>If it is dangerous to health when used in the dosage, or with the frequency or duration prescribed, recommended, or suggested in the labeling thereof.</w:t>
      </w:r>
    </w:p>
    <w:p w:rsidR="00BD5605" w:rsidRDefault="00BD5605" w:rsidP="00BD5605">
      <w:r w:rsidRPr="00B10FD5">
        <w:tab/>
        <w:t>k.</w:t>
      </w:r>
      <w:r w:rsidRPr="00B10FD5">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1677CD" w:rsidRPr="00B10FD5" w:rsidRDefault="001677CD" w:rsidP="00BD5605"/>
    <w:p w:rsidR="00D76800" w:rsidRDefault="001677CD" w:rsidP="00686AEB">
      <w:r>
        <w:t>C.2C:35-10a  Personal use of cannabis items.</w:t>
      </w:r>
    </w:p>
    <w:p w:rsidR="008D4B7C" w:rsidRPr="00B10FD5" w:rsidRDefault="008D4B7C" w:rsidP="008D4B7C">
      <w:r w:rsidRPr="00B10FD5">
        <w:tab/>
        <w:t>46.</w:t>
      </w:r>
      <w:r w:rsidR="001677CD">
        <w:tab/>
      </w:r>
      <w:r w:rsidRPr="00B10FD5">
        <w:t>Personal Use of Cannabis</w:t>
      </w:r>
      <w:r w:rsidR="002D7DB2">
        <w:t xml:space="preserve"> </w:t>
      </w:r>
      <w:r w:rsidRPr="00B10FD5">
        <w:t>Items.</w:t>
      </w:r>
    </w:p>
    <w:p w:rsidR="008D4B7C" w:rsidRPr="00B10FD5" w:rsidRDefault="008D4B7C" w:rsidP="008D4B7C">
      <w:r w:rsidRPr="00B10FD5">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w:t>
      </w:r>
      <w:r w:rsidR="001677CD" w:rsidRPr="00B10FD5">
        <w:t>P.L</w:t>
      </w:r>
      <w:r w:rsidR="001677CD">
        <w:t>.2021</w:t>
      </w:r>
      <w:r w:rsidR="001677CD" w:rsidRPr="00B10FD5">
        <w:t xml:space="preserve">, </w:t>
      </w:r>
      <w:r w:rsidR="00127C25">
        <w:t>c.16</w:t>
      </w:r>
      <w:r w:rsidR="001677CD" w:rsidRPr="00B10FD5">
        <w:t xml:space="preserve"> (C.</w:t>
      </w:r>
      <w:r w:rsidR="001677CD">
        <w:t>24:6I-33</w:t>
      </w:r>
      <w:r w:rsidR="001677CD" w:rsidRPr="00B10FD5">
        <w:t>)</w:t>
      </w:r>
      <w:r w:rsidRPr="00B10FD5">
        <w:t>, and when an act involves</w:t>
      </w:r>
      <w:r w:rsidR="002D7DB2">
        <w:t xml:space="preserve"> </w:t>
      </w:r>
      <w:r w:rsidRPr="00B10FD5">
        <w:t xml:space="preserve">a cannabis item, it was first obtained directly from a licensed cannabis retailer or delivered by a licensed cannabis delivery service making delivery of a purchase order fulfilled by that licensed cannabis retailer for off-premises delivery, evidenced by it being in its original packaging or by a sales slip, invoice, receipt, or other statement or memorandum: </w:t>
      </w:r>
    </w:p>
    <w:p w:rsidR="008D4B7C" w:rsidRPr="00B10FD5" w:rsidRDefault="008D4B7C" w:rsidP="008D4B7C">
      <w:r w:rsidRPr="00B10FD5">
        <w:tab/>
        <w:t>a.</w:t>
      </w:r>
      <w:r w:rsidRPr="00B10FD5">
        <w:tab/>
        <w:t>Possessing, displaying, purchasing, or transporting: cannabis</w:t>
      </w:r>
      <w:r w:rsidR="001677CD">
        <w:t xml:space="preserve"> </w:t>
      </w:r>
      <w:r w:rsidRPr="00B10FD5">
        <w:t>paraphernalia; one ounce (28.35 grams) or less of usable cannabis; the equivalent of one ounce (28.35 grams) or less of usable cannabis</w:t>
      </w:r>
      <w:r w:rsidR="002D7DB2">
        <w:t xml:space="preserve"> </w:t>
      </w:r>
      <w:r w:rsidRPr="00B10FD5">
        <w:t>as a cannabis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w:t>
      </w:r>
      <w:r w:rsidR="002D7DB2">
        <w:t xml:space="preserve"> </w:t>
      </w:r>
      <w:r w:rsidRPr="00B10FD5">
        <w:t>any cannabis</w:t>
      </w:r>
      <w:r w:rsidR="002D7DB2">
        <w:t xml:space="preserve"> </w:t>
      </w:r>
      <w:r w:rsidRPr="00B10FD5">
        <w:t>items described herein in an amount greater than as permitted pursuant to this subsection</w:t>
      </w:r>
      <w:r w:rsidR="002D7DB2">
        <w:t xml:space="preserve"> </w:t>
      </w:r>
      <w:r w:rsidRPr="00B10FD5">
        <w:t>shall be considered a violation of the “Comprehensive Drug Reform Act of 1987,” P.L.1987, c.106 (N.J.S.2C:35-1 et al.), and subject the person to</w:t>
      </w:r>
      <w:r w:rsidR="002D7DB2">
        <w:t xml:space="preserve"> </w:t>
      </w:r>
      <w:r w:rsidRPr="00B10FD5">
        <w:t>prosecution as if the person possessed, displayed, purchased, or transported marijuana or hashish in violation of that act;</w:t>
      </w:r>
      <w:r w:rsidR="002D7DB2">
        <w:t xml:space="preserve"> </w:t>
      </w:r>
    </w:p>
    <w:p w:rsidR="008D4B7C" w:rsidRPr="00B10FD5" w:rsidRDefault="008D4B7C" w:rsidP="008D4B7C">
      <w:r w:rsidRPr="00B10FD5">
        <w:lastRenderedPageBreak/>
        <w:tab/>
        <w:t>b.</w:t>
      </w:r>
      <w:r w:rsidRPr="00B10FD5">
        <w:tab/>
        <w:t>Transferring without remuneration: one ounce (28.35 grams) or less of usable cannabis; the equivalent of one ounce (28.35 grams) or less of usable cannabis</w:t>
      </w:r>
      <w:r w:rsidR="002D7DB2">
        <w:t xml:space="preserve"> </w:t>
      </w:r>
      <w:r w:rsidRPr="00B10FD5">
        <w:t>as a cannabis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rsidR="002D7DB2">
        <w:t xml:space="preserve"> </w:t>
      </w:r>
      <w:r w:rsidRPr="00B10FD5">
        <w:t>any cannabis</w:t>
      </w:r>
      <w:r w:rsidR="002D7DB2">
        <w:t xml:space="preserve"> </w:t>
      </w:r>
      <w:r w:rsidRPr="00B10FD5">
        <w:t xml:space="preserve">items described herein in an amount greater than as permitted pursuant to this subsection,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 or an employee or agent thereof, in which case it is a civil violation and the civil penalty set forth in subsection b. of section</w:t>
      </w:r>
      <w:r w:rsidR="002D7DB2">
        <w:t xml:space="preserve"> </w:t>
      </w:r>
      <w:r w:rsidRPr="00B10FD5">
        <w:t xml:space="preserve"> 64 </w:t>
      </w:r>
      <w:r w:rsidR="001677CD" w:rsidRPr="00B10FD5">
        <w:t>P.L</w:t>
      </w:r>
      <w:r w:rsidR="001677CD">
        <w:t>.2021</w:t>
      </w:r>
      <w:r w:rsidR="001677CD" w:rsidRPr="00B10FD5">
        <w:t xml:space="preserve">, </w:t>
      </w:r>
      <w:r w:rsidR="00127C25">
        <w:t>c.16</w:t>
      </w:r>
      <w:r w:rsidR="001677CD" w:rsidRPr="00B10FD5">
        <w:t xml:space="preserve"> (C.</w:t>
      </w:r>
      <w:r w:rsidR="001677CD">
        <w:t>2C:35-10d</w:t>
      </w:r>
      <w:r w:rsidR="001677CD" w:rsidRPr="00B10FD5">
        <w:t>)</w:t>
      </w:r>
      <w:r w:rsidRPr="00B10FD5">
        <w:t xml:space="preserve"> shall apply; </w:t>
      </w:r>
    </w:p>
    <w:p w:rsidR="008D4B7C" w:rsidRPr="00B10FD5" w:rsidRDefault="008D4B7C" w:rsidP="008D4B7C">
      <w:r w:rsidRPr="00B10FD5">
        <w:tab/>
        <w:t>c.</w:t>
      </w:r>
      <w:r w:rsidRPr="00B10FD5">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structure or specific units of the structure of a cooperative as defined in section 3 of P.L.1987, c.381 (C.46:8D-3) by the corporation or other legal entity that owns the structure,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 xml:space="preserve">, any penalties that may be assessed for the smoking of tobacco where prohibited under the “New Jersey Smoke-Free Air Act” shall be applicable to the smoking, vaping, or aerosolizing of cannabis items where prohibited.  Concerning the consumption of any cannabis item, other than by smoking, vaping, or aerosolizing: a person or entity that owns or controls a property, other than multifamily housing that is a multiple dwelling as defined in section 3 of P.L.1967, c.76 (C.55:13A-3), the structure or specific units of the structure of a cooperative as defined in section 3 of P.L.1987, c.381 (C.46:8D-3),a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w:t>
      </w:r>
      <w:r w:rsidRPr="00B10FD5">
        <w:lastRenderedPageBreak/>
        <w:t>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w:t>
      </w:r>
      <w:r w:rsidR="002D7DB2">
        <w:t xml:space="preserve"> </w:t>
      </w:r>
      <w:r w:rsidRPr="00B10FD5">
        <w:t xml:space="preserve"> 77 of </w:t>
      </w:r>
      <w:r w:rsidR="001677CD" w:rsidRPr="00B10FD5">
        <w:t>P.L</w:t>
      </w:r>
      <w:r w:rsidR="001677CD">
        <w:t>.2021</w:t>
      </w:r>
      <w:r w:rsidR="001677CD" w:rsidRPr="00B10FD5">
        <w:t xml:space="preserve">, </w:t>
      </w:r>
      <w:r w:rsidR="00127C25">
        <w:t>c.16</w:t>
      </w:r>
      <w:r w:rsidR="001677CD" w:rsidRPr="00B10FD5">
        <w:t xml:space="preserve"> (</w:t>
      </w:r>
      <w:r w:rsidR="001677CD">
        <w:t>C.40:48-1.2b</w:t>
      </w:r>
      <w:r w:rsidR="001677CD" w:rsidRPr="00B10FD5">
        <w:t>)</w:t>
      </w:r>
      <w:r w:rsidRPr="00B10FD5">
        <w:t>; and</w:t>
      </w:r>
    </w:p>
    <w:p w:rsidR="008D4B7C" w:rsidRPr="00B10FD5" w:rsidRDefault="008D4B7C" w:rsidP="008D4B7C">
      <w:r w:rsidRPr="00B10FD5">
        <w:tab/>
        <w:t>d.</w:t>
      </w:r>
      <w:r w:rsidRPr="00B10FD5">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Pr="00B10FD5" w:rsidRDefault="00346676" w:rsidP="00055C21"/>
    <w:p w:rsidR="001677CD" w:rsidRDefault="001677CD" w:rsidP="00A8744A">
      <w:r>
        <w:t>C.24:6I-51  Licensee and consumer protections.</w:t>
      </w:r>
    </w:p>
    <w:p w:rsidR="00A8744A" w:rsidRPr="00B10FD5" w:rsidRDefault="00A8744A" w:rsidP="00A8744A">
      <w:pPr>
        <w:rPr>
          <w:bCs/>
        </w:rPr>
      </w:pPr>
      <w:r w:rsidRPr="00B10FD5">
        <w:tab/>
        <w:t>47.</w:t>
      </w:r>
      <w:r w:rsidR="001677CD">
        <w:tab/>
      </w:r>
      <w:r w:rsidRPr="00B10FD5">
        <w:t xml:space="preserve">Licensee and </w:t>
      </w:r>
      <w:r w:rsidRPr="00B10FD5">
        <w:rPr>
          <w:bCs/>
        </w:rPr>
        <w:t>Consumer Protections.</w:t>
      </w:r>
    </w:p>
    <w:p w:rsidR="00A8744A" w:rsidRPr="00B10FD5" w:rsidRDefault="00A8744A" w:rsidP="00A8744A">
      <w:r w:rsidRPr="00B10FD5">
        <w:rPr>
          <w:bCs/>
        </w:rPr>
        <w:tab/>
      </w:r>
      <w:r w:rsidRPr="00B10FD5">
        <w:t>a.</w:t>
      </w:r>
      <w:r w:rsidRPr="00B10FD5">
        <w:tab/>
        <w:t>Except as otherwise set forth in section</w:t>
      </w:r>
      <w:r w:rsidR="002D7DB2">
        <w:t xml:space="preserve"> </w:t>
      </w:r>
      <w:r w:rsidRPr="00B10FD5">
        <w:t xml:space="preserve">48 of </w:t>
      </w:r>
      <w:r w:rsidR="001677CD" w:rsidRPr="00B10FD5">
        <w:t>P.L</w:t>
      </w:r>
      <w:r w:rsidR="001677CD">
        <w:t>.2021</w:t>
      </w:r>
      <w:r w:rsidR="001677CD" w:rsidRPr="00B10FD5">
        <w:t xml:space="preserve">, </w:t>
      </w:r>
      <w:r w:rsidR="00127C25">
        <w:t>c.16</w:t>
      </w:r>
      <w:r w:rsidR="001677CD" w:rsidRPr="00B10FD5">
        <w:t xml:space="preserve"> (C.</w:t>
      </w:r>
      <w:r w:rsidR="001677CD">
        <w:t>24:6I-42</w:t>
      </w:r>
      <w:r w:rsidR="001677CD" w:rsidRPr="00B10FD5">
        <w:t>)</w:t>
      </w:r>
      <w:r w:rsidRPr="00B10FD5">
        <w:t xml:space="preserve"> with respect to employers, employment actions, and employment policies, individuals, and licensed cannabis establishments, distributors, and delivery services</w:t>
      </w:r>
      <w:r w:rsidR="00B61BE5">
        <w:t xml:space="preserve"> </w:t>
      </w:r>
      <w:r w:rsidRPr="00B10FD5">
        <w:t xml:space="preserve">shall not be subject to arrest, prosecution, or penalty in any manner, or denied any right or privilege, including but not limited to civil liability or disciplinary action by a business, occupational, or professional licensing board or bureau, solely for conduct permitted under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w:t>
      </w:r>
    </w:p>
    <w:p w:rsidR="00A8744A" w:rsidRPr="00B10FD5" w:rsidRDefault="00A8744A" w:rsidP="00A8744A">
      <w:r w:rsidRPr="00B10FD5">
        <w:tab/>
        <w:t>b.</w:t>
      </w:r>
      <w:r w:rsidRPr="00B10FD5">
        <w:tab/>
        <w:t xml:space="preserve">The presence of cannabinoid metabolites in the bodily fluids of a person engaged in conduct permitted under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w:t>
      </w:r>
    </w:p>
    <w:p w:rsidR="001C5191" w:rsidRDefault="00A8744A" w:rsidP="00A8744A">
      <w:r w:rsidRPr="00B10FD5">
        <w:tab/>
        <w:t>(1)</w:t>
      </w:r>
      <w:r w:rsidRPr="00B10FD5">
        <w:tab/>
        <w:t>with respect to a student, tenant, or employee, other than as set forth in section</w:t>
      </w:r>
      <w:r w:rsidR="002D7DB2">
        <w:t xml:space="preserve"> </w:t>
      </w:r>
      <w:r w:rsidRPr="00B10FD5">
        <w:t xml:space="preserve">48 of </w:t>
      </w:r>
      <w:r w:rsidR="001677CD" w:rsidRPr="00B10FD5">
        <w:t>P.L</w:t>
      </w:r>
      <w:r w:rsidR="001677CD">
        <w:t>.2021</w:t>
      </w:r>
      <w:r w:rsidR="001677CD" w:rsidRPr="00B10FD5">
        <w:t xml:space="preserve">, </w:t>
      </w:r>
      <w:r w:rsidR="00127C25">
        <w:t>c.16</w:t>
      </w:r>
      <w:r w:rsidR="001677CD" w:rsidRPr="00B10FD5">
        <w:t xml:space="preserve"> (C.</w:t>
      </w:r>
      <w:r w:rsidR="001677CD">
        <w:t>24:6I-52</w:t>
      </w:r>
      <w:r w:rsidR="001677CD" w:rsidRPr="00B10FD5">
        <w:t>)</w:t>
      </w:r>
      <w:r w:rsidRPr="00B10FD5">
        <w:t>,</w:t>
      </w:r>
      <w:r w:rsidR="002D7DB2">
        <w:t xml:space="preserve"> </w:t>
      </w:r>
      <w:r w:rsidRPr="00B10FD5">
        <w:t>shall not form the basis for refusal to enroll or employ or lease to or otherwise penalize that person, unless failing to do so would put the school, employer, or landlord in violation of a federal contract or cause it to lose federal funding;</w:t>
      </w:r>
    </w:p>
    <w:p w:rsidR="00A8744A" w:rsidRPr="00B10FD5" w:rsidRDefault="00A8744A" w:rsidP="00A8744A">
      <w:r w:rsidRPr="00B10FD5">
        <w:tab/>
        <w:t>(2)</w:t>
      </w:r>
      <w:r w:rsidRPr="00B10FD5">
        <w:tab/>
        <w:t xml:space="preserve">with respect to a patient, shall not constitute the use of an illicit substance resulting in denial of medical care, including organ transplant, and a patient’s use of cannabis items may only be considered with respect to evidence-based clinical criteria; and </w:t>
      </w:r>
    </w:p>
    <w:p w:rsidR="00A8744A" w:rsidRPr="00B10FD5" w:rsidRDefault="00A8744A" w:rsidP="00A8744A">
      <w:r w:rsidRPr="00B10FD5">
        <w:tab/>
        <w:t>(3)</w:t>
      </w:r>
      <w:r w:rsidRPr="00B10FD5">
        <w:tab/>
        <w:t>with respect to a parent or legal guardian of a child or newborn infant, or a pregnant woman,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p>
    <w:p w:rsidR="00A65354" w:rsidRPr="00B10FD5" w:rsidRDefault="00A65354" w:rsidP="00A8744A"/>
    <w:p w:rsidR="001677CD" w:rsidRDefault="001677CD" w:rsidP="009C24A5">
      <w:r>
        <w:t>C.24:6I-52  Employers, driving, minors and control of property.</w:t>
      </w:r>
    </w:p>
    <w:p w:rsidR="009C24A5" w:rsidRPr="00B10FD5" w:rsidRDefault="009C24A5" w:rsidP="009C24A5">
      <w:r w:rsidRPr="00B10FD5">
        <w:tab/>
        <w:t>48.</w:t>
      </w:r>
      <w:r w:rsidR="001677CD">
        <w:tab/>
      </w:r>
      <w:r w:rsidRPr="00B10FD5">
        <w:t xml:space="preserve">Employers, Driving, Minors and Control of Property. </w:t>
      </w:r>
    </w:p>
    <w:p w:rsidR="009C24A5" w:rsidRPr="00B10FD5" w:rsidRDefault="009C24A5" w:rsidP="009C24A5">
      <w:r w:rsidRPr="00B10FD5">
        <w:tab/>
        <w:t>a.</w:t>
      </w:r>
      <w:r w:rsidR="001677CD">
        <w:t xml:space="preserve"> </w:t>
      </w:r>
      <w:r w:rsidRPr="00B10FD5">
        <w:t>(1)</w:t>
      </w:r>
      <w:r w:rsidR="002D7DB2">
        <w:t xml:space="preserve"> </w:t>
      </w:r>
      <w:r w:rsidRPr="00B10FD5">
        <w:t>No</w:t>
      </w:r>
      <w:r w:rsidRPr="00B10FD5">
        <w:rPr>
          <w:rFonts w:ascii="Albertus Extra Bold" w:hAnsi="Albertus Extra Bold"/>
          <w:b/>
        </w:rPr>
        <w:t xml:space="preserve"> </w:t>
      </w:r>
      <w:r w:rsidRPr="00B10FD5">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B10FD5">
        <w:rPr>
          <w:rFonts w:ascii="Albertus Extra Bold" w:hAnsi="Albertus Extra Bold"/>
        </w:rPr>
        <w:t xml:space="preserve"> </w:t>
      </w:r>
      <w:r w:rsidRPr="00B10FD5">
        <w:t xml:space="preserve">items, and an employee shall not be subject to any adverse action by an employer solely due to the presence of cannabinoid metabolites in the employee’s bodily fluid from engaging in conduct permitted under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00D66A62">
        <w:t>.  However</w:t>
      </w:r>
      <w:r w:rsidRPr="00B10FD5">
        <w:t>, an employer</w:t>
      </w:r>
      <w:r w:rsidR="002D7DB2">
        <w:t xml:space="preserve"> </w:t>
      </w:r>
      <w:r w:rsidRPr="00B10FD5">
        <w:t>may require an employee</w:t>
      </w:r>
      <w:r w:rsidR="002D7DB2">
        <w:t xml:space="preserve"> </w:t>
      </w:r>
      <w:r w:rsidRPr="00B10FD5">
        <w:t xml:space="preserve">to undergo a drug test upon reasonable suspicion of an employee’s usage of a cannabis item </w:t>
      </w:r>
      <w:r w:rsidRPr="00B10FD5">
        <w:lastRenderedPageBreak/>
        <w:t>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 or as part of a pre-employment screening, or regular screening of current employees to determine use during an employee’s prescribed work hours.  The drug test shall include</w:t>
      </w:r>
      <w:r w:rsidR="001677CD">
        <w:t xml:space="preserve"> </w:t>
      </w:r>
      <w:r w:rsidRPr="00B10FD5">
        <w:t>scientifically reliable 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paragraph (2) of this subsection.  The employer may</w:t>
      </w:r>
      <w:r w:rsidR="002D7DB2">
        <w:t xml:space="preserve"> </w:t>
      </w:r>
      <w:r w:rsidRPr="00B10FD5">
        <w:t>use the results of</w:t>
      </w:r>
      <w:r w:rsidR="002D7DB2">
        <w:t xml:space="preserve"> </w:t>
      </w:r>
      <w:r w:rsidRPr="00B10FD5">
        <w:t>the drug test when determining the appropriate employment action concerning the employee, including, but not limited to dismissal, suspension, demotion, or other disciplinary action.</w:t>
      </w:r>
    </w:p>
    <w:p w:rsidR="009C24A5" w:rsidRPr="00B10FD5" w:rsidRDefault="009C24A5" w:rsidP="009C24A5">
      <w:r w:rsidRPr="00B10FD5">
        <w:tab/>
        <w:t>(2) (a) In order to better ensure the protections for prospective employees and employees against refusals to hire or employ, or against being discharged or having</w:t>
      </w:r>
      <w:r w:rsidR="002D7DB2">
        <w:t xml:space="preserve"> </w:t>
      </w:r>
      <w:r w:rsidRPr="00B10FD5">
        <w:t>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other intoxicating substance, and</w:t>
      </w:r>
      <w:r w:rsidR="002D7DB2">
        <w:t xml:space="preserve"> </w:t>
      </w:r>
      <w:r w:rsidRPr="00B10FD5">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9C24A5" w:rsidRPr="00B10FD5" w:rsidRDefault="009C24A5" w:rsidP="009C24A5">
      <w:r w:rsidRPr="00B10FD5">
        <w:tab/>
        <w:t>(b)</w:t>
      </w:r>
      <w:r w:rsidRPr="00B10FD5">
        <w:tab/>
        <w:t>Any person who demonstrates to the commission’s satisfaction that the person has successfully completed a Drug Recognition Expert program provided by a Police Training Commission approved school, or another program or course conducted by any</w:t>
      </w:r>
      <w:r w:rsidR="002D7DB2">
        <w:t xml:space="preserve"> </w:t>
      </w:r>
      <w:r w:rsidRPr="00B10FD5">
        <w:t xml:space="preserve">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 </w:t>
      </w:r>
    </w:p>
    <w:p w:rsidR="009C24A5" w:rsidRPr="00B10FD5" w:rsidRDefault="009C24A5" w:rsidP="009C24A5">
      <w:r w:rsidRPr="00B10FD5">
        <w:tab/>
        <w:t>b.</w:t>
      </w:r>
      <w:r w:rsidRPr="00B10FD5">
        <w:tab/>
        <w:t xml:space="preserve">Nothing in </w:t>
      </w:r>
      <w:r w:rsidR="001677CD" w:rsidRPr="00B10FD5">
        <w:t>P.L</w:t>
      </w:r>
      <w:r w:rsidR="001677CD">
        <w:t>.2021</w:t>
      </w:r>
      <w:r w:rsidR="001677CD" w:rsidRPr="00B10FD5">
        <w:t xml:space="preserve">, </w:t>
      </w:r>
      <w:r w:rsidR="00127C25">
        <w:t>c.16</w:t>
      </w:r>
      <w:r w:rsidR="001677CD" w:rsidRPr="00B10FD5">
        <w:t xml:space="preserve"> (C.</w:t>
      </w:r>
      <w:r w:rsidR="001677CD">
        <w:t>24:6I-31 et al.</w:t>
      </w:r>
      <w:r w:rsidR="001677CD" w:rsidRPr="00B10FD5">
        <w:t>)</w:t>
      </w:r>
      <w:r w:rsidRPr="00B10FD5">
        <w:t>:</w:t>
      </w:r>
    </w:p>
    <w:p w:rsidR="001677CD" w:rsidRDefault="009C24A5" w:rsidP="009C24A5">
      <w:r w:rsidRPr="00B10FD5">
        <w:tab/>
        <w:t>(1) (a)</w:t>
      </w:r>
      <w:r w:rsidR="001677CD" w:rsidRPr="00B10FD5">
        <w:t xml:space="preserve"> </w:t>
      </w:r>
      <w:r w:rsidRPr="00B10FD5">
        <w:t>Requires an employer to amend or repeal, or affect, restrict or preempt the rights and obligations of employers to maintain a</w:t>
      </w:r>
      <w:r w:rsidR="002D7DB2">
        <w:t xml:space="preserve"> </w:t>
      </w:r>
      <w:r w:rsidRPr="00B10FD5">
        <w:t>drug- and alcohol-free workplace or require an employer to permit or accommodate the use, consumption, being under the influence, possession, transfer, display, transportation, sale, or growth of cannabis or cannabis items in the workplace, or to affect the ability of employers to have policies prohibiting use of cannabis</w:t>
      </w:r>
      <w:r w:rsidR="002D7DB2">
        <w:rPr>
          <w:rFonts w:ascii="Albertus Extra Bold" w:hAnsi="Albertus Extra Bold"/>
        </w:rPr>
        <w:t xml:space="preserve"> </w:t>
      </w:r>
      <w:r w:rsidRPr="00B10FD5">
        <w:t>items or intoxication by employees during work hours;</w:t>
      </w:r>
    </w:p>
    <w:p w:rsidR="001677CD" w:rsidRDefault="009C24A5" w:rsidP="009C24A5">
      <w:r w:rsidRPr="00B10FD5">
        <w:tab/>
        <w:t>(b)</w:t>
      </w:r>
      <w:r w:rsidR="001677CD">
        <w:tab/>
      </w:r>
      <w:r w:rsidRPr="00B10FD5">
        <w:t xml:space="preserve">If any of the provisions set forth in this paragraph or subsection a. of this section result in a provable adverse impact on an employer subject to the requirements of a federal </w:t>
      </w:r>
      <w:r w:rsidRPr="00B10FD5">
        <w:lastRenderedPageBreak/>
        <w:t>contract, then the employer may revise their employee prohibitions consistent with federal law, rules, and regulations;</w:t>
      </w:r>
    </w:p>
    <w:p w:rsidR="009C24A5" w:rsidRPr="00B10FD5" w:rsidRDefault="009C24A5" w:rsidP="009C24A5">
      <w:r w:rsidRPr="00B10FD5">
        <w:tab/>
        <w:t>(2)</w:t>
      </w:r>
      <w:r w:rsidRPr="00B10FD5">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p>
    <w:p w:rsidR="009C24A5" w:rsidRPr="00B10FD5" w:rsidRDefault="009C24A5" w:rsidP="009C24A5">
      <w:r w:rsidRPr="00B10FD5">
        <w:tab/>
        <w:t>(3)</w:t>
      </w:r>
      <w:r w:rsidRPr="00B10FD5">
        <w:tab/>
        <w:t>Is intended to permit the transfer of cannabis items, with or without remuneration, to a person under</w:t>
      </w:r>
      <w:r w:rsidR="002D7DB2">
        <w:t xml:space="preserve"> </w:t>
      </w:r>
      <w:r w:rsidRPr="00B10FD5">
        <w:t>21 years of age or to allow a person under</w:t>
      </w:r>
      <w:r w:rsidR="002D7DB2">
        <w:t xml:space="preserve"> </w:t>
      </w:r>
      <w:r w:rsidRPr="00B10FD5">
        <w:t>21 years of age to purchase, possess, use, transport, grow, or consume cannabis items, unless the person is under</w:t>
      </w:r>
      <w:r w:rsidR="002D7DB2">
        <w:t xml:space="preserve"> </w:t>
      </w:r>
      <w:r w:rsidRPr="00B10FD5">
        <w:t xml:space="preserve">21 years of age, but at least 18 years of age, and an employee of a cannabis establishment, distributor, or delivery service acting in the person’s employment capacity; </w:t>
      </w:r>
    </w:p>
    <w:p w:rsidR="001677CD" w:rsidRDefault="009C24A5" w:rsidP="009C24A5">
      <w:r w:rsidRPr="00B10FD5">
        <w:tab/>
        <w:t>(4)</w:t>
      </w:r>
      <w:r w:rsidRPr="00B10FD5">
        <w:tab/>
        <w:t xml:space="preserve">Shall, consistent with subsection c. of section 46 of </w:t>
      </w:r>
      <w:r w:rsidR="001677CD" w:rsidRPr="00B10FD5">
        <w:t>P.L</w:t>
      </w:r>
      <w:r w:rsidR="001677CD">
        <w:t>.2021</w:t>
      </w:r>
      <w:r w:rsidR="001677CD" w:rsidRPr="00B10FD5">
        <w:t xml:space="preserve">, </w:t>
      </w:r>
      <w:r w:rsidR="00127C25">
        <w:t>c.16</w:t>
      </w:r>
      <w:r w:rsidR="001677CD" w:rsidRPr="00B10FD5">
        <w:t xml:space="preserve"> (C.</w:t>
      </w:r>
      <w:r w:rsidR="001677CD">
        <w:t>2C:35-10a</w:t>
      </w:r>
      <w:r w:rsidR="001677CD" w:rsidRPr="00B10FD5">
        <w:t>)</w:t>
      </w:r>
      <w:r w:rsidRPr="00B10FD5">
        <w:t>,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the structure or specific units of the structure of a cooperative as defined in section 3 of P.L.1987, c.381 (C.46:8D-3),a unit of a condominium as defined in section 3 of P.L.1969, c.257 (C.46:8B-3), or a site in a mobile home park as defined in section 3 of P.L.1983, c.386 (C.40:55D-102), which site is leased to the owner of a manufactured home, as defined in that section, that is installed thereon,</w:t>
      </w:r>
      <w:r w:rsidR="001677CD">
        <w:t xml:space="preserve"> </w:t>
      </w:r>
      <w:r w:rsidRPr="00B10FD5">
        <w:t>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w:t>
      </w:r>
      <w:r w:rsidR="002D7DB2">
        <w:t xml:space="preserve"> </w:t>
      </w:r>
      <w:r w:rsidRPr="00B10FD5">
        <w:t xml:space="preserve"> 46 of </w:t>
      </w:r>
      <w:r w:rsidR="001677CD" w:rsidRPr="00B10FD5">
        <w:t>P.L</w:t>
      </w:r>
      <w:r w:rsidR="001677CD">
        <w:t>.2021</w:t>
      </w:r>
      <w:r w:rsidR="001677CD" w:rsidRPr="00B10FD5">
        <w:t xml:space="preserve">, </w:t>
      </w:r>
      <w:r w:rsidR="00127C25">
        <w:t>c.16</w:t>
      </w:r>
      <w:r w:rsidR="001677CD" w:rsidRPr="00B10FD5">
        <w:t xml:space="preserve"> (C.</w:t>
      </w:r>
      <w:r w:rsidR="001677CD">
        <w:t>2C:35-10a</w:t>
      </w:r>
      <w:r w:rsidR="001677CD" w:rsidRPr="00B10FD5">
        <w:t>)</w:t>
      </w:r>
      <w:r w:rsidRPr="00B10FD5">
        <w:t>;</w:t>
      </w:r>
    </w:p>
    <w:p w:rsidR="009C24A5" w:rsidRPr="00B10FD5" w:rsidRDefault="009C24A5" w:rsidP="009C24A5">
      <w:r w:rsidRPr="00B10FD5">
        <w:tab/>
        <w:t>(5)</w:t>
      </w:r>
      <w:r w:rsidRPr="00B10FD5">
        <w:tab/>
        <w:t>Is intended to permit any person to possess, consume, use, display, transfer, distribute, sell, transport, or grow or manufacture cannabis or cannabis items in a school, hospital, detention facility, adult correctional facility, or youth</w:t>
      </w:r>
      <w:r w:rsidR="002D7DB2">
        <w:t xml:space="preserve"> </w:t>
      </w:r>
      <w:r w:rsidRPr="00B10FD5">
        <w:t xml:space="preserve">correctional facility; </w:t>
      </w:r>
    </w:p>
    <w:p w:rsidR="009C24A5" w:rsidRPr="00B10FD5" w:rsidRDefault="009C24A5" w:rsidP="009C24A5">
      <w:r w:rsidRPr="00B10FD5">
        <w:tab/>
        <w:t>(6)</w:t>
      </w:r>
      <w:r w:rsidRPr="00B10FD5">
        <w:tab/>
        <w:t xml:space="preserve">Is intended to permit the smoking, vaping, or aerosolizing of cannabis items in any place that any other law prohibits the smoking of tobacco, including N.J.S.2C:33-13 and the “New Jersey Smoke-Free Air Act,” P.L.2005, c.383 (C.26:3D-55 et seq.). Except as otherwise provided by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any fines or civil penalties that may be assessed for the smoking of tobacco in designated places shall be applicable to the smoking, vaping, or aerosolizing of cannabis items.</w:t>
      </w:r>
    </w:p>
    <w:p w:rsidR="00FB22A6" w:rsidRPr="00B10FD5" w:rsidRDefault="00FB22A6" w:rsidP="003E6F04"/>
    <w:p w:rsidR="00540C0D" w:rsidRDefault="00540C0D" w:rsidP="009F7DCD">
      <w:pPr>
        <w:tabs>
          <w:tab w:val="clear" w:pos="288"/>
          <w:tab w:val="left" w:pos="270"/>
        </w:tabs>
      </w:pPr>
      <w:r>
        <w:t>C.18A:61F-1  Consumption prohibited in public, private institution of higher education.</w:t>
      </w:r>
    </w:p>
    <w:p w:rsidR="009F7DCD" w:rsidRPr="00B10FD5" w:rsidRDefault="009F7DCD" w:rsidP="009F7DCD">
      <w:pPr>
        <w:tabs>
          <w:tab w:val="clear" w:pos="288"/>
          <w:tab w:val="left" w:pos="270"/>
        </w:tabs>
      </w:pPr>
      <w:r w:rsidRPr="00B10FD5">
        <w:tab/>
        <w:t>49.</w:t>
      </w:r>
      <w:r w:rsidR="00540C0D">
        <w:tab/>
      </w:r>
      <w:r w:rsidRPr="00B10FD5">
        <w:t xml:space="preserve">Consuming, including by smoking, vaping, or aerosolizing, any cannabis item available for lawful consumption pursuant to the “New Jersey Cannabis Regulatory, Enforcement Assistance, and Marketplace Modernization Act,”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is prohibited in any area of any building of, on the grounds of, or in any facility owned, leased, or controlled by, any public or private institution of higher education or a related entity thereof, regardless of whether the area or facility is an indoor place or is outdoors.  As used in this section “related entity” includes, but is not limited to, the foundation, auxiliary services corporation, or alumni association, or any subsidiary thereof, of an institution of higher</w:t>
      </w:r>
      <w:r w:rsidR="002D7DB2">
        <w:t xml:space="preserve"> </w:t>
      </w:r>
      <w:r w:rsidRPr="00B10FD5">
        <w:t xml:space="preserve">education.  Any penalties that may be assessed for the smoking of tobacco where prohibited under the “New Jersey Smoke-Free Air Act,” P.L.2005, c.383 (C.26:3D-55 et </w:t>
      </w:r>
      <w:r w:rsidRPr="00B10FD5">
        <w:lastRenderedPageBreak/>
        <w:t>seq.), shall be applicable to the consumption of cannabis items where prohibited by this section.</w:t>
      </w:r>
    </w:p>
    <w:p w:rsidR="00055C21" w:rsidRPr="00B10FD5" w:rsidRDefault="00055C21" w:rsidP="00686AEB"/>
    <w:p w:rsidR="00540C0D" w:rsidRDefault="00540C0D" w:rsidP="00ED2B81">
      <w:pPr>
        <w:tabs>
          <w:tab w:val="clear" w:pos="288"/>
          <w:tab w:val="left" w:pos="270"/>
        </w:tabs>
      </w:pPr>
      <w:r>
        <w:t>C.2C:35-10b  Lawful operation of cannabis establishments, distributors, and delivery services.</w:t>
      </w:r>
    </w:p>
    <w:p w:rsidR="00ED2B81" w:rsidRPr="00B10FD5" w:rsidRDefault="00ED2B81" w:rsidP="00ED2B81">
      <w:pPr>
        <w:tabs>
          <w:tab w:val="clear" w:pos="288"/>
          <w:tab w:val="left" w:pos="270"/>
        </w:tabs>
      </w:pPr>
      <w:r w:rsidRPr="00B10FD5">
        <w:tab/>
        <w:t>50.</w:t>
      </w:r>
      <w:r w:rsidR="00540C0D">
        <w:tab/>
      </w:r>
      <w:r w:rsidRPr="00B10FD5">
        <w:t>Lawful Operation of Cannabis Establishments, Distributors, and Delivery Services.</w:t>
      </w:r>
    </w:p>
    <w:p w:rsidR="00ED2B81" w:rsidRPr="00B10FD5" w:rsidRDefault="00ED2B81" w:rsidP="00ED2B81">
      <w:r w:rsidRPr="00B10FD5">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xml:space="preserve"> and are consistent with the relevant definitions set forth in section 3 of </w:t>
      </w:r>
      <w:r w:rsidR="00540C0D" w:rsidRPr="00B10FD5">
        <w:t>P.L</w:t>
      </w:r>
      <w:r w:rsidR="00540C0D">
        <w:t>.2021</w:t>
      </w:r>
      <w:r w:rsidR="00540C0D" w:rsidRPr="00B10FD5">
        <w:t xml:space="preserve">, </w:t>
      </w:r>
      <w:r w:rsidR="00127C25">
        <w:t>c.16</w:t>
      </w:r>
      <w:r w:rsidR="00540C0D" w:rsidRPr="00B10FD5">
        <w:t xml:space="preserve"> (C.</w:t>
      </w:r>
      <w:r w:rsidR="00540C0D">
        <w:t>24:6I-33</w:t>
      </w:r>
      <w:r w:rsidR="00540C0D" w:rsidRPr="00B10FD5">
        <w:t>)</w:t>
      </w:r>
      <w:r w:rsidRPr="00B10FD5">
        <w:t xml:space="preserve">: </w:t>
      </w:r>
    </w:p>
    <w:p w:rsidR="00ED2B81" w:rsidRPr="00B10FD5" w:rsidRDefault="00ED2B81" w:rsidP="00ED2B81">
      <w:r w:rsidRPr="00B10FD5">
        <w:tab/>
        <w:t>a.</w:t>
      </w:r>
      <w:r w:rsidRPr="00B10FD5">
        <w:tab/>
        <w:t xml:space="preserve">manufacturing, possessing, or purchasing cannabis paraphernalia or the sale of cannabis paraphernalia to a person who is 21 years of age or older; </w:t>
      </w:r>
    </w:p>
    <w:p w:rsidR="00ED2B81" w:rsidRPr="00B10FD5" w:rsidRDefault="00ED2B81" w:rsidP="00ED2B81">
      <w:r w:rsidRPr="00B10FD5">
        <w:tab/>
        <w:t>b.</w:t>
      </w:r>
      <w:r w:rsidRPr="00B10FD5">
        <w:tab/>
        <w:t>possessing, displaying, transporting, or delivering cannabis items; purchasing cannabis items from a cannabis</w:t>
      </w:r>
      <w:r w:rsidR="002D7DB2">
        <w:t xml:space="preserve"> </w:t>
      </w:r>
      <w:r w:rsidRPr="00B10FD5">
        <w:t>cultivator; purchasing cannabis items from a cannabis</w:t>
      </w:r>
      <w:r w:rsidR="002D7DB2">
        <w:t xml:space="preserve"> </w:t>
      </w:r>
      <w:r w:rsidRPr="00B10FD5">
        <w:t>manufacturer</w:t>
      </w:r>
      <w:r w:rsidR="00540C0D">
        <w:t xml:space="preserve"> </w:t>
      </w:r>
      <w:r w:rsidRPr="00B10FD5">
        <w:t xml:space="preserve">or wholesaler;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ED2B81" w:rsidRPr="00B10FD5" w:rsidRDefault="00ED2B81" w:rsidP="00ED2B81">
      <w:r w:rsidRPr="00B10FD5">
        <w:tab/>
        <w:t>c.</w:t>
      </w:r>
      <w:r w:rsidRPr="00B10FD5">
        <w:tab/>
        <w:t>cultivating, harvesting,</w:t>
      </w:r>
      <w:r w:rsidR="002D7DB2">
        <w:t xml:space="preserve"> </w:t>
      </w:r>
      <w:r w:rsidRPr="00B10FD5">
        <w:t>packaging, transporting, displaying, or possessing cannabis; delivering or transferring cannabis items to a cannabis testing facility; selling cannabis items to a cannabis</w:t>
      </w:r>
      <w:r w:rsidR="002D7DB2">
        <w:t xml:space="preserve"> </w:t>
      </w:r>
      <w:r w:rsidRPr="00B10FD5">
        <w:t>cultivator, a cannabis</w:t>
      </w:r>
      <w:r w:rsidR="002D7DB2">
        <w:t xml:space="preserve"> </w:t>
      </w:r>
      <w:r w:rsidRPr="00B10FD5">
        <w:t>manufacturer, a cannabis wholesaler, or a cannabis retailer; or purchasing cannabis items from a cannabis</w:t>
      </w:r>
      <w:r w:rsidR="002D7DB2">
        <w:t xml:space="preserve"> </w:t>
      </w:r>
      <w:r w:rsidRPr="00B10FD5">
        <w:t>cultivator, if the person conducting the activities described in this subsection has obtained a current, valid license to operate as a cannabis</w:t>
      </w:r>
      <w:r w:rsidR="002D7DB2">
        <w:t xml:space="preserve"> </w:t>
      </w:r>
      <w:r w:rsidRPr="00B10FD5">
        <w:t>cultivator or is acting in his capacity as an owner, employee, or agent of a licensed cannabis</w:t>
      </w:r>
      <w:r w:rsidR="002D7DB2">
        <w:t xml:space="preserve"> </w:t>
      </w:r>
      <w:r w:rsidRPr="00B10FD5">
        <w:t xml:space="preserve">cultivator; </w:t>
      </w:r>
    </w:p>
    <w:p w:rsidR="00ED2B81" w:rsidRPr="00B10FD5" w:rsidRDefault="00ED2B81" w:rsidP="00ED2B81">
      <w:r w:rsidRPr="00B10FD5">
        <w:tab/>
        <w:t>d.</w:t>
      </w:r>
      <w:r w:rsidRPr="00B10FD5">
        <w:tab/>
        <w:t>packaging, manufacturing, transporting,</w:t>
      </w:r>
      <w:r w:rsidR="002D7DB2">
        <w:t xml:space="preserve"> </w:t>
      </w:r>
      <w:r w:rsidRPr="00B10FD5">
        <w:t>displaying, or possessing cannabis items; transporting or transferring cannabis items to a cannabis testing facility; selling cannabis items to a cannabis retailer or a cannabis</w:t>
      </w:r>
      <w:r w:rsidR="002D7DB2">
        <w:t xml:space="preserve"> </w:t>
      </w:r>
      <w:r w:rsidRPr="00B10FD5">
        <w:t>manufacturer; purchasing cannabis items from a cannabis</w:t>
      </w:r>
      <w:r w:rsidR="002D7DB2">
        <w:t xml:space="preserve"> </w:t>
      </w:r>
      <w:r w:rsidRPr="00B10FD5">
        <w:t>cultivator; or purchasing cannabis items from a cannabis</w:t>
      </w:r>
      <w:r w:rsidR="002D7DB2">
        <w:t xml:space="preserve"> </w:t>
      </w:r>
      <w:r w:rsidRPr="00B10FD5">
        <w:t>manufacturer, if the person conducting the activities described in this subsection has obtained a current, valid license to operate as a cannabis</w:t>
      </w:r>
      <w:r w:rsidR="002D7DB2">
        <w:t xml:space="preserve"> </w:t>
      </w:r>
      <w:r w:rsidRPr="00B10FD5">
        <w:t>manufacturer or is acting in his capacity as an owner, employee, or agent of a licensed cannabis</w:t>
      </w:r>
      <w:r w:rsidR="002D7DB2">
        <w:t xml:space="preserve"> </w:t>
      </w:r>
      <w:r w:rsidRPr="00B10FD5">
        <w:t xml:space="preserve">manufacturer; </w:t>
      </w:r>
    </w:p>
    <w:p w:rsidR="00ED2B81" w:rsidRPr="00B10FD5" w:rsidRDefault="00ED2B81" w:rsidP="00ED2B81">
      <w:r w:rsidRPr="00B10FD5">
        <w:tab/>
        <w:t>e.</w:t>
      </w:r>
      <w:r w:rsidRPr="00B10FD5">
        <w:tab/>
        <w:t>possessing, cultivating, manufacturing, repackaging, storing, transporting, displaying, or transferring</w:t>
      </w:r>
      <w:r w:rsidR="002D7DB2">
        <w:t xml:space="preserve"> </w:t>
      </w:r>
      <w:r w:rsidRPr="00B10FD5">
        <w:t>cannabis items if the person has obtained a current, valid license to operate a cannabis testing facility or is acting in his capacity as an owner, employee, or agent of a licensed cannabis testing facility; and</w:t>
      </w:r>
    </w:p>
    <w:p w:rsidR="00ED2B81" w:rsidRPr="00B10FD5" w:rsidRDefault="00ED2B81" w:rsidP="00ED2B81">
      <w:r w:rsidRPr="00B10FD5">
        <w:tab/>
        <w:t>f.</w:t>
      </w:r>
      <w:r w:rsidRPr="00B10FD5">
        <w:tab/>
        <w:t>leasing or otherwise allowing the use of property owned, occupied, or controlled by any person, corporation, or other entity for any of the activities conducted lawfully in accordance with subsections a. through e. of this section.</w:t>
      </w:r>
    </w:p>
    <w:p w:rsidR="00FB22A6" w:rsidRPr="00B10FD5"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40C0D" w:rsidRDefault="00540C0D" w:rsidP="00FB22A6">
      <w:r>
        <w:t>C.24:6I-53  Contract enforceability.</w:t>
      </w:r>
    </w:p>
    <w:p w:rsidR="00FB22A6" w:rsidRPr="00B10FD5" w:rsidRDefault="00895DB5" w:rsidP="00FB22A6">
      <w:pPr>
        <w:rPr>
          <w:b/>
          <w:bCs/>
        </w:rPr>
      </w:pPr>
      <w:r w:rsidRPr="00B10FD5">
        <w:tab/>
      </w:r>
      <w:r w:rsidR="004A0F29" w:rsidRPr="00B10FD5">
        <w:t>51.</w:t>
      </w:r>
      <w:r w:rsidR="00540C0D">
        <w:rPr>
          <w:bCs/>
        </w:rPr>
        <w:tab/>
      </w:r>
      <w:r w:rsidR="00FB22A6" w:rsidRPr="00B10FD5">
        <w:rPr>
          <w:bCs/>
        </w:rPr>
        <w:t>Contract Enforceability.</w:t>
      </w:r>
      <w:r w:rsidR="00FB22A6" w:rsidRPr="00B10FD5">
        <w:rPr>
          <w:b/>
          <w:bCs/>
        </w:rPr>
        <w:t xml:space="preserve">  </w:t>
      </w:r>
    </w:p>
    <w:p w:rsidR="00FB22A6" w:rsidRPr="00B10FD5" w:rsidRDefault="00FB22A6" w:rsidP="00FB22A6">
      <w:r w:rsidRPr="00B10FD5">
        <w:rPr>
          <w:b/>
          <w:bCs/>
        </w:rPr>
        <w:tab/>
      </w:r>
      <w:r w:rsidRPr="00B10FD5">
        <w:t xml:space="preserve">No contract shall be unenforceable on the basis that manufacturing, distributing, dispensing, possessing, or using any cannabis item or marijuana is prohibited by federal law. </w:t>
      </w:r>
      <w:r w:rsidRPr="00B10FD5">
        <w:lastRenderedPageBreak/>
        <w:t>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 be deemed unenforceable on the basis that the actions or conduct permitted pursuant to the license are prohibited by federal law.</w:t>
      </w:r>
    </w:p>
    <w:p w:rsidR="00FB22A6" w:rsidRPr="00B10FD5" w:rsidRDefault="00FB22A6" w:rsidP="00FB22A6"/>
    <w:p w:rsidR="00540C0D" w:rsidRDefault="00540C0D" w:rsidP="00DB67A2">
      <w:pPr>
        <w:tabs>
          <w:tab w:val="clear" w:pos="2160"/>
          <w:tab w:val="clear" w:pos="2880"/>
          <w:tab w:val="left" w:pos="2340"/>
          <w:tab w:val="left" w:pos="2700"/>
        </w:tabs>
      </w:pPr>
      <w:r>
        <w:t>C.24:6I-54  Federal and interstate relations.</w:t>
      </w:r>
    </w:p>
    <w:p w:rsidR="00DB67A2" w:rsidRPr="00B10FD5" w:rsidRDefault="00DB67A2" w:rsidP="00DB67A2">
      <w:pPr>
        <w:tabs>
          <w:tab w:val="clear" w:pos="2160"/>
          <w:tab w:val="clear" w:pos="2880"/>
          <w:tab w:val="left" w:pos="2340"/>
          <w:tab w:val="left" w:pos="2700"/>
        </w:tabs>
      </w:pPr>
      <w:r w:rsidRPr="00B10FD5">
        <w:tab/>
        <w:t>52.</w:t>
      </w:r>
      <w:r w:rsidR="00540C0D">
        <w:tab/>
      </w:r>
      <w:r w:rsidRPr="00B10FD5">
        <w:t>Federal and Interstate Relations.</w:t>
      </w:r>
    </w:p>
    <w:p w:rsidR="00DB67A2" w:rsidRPr="00B10FD5" w:rsidRDefault="00DB67A2" w:rsidP="00DB67A2">
      <w:pPr>
        <w:tabs>
          <w:tab w:val="clear" w:pos="2160"/>
          <w:tab w:val="clear" w:pos="2880"/>
          <w:tab w:val="left" w:pos="2340"/>
          <w:tab w:val="left" w:pos="2700"/>
        </w:tabs>
      </w:pPr>
      <w:r w:rsidRPr="00B10FD5">
        <w:tab/>
        <w:t>a.</w:t>
      </w:r>
      <w:r w:rsidRPr="00B10FD5">
        <w:tab/>
        <w:t>Law enforcement agencies in this State shall not cooperate with or provide assistance to the government of the United States or any agency thereof in enforcing the “Controlled Substances Act,” 21 U.S.C.</w:t>
      </w:r>
      <w:r w:rsidR="00540C0D">
        <w:t>s.</w:t>
      </w:r>
      <w:r w:rsidRPr="00B10FD5">
        <w:t xml:space="preserve">801 et seq., solely for actions consistent with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xml:space="preserve">, except pursuant to a valid court order. </w:t>
      </w:r>
    </w:p>
    <w:p w:rsidR="00DB67A2" w:rsidRPr="00B10FD5" w:rsidRDefault="00DB67A2" w:rsidP="00DB67A2">
      <w:r w:rsidRPr="00B10FD5">
        <w:tab/>
        <w:t>b.</w:t>
      </w:r>
      <w:r w:rsidRPr="00B10FD5">
        <w:tab/>
        <w:t xml:space="preserve">No agency or subdivision of an agency of this State may refuse to perform any duty under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xml:space="preserve"> on the basis that manufacturing, transporting, distributing, dispensing, delivering, possessing, or using any cannabis item or marijuana is prohibited by federal law. </w:t>
      </w:r>
    </w:p>
    <w:p w:rsidR="00DB67A2" w:rsidRPr="00B10FD5" w:rsidRDefault="00DB67A2" w:rsidP="00DB67A2">
      <w:r w:rsidRPr="00B10FD5">
        <w:tab/>
        <w:t>c.</w:t>
      </w:r>
      <w:r w:rsidRPr="00B10FD5">
        <w:tab/>
        <w:t>The commission may not revoke or refuse to issue or renew a license or certification pursuant to section 20, 22, 23, 24, 25,</w:t>
      </w:r>
      <w:r w:rsidR="002D7DB2">
        <w:t xml:space="preserve"> </w:t>
      </w:r>
      <w:r w:rsidRPr="00B10FD5">
        <w:t xml:space="preserve">26,or 27 of </w:t>
      </w:r>
      <w:r w:rsidR="00540C0D" w:rsidRPr="00B10FD5">
        <w:t>P.L</w:t>
      </w:r>
      <w:r w:rsidR="00540C0D">
        <w:t>.2021</w:t>
      </w:r>
      <w:r w:rsidR="00540C0D" w:rsidRPr="00B10FD5">
        <w:t xml:space="preserve">, </w:t>
      </w:r>
      <w:r w:rsidR="00127C25">
        <w:t>c.16</w:t>
      </w:r>
      <w:r w:rsidR="00540C0D" w:rsidRPr="00B10FD5">
        <w:t xml:space="preserve"> (C.</w:t>
      </w:r>
      <w:r w:rsidR="00540C0D">
        <w:t>24:6I-37, C.24:6I-39, C.24:6I-40, C.24:6I-41, C.24:6I-42, C.24:6I-43, or C.24:6I-44</w:t>
      </w:r>
      <w:r w:rsidR="00540C0D" w:rsidRPr="00B10FD5">
        <w:t>)</w:t>
      </w:r>
      <w:r w:rsidRPr="00B10FD5">
        <w:t xml:space="preserve"> on the basis that manufacturing, transporting, distributing, dispensing, delivering, possessing, or using any cannabis item or marijuana is prohibited by federal law.</w:t>
      </w:r>
    </w:p>
    <w:p w:rsidR="00DB67A2" w:rsidRPr="00B10FD5" w:rsidRDefault="00DB67A2" w:rsidP="00DB67A2">
      <w:r w:rsidRPr="00B10FD5">
        <w:tab/>
        <w:t>d.</w:t>
      </w:r>
      <w:r w:rsidRPr="00B10FD5">
        <w:tab/>
        <w:t>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trafficking of marijuana, hashish, cannabis, or</w:t>
      </w:r>
      <w:r w:rsidR="002D7DB2">
        <w:t xml:space="preserve"> </w:t>
      </w:r>
      <w:r w:rsidRPr="00B10FD5">
        <w:t>cannabis items.</w:t>
      </w:r>
    </w:p>
    <w:p w:rsidR="00FB22A6" w:rsidRPr="00B10FD5" w:rsidRDefault="00FB22A6" w:rsidP="00FB22A6"/>
    <w:p w:rsidR="00540C0D" w:rsidRDefault="00540C0D" w:rsidP="00CB3AEE">
      <w:r>
        <w:t>C.24:6I-55  Limitations.</w:t>
      </w:r>
    </w:p>
    <w:p w:rsidR="00CB3AEE" w:rsidRPr="00B10FD5" w:rsidRDefault="00CB3AEE" w:rsidP="00CB3AEE">
      <w:r w:rsidRPr="00B10FD5">
        <w:tab/>
        <w:t>53.</w:t>
      </w:r>
      <w:r w:rsidR="00540C0D">
        <w:tab/>
      </w:r>
      <w:r w:rsidRPr="00B10FD5">
        <w:rPr>
          <w:bCs/>
        </w:rPr>
        <w:t xml:space="preserve">Limitations. </w:t>
      </w:r>
    </w:p>
    <w:p w:rsidR="00CB3AEE" w:rsidRPr="00B10FD5" w:rsidRDefault="00CB3AEE" w:rsidP="00CB3AEE">
      <w:r w:rsidRPr="00B10FD5">
        <w:tab/>
        <w:t xml:space="preserve">The provisions of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007018AE">
        <w:t xml:space="preserve"> </w:t>
      </w:r>
      <w:r w:rsidRPr="00B10FD5">
        <w:t>concerning the development, regulation, and enforcement of activities associated with personal use cannabis, as well as acts involving personal use cannabis or cannabis</w:t>
      </w:r>
      <w:r w:rsidR="002D7DB2">
        <w:t xml:space="preserve"> </w:t>
      </w:r>
      <w:r w:rsidRPr="00B10FD5">
        <w:t xml:space="preserve">items, shall not be construed: </w:t>
      </w:r>
    </w:p>
    <w:p w:rsidR="00CB3AEE" w:rsidRPr="00B10FD5" w:rsidRDefault="00CB3AEE" w:rsidP="00CB3AEE">
      <w:r w:rsidRPr="00B10FD5">
        <w:tab/>
        <w:t>a.</w:t>
      </w:r>
      <w:r w:rsidRPr="00B10FD5">
        <w:tab/>
        <w:t xml:space="preserve">To amend or affect in any way any State or federal law pertaining to employment matters; </w:t>
      </w:r>
    </w:p>
    <w:p w:rsidR="00CB3AEE" w:rsidRPr="00B10FD5" w:rsidRDefault="00CB3AEE" w:rsidP="00CB3AEE">
      <w:r w:rsidRPr="00B10FD5">
        <w:tab/>
        <w:t>b.</w:t>
      </w:r>
      <w:r w:rsidRPr="00B10FD5">
        <w:tab/>
        <w:t xml:space="preserve">To amend or affect in any way any State or federal law pertaining to landlord-tenant matters; </w:t>
      </w:r>
    </w:p>
    <w:p w:rsidR="00CB3AEE" w:rsidRPr="00B10FD5" w:rsidRDefault="00CB3AEE" w:rsidP="00CB3AEE">
      <w:r w:rsidRPr="00B10FD5">
        <w:tab/>
        <w:t>c.</w:t>
      </w:r>
      <w:r w:rsidRPr="00B10FD5">
        <w:tab/>
        <w:t xml:space="preserve">To prohibit a recipient of a federal grant or an applicant for a federal grant from prohibiting the manufacture, transportation, delivery, possession, or use of cannabis items to the extent necessary to satisfy federal requirements for the grant; </w:t>
      </w:r>
    </w:p>
    <w:p w:rsidR="00CB3AEE" w:rsidRPr="00B10FD5" w:rsidRDefault="00CB3AEE" w:rsidP="00CB3AEE">
      <w:r w:rsidRPr="00B10FD5">
        <w:tab/>
        <w:t>d.</w:t>
      </w:r>
      <w:r w:rsidRPr="00B10FD5">
        <w:tab/>
        <w:t xml:space="preserve">To prohibit a party to a federal contract or a person applying to be a party to a federal contract from prohibiting the manufacture, transport, distribution, delivery, possession, or use of cannabis items to the extent necessary to comply with the terms and conditions of the contract or to satisfy federal requirements for the contract; </w:t>
      </w:r>
    </w:p>
    <w:p w:rsidR="00CB3AEE" w:rsidRPr="00B10FD5" w:rsidRDefault="00CB3AEE" w:rsidP="00CB3AEE">
      <w:r w:rsidRPr="00B10FD5">
        <w:tab/>
        <w:t>e.</w:t>
      </w:r>
      <w:r w:rsidRPr="00B10FD5">
        <w:tab/>
        <w:t>To require a person to violate a federal law; or</w:t>
      </w:r>
    </w:p>
    <w:p w:rsidR="00CB3AEE" w:rsidRPr="00B10FD5" w:rsidRDefault="00CB3AEE" w:rsidP="00CB3AEE">
      <w:pPr>
        <w:tabs>
          <w:tab w:val="clear" w:pos="288"/>
          <w:tab w:val="left" w:pos="270"/>
        </w:tabs>
      </w:pPr>
      <w:r w:rsidRPr="00B10FD5">
        <w:tab/>
        <w:t>f.</w:t>
      </w:r>
      <w:r w:rsidRPr="00B10FD5">
        <w:tab/>
        <w:t>To exempt a person from a federal law or obstruct the enforcement of a federal law.</w:t>
      </w:r>
    </w:p>
    <w:p w:rsidR="00A53505" w:rsidRPr="00B10FD5" w:rsidRDefault="00A53505" w:rsidP="00686AEB"/>
    <w:p w:rsidR="00AD472B" w:rsidRPr="00B10FD5" w:rsidRDefault="00AD472B" w:rsidP="00AD472B">
      <w:r w:rsidRPr="00B10FD5">
        <w:tab/>
        <w:t>54.</w:t>
      </w:r>
      <w:r w:rsidR="00540C0D">
        <w:tab/>
      </w:r>
      <w:r w:rsidRPr="00B10FD5">
        <w:t xml:space="preserve">N.J.S.2C:35-2 is amended to read as follows: </w:t>
      </w:r>
    </w:p>
    <w:p w:rsidR="00540C0D" w:rsidRDefault="00540C0D" w:rsidP="00AD472B"/>
    <w:p w:rsidR="00540C0D" w:rsidRDefault="00540C0D" w:rsidP="00AD472B">
      <w:r>
        <w:lastRenderedPageBreak/>
        <w:t>Definitions.</w:t>
      </w:r>
    </w:p>
    <w:p w:rsidR="00AD472B" w:rsidRPr="00B10FD5" w:rsidRDefault="00AD472B" w:rsidP="00AD472B">
      <w:r w:rsidRPr="00B10FD5">
        <w:tab/>
        <w:t>2C:35-2.  As used in this chapter:</w:t>
      </w:r>
    </w:p>
    <w:p w:rsidR="00AD472B" w:rsidRPr="00B10FD5" w:rsidRDefault="00AD472B" w:rsidP="00AD472B">
      <w:r w:rsidRPr="00B10FD5">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AD472B" w:rsidRPr="00B10FD5" w:rsidRDefault="00AD472B" w:rsidP="00AD472B">
      <w:r w:rsidRPr="00B10FD5">
        <w:tab/>
        <w:t>"Agent" means an authorized person who acts on behalf of or at the direction of a manufacturer, distributor, or dispenser but does not include a common or contract carrier, public warehouseman, or employee thereof.</w:t>
      </w:r>
    </w:p>
    <w:p w:rsidR="00AD472B" w:rsidRPr="00B10FD5" w:rsidRDefault="00AD472B" w:rsidP="00AD472B">
      <w:r w:rsidRPr="00B10FD5">
        <w:tab/>
        <w:t>"Controlled dangerous substance" means a drug, substance, or immediate precursor in Schedules I through V, marijuana and hashish as defined in this section,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tobacco and tobacco products, or cannabis</w:t>
      </w:r>
      <w:r w:rsidR="002D7DB2">
        <w:t xml:space="preserve"> </w:t>
      </w:r>
      <w:r w:rsidRPr="00B10FD5">
        <w:t>and cannabis</w:t>
      </w:r>
      <w:r w:rsidR="002D7DB2">
        <w:t xml:space="preserve"> </w:t>
      </w:r>
      <w:r w:rsidRPr="00B10FD5">
        <w:t xml:space="preserve">as defined in section 3 of </w:t>
      </w:r>
      <w:r w:rsidR="00540C0D" w:rsidRPr="00B10FD5">
        <w:t>P.L</w:t>
      </w:r>
      <w:r w:rsidR="00540C0D">
        <w:t>.2021</w:t>
      </w:r>
      <w:r w:rsidR="00540C0D" w:rsidRPr="00B10FD5">
        <w:t xml:space="preserve">, </w:t>
      </w:r>
      <w:r w:rsidR="00127C25">
        <w:t>c.16</w:t>
      </w:r>
      <w:r w:rsidR="00540C0D" w:rsidRPr="00B10FD5">
        <w:t xml:space="preserve"> (C.</w:t>
      </w:r>
      <w:r w:rsidR="00540C0D">
        <w:t>24:6I-33</w:t>
      </w:r>
      <w:r w:rsidR="00540C0D" w:rsidRPr="00B10FD5">
        <w:t>)</w:t>
      </w:r>
      <w:r w:rsidRPr="00B10FD5">
        <w:t>.  The term, wherever it appears in any law or administrative regulation of this State, shall include controlled substance analogs.</w:t>
      </w:r>
    </w:p>
    <w:p w:rsidR="00AD472B" w:rsidRPr="00B10FD5" w:rsidRDefault="00AD472B" w:rsidP="00AD472B">
      <w:r w:rsidRPr="00B10FD5">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AD472B" w:rsidRPr="00B10FD5" w:rsidRDefault="00AD472B" w:rsidP="00AD472B">
      <w:r w:rsidRPr="00B10FD5">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AD472B" w:rsidRPr="00B10FD5" w:rsidRDefault="00AD472B" w:rsidP="00AD472B">
      <w:r w:rsidRPr="00B10FD5">
        <w:tab/>
        <w:t>"Deliver" or "delivery" means the actual, constructive, or attempted transfer from one person to another of a controlled dangerous substance or controlled substance analog, whether or not there is an agency relationship.</w:t>
      </w:r>
    </w:p>
    <w:p w:rsidR="00AD472B" w:rsidRPr="00B10FD5" w:rsidRDefault="00AD472B" w:rsidP="00AD472B">
      <w:r w:rsidRPr="00B10FD5">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AD472B" w:rsidRPr="00B10FD5" w:rsidRDefault="00AD472B" w:rsidP="00AD472B">
      <w:r w:rsidRPr="00B10FD5">
        <w:lastRenderedPageBreak/>
        <w:tab/>
        <w:t>"Distribute" means to deliver other than by administering or dispensing a controlled dangerous substance or controlled substance analog.  "Distributor" means a person who distributes.</w:t>
      </w:r>
    </w:p>
    <w:p w:rsidR="00540C0D" w:rsidRDefault="00AD472B" w:rsidP="00AD472B">
      <w:r w:rsidRPr="00B10FD5">
        <w:tab/>
        <w:t>"Drugs" means</w:t>
      </w:r>
      <w:r w:rsidR="002D7DB2">
        <w:t xml:space="preserve"> </w:t>
      </w:r>
      <w:r w:rsidRPr="00B10FD5">
        <w:t>(1) substances recognized in the official United States Pharmacopoeia, official Homeopathic Pharmacopoeia of the United States, or official National Formulary, or any supplement to any of them; and</w:t>
      </w:r>
      <w:r w:rsidR="002D7DB2">
        <w:t xml:space="preserve"> </w:t>
      </w:r>
      <w:r w:rsidRPr="00B10FD5">
        <w:t>(2) substances intended for use in the diagnosis, cure, mitigation, treatment, or prevention of disease in man or other animals; and</w:t>
      </w:r>
      <w:r w:rsidR="002D7DB2">
        <w:t xml:space="preserve"> </w:t>
      </w:r>
      <w:r w:rsidRPr="00B10FD5">
        <w:t>(3) substances, other than food, intended to affect the structure or any function of the body of man or other animals; and</w:t>
      </w:r>
      <w:r w:rsidR="002D7DB2">
        <w:t xml:space="preserve"> </w:t>
      </w:r>
      <w:r w:rsidRPr="00B10FD5">
        <w:t>(4) substances intended for use as a component of any</w:t>
      </w:r>
      <w:r w:rsidR="002D7DB2">
        <w:t xml:space="preserve"> </w:t>
      </w:r>
      <w:r w:rsidRPr="00B10FD5">
        <w:t>substance specified in</w:t>
      </w:r>
      <w:r w:rsidR="002D7DB2">
        <w:t xml:space="preserve"> </w:t>
      </w:r>
      <w:r w:rsidRPr="00B10FD5">
        <w:t>(1), (2), and</w:t>
      </w:r>
      <w:r w:rsidR="002D7DB2">
        <w:t xml:space="preserve"> </w:t>
      </w:r>
      <w:r w:rsidRPr="00B10FD5">
        <w:t>(3) of this</w:t>
      </w:r>
      <w:r w:rsidR="002D7DB2">
        <w:t xml:space="preserve"> </w:t>
      </w:r>
      <w:r w:rsidRPr="00B10FD5">
        <w:t xml:space="preserve">definition; but does not include devices or their components, parts, or accessories.  The term “drug” also does not include: hemp and hemp products cultivated, handled, processed, transported, or sold pursuant to the "New Jersey Hemp Farming Act," P.L.2019, c.238 (C.4:28-6 et al.); cannabis as defined in section 3 of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xml:space="preserve"> which is cultivated and produced for use in a cannabis item, as defined in that section, in accordance with the “New Jersey Cannabis Regulatory, Enforcement Assistance, and Marketplace Modernization Act,”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 and cannabis resin as defined in that section 3 (C.</w:t>
      </w:r>
      <w:r w:rsidR="00540C0D">
        <w:t>24:6I-33</w:t>
      </w:r>
      <w:r w:rsidRPr="00B10FD5">
        <w:t>) which is extracted for use in a cannabis item, as defined in that section, in accordance with that act.</w:t>
      </w:r>
    </w:p>
    <w:p w:rsidR="00AD472B" w:rsidRPr="00B10FD5" w:rsidRDefault="00AD472B" w:rsidP="00AD472B">
      <w:r w:rsidRPr="00B10FD5">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AD472B" w:rsidRPr="00B10FD5" w:rsidRDefault="00AD472B" w:rsidP="00AD472B">
      <w:r w:rsidRPr="00B10FD5">
        <w:tab/>
        <w:t>"Hashish" means the resin extracted from any part of the plant Cannabis sativa L. and any compound, manufacture, salt, derivative, mixture, or preparation of such resin.  “Hashish” shall not mean: hemp</w:t>
      </w:r>
      <w:r w:rsidR="002D7DB2">
        <w:t xml:space="preserve"> </w:t>
      </w:r>
      <w:r w:rsidRPr="00B10FD5">
        <w:t>and hemp</w:t>
      </w:r>
      <w:r w:rsidR="002D7DB2">
        <w:t xml:space="preserve"> </w:t>
      </w:r>
      <w:r w:rsidRPr="00B10FD5">
        <w:t xml:space="preserve">products cultivated, handled, processed, transported, or sold pursuant to the “New Jersey Hemp Farming Act,” P.L.2019, c.238 (C.4:28-6 et al.); or cannabis resin as defined in section 3 of </w:t>
      </w:r>
      <w:r w:rsidR="00540C0D" w:rsidRPr="00B10FD5">
        <w:t>P.L</w:t>
      </w:r>
      <w:r w:rsidR="00540C0D">
        <w:t>.2021</w:t>
      </w:r>
      <w:r w:rsidR="00540C0D" w:rsidRPr="00B10FD5">
        <w:t xml:space="preserve">, </w:t>
      </w:r>
      <w:r w:rsidR="00127C25">
        <w:t>c.16</w:t>
      </w:r>
      <w:r w:rsidR="00540C0D" w:rsidRPr="00B10FD5">
        <w:t xml:space="preserve"> (C.</w:t>
      </w:r>
      <w:r w:rsidR="00540C0D">
        <w:t>24:6I-33</w:t>
      </w:r>
      <w:r w:rsidR="00540C0D" w:rsidRPr="00B10FD5">
        <w:t>)</w:t>
      </w:r>
      <w:r w:rsidRPr="00B10FD5">
        <w:t xml:space="preserve"> which is extracted for use in a cannabis item, as defined in that section, in accordance with the “New Jersey Cannabis Regulatory, Enforcement Assistance, and Marketplace Modernization Act,”</w:t>
      </w:r>
      <w:r w:rsidR="002D7DB2">
        <w:t xml:space="preserve">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w:t>
      </w:r>
    </w:p>
    <w:p w:rsidR="00AD472B" w:rsidRPr="00B10FD5" w:rsidRDefault="00AD472B" w:rsidP="00AD472B">
      <w:r w:rsidRPr="00B10FD5">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AD472B" w:rsidRPr="00B10FD5" w:rsidRDefault="00AD472B" w:rsidP="00AD472B">
      <w:r w:rsidRPr="00B10FD5">
        <w:tab/>
        <w:t xml:space="preserve">"Marijuana" means all parts of the plant Cannabis sativa L., whether growing or not; the seeds thereof, and every compound, manufacture, salt, derivative, mixture, or preparation of the plant or its seeds, except those containing resin extracted from the plant.  “Marijuana” </w:t>
      </w:r>
      <w:r w:rsidRPr="00B10FD5">
        <w:lastRenderedPageBreak/>
        <w:t>shall not mean: hemp</w:t>
      </w:r>
      <w:r w:rsidR="002D7DB2">
        <w:t xml:space="preserve"> </w:t>
      </w:r>
      <w:r w:rsidRPr="00B10FD5">
        <w:t>and hemp</w:t>
      </w:r>
      <w:r w:rsidR="002D7DB2">
        <w:t xml:space="preserve"> </w:t>
      </w:r>
      <w:r w:rsidRPr="00B10FD5">
        <w:t>products cultivated, handled, processed, transported, or sold pursuant to the “New Jersey Hemp Farming Act,” P.L.2019, c.238 (C.4:28-6 et al.); or</w:t>
      </w:r>
      <w:r w:rsidR="002D7DB2">
        <w:t xml:space="preserve"> </w:t>
      </w:r>
      <w:r w:rsidRPr="00B10FD5">
        <w:t xml:space="preserve">cannabis as defined in section 3 of </w:t>
      </w:r>
      <w:r w:rsidR="00540C0D" w:rsidRPr="00B10FD5">
        <w:t>P.L</w:t>
      </w:r>
      <w:r w:rsidR="00540C0D">
        <w:t>.2021</w:t>
      </w:r>
      <w:r w:rsidR="00540C0D" w:rsidRPr="00B10FD5">
        <w:t xml:space="preserve">, </w:t>
      </w:r>
      <w:r w:rsidR="00127C25">
        <w:t>c.16</w:t>
      </w:r>
      <w:r w:rsidR="00540C0D" w:rsidRPr="00B10FD5">
        <w:t xml:space="preserve"> (C.</w:t>
      </w:r>
      <w:r w:rsidR="00540C0D">
        <w:t>24:6I-33</w:t>
      </w:r>
      <w:r w:rsidR="00540C0D" w:rsidRPr="00B10FD5">
        <w:t>)</w:t>
      </w:r>
      <w:r w:rsidRPr="00B10FD5">
        <w:t xml:space="preserve"> which is cultivated and</w:t>
      </w:r>
      <w:r w:rsidR="002D7DB2">
        <w:t xml:space="preserve"> </w:t>
      </w:r>
      <w:r w:rsidRPr="00B10FD5">
        <w:t>produced for use in a cannabis item, as defined in that section, in accordance with the “New Jersey Cannabis Regulatory, Enforcement Assistance, and Marketplace Modernization Act,”</w:t>
      </w:r>
      <w:r w:rsidR="002D7DB2">
        <w:t xml:space="preserve"> </w:t>
      </w:r>
      <w:r w:rsidR="00540C0D" w:rsidRPr="00B10FD5">
        <w:t>P.L</w:t>
      </w:r>
      <w:r w:rsidR="00540C0D">
        <w:t>.2021</w:t>
      </w:r>
      <w:r w:rsidR="00540C0D" w:rsidRPr="00B10FD5">
        <w:t xml:space="preserve">, </w:t>
      </w:r>
      <w:r w:rsidR="00127C25">
        <w:t>c.16</w:t>
      </w:r>
      <w:r w:rsidR="00540C0D" w:rsidRPr="00B10FD5">
        <w:t xml:space="preserve"> (C.</w:t>
      </w:r>
      <w:r w:rsidR="00540C0D">
        <w:t>24:6I-31 et al.</w:t>
      </w:r>
      <w:r w:rsidR="00540C0D" w:rsidRPr="00B10FD5">
        <w:t>)</w:t>
      </w:r>
      <w:r w:rsidRPr="00B10FD5">
        <w:t>.</w:t>
      </w:r>
    </w:p>
    <w:p w:rsidR="00AD472B" w:rsidRPr="00B10FD5" w:rsidRDefault="00AD472B" w:rsidP="00AD472B">
      <w:r w:rsidRPr="00B10FD5">
        <w:tab/>
        <w:t>"Narcotic drug" means any of the following, whether produced directly or indirectly by extraction from substances of vegetable origin, or independently by means of chemical synthesis, or by a combination of extraction and chemical synthesis:</w:t>
      </w:r>
    </w:p>
    <w:p w:rsidR="00AD472B" w:rsidRPr="00B10FD5" w:rsidRDefault="00AD472B" w:rsidP="00AD472B">
      <w:r w:rsidRPr="00B10FD5">
        <w:tab/>
        <w:t>(1)</w:t>
      </w:r>
      <w:r w:rsidRPr="00B10FD5">
        <w:tab/>
        <w:t>Opium, coca leaves, and opiates;</w:t>
      </w:r>
    </w:p>
    <w:p w:rsidR="00AD472B" w:rsidRPr="00B10FD5" w:rsidRDefault="00AD472B" w:rsidP="00AD472B">
      <w:r w:rsidRPr="00B10FD5">
        <w:tab/>
        <w:t>(2)</w:t>
      </w:r>
      <w:r w:rsidRPr="00B10FD5">
        <w:tab/>
        <w:t>A compound, manufacture, salt, derivative, or preparation of opium, coca leaves, or opiates;</w:t>
      </w:r>
    </w:p>
    <w:p w:rsidR="00AD472B" w:rsidRPr="00B10FD5" w:rsidRDefault="00AD472B" w:rsidP="00AD472B">
      <w:r w:rsidRPr="00B10FD5">
        <w:tab/>
        <w:t>(3)</w:t>
      </w:r>
      <w:r w:rsidRPr="00B10FD5">
        <w:tab/>
        <w:t>A substance, and any compound, manufacture, salt, derivative, or preparation thereof, which is chemically identical with any of the substances referred to in</w:t>
      </w:r>
      <w:r w:rsidR="002D7DB2">
        <w:t xml:space="preserve"> </w:t>
      </w:r>
      <w:r w:rsidRPr="00B10FD5">
        <w:t>(1) and</w:t>
      </w:r>
      <w:r w:rsidR="002D7DB2">
        <w:t xml:space="preserve"> </w:t>
      </w:r>
      <w:r w:rsidRPr="00B10FD5">
        <w:t>(3) of this definition, except that the words "narcotic drug" as used in this act shall not include decocainized coca leaves or extracts of coca leaves, which extracts do not contain cocaine or ecogine.</w:t>
      </w:r>
    </w:p>
    <w:p w:rsidR="00AD472B" w:rsidRPr="00B10FD5" w:rsidRDefault="00AD472B" w:rsidP="00AD472B">
      <w:r w:rsidRPr="00B10FD5">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AD472B" w:rsidRPr="00B10FD5" w:rsidRDefault="00AD472B" w:rsidP="00AD472B">
      <w:r w:rsidRPr="00B10FD5">
        <w:tab/>
        <w:t>"Opium poppy" means the plant of the species Papaver somniferum L., except the seeds thereof.</w:t>
      </w:r>
    </w:p>
    <w:p w:rsidR="00AD472B" w:rsidRPr="00B10FD5" w:rsidRDefault="00AD472B" w:rsidP="00AD472B">
      <w:r w:rsidRPr="00B10FD5">
        <w:tab/>
        <w:t>"Person" means any corporation, association, partnership, trust, other institution or entity, or one or more individuals.</w:t>
      </w:r>
    </w:p>
    <w:p w:rsidR="00AD472B" w:rsidRPr="00B10FD5" w:rsidRDefault="00AD472B" w:rsidP="00AD472B">
      <w:r w:rsidRPr="00B10FD5">
        <w:tab/>
        <w:t>"Plant" means an organism having leaves and a readily observable root formation, including, but not limited to, a cutting having roots, a rootball or root hairs.</w:t>
      </w:r>
    </w:p>
    <w:p w:rsidR="00AD472B" w:rsidRPr="00B10FD5" w:rsidRDefault="00AD472B" w:rsidP="00AD472B">
      <w:r w:rsidRPr="00B10FD5">
        <w:tab/>
        <w:t>"Poppy straw" means all parts, except the seeds, of the opium poppy, after mowing.</w:t>
      </w:r>
    </w:p>
    <w:p w:rsidR="00540C0D" w:rsidRDefault="00AD472B" w:rsidP="00AD472B">
      <w:r w:rsidRPr="00B10FD5">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  As used in this definition:</w:t>
      </w:r>
    </w:p>
    <w:p w:rsidR="00AD472B" w:rsidRPr="00B10FD5" w:rsidRDefault="00AD472B" w:rsidP="00AD472B">
      <w:r w:rsidRPr="00B10FD5">
        <w:tab/>
        <w:t>(1)</w:t>
      </w:r>
      <w:r w:rsidRPr="00B10FD5">
        <w:tab/>
        <w:t>"Physician" means a physician authorized by law to practice medicine in this or any other state and any other person authorized by law to treat sick and injured human beings in this or any other state.</w:t>
      </w:r>
    </w:p>
    <w:p w:rsidR="00AD472B" w:rsidRPr="00B10FD5" w:rsidRDefault="00AD472B" w:rsidP="00AD472B">
      <w:r w:rsidRPr="00B10FD5">
        <w:tab/>
        <w:t>(2)</w:t>
      </w:r>
      <w:r w:rsidR="00540C0D">
        <w:tab/>
      </w:r>
      <w:r w:rsidRPr="00B10FD5">
        <w:t>"Veterinarian" means a veterinarian authorized by law to practice veterinary medicine in this State.</w:t>
      </w:r>
    </w:p>
    <w:p w:rsidR="00AD472B" w:rsidRPr="00B10FD5" w:rsidRDefault="00AD472B" w:rsidP="00AD472B">
      <w:r w:rsidRPr="00B10FD5">
        <w:tab/>
        <w:t>(3)</w:t>
      </w:r>
      <w:r w:rsidRPr="00B10FD5">
        <w:tab/>
        <w:t>"Dentist" means a dentist authorized by law to practice dentistry in this State.</w:t>
      </w:r>
    </w:p>
    <w:p w:rsidR="00AD472B" w:rsidRPr="00B10FD5" w:rsidRDefault="00AD472B" w:rsidP="00AD472B">
      <w:r w:rsidRPr="00B10FD5">
        <w:tab/>
        <w:t>(4)</w:t>
      </w:r>
      <w:r w:rsidRPr="00B10FD5">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AD472B" w:rsidRPr="00B10FD5" w:rsidRDefault="00AD472B" w:rsidP="00AD472B">
      <w:r w:rsidRPr="00B10FD5">
        <w:tab/>
        <w:t>(5)</w:t>
      </w:r>
      <w:r w:rsidRPr="00B10FD5">
        <w:tab/>
        <w:t xml:space="preserve">"Laboratory" means a laboratory to be entrusted with the custody of narcotic drugs and the use of controlled dangerous substances or controlled substance analogs for scientific, </w:t>
      </w:r>
      <w:r w:rsidRPr="00B10FD5">
        <w:lastRenderedPageBreak/>
        <w:t>experimental, and medical purposes and for purposes of instruction approved by the Department of Health.</w:t>
      </w:r>
    </w:p>
    <w:p w:rsidR="00AD472B" w:rsidRPr="00B10FD5" w:rsidRDefault="00AD472B" w:rsidP="00AD472B">
      <w:r w:rsidRPr="00B10FD5">
        <w:tab/>
        <w:t>"Production" includes the manufacture, planting, cultivation, growing, or harvesting of a controlled dangerous substance or controlled substance analog.</w:t>
      </w:r>
    </w:p>
    <w:p w:rsidR="00AD472B" w:rsidRPr="00B10FD5" w:rsidRDefault="00AD472B" w:rsidP="00AD472B">
      <w:r w:rsidRPr="00B10FD5">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AD472B" w:rsidRPr="00B10FD5" w:rsidRDefault="00AD472B" w:rsidP="00AD472B">
      <w:r w:rsidRPr="00B10FD5">
        <w:tab/>
        <w:t>"Residential treatment facility" means any facility licensed and approved by the Department of Human Services and which is approved by any county probation department for the inpatient treatment and rehabilitation of drug or alcohol dependent persons.</w:t>
      </w:r>
    </w:p>
    <w:p w:rsidR="00AD472B" w:rsidRPr="00B10FD5" w:rsidRDefault="00AD472B" w:rsidP="00AD472B">
      <w:r w:rsidRPr="00B10FD5">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AD472B" w:rsidRPr="00B10FD5" w:rsidRDefault="00AD472B" w:rsidP="00AD472B">
      <w:r w:rsidRPr="00B10FD5">
        <w:tab/>
        <w:t>"State" means the State of New Jersey.</w:t>
      </w:r>
    </w:p>
    <w:p w:rsidR="00AD472B" w:rsidRPr="00B10FD5" w:rsidRDefault="00AD472B" w:rsidP="00AD472B">
      <w:r w:rsidRPr="00B10FD5">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AD472B" w:rsidRPr="00B10FD5" w:rsidRDefault="00AD472B" w:rsidP="00AD472B">
      <w:r w:rsidRPr="00B10FD5">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AD472B" w:rsidRPr="00B10FD5" w:rsidRDefault="00AD472B" w:rsidP="00AD472B">
      <w:r w:rsidRPr="00B10FD5">
        <w:tab/>
        <w:t>"Stramonium preparation" means a substance prepared from any part of the stramonium plant in the form of a powder, pipe mixture, cigarette, or any other form with or without other ingredients.</w:t>
      </w:r>
    </w:p>
    <w:p w:rsidR="00AD472B" w:rsidRPr="00B10FD5" w:rsidRDefault="00AD472B" w:rsidP="00AD472B">
      <w:r w:rsidRPr="00B10FD5">
        <w:tab/>
        <w:t>"Stramonium plant" means the plant Datura Stramonium Linne, including Datura Tatula Linne.</w:t>
      </w:r>
    </w:p>
    <w:p w:rsidR="00FB22A6" w:rsidRPr="00B10FD5"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4388C" w:rsidRPr="00B10FD5" w:rsidRDefault="0084388C" w:rsidP="0084388C">
      <w:r w:rsidRPr="00B10FD5">
        <w:tab/>
        <w:t>55.</w:t>
      </w:r>
      <w:r w:rsidR="003073BF">
        <w:tab/>
      </w:r>
      <w:r w:rsidRPr="00B10FD5">
        <w:rPr>
          <w:bCs/>
        </w:rPr>
        <w:t xml:space="preserve">N.J.S.2C:35-5 is amended to read as follows: </w:t>
      </w:r>
    </w:p>
    <w:p w:rsidR="003073BF" w:rsidRDefault="003073BF" w:rsidP="0084388C"/>
    <w:p w:rsidR="003073BF" w:rsidRDefault="003073BF" w:rsidP="0084388C">
      <w:r>
        <w:t>Manufacturing, distributing or dispensing.</w:t>
      </w:r>
    </w:p>
    <w:p w:rsidR="0084388C" w:rsidRPr="00B10FD5" w:rsidRDefault="0084388C" w:rsidP="0084388C">
      <w:r w:rsidRPr="00B10FD5">
        <w:tab/>
        <w:t xml:space="preserve"> 2C:35-5.</w:t>
      </w:r>
      <w:r w:rsidRPr="00B10FD5">
        <w:tab/>
        <w:t>Manufacturing, Distributing or Dispensing. a.</w:t>
      </w:r>
      <w:r w:rsidR="002D7DB2">
        <w:t xml:space="preserve"> </w:t>
      </w:r>
      <w:r w:rsidRPr="00B10FD5">
        <w:t>Except as authorized by P.L.1970, c.226 (C.24:21-1 et seq.), it shall be unlawful for any person knowingly or purposely:</w:t>
      </w:r>
    </w:p>
    <w:p w:rsidR="0084388C" w:rsidRPr="00B10FD5" w:rsidRDefault="0084388C" w:rsidP="0084388C">
      <w:r w:rsidRPr="00B10FD5">
        <w:tab/>
        <w:t>(1)</w:t>
      </w:r>
      <w:r w:rsidRPr="00B10FD5">
        <w:tab/>
        <w:t>To manufacture, distribute or dispense, or to possess or have under his control with intent to manufacture, distribute or dispense, a controlled dangerous substance or controlled substance analog; or</w:t>
      </w:r>
    </w:p>
    <w:p w:rsidR="0084388C" w:rsidRPr="00B10FD5" w:rsidRDefault="0084388C" w:rsidP="0084388C">
      <w:r w:rsidRPr="00B10FD5">
        <w:tab/>
        <w:t>(2)</w:t>
      </w:r>
      <w:r w:rsidRPr="00B10FD5">
        <w:tab/>
        <w:t>To create, distribute, or possess or have under his control with intent to distribute, a counterfeit controlled dangerous substance.</w:t>
      </w:r>
    </w:p>
    <w:p w:rsidR="0084388C" w:rsidRPr="00B10FD5" w:rsidRDefault="0084388C" w:rsidP="0084388C">
      <w:r w:rsidRPr="00B10FD5">
        <w:tab/>
        <w:t xml:space="preserve"> b.</w:t>
      </w:r>
      <w:r w:rsidRPr="00B10FD5">
        <w:tab/>
        <w:t>Any person who violates subsection a. with respect to:</w:t>
      </w:r>
    </w:p>
    <w:p w:rsidR="0084388C" w:rsidRPr="00B10FD5" w:rsidRDefault="0084388C" w:rsidP="0084388C">
      <w:r w:rsidRPr="00B10FD5">
        <w:tab/>
        <w:t>(1)</w:t>
      </w:r>
      <w:r w:rsidRPr="00B10FD5">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w:t>
      </w:r>
      <w:r w:rsidRPr="00B10FD5">
        <w:lastRenderedPageBreak/>
        <w:t>substances shall not include decocainized coca leaves or extractions which do not contain cocaine or ecogine,</w:t>
      </w:r>
      <w:r w:rsidR="002D7DB2">
        <w:t xml:space="preserve"> </w:t>
      </w:r>
      <w:r w:rsidRPr="00B10FD5">
        <w:t>or 3,4-methylenedioxymethamphetamine or 3,4-methylenedioxyamphetamine, in a quantity of five ounces or more including any adulterants or dilutants is guilty of a crime of the first degree.</w:t>
      </w:r>
      <w:r w:rsidR="002D7DB2">
        <w:t xml:space="preserve"> </w:t>
      </w:r>
      <w:r w:rsidRPr="00B10FD5">
        <w:t xml:space="preserve">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 may be imposed; </w:t>
      </w:r>
    </w:p>
    <w:p w:rsidR="0084388C" w:rsidRPr="00B10FD5" w:rsidRDefault="0084388C" w:rsidP="0084388C">
      <w:r w:rsidRPr="00B10FD5">
        <w:tab/>
        <w:t>(2)</w:t>
      </w:r>
      <w:r w:rsidRPr="00B10FD5">
        <w:tab/>
        <w:t xml:space="preserve">A substance referred to in paragraph (1) of this subsection, in a quantity of one-half ounce or more but less than five ounces, including any adulterants or dilutants is guilty of a crime of the second degree; </w:t>
      </w:r>
    </w:p>
    <w:p w:rsidR="0084388C" w:rsidRPr="00B10FD5" w:rsidRDefault="0084388C" w:rsidP="0084388C">
      <w:r w:rsidRPr="00B10FD5">
        <w:tab/>
        <w:t>(3)</w:t>
      </w:r>
      <w:r w:rsidRPr="00B10FD5">
        <w:tab/>
        <w:t xml:space="preserve">A substance referred to </w:t>
      </w:r>
      <w:r w:rsidR="003073BF">
        <w:t xml:space="preserve">in </w:t>
      </w:r>
      <w:r w:rsidRPr="00B10FD5">
        <w:t>paragraph (1) of this subsection in a quantity less than one-half ounce including any adulterants or dilutants is guilty of a crime of the third degree except that, notwithstanding the provisions of subsection b. of N.J.S.2C:43-3, a fine of up to</w:t>
      </w:r>
      <w:r w:rsidR="002D7DB2">
        <w:t xml:space="preserve"> </w:t>
      </w:r>
      <w:r w:rsidRPr="00B10FD5">
        <w:t>$75,000 may be imposed;</w:t>
      </w:r>
    </w:p>
    <w:p w:rsidR="0084388C" w:rsidRPr="00B10FD5" w:rsidRDefault="0084388C" w:rsidP="0084388C">
      <w:r w:rsidRPr="00B10FD5">
        <w:tab/>
        <w:t>(4)</w:t>
      </w:r>
      <w:r w:rsidRPr="00B10FD5">
        <w:tab/>
        <w:t>A substance classified as a narcotic drug in Schedule I or II other than those specifically covered in this section, or the analog of any such substance, in a quantity of one ounce or more including any adulterants or dilutants is guilty of a crime of the second degree;</w:t>
      </w:r>
    </w:p>
    <w:p w:rsidR="0084388C" w:rsidRPr="00B10FD5" w:rsidRDefault="0084388C" w:rsidP="0084388C">
      <w:r w:rsidRPr="00B10FD5">
        <w:tab/>
        <w:t>(5)</w:t>
      </w:r>
      <w:r w:rsidRPr="00B10FD5">
        <w:tab/>
        <w:t>A substance classified as a narcotic drug in Schedule I or II 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w:t>
      </w:r>
      <w:r w:rsidR="002D7DB2">
        <w:t xml:space="preserve"> </w:t>
      </w:r>
      <w:r w:rsidRPr="00B10FD5">
        <w:t xml:space="preserve">$75,000 may be imposed; </w:t>
      </w:r>
    </w:p>
    <w:p w:rsidR="0084388C" w:rsidRPr="00B10FD5" w:rsidRDefault="0084388C" w:rsidP="0084388C">
      <w:r w:rsidRPr="00B10FD5">
        <w:tab/>
        <w:t>(6)</w:t>
      </w:r>
      <w:r w:rsidRPr="00B10FD5">
        <w:tab/>
        <w:t>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w:t>
      </w:r>
      <w:r w:rsidR="002D7DB2">
        <w:t xml:space="preserve"> </w:t>
      </w:r>
      <w:r w:rsidRPr="00B10FD5">
        <w:t>$500,000 may be imposed;</w:t>
      </w:r>
    </w:p>
    <w:p w:rsidR="0084388C" w:rsidRPr="00B10FD5" w:rsidRDefault="0084388C" w:rsidP="0084388C">
      <w:r w:rsidRPr="00B10FD5">
        <w:tab/>
        <w:t>(7)</w:t>
      </w:r>
      <w:r w:rsidRPr="00B10FD5">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84388C" w:rsidRPr="00B10FD5" w:rsidRDefault="0084388C" w:rsidP="0084388C">
      <w:r w:rsidRPr="00B10FD5">
        <w:tab/>
        <w:t>(8)</w:t>
      </w:r>
      <w:r w:rsidRPr="00B10FD5">
        <w:tab/>
        <w:t>Methamphetamine, or its analog, or phenyl-2-propanone (P2P), in a quantity of five ounces or more including any adulterants or dilutants is guilty of a crime of the first degree. Notwithstanding the provisions of subsection a. of N.J.S.2C:43-3, a fine of up to</w:t>
      </w:r>
      <w:r w:rsidR="002D7DB2">
        <w:t xml:space="preserve"> </w:t>
      </w:r>
      <w:r w:rsidRPr="00B10FD5">
        <w:t>$300,000 may be imposed;</w:t>
      </w:r>
    </w:p>
    <w:p w:rsidR="0084388C" w:rsidRPr="00B10FD5" w:rsidRDefault="0084388C" w:rsidP="0084388C">
      <w:pPr>
        <w:tabs>
          <w:tab w:val="clear" w:pos="1440"/>
          <w:tab w:val="left" w:pos="1170"/>
        </w:tabs>
      </w:pPr>
      <w:r w:rsidRPr="00B10FD5">
        <w:tab/>
        <w:t>(9)</w:t>
      </w:r>
      <w:r w:rsidR="003073BF">
        <w:t xml:space="preserve"> </w:t>
      </w:r>
      <w:r w:rsidRPr="00B10FD5">
        <w:t>(a)</w:t>
      </w:r>
      <w:r w:rsidR="003073BF">
        <w:t xml:space="preserve"> </w:t>
      </w:r>
      <w:r w:rsidRPr="00B10FD5">
        <w:t>Methamphetamine, or its analog, or phenyl-2-propanone (P2P), in a quantity of one-half ounce or more but less than five ounces including any adulterants or dilutants is guilty of a crime of the second degree;</w:t>
      </w:r>
    </w:p>
    <w:p w:rsidR="0084388C" w:rsidRPr="00B10FD5" w:rsidRDefault="0084388C" w:rsidP="0084388C">
      <w:r w:rsidRPr="00B10FD5">
        <w:tab/>
        <w:t>(b)</w:t>
      </w:r>
      <w:r w:rsidRPr="00B10FD5">
        <w:tab/>
        <w:t>Methamphetamine, or its analog, or phenyl-2-propanone</w:t>
      </w:r>
      <w:r w:rsidR="002D7DB2">
        <w:t xml:space="preserve"> </w:t>
      </w:r>
      <w:r w:rsidRPr="00B10FD5">
        <w:t>(P2P), in a quantity of less than one-half ounce including any adulterants or dilutants is guilty of a crime of the third degree except that notwithstanding the provisions of subsection b. of N.J.S.2C:43-3, a fine of up to</w:t>
      </w:r>
      <w:r w:rsidR="002D7DB2">
        <w:t xml:space="preserve"> </w:t>
      </w:r>
      <w:r w:rsidRPr="00B10FD5">
        <w:t>$75,000 may be imposed;</w:t>
      </w:r>
    </w:p>
    <w:p w:rsidR="0084388C" w:rsidRPr="00B10FD5" w:rsidRDefault="0084388C" w:rsidP="0084388C">
      <w:pPr>
        <w:tabs>
          <w:tab w:val="clear" w:pos="720"/>
          <w:tab w:val="left" w:pos="900"/>
        </w:tabs>
      </w:pPr>
      <w:r w:rsidRPr="00B10FD5">
        <w:lastRenderedPageBreak/>
        <w:tab/>
        <w:t>(10)</w:t>
      </w:r>
      <w:r w:rsidR="003073BF">
        <w:t xml:space="preserve"> </w:t>
      </w:r>
      <w:r w:rsidRPr="00B10FD5">
        <w:t>(a)</w:t>
      </w:r>
      <w:r w:rsidR="003073BF">
        <w:t xml:space="preserve"> </w:t>
      </w:r>
      <w:r w:rsidRPr="00B10FD5">
        <w:t>Marijuana in a quantity of 25 pounds or more including any adulterants or dilutants, or 50 or more marijuana plants, regardless of weight, or hashish in a quantity of five pounds or more including any adulterants or dilutants, is guilty of a crime of the first</w:t>
      </w:r>
      <w:r w:rsidRPr="00B10FD5">
        <w:rPr>
          <w:rFonts w:ascii="Albertus Extra Bold" w:hAnsi="Albertus Extra Bold"/>
          <w:b/>
        </w:rPr>
        <w:t xml:space="preserve"> </w:t>
      </w:r>
      <w:r w:rsidRPr="00B10FD5">
        <w:t>degree.  Notwithstanding the provisions of subsection a. of N.J.S.2C:43-3, a fine of up to</w:t>
      </w:r>
      <w:r w:rsidR="002D7DB2">
        <w:t xml:space="preserve"> </w:t>
      </w:r>
      <w:r w:rsidRPr="00B10FD5">
        <w:t>$300,000 may</w:t>
      </w:r>
      <w:r w:rsidRPr="00B10FD5">
        <w:rPr>
          <w:rFonts w:ascii="Albertus Extra Bold" w:hAnsi="Albertus Extra Bold"/>
          <w:b/>
        </w:rPr>
        <w:t xml:space="preserve"> </w:t>
      </w:r>
      <w:r w:rsidRPr="00B10FD5">
        <w:t>be imposed;</w:t>
      </w:r>
    </w:p>
    <w:p w:rsidR="0084388C" w:rsidRPr="00B10FD5" w:rsidRDefault="0084388C" w:rsidP="0084388C">
      <w:r w:rsidRPr="00B10FD5">
        <w:tab/>
        <w:t>(b)</w:t>
      </w:r>
      <w:r w:rsidRPr="00B10FD5">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B10FD5">
        <w:rPr>
          <w:rFonts w:ascii="Albertus Extra Bold" w:hAnsi="Albertus Extra Bold"/>
          <w:b/>
        </w:rPr>
        <w:t xml:space="preserve"> </w:t>
      </w:r>
      <w:r w:rsidRPr="00B10FD5">
        <w:t xml:space="preserve">degree; </w:t>
      </w:r>
    </w:p>
    <w:p w:rsidR="0084388C" w:rsidRPr="00B10FD5" w:rsidRDefault="0084388C" w:rsidP="0084388C">
      <w:pPr>
        <w:tabs>
          <w:tab w:val="clear" w:pos="720"/>
          <w:tab w:val="left" w:pos="810"/>
        </w:tabs>
      </w:pPr>
      <w:r w:rsidRPr="00B10FD5">
        <w:tab/>
        <w:t>(11)</w:t>
      </w:r>
      <w:r w:rsidR="003073BF">
        <w:t xml:space="preserve"> </w:t>
      </w:r>
      <w:r w:rsidRPr="00B10FD5">
        <w:t>(a)</w:t>
      </w:r>
      <w:r w:rsidR="002D7DB2">
        <w:t xml:space="preserve"> </w:t>
      </w:r>
      <w:r w:rsidRPr="00B10FD5">
        <w:t xml:space="preserve">Prior to the effective date of </w:t>
      </w:r>
      <w:r w:rsidR="003073BF" w:rsidRPr="00B10FD5">
        <w:t>P.L</w:t>
      </w:r>
      <w:r w:rsidR="003073BF">
        <w:t>.2021</w:t>
      </w:r>
      <w:r w:rsidR="003073BF" w:rsidRPr="00B10FD5">
        <w:t xml:space="preserve">, </w:t>
      </w:r>
      <w:r w:rsidR="00127C25">
        <w:t>c.16</w:t>
      </w:r>
      <w:r w:rsidR="003073BF" w:rsidRPr="00B10FD5">
        <w:t xml:space="preserve"> (C.</w:t>
      </w:r>
      <w:r w:rsidR="003073BF">
        <w:t>24:6I-31 et al.</w:t>
      </w:r>
      <w:r w:rsidR="003073BF" w:rsidRPr="00B10FD5">
        <w:t>)</w:t>
      </w:r>
      <w:r w:rsidRPr="00B10FD5">
        <w:t>, marijuana in a quantity of one ounce</w:t>
      </w:r>
      <w:r w:rsidRPr="00B10FD5">
        <w:rPr>
          <w:rFonts w:ascii="Albertus Extra Bold" w:hAnsi="Albertus Extra Bold"/>
        </w:rPr>
        <w:t xml:space="preserve"> </w:t>
      </w:r>
      <w:r w:rsidRPr="00B10FD5">
        <w:t>or more</w:t>
      </w:r>
      <w:r w:rsidRPr="00B10FD5">
        <w:rPr>
          <w:rFonts w:ascii="Albertus Extra Bold" w:hAnsi="Albertus Extra Bold"/>
          <w:b/>
        </w:rPr>
        <w:t xml:space="preserve"> </w:t>
      </w:r>
      <w:r w:rsidRPr="00B10FD5">
        <w:t>but less than five pounds including any adulterants or dilutants, or hashish in a quantity of five grams or more</w:t>
      </w:r>
      <w:r w:rsidRPr="00B10FD5">
        <w:rPr>
          <w:rFonts w:ascii="Albertus Extra Bold" w:hAnsi="Albertus Extra Bold"/>
          <w:b/>
        </w:rPr>
        <w:t xml:space="preserve"> </w:t>
      </w:r>
      <w:r w:rsidRPr="00B10FD5">
        <w:t>but less than one pound including any adulterants or dilutants, is guilty of a crime of the third degree except that, notwithstanding the provisions of subsection b. of N.J.S.2C:43-3, a fine of up to</w:t>
      </w:r>
      <w:r w:rsidR="002D7DB2">
        <w:t xml:space="preserve"> </w:t>
      </w:r>
      <w:r w:rsidRPr="00B10FD5">
        <w:t>$25,000 may be imposed;</w:t>
      </w:r>
    </w:p>
    <w:p w:rsidR="003073BF" w:rsidRDefault="0084388C" w:rsidP="0084388C">
      <w:pPr>
        <w:tabs>
          <w:tab w:val="clear" w:pos="720"/>
          <w:tab w:val="left" w:pos="810"/>
        </w:tabs>
      </w:pPr>
      <w:r w:rsidRPr="00B10FD5">
        <w:tab/>
        <w:t xml:space="preserve">(b) On and after the effective date of </w:t>
      </w:r>
      <w:r w:rsidR="003073BF" w:rsidRPr="00B10FD5">
        <w:t>P.L</w:t>
      </w:r>
      <w:r w:rsidR="003073BF">
        <w:t>.2021</w:t>
      </w:r>
      <w:r w:rsidR="003073BF" w:rsidRPr="00B10FD5">
        <w:t xml:space="preserve">, </w:t>
      </w:r>
      <w:r w:rsidR="00127C25">
        <w:t>c.16</w:t>
      </w:r>
      <w:r w:rsidR="003073BF" w:rsidRPr="00B10FD5">
        <w:t xml:space="preserve"> (C.</w:t>
      </w:r>
      <w:r w:rsidR="003073BF">
        <w:t>24:6I-31 et al.</w:t>
      </w:r>
      <w:r w:rsidR="003073BF" w:rsidRPr="00B10FD5">
        <w:t>)</w:t>
      </w:r>
      <w:r w:rsidRPr="00B10FD5">
        <w:t>,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p>
    <w:p w:rsidR="0084388C" w:rsidRPr="00B10FD5" w:rsidRDefault="0084388C" w:rsidP="0084388C">
      <w:pPr>
        <w:tabs>
          <w:tab w:val="clear" w:pos="720"/>
          <w:tab w:val="left" w:pos="810"/>
        </w:tabs>
      </w:pPr>
      <w:r w:rsidRPr="00B10FD5">
        <w:tab/>
        <w:t>(12) (a)</w:t>
      </w:r>
      <w:r w:rsidR="002D7DB2">
        <w:t xml:space="preserve"> </w:t>
      </w:r>
      <w:r w:rsidRPr="00B10FD5">
        <w:t>Prior to the effective date of P.L.</w:t>
      </w:r>
      <w:r w:rsidR="002D7DB2">
        <w:t>2021</w:t>
      </w:r>
      <w:r w:rsidRPr="00B10FD5">
        <w:t>, c.</w:t>
      </w:r>
      <w:r w:rsidR="002D7DB2">
        <w:t>16</w:t>
      </w:r>
      <w:r w:rsidR="00B10FD5">
        <w:t xml:space="preserve"> </w:t>
      </w:r>
      <w:r w:rsidRPr="00B10FD5">
        <w:t>(C.</w:t>
      </w:r>
      <w:r w:rsidR="002D7DB2">
        <w:t>24:6I-31 et al.</w:t>
      </w:r>
      <w:r w:rsidRPr="00B10FD5">
        <w:t>), marijuana in a quantity of</w:t>
      </w:r>
      <w:r w:rsidR="003073BF">
        <w:t xml:space="preserve"> </w:t>
      </w:r>
      <w:r w:rsidRPr="00B10FD5">
        <w:t>less than one ounce including any adulterants or dilutants, or hashish in a quantity of less than five gramsincluding any adulterants or dilutants, is guilty of a crime of the fourth degree;</w:t>
      </w:r>
    </w:p>
    <w:p w:rsidR="0084388C" w:rsidRPr="00B10FD5" w:rsidRDefault="0084388C" w:rsidP="0084388C">
      <w:pPr>
        <w:tabs>
          <w:tab w:val="clear" w:pos="720"/>
          <w:tab w:val="left" w:pos="810"/>
        </w:tabs>
      </w:pPr>
      <w:r w:rsidRPr="00B10FD5">
        <w:tab/>
        <w:t xml:space="preserve">(b) On and after the effective date of </w:t>
      </w:r>
      <w:r w:rsidR="003073BF" w:rsidRPr="00B10FD5">
        <w:t>P.L</w:t>
      </w:r>
      <w:r w:rsidR="003073BF">
        <w:t>.2021</w:t>
      </w:r>
      <w:r w:rsidR="003073BF" w:rsidRPr="00B10FD5">
        <w:t xml:space="preserve">, </w:t>
      </w:r>
      <w:r w:rsidR="00127C25">
        <w:t>c.16</w:t>
      </w:r>
      <w:r w:rsidR="003073BF" w:rsidRPr="00B10FD5">
        <w:t xml:space="preserve"> (C.</w:t>
      </w:r>
      <w:r w:rsidR="003073BF">
        <w:t>24:6I-31 et al.</w:t>
      </w:r>
      <w:r w:rsidR="003073BF" w:rsidRPr="00B10FD5">
        <w:t>)</w:t>
      </w:r>
      <w:r w:rsidRPr="00B10FD5">
        <w:t>, marijuana in a quantity of one ounce or less including any adulterants or dilutants, or hashish in a quantity of five grams or less including any adulterants or dilutants, is, for a first offense, subject to a written warning, which also indicates that any subsequent violation is a crime punishable by a term of imprisonment, a fine, or both, and for a second or subsequent offense, is guilty of a crime of the fourth degree;</w:t>
      </w:r>
    </w:p>
    <w:p w:rsidR="0084388C" w:rsidRPr="00B10FD5" w:rsidRDefault="0084388C" w:rsidP="0084388C">
      <w:pPr>
        <w:tabs>
          <w:tab w:val="clear" w:pos="720"/>
          <w:tab w:val="left" w:pos="810"/>
        </w:tabs>
      </w:pPr>
      <w:r w:rsidRPr="00B10FD5">
        <w:tab/>
        <w:t>(i)</w:t>
      </w:r>
      <w:r w:rsidR="003073BF">
        <w:tab/>
      </w:r>
      <w:r w:rsidRPr="00B10FD5">
        <w:t>The odor of marijuana or hashish, or burnt marijuana or hashish, shall not constitute reasonable articulable suspicion to initiate a search of a person to determine a violation of subparagraph (b) of</w:t>
      </w:r>
      <w:r w:rsidR="003073BF">
        <w:t xml:space="preserve"> </w:t>
      </w:r>
      <w:r w:rsidRPr="00B10FD5">
        <w:t>paragraph (12) of this subsection.  A person who violates this subparagraph</w:t>
      </w:r>
      <w:r w:rsidR="003073BF">
        <w:t xml:space="preserve"> </w:t>
      </w:r>
      <w:r w:rsidRPr="00B10FD5">
        <w:t>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B10FD5" w:rsidRDefault="0084388C" w:rsidP="0084388C">
      <w:pPr>
        <w:tabs>
          <w:tab w:val="clear" w:pos="720"/>
          <w:tab w:val="left" w:pos="810"/>
        </w:tabs>
      </w:pPr>
      <w:r w:rsidRPr="00B10FD5">
        <w:tab/>
        <w:t>(ii)</w:t>
      </w:r>
      <w:r w:rsidR="003073BF">
        <w:tab/>
      </w:r>
      <w:r w:rsidRPr="00B10FD5">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4388C" w:rsidRPr="00B10FD5" w:rsidRDefault="0084388C" w:rsidP="0084388C">
      <w:pPr>
        <w:tabs>
          <w:tab w:val="clear" w:pos="720"/>
          <w:tab w:val="left" w:pos="810"/>
        </w:tabs>
      </w:pPr>
      <w:r w:rsidRPr="00B10FD5">
        <w:lastRenderedPageBreak/>
        <w:tab/>
        <w:t>(iii) All local and county law enforcement authorities shall, following the submission process used for the uniform crime reporting system established by P.L.1966, c.37 (C.52:17B-5.1</w:t>
      </w:r>
      <w:r w:rsidR="00B10FD5">
        <w:t xml:space="preserve"> </w:t>
      </w:r>
      <w:r w:rsidRPr="00B10FD5">
        <w:t>et</w:t>
      </w:r>
      <w:r w:rsidR="00B10FD5">
        <w:t xml:space="preserve"> </w:t>
      </w:r>
      <w:r w:rsidRPr="00B10FD5">
        <w:t>seq.),</w:t>
      </w:r>
      <w:r w:rsidR="00B10FD5">
        <w:t xml:space="preserve"> </w:t>
      </w:r>
      <w:r w:rsidRPr="00B10FD5">
        <w:t>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84388C" w:rsidRPr="00B10FD5" w:rsidRDefault="0084388C" w:rsidP="0084388C">
      <w:pPr>
        <w:tabs>
          <w:tab w:val="clear" w:pos="720"/>
          <w:tab w:val="left" w:pos="810"/>
        </w:tabs>
      </w:pPr>
      <w:r w:rsidRPr="00B10FD5">
        <w:tab/>
        <w:t>(13)</w:t>
      </w:r>
      <w:r w:rsidRPr="00B10FD5">
        <w:tab/>
        <w:t xml:space="preserve">Any other controlled dangerous substance classified in Schedule I, II, III or IV, or its analog, is guilty of a crime of the third degree, except that, notwithstanding the provisions of subsection b. of N.J.S.2C:43-3, a fine of up to $25,000 may be imposed; or </w:t>
      </w:r>
    </w:p>
    <w:p w:rsidR="0084388C" w:rsidRPr="00B10FD5" w:rsidRDefault="0084388C" w:rsidP="0084388C">
      <w:pPr>
        <w:tabs>
          <w:tab w:val="clear" w:pos="720"/>
          <w:tab w:val="left" w:pos="810"/>
        </w:tabs>
      </w:pPr>
      <w:r w:rsidRPr="00B10FD5">
        <w:tab/>
        <w:t>(14)</w:t>
      </w:r>
      <w:r w:rsidRPr="00B10FD5">
        <w:tab/>
        <w:t>Any Schedule V substance, or its analog, is guilty of a crime of the fourth degree except that, notwithstanding the provisions of subsection b. of N.J.S.2C:43-3, a fine of up to</w:t>
      </w:r>
      <w:r w:rsidR="002D7DB2">
        <w:t xml:space="preserve"> </w:t>
      </w:r>
      <w:r w:rsidRPr="00B10FD5">
        <w:t xml:space="preserve">$25,000 may be imposed. </w:t>
      </w:r>
    </w:p>
    <w:p w:rsidR="0084388C" w:rsidRPr="00B10FD5" w:rsidRDefault="0084388C" w:rsidP="0084388C">
      <w:r w:rsidRPr="00B10FD5">
        <w:tab/>
        <w:t xml:space="preserve"> c.</w:t>
      </w:r>
      <w:r w:rsidRPr="00B10FD5">
        <w:tab/>
        <w:t xml:space="preserve">Where the degree of the offense for violation of this section depends on the quantity of the substance, the quantity involved shall be determined by the trier of fact, other than with respect to a first violation of subparagraph (b) of paragraph (12) of subsection b. of this section which is subject to a written warning as set forth in that subparagraph.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3073BF" w:rsidRDefault="003073BF" w:rsidP="0084388C"/>
    <w:p w:rsidR="0084388C" w:rsidRPr="00B10FD5" w:rsidRDefault="0084388C" w:rsidP="0084388C">
      <w:r w:rsidRPr="00B10FD5">
        <w:tab/>
        <w:t>56.</w:t>
      </w:r>
      <w:r w:rsidR="00C626F5">
        <w:tab/>
      </w:r>
      <w:r w:rsidRPr="00B10FD5">
        <w:t>N.J.S.2C:35-10 is amended to read as follows:</w:t>
      </w:r>
    </w:p>
    <w:p w:rsidR="00C626F5" w:rsidRDefault="00C626F5" w:rsidP="0084388C"/>
    <w:p w:rsidR="00C626F5" w:rsidRDefault="00C626F5" w:rsidP="0084388C">
      <w:r>
        <w:t>Possession, use or being under the influence, or failure to make lawful disposition.</w:t>
      </w:r>
    </w:p>
    <w:p w:rsidR="0084388C" w:rsidRPr="00B10FD5" w:rsidRDefault="0084388C" w:rsidP="0084388C">
      <w:r w:rsidRPr="00B10FD5">
        <w:tab/>
        <w:t xml:space="preserve"> 2C:35-10.</w:t>
      </w:r>
      <w:r w:rsidR="00C626F5">
        <w:t xml:space="preserve"> </w:t>
      </w:r>
      <w:r w:rsidRPr="00B10FD5">
        <w:t>Possession, Use or Being Under the Influence, or Failure to Make Lawful Disposition.</w:t>
      </w:r>
    </w:p>
    <w:p w:rsidR="0084388C" w:rsidRPr="00B10FD5" w:rsidRDefault="0084388C" w:rsidP="0084388C">
      <w:r w:rsidRPr="00B10FD5">
        <w:tab/>
        <w:t xml:space="preserve"> a.</w:t>
      </w:r>
      <w:r w:rsidRPr="00B10FD5">
        <w:tab/>
        <w:t xml:space="preserve">It is unlawful for any person, knowingly or purposely, to obtain, or to possess, actually or constructively, a controlled dangerous substance or controlled substance analog, unless the substance was obtained directly, or pursuant to a valid prescription or order </w:t>
      </w:r>
      <w:r w:rsidR="0068358D">
        <w:t xml:space="preserve">form </w:t>
      </w:r>
      <w:r w:rsidR="00B5133F">
        <w:t>from</w:t>
      </w:r>
      <w:r w:rsidRPr="00B10FD5">
        <w:t xml:space="preserve"> a practitioner, while acting in the course of his professional practice, or except as otherwise authorized by P.L.1970, c.226 (C.24:21-1 et seq.).  Any person who violates this section with respect to:</w:t>
      </w:r>
    </w:p>
    <w:p w:rsidR="0084388C" w:rsidRPr="00B10FD5" w:rsidRDefault="0084388C" w:rsidP="0084388C">
      <w:r w:rsidRPr="00B10FD5">
        <w:tab/>
        <w:t>(1)</w:t>
      </w:r>
      <w:r w:rsidRPr="00B10FD5">
        <w:tab/>
        <w:t>A controlled dangerous substance, or its analog, classified in Schedule I, II, III or IV other than those specifically covered in this section, is guilty of a crime of the third degree except that, notwithstanding the provisions of subsection b. of N.J.S.2C:43-3, a fine of up to $35,000 may be imposed;</w:t>
      </w:r>
    </w:p>
    <w:p w:rsidR="0084388C" w:rsidRPr="00B10FD5" w:rsidRDefault="0084388C" w:rsidP="0084388C">
      <w:pPr>
        <w:rPr>
          <w:rFonts w:ascii="Albertus Extra Bold" w:hAnsi="Albertus Extra Bold"/>
          <w:b/>
        </w:rPr>
      </w:pPr>
      <w:r w:rsidRPr="00B10FD5">
        <w:tab/>
        <w:t>(2)</w:t>
      </w:r>
      <w:r w:rsidRPr="00B10FD5">
        <w:tab/>
        <w:t>Any controlled dangerous substance, or its analog, classified in Schedule V, is guilty of a crime of the fourth degree except that, notwithstanding the provisions of subsection b. of N.J.S.2C:43-3, a fine of up to</w:t>
      </w:r>
      <w:r w:rsidR="002D7DB2">
        <w:t xml:space="preserve"> </w:t>
      </w:r>
      <w:r w:rsidRPr="00B10FD5">
        <w:t xml:space="preserve">$15,000 may be imposed; </w:t>
      </w:r>
      <w:r w:rsidRPr="00B10FD5">
        <w:tab/>
        <w:t xml:space="preserve">(3) (a) Prior to the effective date of </w:t>
      </w:r>
      <w:r w:rsidR="00C626F5" w:rsidRPr="00B10FD5">
        <w:lastRenderedPageBreak/>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possession of more than 50 grams of marijuana, including any adulterants or dilutants, or more than five grams of hashish is guilty of a crime of the fourth degree, except that, notwithstanding the provisions of subsection b. of N.J.S.2C:43-3, a fine of up to</w:t>
      </w:r>
      <w:r w:rsidR="002D7DB2">
        <w:t xml:space="preserve"> </w:t>
      </w:r>
      <w:r w:rsidRPr="00B10FD5">
        <w:t xml:space="preserve">$25,000 may be imposed; </w:t>
      </w:r>
    </w:p>
    <w:p w:rsidR="00C626F5" w:rsidRDefault="00C626F5" w:rsidP="0084388C">
      <w:pPr>
        <w:tabs>
          <w:tab w:val="clear" w:pos="720"/>
          <w:tab w:val="left" w:pos="810"/>
        </w:tabs>
      </w:pPr>
      <w:r>
        <w:tab/>
      </w:r>
      <w:r w:rsidR="0084388C" w:rsidRPr="00B10FD5">
        <w:t>(b)</w:t>
      </w:r>
      <w:r>
        <w:tab/>
      </w:r>
      <w:r w:rsidR="0084388C" w:rsidRPr="00B10FD5">
        <w:t xml:space="preserve">On and after to the effective date of </w:t>
      </w:r>
      <w:r w:rsidRPr="00B10FD5">
        <w:t>P.L</w:t>
      </w:r>
      <w:r>
        <w:t>.2021</w:t>
      </w:r>
      <w:r w:rsidRPr="00B10FD5">
        <w:t xml:space="preserve">, </w:t>
      </w:r>
      <w:r w:rsidR="00127C25">
        <w:t>c.16</w:t>
      </w:r>
      <w:r w:rsidRPr="00B10FD5">
        <w:t xml:space="preserve"> (C.</w:t>
      </w:r>
      <w:r>
        <w:t>24:6I-31 et al.</w:t>
      </w:r>
      <w:r w:rsidRPr="00B10FD5">
        <w:t>)</w:t>
      </w:r>
      <w:r w:rsidR="0084388C" w:rsidRPr="00B10FD5">
        <w:t>, possession of more than six ounces</w:t>
      </w:r>
      <w:r>
        <w:t xml:space="preserve"> </w:t>
      </w:r>
      <w:r w:rsidR="0084388C" w:rsidRPr="00B10FD5">
        <w:t>of marijuana, including any adulterants or dilutants, or more than 17 grams of hashish is guilty of a crime of the fourth degree, except that, notwithstanding the provisions of subsection b. of N.J.S.2C:43-3, a fine of up to $25,000 may be imposed;</w:t>
      </w:r>
    </w:p>
    <w:p w:rsidR="0084388C" w:rsidRPr="00B10FD5" w:rsidRDefault="0084388C" w:rsidP="0084388C">
      <w:pPr>
        <w:tabs>
          <w:tab w:val="clear" w:pos="720"/>
          <w:tab w:val="left" w:pos="810"/>
        </w:tabs>
      </w:pPr>
      <w:r w:rsidRPr="00B10FD5">
        <w:rPr>
          <w:rFonts w:ascii="Albertus Extra Bold" w:hAnsi="Albertus Extra Bold"/>
          <w:b/>
        </w:rPr>
        <w:tab/>
      </w:r>
      <w:r w:rsidRPr="00B10FD5">
        <w:t>(i)</w:t>
      </w:r>
      <w:r w:rsidR="00C626F5">
        <w:tab/>
      </w:r>
      <w:r w:rsidRPr="00B10FD5">
        <w:t>The odor of marijuana or hashish, or burnt marijuana or hashish, shall not constitute reasonable articulable suspicion to initiate a search of a person to determine a violation of subparagraph (b) of</w:t>
      </w:r>
      <w:r w:rsidR="00C626F5">
        <w:t xml:space="preserve"> </w:t>
      </w:r>
      <w:r w:rsidRPr="00B10FD5">
        <w:t>paragraph (3) of this subsection.</w:t>
      </w:r>
      <w:r w:rsidR="002D7DB2">
        <w:t xml:space="preserve"> </w:t>
      </w:r>
      <w:r w:rsidRPr="00B10FD5">
        <w:t xml:space="preserve">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B10FD5" w:rsidRDefault="0084388C" w:rsidP="0084388C">
      <w:pPr>
        <w:tabs>
          <w:tab w:val="clear" w:pos="720"/>
          <w:tab w:val="left" w:pos="810"/>
        </w:tabs>
      </w:pPr>
      <w:r w:rsidRPr="00B10FD5">
        <w:tab/>
        <w:t>(ii)</w:t>
      </w:r>
      <w:r w:rsidR="00C626F5">
        <w:tab/>
      </w:r>
      <w:r w:rsidRPr="00B10FD5">
        <w:t>A person shall not be deprived of any legal or civil right, privilege, benefit, or opportunity provided pursuant to any law solely by reason of committing a violation of subparagraph (b) of</w:t>
      </w:r>
      <w:r w:rsidR="00C626F5">
        <w:t xml:space="preserve"> </w:t>
      </w:r>
      <w:r w:rsidRPr="00B10FD5">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C626F5" w:rsidRDefault="0084388C" w:rsidP="0084388C">
      <w:r w:rsidRPr="00B10FD5">
        <w:tab/>
        <w:t>(iii) All local and county law enforcement authorities shall, following the submission process used for the uniform crime reporting system established by P.L.1966, c.37 (C.52:17B-5.1</w:t>
      </w:r>
      <w:r w:rsidR="00B10FD5">
        <w:t xml:space="preserve"> </w:t>
      </w:r>
      <w:r w:rsidRPr="00B10FD5">
        <w:t>et</w:t>
      </w:r>
      <w:r w:rsidR="00B10FD5">
        <w:t xml:space="preserve"> </w:t>
      </w:r>
      <w:r w:rsidRPr="00B10FD5">
        <w:t>seq.),</w:t>
      </w:r>
      <w:r w:rsidR="00B10FD5">
        <w:t xml:space="preserve"> </w:t>
      </w:r>
      <w:r w:rsidRPr="00B10FD5">
        <w:t>submit a quarterly report to the Uniform Crime Reporting Unit, within the Division of State Police in the Department of Law and Public Safety, or to another designated recipient determined by the Attorney General, containing the number of violations of subparagraph (b) of</w:t>
      </w:r>
      <w:r w:rsidR="00C626F5">
        <w:t xml:space="preserve"> </w:t>
      </w:r>
      <w:r w:rsidRPr="00B10FD5">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00C626F5">
        <w:t xml:space="preserve"> </w:t>
      </w:r>
      <w:r w:rsidRPr="00B10FD5">
        <w:t>or</w:t>
      </w:r>
    </w:p>
    <w:p w:rsidR="0084388C" w:rsidRDefault="0084388C" w:rsidP="0084388C">
      <w:r w:rsidRPr="00B10FD5">
        <w:tab/>
        <w:t>(4)</w:t>
      </w:r>
      <w:r w:rsidR="00C626F5">
        <w:t xml:space="preserve"> </w:t>
      </w:r>
      <w:r w:rsidRPr="00B10FD5">
        <w:t xml:space="preserve">(a) Prior to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possession of 50 grams</w:t>
      </w:r>
      <w:r w:rsidRPr="00B10FD5">
        <w:rPr>
          <w:rFonts w:ascii="Albertus Extra Bold" w:hAnsi="Albertus Extra Bold"/>
        </w:rPr>
        <w:t xml:space="preserve"> </w:t>
      </w:r>
      <w:r w:rsidRPr="00B10FD5">
        <w:t>or</w:t>
      </w:r>
      <w:r w:rsidRPr="00B10FD5">
        <w:rPr>
          <w:rFonts w:ascii="Albertus Extra Bold" w:hAnsi="Albertus Extra Bold"/>
        </w:rPr>
        <w:t xml:space="preserve"> </w:t>
      </w:r>
      <w:r w:rsidRPr="00B10FD5">
        <w:t>less of marijuana, including any adulterants or dilutants, or five grams or less of hashish is a disorderly person;</w:t>
      </w:r>
    </w:p>
    <w:p w:rsidR="0084388C" w:rsidRPr="00B10FD5" w:rsidRDefault="0084388C" w:rsidP="0084388C">
      <w:pPr>
        <w:tabs>
          <w:tab w:val="clear" w:pos="720"/>
          <w:tab w:val="left" w:pos="810"/>
        </w:tabs>
      </w:pPr>
      <w:r w:rsidRPr="00B10FD5">
        <w:tab/>
        <w:t>(b)</w:t>
      </w:r>
      <w:r w:rsidR="00C626F5">
        <w:tab/>
      </w:r>
      <w:r w:rsidRPr="00B10FD5">
        <w:t xml:space="preserve">On and after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possession of six ounces or less</w:t>
      </w:r>
      <w:r w:rsidR="00C626F5">
        <w:t xml:space="preserve"> </w:t>
      </w:r>
      <w:r w:rsidRPr="00B10FD5">
        <w:t>of marijuana, including any adulterants or dilutants, or 17</w:t>
      </w:r>
      <w:r w:rsidR="00C626F5">
        <w:t xml:space="preserve"> </w:t>
      </w:r>
      <w:r w:rsidRPr="00B10FD5">
        <w:t>grams or less of hashish is not subject to any punishment, as this possession is not a crime, offense, act of delinquency, or civil violation of law;</w:t>
      </w:r>
      <w:r w:rsidR="00CD527D">
        <w:t xml:space="preserve"> or</w:t>
      </w:r>
    </w:p>
    <w:p w:rsidR="00CD527D" w:rsidRPr="00B10FD5" w:rsidRDefault="00CD527D" w:rsidP="00CD527D">
      <w:r>
        <w:tab/>
        <w:t>(5)</w:t>
      </w:r>
      <w:r>
        <w:tab/>
        <w:t>Possession of one ounce or less of psilocybin is a disorderly persons offense.</w:t>
      </w:r>
    </w:p>
    <w:p w:rsidR="0084388C" w:rsidRPr="00B10FD5" w:rsidRDefault="00C626F5" w:rsidP="0084388C">
      <w:r>
        <w:tab/>
      </w:r>
      <w:r w:rsidR="0084388C" w:rsidRPr="00B10FD5">
        <w:t>Any person who commits any offense set forth in paragraphs (1) through (3) of this</w:t>
      </w:r>
      <w:r w:rsidR="002D7DB2">
        <w:t xml:space="preserve"> </w:t>
      </w:r>
      <w:r w:rsidR="0084388C" w:rsidRPr="00B10FD5">
        <w:t xml:space="preserve">subsection while on any property used for school purposes which is owned by or leased to </w:t>
      </w:r>
      <w:r w:rsidR="0084388C" w:rsidRPr="00B10FD5">
        <w:lastRenderedPageBreak/>
        <w:t>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84388C" w:rsidRPr="00B10FD5" w:rsidRDefault="0084388C" w:rsidP="0084388C">
      <w:r w:rsidRPr="00B10FD5">
        <w:tab/>
        <w:t>b.</w:t>
      </w:r>
      <w:r w:rsidR="00C626F5">
        <w:t xml:space="preserve"> </w:t>
      </w:r>
      <w:r w:rsidRPr="00B10FD5">
        <w:t>(1)</w:t>
      </w:r>
      <w:r w:rsidR="002D7DB2">
        <w:t xml:space="preserve"> </w:t>
      </w:r>
      <w:r w:rsidRPr="00B10FD5">
        <w:t>Any person who uses or who is under the influence of any controlled dangerous substance, or its analog, not including marijuana or hashish, for a purpose other than the treatment of sickness or injury as lawfully prescribed or administered by a physician is a disorderly person.</w:t>
      </w:r>
    </w:p>
    <w:p w:rsidR="0084388C" w:rsidRPr="00B10FD5" w:rsidRDefault="0084388C" w:rsidP="0084388C">
      <w:r w:rsidRPr="00B10FD5">
        <w:tab/>
        <w:t>In a prosecution under this subsection, it shall not be necessary for the State to prove that the accused did use or was under the influence of any specific, prohibited drug, but it shall be sufficient for a conviction under this subsection for the State to prove that the accused did use or was under the influence of some prohibited controlled dangerous substance, counterfeit controlled dangerous substance, or controlled substance analog, by proving that the accused did manifest physical and physiological symptoms or reactions caused by the use of any prohibited controlled dangerous substance or controlled substance analog.</w:t>
      </w:r>
    </w:p>
    <w:p w:rsidR="0084388C" w:rsidRPr="00B10FD5" w:rsidRDefault="0084388C" w:rsidP="0084388C">
      <w:r w:rsidRPr="00B10FD5">
        <w:tab/>
        <w:t>(2)</w:t>
      </w:r>
      <w:r w:rsidRPr="00B10FD5">
        <w:tab/>
        <w:t>Notwithstanding that using or being under the influence of marijuana or hashish is not a punishable crime, offense, act of delinquency, or civil violation pursuant to this subsection, the smoking, vaping, or aerosolizing</w:t>
      </w:r>
      <w:r w:rsidR="00C626F5">
        <w:t xml:space="preserve"> </w:t>
      </w:r>
      <w:r w:rsidRPr="00B10FD5">
        <w:t>of marijuana or hashish may be prohibited or otherwise regulated on or in any property by the person or entity that owns or controls that property, including multifamily housing that is a multiple dwelling as defined in section 3 of P.L.1967, c.76 (C.55:13A-3), the structure or specific units of the structure of a cooperative as defined in section 3 of P.L.1987, c.381 (C.46:8D-3),the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84388C" w:rsidRPr="00B10FD5" w:rsidRDefault="0084388C" w:rsidP="0084388C">
      <w:r w:rsidRPr="00B10FD5">
        <w:tab/>
        <w:t>c.</w:t>
      </w:r>
      <w:r w:rsidRPr="00B10FD5">
        <w:tab/>
        <w:t>Any person who knowingly obtains or possesses a controlled dangerous substance or controlled substance analog in violation of paragraph (1) or (2)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84388C" w:rsidRPr="00B10FD5" w:rsidRDefault="0084388C" w:rsidP="0084388C"/>
    <w:p w:rsidR="00C626F5" w:rsidRDefault="0084388C" w:rsidP="0084388C">
      <w:r w:rsidRPr="00B10FD5">
        <w:tab/>
        <w:t>57.</w:t>
      </w:r>
      <w:r w:rsidR="00C626F5">
        <w:tab/>
      </w:r>
      <w:r w:rsidRPr="00B10FD5">
        <w:t>N.J.S 2C:36-1 is amended to read as follows:</w:t>
      </w:r>
    </w:p>
    <w:p w:rsidR="00C626F5" w:rsidRDefault="00C626F5" w:rsidP="0084388C"/>
    <w:p w:rsidR="00C626F5" w:rsidRDefault="00C626F5" w:rsidP="0084388C">
      <w:r>
        <w:t>Drug paraphernalia, defined; determination.</w:t>
      </w:r>
    </w:p>
    <w:p w:rsidR="0084388C" w:rsidRPr="00B10FD5" w:rsidRDefault="0084388C" w:rsidP="0084388C">
      <w:r w:rsidRPr="00B10FD5">
        <w:tab/>
        <w:t>2C:36-1.</w:t>
      </w:r>
      <w:r w:rsidRPr="00B10FD5">
        <w:tab/>
        <w:t>Drug paraphernalia, defined; determination.</w:t>
      </w:r>
    </w:p>
    <w:p w:rsidR="0084388C" w:rsidRPr="00B10FD5" w:rsidRDefault="0084388C" w:rsidP="0084388C">
      <w:r w:rsidRPr="00B10FD5">
        <w:rPr>
          <w:rFonts w:ascii="Albertus Extra Bold" w:hAnsi="Albertus Extra Bold"/>
          <w:b/>
        </w:rPr>
        <w:tab/>
      </w:r>
      <w:r w:rsidRPr="00B10FD5">
        <w:t>a.</w:t>
      </w:r>
      <w:r w:rsidRPr="00B10FD5">
        <w:rPr>
          <w:rFonts w:ascii="Albertus Extra Bold" w:hAnsi="Albertus Extra Bold"/>
          <w:b/>
        </w:rPr>
        <w:tab/>
      </w:r>
      <w:r w:rsidRPr="00B10FD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other than marijuana or hashish, in violation of the provisions of chapter 35 of this title.  It shall include, but not be limited to:  </w:t>
      </w:r>
    </w:p>
    <w:p w:rsidR="0084388C" w:rsidRPr="00B10FD5" w:rsidRDefault="00C626F5" w:rsidP="0084388C">
      <w:r>
        <w:tab/>
      </w:r>
      <w:r w:rsidR="0084388C" w:rsidRPr="00B10FD5">
        <w:t>(1)</w:t>
      </w:r>
      <w:r>
        <w:tab/>
      </w:r>
      <w:r w:rsidR="0084388C" w:rsidRPr="00B10FD5">
        <w:t xml:space="preserve">kits used or intended for use in planting, propagating, cultivating, growing or harvesting of any species of plant, other than the plant Cannabis sativa L., which is a controlled dangerous substance or from which a controlled dangerous substance can be derived; </w:t>
      </w:r>
    </w:p>
    <w:p w:rsidR="0084388C" w:rsidRPr="00B10FD5" w:rsidRDefault="0084388C" w:rsidP="0084388C">
      <w:r w:rsidRPr="00B10FD5">
        <w:lastRenderedPageBreak/>
        <w:tab/>
        <w:t>(2)</w:t>
      </w:r>
      <w:r w:rsidR="00C626F5">
        <w:tab/>
      </w:r>
      <w:r w:rsidRPr="00B10FD5">
        <w:t xml:space="preserve">kits used or intended for use in manufacturing, compounding, converting, producing, processing, or preparing controlled dangerous substances or controlled substance analogs; </w:t>
      </w:r>
    </w:p>
    <w:p w:rsidR="0084388C" w:rsidRPr="00B10FD5" w:rsidRDefault="0084388C" w:rsidP="0084388C">
      <w:r w:rsidRPr="00B10FD5">
        <w:tab/>
        <w:t>(3)</w:t>
      </w:r>
      <w:r w:rsidR="00C626F5">
        <w:tab/>
      </w:r>
      <w:r w:rsidRPr="00B10FD5">
        <w:t xml:space="preserve">isomerization devices used or intended for use in increasing the potency of any species of plant, other than the plant Cannabis sativa L., which is a controlled dangerous substance; </w:t>
      </w:r>
    </w:p>
    <w:p w:rsidR="0084388C" w:rsidRPr="00B10FD5" w:rsidRDefault="0084388C" w:rsidP="0084388C">
      <w:r w:rsidRPr="00B10FD5">
        <w:tab/>
        <w:t>(4)</w:t>
      </w:r>
      <w:r w:rsidR="00C626F5">
        <w:tab/>
      </w:r>
      <w:r w:rsidRPr="00B10FD5">
        <w:t xml:space="preserve">testing equipment used or intended for use identifying, or in analyzing the strength, effectiveness or purity of controlled dangerous substances or controlled substance analogs; </w:t>
      </w:r>
    </w:p>
    <w:p w:rsidR="0084388C" w:rsidRPr="00B10FD5" w:rsidRDefault="0084388C" w:rsidP="0084388C">
      <w:r w:rsidRPr="00B10FD5">
        <w:tab/>
        <w:t>(5)</w:t>
      </w:r>
      <w:r w:rsidR="00C626F5">
        <w:tab/>
      </w:r>
      <w:r w:rsidRPr="00B10FD5">
        <w:t xml:space="preserve">scales and balances used or intended for use in weighing or measuring controlled dangerous substances or controlled substance analogs; </w:t>
      </w:r>
    </w:p>
    <w:p w:rsidR="0084388C" w:rsidRPr="00B10FD5" w:rsidRDefault="0084388C" w:rsidP="0084388C">
      <w:r w:rsidRPr="00B10FD5">
        <w:tab/>
        <w:t>(6)</w:t>
      </w:r>
      <w:r w:rsidR="00C626F5">
        <w:tab/>
      </w:r>
      <w:r w:rsidRPr="00B10FD5">
        <w:t xml:space="preserve">dilutants and adulterants, such as quinine hydrochloride, mannitol, mannite, dextrose and lactose, used or intended for use in cutting controlled dangerous substances or controlled substance analogs; </w:t>
      </w:r>
    </w:p>
    <w:p w:rsidR="00C626F5" w:rsidRDefault="0084388C" w:rsidP="0084388C">
      <w:r w:rsidRPr="00B10FD5">
        <w:tab/>
        <w:t>(7)</w:t>
      </w:r>
      <w:r w:rsidR="00C626F5">
        <w:tab/>
      </w:r>
      <w:r w:rsidRPr="00B10FD5">
        <w:t xml:space="preserve">blenders, bowls, containers, spoons and mixing devices used or intended for use in compounding controlled dangerous substances or controlled substance analogs; </w:t>
      </w:r>
    </w:p>
    <w:p w:rsidR="0084388C" w:rsidRPr="00B10FD5" w:rsidRDefault="00C626F5" w:rsidP="0084388C">
      <w:r>
        <w:tab/>
      </w:r>
      <w:r w:rsidR="0084388C" w:rsidRPr="00B10FD5">
        <w:t>(8)</w:t>
      </w:r>
      <w:r>
        <w:tab/>
      </w:r>
      <w:r w:rsidR="0084388C" w:rsidRPr="00B10FD5">
        <w:t xml:space="preserve">capsules, balloons, envelopes and other containers used or intended for use in packaging small quantities of controlled dangerous substances or controlled substance analogs; </w:t>
      </w:r>
    </w:p>
    <w:p w:rsidR="0084388C" w:rsidRPr="00B10FD5" w:rsidRDefault="0084388C" w:rsidP="0084388C">
      <w:r w:rsidRPr="00B10FD5">
        <w:tab/>
        <w:t>(9)</w:t>
      </w:r>
      <w:r w:rsidR="00C626F5">
        <w:tab/>
      </w:r>
      <w:r w:rsidRPr="00B10FD5">
        <w:t xml:space="preserve">containers and other objects used or intended for use in storing or concealing controlled dangerous substances, controlled substance analogs or toxic chemicals; </w:t>
      </w:r>
    </w:p>
    <w:p w:rsidR="0084388C" w:rsidRPr="00B10FD5" w:rsidRDefault="0084388C" w:rsidP="0084388C">
      <w:r w:rsidRPr="00B10FD5">
        <w:tab/>
        <w:t>(10) objects used or intended for use in ingesting, inhaling, or otherwise introducing</w:t>
      </w:r>
      <w:r w:rsidR="002D7DB2">
        <w:t xml:space="preserve"> </w:t>
      </w:r>
      <w:r w:rsidRPr="00B10FD5">
        <w:t>cocaine, nitrous oxide or the fumes of a toxic chemical into the human body, such as</w:t>
      </w:r>
      <w:r w:rsidR="002D7DB2">
        <w:t xml:space="preserve"> </w:t>
      </w:r>
      <w:r w:rsidRPr="00B10FD5">
        <w:t>(a) metal, wooden, acrylic, glass, stone, plastic, or ceramic pipes with or without screens, permanent screens, or punctured metal bowls; (b) water pipes; (c)carburetion tubes and devices; (d) smoking and carburetion masks; (e) roach clips, meaning objects used to hold burning material</w:t>
      </w:r>
      <w:r w:rsidR="002D7DB2">
        <w:t xml:space="preserve"> </w:t>
      </w:r>
      <w:r w:rsidRPr="00B10FD5">
        <w:t>that has become too small or too short to be held in the hand; (f) miniature cocaine spoons, and cocaine vials; (g) chamber pipes; (h) carburetor pipes; (i) electric pipes; (j) air-driven pipes; (k) chillums; (l) bongs; (m) ice pipes or chillers; (n) compressed gas containers, such as tanks, cartridges or canisters, that contain food grade or pharmaceutical grade nitrous oxide as a principal ingredient; (o) chargers or charging bottles, meaning metal, ceramic or plastic devices that contain an interior pin that may be used to expel compressed gas from a cartridge or canister; and</w:t>
      </w:r>
      <w:r w:rsidR="002D7DB2">
        <w:t xml:space="preserve"> </w:t>
      </w:r>
      <w:r w:rsidRPr="00B10FD5">
        <w:t xml:space="preserve">(p) tubes, balloons, bags, fabrics, bottles or other containers used to concentrate or hold in suspension a toxic chemical or the fumes of a toxic chemical. </w:t>
      </w:r>
    </w:p>
    <w:p w:rsidR="0084388C" w:rsidRPr="00B10FD5" w:rsidRDefault="0084388C" w:rsidP="0084388C">
      <w:r w:rsidRPr="00B10FD5">
        <w:tab/>
        <w:t>b.</w:t>
      </w:r>
      <w:r w:rsidRPr="00B10FD5">
        <w:tab/>
        <w:t>In determining whether or not an object is drug paraphernalia, the trier of fact, in addition to or as part of the proofs, may consider the following factors:</w:t>
      </w:r>
      <w:r w:rsidR="002D7DB2">
        <w:t xml:space="preserve"> </w:t>
      </w:r>
    </w:p>
    <w:p w:rsidR="0084388C" w:rsidRPr="00B10FD5" w:rsidRDefault="0084388C" w:rsidP="0084388C">
      <w:r w:rsidRPr="00B10FD5">
        <w:tab/>
        <w:t>(1)</w:t>
      </w:r>
      <w:r w:rsidR="002D7DB2">
        <w:t xml:space="preserve"> </w:t>
      </w:r>
      <w:r w:rsidRPr="00B10FD5">
        <w:t>(a)</w:t>
      </w:r>
      <w:r w:rsidR="002D7DB2">
        <w:t xml:space="preserve"> </w:t>
      </w:r>
      <w:r w:rsidRPr="00B10FD5">
        <w:t xml:space="preserve">statements by an owner or by anyone in control of the object concerning its use; </w:t>
      </w:r>
    </w:p>
    <w:p w:rsidR="0084388C" w:rsidRPr="00B10FD5" w:rsidRDefault="0084388C" w:rsidP="0084388C">
      <w:r w:rsidRPr="00B10FD5">
        <w:tab/>
        <w:t>(b)</w:t>
      </w:r>
      <w:r w:rsidR="00C626F5">
        <w:tab/>
      </w:r>
      <w:r w:rsidRPr="00B10FD5">
        <w:t>the proximity of the object</w:t>
      </w:r>
      <w:r w:rsidR="002D7DB2">
        <w:t xml:space="preserve"> </w:t>
      </w:r>
      <w:r w:rsidRPr="00B10FD5">
        <w:t>to illegally possessed controlled dangerous substances, controlled substance analogs or toxic chemicals;</w:t>
      </w:r>
    </w:p>
    <w:p w:rsidR="0084388C" w:rsidRPr="00B10FD5" w:rsidRDefault="0084388C" w:rsidP="0084388C">
      <w:r w:rsidRPr="00B10FD5">
        <w:tab/>
        <w:t>(c)</w:t>
      </w:r>
      <w:r w:rsidR="00C626F5">
        <w:tab/>
      </w:r>
      <w:r w:rsidRPr="00B10FD5">
        <w:t>the existence of any residue of illegally possessed controlled dangerous substances, controlled substance analogs or toxic chemicals on the object;</w:t>
      </w:r>
    </w:p>
    <w:p w:rsidR="0084388C" w:rsidRPr="00B10FD5" w:rsidRDefault="0084388C" w:rsidP="0084388C">
      <w:r w:rsidRPr="00B10FD5">
        <w:tab/>
        <w:t>(d)</w:t>
      </w:r>
      <w:r w:rsidR="00C626F5">
        <w:rPr>
          <w:rFonts w:ascii="Albertus Extra Bold" w:hAnsi="Albertus Extra Bold"/>
        </w:rPr>
        <w:tab/>
      </w:r>
      <w:r w:rsidRPr="00B10FD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84388C" w:rsidRPr="00B10FD5" w:rsidRDefault="0084388C" w:rsidP="0084388C">
      <w:r w:rsidRPr="00B10FD5">
        <w:tab/>
        <w:t>(e)</w:t>
      </w:r>
      <w:r w:rsidR="00C626F5">
        <w:tab/>
      </w:r>
      <w:r w:rsidRPr="00B10FD5">
        <w:t xml:space="preserve">instructions, oral or written, provided with the object concerning its use; </w:t>
      </w:r>
    </w:p>
    <w:p w:rsidR="0084388C" w:rsidRPr="00B10FD5" w:rsidRDefault="0084388C" w:rsidP="0084388C">
      <w:r w:rsidRPr="00B10FD5">
        <w:tab/>
        <w:t>(f)</w:t>
      </w:r>
      <w:r w:rsidR="00C626F5">
        <w:tab/>
      </w:r>
      <w:r w:rsidRPr="00B10FD5">
        <w:t xml:space="preserve">descriptive materials accompanying the object which explain or depict its use; </w:t>
      </w:r>
    </w:p>
    <w:p w:rsidR="0084388C" w:rsidRPr="00B10FD5" w:rsidRDefault="0084388C" w:rsidP="0084388C">
      <w:r w:rsidRPr="00B10FD5">
        <w:lastRenderedPageBreak/>
        <w:tab/>
        <w:t>(g)</w:t>
      </w:r>
      <w:r w:rsidR="00C626F5">
        <w:tab/>
      </w:r>
      <w:r w:rsidRPr="00B10FD5">
        <w:t xml:space="preserve">national or local advertising whose purpose the person knows or should know is to promote the sale of objects intended for use as drug paraphernalia; </w:t>
      </w:r>
    </w:p>
    <w:p w:rsidR="0084388C" w:rsidRPr="00B10FD5" w:rsidRDefault="0084388C" w:rsidP="0084388C">
      <w:r w:rsidRPr="00B10FD5">
        <w:tab/>
        <w:t>(h)</w:t>
      </w:r>
      <w:r w:rsidR="00C626F5">
        <w:tab/>
      </w:r>
      <w:r w:rsidRPr="00B10FD5">
        <w:t xml:space="preserve">the manner in which the object is displayed for sale; </w:t>
      </w:r>
    </w:p>
    <w:p w:rsidR="0084388C" w:rsidRPr="00B10FD5" w:rsidRDefault="0084388C" w:rsidP="0084388C">
      <w:r w:rsidRPr="00B10FD5">
        <w:tab/>
        <w:t>(i)</w:t>
      </w:r>
      <w:r w:rsidR="00C626F5">
        <w:tab/>
      </w:r>
      <w:r w:rsidRPr="00B10FD5">
        <w:t xml:space="preserve">the existence and scope of legitimate uses for the object in the community; and </w:t>
      </w:r>
    </w:p>
    <w:p w:rsidR="0084388C" w:rsidRPr="00B10FD5" w:rsidRDefault="0084388C" w:rsidP="0084388C">
      <w:r w:rsidRPr="00B10FD5">
        <w:tab/>
        <w:t>(j)</w:t>
      </w:r>
      <w:r w:rsidR="00C626F5">
        <w:tab/>
      </w:r>
      <w:r w:rsidRPr="00B10FD5">
        <w:t>expert testimony concerning its use.</w:t>
      </w:r>
    </w:p>
    <w:p w:rsidR="0084388C" w:rsidRDefault="0084388C" w:rsidP="0084388C">
      <w:r w:rsidRPr="00B10FD5">
        <w:tab/>
        <w:t>(2)</w:t>
      </w:r>
      <w:r w:rsidRPr="00B10FD5">
        <w:tab/>
        <w:t>If an object appears to be for use, intended for use, or designed for use with cannabis or cannabis items in accordance with the “New Jersey Cannabis Regulatory, Enforcement Assistance, and Marketplace</w:t>
      </w:r>
      <w:r w:rsidR="00C626F5">
        <w:t xml:space="preserve"> </w:t>
      </w:r>
      <w:r w:rsidRPr="00B10FD5">
        <w:t>Modernization Act,”</w:t>
      </w:r>
      <w:r w:rsidR="002D7DB2">
        <w:t xml:space="preserve">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the object is presumed to be a lawful cannabis paraphernalia as defined in section 3 of that act (C.</w:t>
      </w:r>
      <w:r w:rsidR="00C626F5">
        <w:t>24:6I-33</w:t>
      </w:r>
      <w:r w:rsidRPr="00B10FD5">
        <w:t>), and does not alone constitute reasonable articulable suspicion that the object is a drug paraphernalia, notwithstanding that the object could also be used with an illegal controlled substance or controlled substance analog, unless the owner or any other person in proximity to or</w:t>
      </w:r>
      <w:r w:rsidR="00C626F5">
        <w:t xml:space="preserve"> </w:t>
      </w:r>
      <w:r w:rsidRPr="00B10FD5">
        <w:t>in control of the object was in possession of an illegal controlled dangerous substance or controlled substance analog, or the object was in proximity of an illegally possessed controlled dangerous substance or controlled substance analog to indicate its use, intended use, or design for use with that controlled dangerous substance or controlled substance analog.</w:t>
      </w:r>
    </w:p>
    <w:p w:rsidR="0084388C" w:rsidRPr="00B10FD5" w:rsidRDefault="0084388C" w:rsidP="0084388C"/>
    <w:p w:rsidR="0084388C" w:rsidRPr="00B10FD5" w:rsidRDefault="0084388C" w:rsidP="0084388C">
      <w:r w:rsidRPr="00B10FD5">
        <w:tab/>
        <w:t>58.</w:t>
      </w:r>
      <w:r w:rsidR="00C626F5">
        <w:tab/>
      </w:r>
      <w:r w:rsidRPr="00B10FD5">
        <w:t>N.J.S.2C:36-2 is amended to read as follows:</w:t>
      </w:r>
    </w:p>
    <w:p w:rsidR="00C626F5" w:rsidRDefault="00C626F5" w:rsidP="0084388C">
      <w:pPr>
        <w:tabs>
          <w:tab w:val="clear" w:pos="2160"/>
          <w:tab w:val="left" w:pos="1800"/>
        </w:tabs>
      </w:pPr>
    </w:p>
    <w:p w:rsidR="00C626F5" w:rsidRDefault="00C626F5" w:rsidP="0084388C">
      <w:pPr>
        <w:tabs>
          <w:tab w:val="clear" w:pos="2160"/>
          <w:tab w:val="left" w:pos="1800"/>
        </w:tabs>
      </w:pPr>
      <w:r>
        <w:t>Use or possession with intent to use.</w:t>
      </w:r>
    </w:p>
    <w:p w:rsidR="0084388C" w:rsidRPr="00B10FD5" w:rsidRDefault="0084388C" w:rsidP="0084388C">
      <w:pPr>
        <w:tabs>
          <w:tab w:val="clear" w:pos="2160"/>
          <w:tab w:val="left" w:pos="1800"/>
        </w:tabs>
      </w:pPr>
      <w:r w:rsidRPr="00B10FD5">
        <w:tab/>
        <w:t>2C:36-2.</w:t>
      </w:r>
      <w:r w:rsidR="00C626F5">
        <w:t xml:space="preserve"> </w:t>
      </w:r>
      <w:r w:rsidRPr="00B10FD5">
        <w:t>a.</w:t>
      </w:r>
      <w:r w:rsidR="00C626F5">
        <w:t xml:space="preserve"> </w:t>
      </w:r>
      <w:r w:rsidRPr="00B10FD5">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 other than when used, or possessed with intent to use, for ingesting, inhaling, or otherwise introducing marijuana or hashish into the human body. Any person who violates this section is guilty of a disorderly persons offense.</w:t>
      </w:r>
    </w:p>
    <w:p w:rsidR="0084388C" w:rsidRDefault="0084388C" w:rsidP="0084388C">
      <w:r w:rsidRPr="00B10FD5">
        <w:tab/>
        <w:t>b.</w:t>
      </w:r>
      <w:r w:rsidRPr="00B10FD5">
        <w:tab/>
        <w:t>Notwithstanding that using or possessing with intent to use drug paraphernalia to ingest, inhale, or otherwise introduce marijuana or hashish into the human body is not a punishable crime, offense, act of delinquency, or civil violation pursuant to this section, the use of</w:t>
      </w:r>
      <w:r w:rsidRPr="00B10FD5">
        <w:rPr>
          <w:b/>
        </w:rPr>
        <w:t xml:space="preserve"> </w:t>
      </w:r>
      <w:r w:rsidRPr="00B10FD5">
        <w:t>drug paraphernalia for that purpose may be prohibited or otherwise regulated on or in any property by the person or entity that owns or controls that property, including multifamily housing that is a multiple dwelling as defined in section 3 of P.L.1967, c.76 (C.55:13A-3), the structure or specific units of the structure of a cooperative as defined in section 3 of P.L.1987, c.381 (C.46:8D-3),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84388C" w:rsidRPr="00B10FD5" w:rsidRDefault="0084388C" w:rsidP="0084388C"/>
    <w:p w:rsidR="00C626F5" w:rsidRDefault="00C626F5" w:rsidP="0084388C">
      <w:r>
        <w:t>C.2C:35-23.1  Certain crimes not to be pursued; dismissal.</w:t>
      </w:r>
    </w:p>
    <w:p w:rsidR="0084388C" w:rsidRPr="00B10FD5" w:rsidRDefault="0084388C" w:rsidP="0084388C">
      <w:pPr>
        <w:rPr>
          <w:rFonts w:ascii="Albertus Extra Bold" w:hAnsi="Albertus Extra Bold"/>
          <w:b/>
        </w:rPr>
      </w:pPr>
      <w:r w:rsidRPr="00B10FD5">
        <w:tab/>
        <w:t>59.</w:t>
      </w:r>
      <w:r w:rsidR="00C626F5">
        <w:t xml:space="preserve"> </w:t>
      </w:r>
      <w:r w:rsidRPr="00B10FD5">
        <w:t>a.</w:t>
      </w:r>
      <w:r w:rsidR="002D7DB2">
        <w:t xml:space="preserve"> </w:t>
      </w:r>
      <w:r w:rsidRPr="00B10FD5">
        <w:t xml:space="preserve">Except to the extent required to dismiss, withdraw, or terminate the charge, no prosecutor shall pursue any charge, including any charge of delinquency, based on crimes or offenses pending with a court on the first day of the fifth month next following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xml:space="preserve"> that occurred prior to that effective date, involving manufacturing, distributing, or dispensing, or possessing or having under control with intent </w:t>
      </w:r>
      <w:r w:rsidRPr="00B10FD5">
        <w:lastRenderedPageBreak/>
        <w:t xml:space="preserve">to manufacture, distribute, or dispense, marijuana or hashish in violation of paragraph (12) of subsection b. of N.J.S.2C:35-5, or </w:t>
      </w:r>
      <w:r w:rsidRPr="00B10FD5">
        <w:rPr>
          <w:color w:val="000000"/>
        </w:rPr>
        <w:t>obtaining, possessing, using, being under the influence of, or failing to make lawful disposition of</w:t>
      </w:r>
      <w:r w:rsidRPr="00B10FD5">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w:t>
      </w:r>
      <w:r w:rsidR="002D7DB2">
        <w:t xml:space="preserve"> </w:t>
      </w:r>
      <w:r w:rsidRPr="00B10FD5">
        <w:t>or the court’s own motion based upon administrative directives issued by the Administrative Director of the Courts.</w:t>
      </w:r>
    </w:p>
    <w:p w:rsidR="00C626F5" w:rsidRDefault="0084388C" w:rsidP="0084388C">
      <w:r w:rsidRPr="00B10FD5">
        <w:tab/>
        <w:t>b.</w:t>
      </w:r>
      <w:r w:rsidR="00C626F5">
        <w:t xml:space="preserve"> </w:t>
      </w:r>
      <w:r w:rsidRPr="00B10FD5">
        <w:t xml:space="preserve">(1) On the first day of the fifth month next following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84388C" w:rsidRPr="00B10FD5" w:rsidRDefault="0084388C" w:rsidP="0084388C">
      <w:r w:rsidRPr="00B10FD5">
        <w:tab/>
        <w:t>(2)</w:t>
      </w:r>
      <w:r w:rsidRPr="00B10FD5">
        <w:tab/>
        <w:t xml:space="preserve">On the first day of the fifth month next following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t>,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C626F5" w:rsidRDefault="00C626F5"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626F5" w:rsidRDefault="00C626F5"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C.2C:52-6</w:t>
      </w:r>
      <w:r w:rsidR="005C6715">
        <w:t>.</w:t>
      </w:r>
      <w:r>
        <w:t>1  Certain cases involving delinquency vacated.</w:t>
      </w:r>
    </w:p>
    <w:p w:rsidR="0084388C" w:rsidRPr="00B10FD5" w:rsidRDefault="0084388C"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0FD5">
        <w:tab/>
      </w:r>
      <w:r w:rsidRPr="00B10FD5">
        <w:rPr>
          <w:color w:val="000000"/>
        </w:rPr>
        <w:t>60.</w:t>
      </w:r>
      <w:r w:rsidRPr="00B10FD5">
        <w:rPr>
          <w:color w:val="000000"/>
        </w:rPr>
        <w:tab/>
        <w:t xml:space="preserve">On the first day of the fifth month next following the effective date of </w:t>
      </w:r>
      <w:r w:rsidR="00C626F5" w:rsidRPr="00B10FD5">
        <w:t>P.L</w:t>
      </w:r>
      <w:r w:rsidR="00C626F5">
        <w:t>.2021</w:t>
      </w:r>
      <w:r w:rsidR="00C626F5" w:rsidRPr="00B10FD5">
        <w:t xml:space="preserve">, </w:t>
      </w:r>
      <w:r w:rsidR="00127C25">
        <w:t>c.16</w:t>
      </w:r>
      <w:r w:rsidR="00C626F5" w:rsidRPr="00B10FD5">
        <w:t xml:space="preserve"> (C.</w:t>
      </w:r>
      <w:r w:rsidR="00C626F5">
        <w:t>24:6I-31 et al.</w:t>
      </w:r>
      <w:r w:rsidR="00C626F5" w:rsidRPr="00B10FD5">
        <w:t>)</w:t>
      </w:r>
      <w:r w:rsidRPr="00B10FD5">
        <w:rPr>
          <w:color w:val="000000"/>
        </w:rPr>
        <w:t>,</w:t>
      </w:r>
      <w:r w:rsidR="002D7DB2">
        <w:rPr>
          <w:color w:val="000000"/>
        </w:rPr>
        <w:t xml:space="preserve"> </w:t>
      </w:r>
      <w:r w:rsidRPr="00B10FD5">
        <w:rPr>
          <w:color w:val="000000"/>
        </w:rPr>
        <w:t>any case that, prior to that effective date, includes a conviction or adjudication of delinquency solely for one or more crimes or offenses</w:t>
      </w:r>
      <w:r w:rsidR="002D7DB2">
        <w:rPr>
          <w:color w:val="000000"/>
        </w:rPr>
        <w:t xml:space="preserve"> </w:t>
      </w:r>
      <w:r w:rsidRPr="00B10FD5">
        <w:t xml:space="preserve">involving manufacturing, distributing, or dispensing, or possessing or having under control with intent to manufacture, distribute, or dispense, marijuana or hashish in violation of paragraph (12) of subsection b. of N.J.S.2C:35-5, or </w:t>
      </w:r>
      <w:r w:rsidRPr="00B10FD5">
        <w:rPr>
          <w:color w:val="000000"/>
        </w:rPr>
        <w:t>obtaining, possessing, using, being under the influence of, or failing to make lawful disposition of</w:t>
      </w:r>
      <w:r w:rsidRPr="00B10FD5">
        <w:t xml:space="preserve"> marijuana or hashish in violation of paragraph (3) or (4) of subsection a., or subsection b., or subsection c. of N.J.S.2C:35-10, or a violation </w:t>
      </w:r>
      <w:r w:rsidRPr="00B10FD5">
        <w:lastRenderedPageBreak/>
        <w:t xml:space="preserve">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B10FD5">
        <w:rPr>
          <w:color w:val="000000"/>
        </w:rPr>
        <w:t xml:space="preserve">shall be expunged by operation of law, and any </w:t>
      </w:r>
      <w:r w:rsidRPr="00B10FD5">
        <w:t xml:space="preserve">remaining sentence, ongoing supervision, or unpaid court-ordered financial assessment as defined in section 8 of P.L.2017, c.244 (C.2C:52-23.1) </w:t>
      </w:r>
      <w:r w:rsidRPr="00B10FD5">
        <w:rPr>
          <w:color w:val="000000"/>
        </w:rPr>
        <w:t>shall be vacated by operation of law.  The Administrative Director of the Courts, in consultation with the Attorney General, may take any administrative action as may be necessary to expeditiously effectuate the expungement of records associated with any expunged matter.</w:t>
      </w:r>
    </w:p>
    <w:p w:rsidR="00C626F5" w:rsidRDefault="00C626F5" w:rsidP="005308E3"/>
    <w:p w:rsidR="00C626F5" w:rsidRDefault="00C626F5" w:rsidP="005308E3">
      <w:r>
        <w:t>C.2C:35-10c  Criminal investigation.</w:t>
      </w:r>
    </w:p>
    <w:p w:rsidR="005308E3" w:rsidRPr="00B10FD5" w:rsidRDefault="00C626F5" w:rsidP="005308E3">
      <w:r>
        <w:tab/>
      </w:r>
      <w:r w:rsidR="005308E3" w:rsidRPr="00B10FD5">
        <w:t>61.</w:t>
      </w:r>
      <w:r>
        <w:rPr>
          <w:bCs/>
        </w:rPr>
        <w:tab/>
      </w:r>
      <w:r w:rsidR="005308E3" w:rsidRPr="00B10FD5">
        <w:rPr>
          <w:bCs/>
        </w:rPr>
        <w:t xml:space="preserve">Criminal Investigation. </w:t>
      </w:r>
    </w:p>
    <w:p w:rsidR="005308E3" w:rsidRPr="00B10FD5" w:rsidRDefault="005308E3" w:rsidP="005308E3">
      <w:r w:rsidRPr="00B10FD5">
        <w:tab/>
        <w:t xml:space="preserve">None of the following shall, individually or collectively, constitute reasonable articulable suspicion of a crime, unless on property used for school purposes which is owned by a school or school board, or at any detention facility, adult correctional facility, or youth correction facility: </w:t>
      </w:r>
    </w:p>
    <w:p w:rsidR="005308E3" w:rsidRPr="00B10FD5" w:rsidRDefault="005308E3" w:rsidP="005308E3">
      <w:r w:rsidRPr="00B10FD5">
        <w:tab/>
        <w:t>a.</w:t>
      </w:r>
      <w:r w:rsidRPr="00B10FD5">
        <w:tab/>
        <w:t xml:space="preserve">The odor of cannabis or burnt cannabis; </w:t>
      </w:r>
    </w:p>
    <w:p w:rsidR="005308E3" w:rsidRPr="00B10FD5" w:rsidRDefault="005308E3" w:rsidP="005308E3">
      <w:r w:rsidRPr="00B10FD5">
        <w:tab/>
        <w:t>b.</w:t>
      </w:r>
      <w:r w:rsidRPr="00B10FD5">
        <w:tab/>
        <w:t>The possession of or the suspicion of possession of marijuana or hashish</w:t>
      </w:r>
      <w:r w:rsidRPr="00B10FD5">
        <w:rPr>
          <w:rFonts w:ascii="Albertus Extra Bold" w:hAnsi="Albertus Extra Bold"/>
        </w:rPr>
        <w:t xml:space="preserve"> </w:t>
      </w:r>
      <w:r w:rsidRPr="00B10FD5">
        <w:t>without evidence of quantity in excess of any amount that would exceed the amount of cannabis</w:t>
      </w:r>
      <w:r w:rsidR="002D7DB2">
        <w:t xml:space="preserve"> </w:t>
      </w:r>
      <w:r w:rsidRPr="00B10FD5">
        <w:t>items which may be lawfully possessed pursuant to section</w:t>
      </w:r>
      <w:r w:rsidR="002D7DB2">
        <w:t xml:space="preserve"> </w:t>
      </w:r>
      <w:r w:rsidRPr="00B10FD5">
        <w:t xml:space="preserve"> 46 of P.L.</w:t>
      </w:r>
      <w:r w:rsidR="002D7DB2">
        <w:t>2021</w:t>
      </w:r>
      <w:r w:rsidRPr="00B10FD5">
        <w:t>, c.</w:t>
      </w:r>
      <w:r w:rsidR="002D7DB2">
        <w:t xml:space="preserve">16 </w:t>
      </w:r>
      <w:r w:rsidR="00B10FD5">
        <w:t xml:space="preserve"> </w:t>
      </w:r>
      <w:r w:rsidRPr="00B10FD5">
        <w:t>(C.</w:t>
      </w:r>
      <w:r w:rsidR="002D7DB2">
        <w:t>2C:35-10a</w:t>
      </w:r>
      <w:r w:rsidRPr="00B10FD5">
        <w:t>); or</w:t>
      </w:r>
    </w:p>
    <w:p w:rsidR="005308E3" w:rsidRPr="00B10FD5" w:rsidRDefault="005308E3" w:rsidP="005308E3">
      <w:r w:rsidRPr="00B10FD5">
        <w:tab/>
        <w:t>c.</w:t>
      </w:r>
      <w:r w:rsidRPr="00B10FD5">
        <w:tab/>
        <w:t>The possession of marijuana or hashish without evidence of quantity in excess of any amount that would exceed the amount of cannabis</w:t>
      </w:r>
      <w:r w:rsidR="002D7DB2">
        <w:t xml:space="preserve"> </w:t>
      </w:r>
      <w:r w:rsidRPr="00B10FD5">
        <w:t xml:space="preserve"> items which may be lawfully possessed pursuant to section 46 of </w:t>
      </w:r>
      <w:r w:rsidR="003149FE" w:rsidRPr="00B10FD5">
        <w:t>P.L</w:t>
      </w:r>
      <w:r w:rsidR="003149FE">
        <w:t>.2021</w:t>
      </w:r>
      <w:r w:rsidR="003149FE" w:rsidRPr="00B10FD5">
        <w:t xml:space="preserve">, </w:t>
      </w:r>
      <w:r w:rsidR="00127C25">
        <w:t>c.16</w:t>
      </w:r>
      <w:r w:rsidR="003149FE" w:rsidRPr="00B10FD5">
        <w:t xml:space="preserve"> (C.</w:t>
      </w:r>
      <w:r w:rsidR="003149FE">
        <w:t>2C:35-10a</w:t>
      </w:r>
      <w:r w:rsidR="003149FE" w:rsidRPr="00B10FD5">
        <w:t>)</w:t>
      </w:r>
      <w:r w:rsidRPr="00B10FD5">
        <w:t>, in proximity to any amount of cash or currency.</w:t>
      </w:r>
    </w:p>
    <w:p w:rsidR="003149FE" w:rsidRDefault="003149FE" w:rsidP="003A22ED"/>
    <w:p w:rsidR="003A22ED" w:rsidRPr="00B10FD5" w:rsidRDefault="003A22ED" w:rsidP="003A22ED">
      <w:r w:rsidRPr="00B10FD5">
        <w:tab/>
        <w:t>62.</w:t>
      </w:r>
      <w:r w:rsidR="003149FE">
        <w:tab/>
      </w:r>
      <w:r w:rsidRPr="00B10FD5">
        <w:t>N.J.S.2C:35-16 is amended to read as follows:</w:t>
      </w:r>
    </w:p>
    <w:p w:rsidR="003149FE" w:rsidRDefault="003149FE" w:rsidP="003A22ED"/>
    <w:p w:rsidR="00CD2DFC" w:rsidRDefault="00CD2DFC" w:rsidP="003A22ED">
      <w:r>
        <w:t>Forfeiture or postponement of driving privileges.</w:t>
      </w:r>
    </w:p>
    <w:p w:rsidR="003A22ED" w:rsidRPr="00B10FD5" w:rsidRDefault="003A22ED" w:rsidP="003A22ED">
      <w:r w:rsidRPr="00B10FD5">
        <w:tab/>
        <w:t>2C:35-16.</w:t>
      </w:r>
      <w:r w:rsidRPr="00B10FD5">
        <w:tab/>
        <w:t>a.</w:t>
      </w:r>
      <w:r w:rsidR="002D7DB2">
        <w:t xml:space="preserve"> </w:t>
      </w:r>
      <w:r w:rsidRPr="00B10FD5">
        <w:t xml:space="preserve">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or except as provided in subsection e. of this section.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w:t>
      </w:r>
      <w:r w:rsidRPr="00B10FD5">
        <w:lastRenderedPageBreak/>
        <w:t>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3A22ED" w:rsidRPr="00B10FD5" w:rsidRDefault="003A22ED" w:rsidP="003A22ED">
      <w:r w:rsidRPr="00B10FD5">
        <w:tab/>
        <w:t>b.</w:t>
      </w:r>
      <w:r w:rsidRPr="00B10FD5">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3A22ED" w:rsidRPr="00B10FD5" w:rsidRDefault="003A22ED" w:rsidP="003A22ED">
      <w:r w:rsidRPr="00B10FD5">
        <w:tab/>
        <w:t>c.</w:t>
      </w:r>
      <w:r w:rsidRPr="00B10FD5">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3A22ED" w:rsidRPr="00B10FD5" w:rsidRDefault="003A22ED" w:rsidP="003A22ED">
      <w:r w:rsidRPr="00B10FD5">
        <w:tab/>
        <w:t>d.</w:t>
      </w:r>
      <w:r w:rsidRPr="00B10FD5">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3A22ED" w:rsidRPr="00B10FD5" w:rsidRDefault="003A22ED" w:rsidP="003A22ED">
      <w:r w:rsidRPr="00B10FD5">
        <w:tab/>
        <w:t>e.</w:t>
      </w:r>
      <w:r w:rsidRPr="00B10FD5">
        <w:tab/>
        <w:t>Provided that the person was not convicted of or adjudicated delinquent for a violation of any offense defined in this chapter or chapter 36 of this</w:t>
      </w:r>
      <w:r w:rsidR="002D7DB2">
        <w:t xml:space="preserve"> </w:t>
      </w:r>
      <w:r w:rsidRPr="00B10FD5">
        <w:t>Title other than those enumerated in this subsection, the</w:t>
      </w:r>
      <w:r w:rsidR="00CD2DFC">
        <w:t xml:space="preserve"> </w:t>
      </w:r>
      <w:r w:rsidRPr="00B10FD5">
        <w:t>forfeiture or postponement of driving privileges set forth in subsection a. of this section shall not apply to any person convicted of or adjudicated delinquent for an offense which if committed by an adult would constitute:  distribution of, or possessing or having under control with intent to distribute, marijuana or hashish in violation of paragraph (11) of subsection b. of N.J.S.2C:35-5, or a lesser amount</w:t>
      </w:r>
      <w:r w:rsidR="00A43F6C">
        <w:t xml:space="preserve"> </w:t>
      </w:r>
      <w:r w:rsidRPr="00B10FD5">
        <w:t>of marijuana or hashish in violation of paragraph (12) of subsection b. that section,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p>
    <w:p w:rsidR="003A22ED" w:rsidRDefault="003A22ED" w:rsidP="003A22ED">
      <w:r w:rsidRPr="00B10FD5">
        <w:lastRenderedPageBreak/>
        <w:tab/>
      </w:r>
      <w:r w:rsidR="002D7DB2">
        <w:t xml:space="preserve"> </w:t>
      </w:r>
      <w:r w:rsidRPr="00B10FD5">
        <w:t>or possession of</w:t>
      </w:r>
      <w:r w:rsidR="00CD2DFC">
        <w:t xml:space="preserve"> </w:t>
      </w:r>
      <w:r w:rsidRPr="00B10FD5">
        <w:t xml:space="preserve">marijuana or hashish in violation of paragraph (3) of </w:t>
      </w:r>
      <w:r w:rsidR="00CD2DFC">
        <w:t>subsection a. of N.J.S.2C:35-10</w:t>
      </w:r>
      <w:r w:rsidRPr="00B10FD5">
        <w:t>.</w:t>
      </w:r>
    </w:p>
    <w:p w:rsidR="00CD2DFC" w:rsidRPr="00B10FD5" w:rsidRDefault="00CD2DFC" w:rsidP="003A22ED"/>
    <w:p w:rsidR="004F6E1D" w:rsidRPr="00B10FD5" w:rsidRDefault="00FC0842" w:rsidP="004F6E1D">
      <w:r w:rsidRPr="00B10FD5">
        <w:tab/>
      </w:r>
      <w:r w:rsidR="003971F6" w:rsidRPr="00B10FD5">
        <w:t>63.</w:t>
      </w:r>
      <w:r w:rsidR="00CD2DFC">
        <w:tab/>
      </w:r>
      <w:r w:rsidR="004F6E1D" w:rsidRPr="00B10FD5">
        <w:t>N.J.S.2B:12-31 is amended to read as follows:</w:t>
      </w:r>
    </w:p>
    <w:p w:rsidR="00CD2DFC" w:rsidRDefault="00CD2DFC" w:rsidP="004F6E1D"/>
    <w:p w:rsidR="00CD2DFC" w:rsidRDefault="00CD2DFC" w:rsidP="004F6E1D">
      <w:r>
        <w:t>Suspension of driving privileges.</w:t>
      </w:r>
    </w:p>
    <w:p w:rsidR="004F6E1D" w:rsidRPr="00B10FD5" w:rsidRDefault="004F6E1D" w:rsidP="004F6E1D">
      <w:r w:rsidRPr="00B10FD5">
        <w:tab/>
        <w:t>2B:12-31.</w:t>
      </w:r>
      <w:r w:rsidRPr="00B10FD5">
        <w:tab/>
        <w:t>Suspension of driving privileges.</w:t>
      </w:r>
      <w:r w:rsidR="002D7DB2">
        <w:t xml:space="preserve"> </w:t>
      </w:r>
    </w:p>
    <w:p w:rsidR="004F6E1D" w:rsidRPr="00B10FD5" w:rsidRDefault="004F6E1D" w:rsidP="004F6E1D">
      <w:r w:rsidRPr="00B10FD5">
        <w:tab/>
        <w:t>a.</w:t>
      </w:r>
      <w:r w:rsidRPr="00B10FD5">
        <w:tab/>
        <w:t>(1)</w:t>
      </w:r>
      <w:r w:rsidR="002D7DB2">
        <w:t xml:space="preserve"> </w:t>
      </w:r>
      <w:r w:rsidRPr="00B10FD5">
        <w:t>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B10FD5" w:rsidRDefault="004F6E1D" w:rsidP="004F6E1D">
      <w:r w:rsidRPr="00B10FD5">
        <w:tab/>
        <w:t>(2)</w:t>
      </w:r>
      <w:r w:rsidRPr="00B10FD5">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B10FD5" w:rsidRDefault="004F6E1D" w:rsidP="004F6E1D">
      <w:r w:rsidRPr="00B10FD5">
        <w:tab/>
        <w:t>b.</w:t>
      </w:r>
      <w:r w:rsidRPr="00B10FD5">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B10FD5" w:rsidRDefault="004F6E1D" w:rsidP="004F6E1D">
      <w:r w:rsidRPr="00B10FD5">
        <w:tab/>
        <w:t>c.</w:t>
      </w:r>
      <w:r w:rsidRPr="00B10FD5">
        <w:tab/>
        <w:t>The municipal court shall notify the New Jersey</w:t>
      </w:r>
      <w:r w:rsidR="002D7DB2">
        <w:t xml:space="preserve"> </w:t>
      </w:r>
      <w:r w:rsidRPr="00B10FD5">
        <w:t xml:space="preserve"> Motor</w:t>
      </w:r>
      <w:r w:rsidR="002D7DB2">
        <w:t xml:space="preserve"> </w:t>
      </w:r>
      <w:r w:rsidRPr="00B10FD5">
        <w:t>Vehicle Commission of any action taken pursuant to the provisions of this section.</w:t>
      </w:r>
    </w:p>
    <w:p w:rsidR="004F6E1D" w:rsidRPr="00B10FD5" w:rsidRDefault="004F6E1D" w:rsidP="004F6E1D">
      <w:r w:rsidRPr="00B10FD5">
        <w:tab/>
        <w:t>d.</w:t>
      </w:r>
      <w:r w:rsidRPr="00B10FD5">
        <w:tab/>
        <w:t>Any action taken by a municipal court pursuant to this section shall be in addition to any other remedies which are available to the court and in addition to any other penalties which may be imposed by the court.</w:t>
      </w:r>
      <w:r w:rsidR="002D7DB2">
        <w:t xml:space="preserve"> </w:t>
      </w:r>
    </w:p>
    <w:p w:rsidR="004F6E1D" w:rsidRPr="00B10FD5" w:rsidRDefault="004F6E1D" w:rsidP="004F6E1D">
      <w:r w:rsidRPr="00B10FD5">
        <w:tab/>
        <w:t>e.</w:t>
      </w:r>
      <w:r w:rsidR="00CD2DFC">
        <w:t xml:space="preserve"> </w:t>
      </w:r>
      <w:r w:rsidRPr="00B10FD5">
        <w:t>(1)</w:t>
      </w:r>
      <w:r w:rsidR="002D7DB2">
        <w:t xml:space="preserve"> </w:t>
      </w:r>
      <w:r w:rsidRPr="00B10FD5">
        <w:t>When a defendant whose license has been suspended pursuant to subsection a. of this section satisfies the requirements of that subsection, the municipal court shall forward to the</w:t>
      </w:r>
      <w:r w:rsidR="002D7DB2">
        <w:t xml:space="preserve"> </w:t>
      </w:r>
      <w:r w:rsidRPr="00B10FD5">
        <w:t>New Jersey Motor</w:t>
      </w:r>
      <w:r w:rsidR="002D7DB2">
        <w:t xml:space="preserve"> </w:t>
      </w:r>
      <w:r w:rsidRPr="00B10FD5">
        <w:t>Vehicle Commission a notice to restore the defendant's driving privileges.</w:t>
      </w:r>
      <w:r w:rsidR="002D7DB2">
        <w:t xml:space="preserve"> </w:t>
      </w:r>
    </w:p>
    <w:p w:rsidR="004F6E1D" w:rsidRPr="00B10FD5" w:rsidRDefault="004F6E1D" w:rsidP="004F6E1D">
      <w:r w:rsidRPr="00B10FD5">
        <w:tab/>
        <w:t>(2)</w:t>
      </w:r>
      <w:r w:rsidRPr="00B10FD5">
        <w:tab/>
        <w:t>There shall be included in the fines and penalties imposed by a court on a defendant whose license has been suspended pursuant to subsection a. of this section, the following:</w:t>
      </w:r>
      <w:r w:rsidR="002D7DB2">
        <w:t xml:space="preserve"> </w:t>
      </w:r>
    </w:p>
    <w:p w:rsidR="004F6E1D" w:rsidRPr="00B10FD5" w:rsidRDefault="004F6E1D" w:rsidP="004F6E1D">
      <w:r w:rsidRPr="00B10FD5">
        <w:tab/>
        <w:t>(a)</w:t>
      </w:r>
      <w:r w:rsidRPr="00B10FD5">
        <w:tab/>
        <w:t>A fee of $3.00 which shall be transferred to the</w:t>
      </w:r>
      <w:r w:rsidR="002D7DB2">
        <w:t xml:space="preserve"> </w:t>
      </w:r>
      <w:r w:rsidRPr="00B10FD5">
        <w:t>New Jersey Motor</w:t>
      </w:r>
      <w:r w:rsidR="002D7DB2">
        <w:t xml:space="preserve"> </w:t>
      </w:r>
      <w:r w:rsidRPr="00B10FD5">
        <w:t>Vehicle Commission;</w:t>
      </w:r>
      <w:r w:rsidR="002D7DB2">
        <w:t xml:space="preserve"> </w:t>
      </w:r>
    </w:p>
    <w:p w:rsidR="004F6E1D" w:rsidRPr="00B10FD5" w:rsidRDefault="004F6E1D" w:rsidP="004F6E1D">
      <w:r w:rsidRPr="00B10FD5">
        <w:tab/>
        <w:t>(b)</w:t>
      </w:r>
      <w:r w:rsidRPr="00B10FD5">
        <w:tab/>
        <w:t>A penalty of $10.00 for the issuance of the failure to appear notice; and</w:t>
      </w:r>
      <w:r w:rsidR="002D7DB2">
        <w:t xml:space="preserve"> </w:t>
      </w:r>
    </w:p>
    <w:p w:rsidR="004F6E1D" w:rsidRPr="00B10FD5" w:rsidRDefault="004F6E1D" w:rsidP="004F6E1D">
      <w:r w:rsidRPr="00B10FD5">
        <w:tab/>
        <w:t>(c)</w:t>
      </w:r>
      <w:r w:rsidRPr="00B10FD5">
        <w:tab/>
        <w:t xml:space="preserve">A penalty of $15.00 for the order of suspension of defendant's driving privileges. </w:t>
      </w:r>
    </w:p>
    <w:p w:rsidR="00CD2DFC" w:rsidRDefault="00CD2DFC" w:rsidP="00E12FA9"/>
    <w:p w:rsidR="00CD2DFC" w:rsidRDefault="00CD2DFC" w:rsidP="00E12FA9">
      <w:r>
        <w:t>C.2C:35-10d  Prohibition of persons under the legal age purchasing cannabis or cannabis resin.</w:t>
      </w:r>
    </w:p>
    <w:p w:rsidR="00E12FA9" w:rsidRPr="00B10FD5" w:rsidRDefault="00E12FA9" w:rsidP="00E12FA9">
      <w:r w:rsidRPr="00B10FD5">
        <w:tab/>
        <w:t>64.</w:t>
      </w:r>
      <w:r w:rsidR="00CD2DFC">
        <w:tab/>
      </w:r>
      <w:r w:rsidRPr="00B10FD5">
        <w:t>Prohibition of Persons Under the Legal Age Purchasing Cannabis or Cannabis Resin.</w:t>
      </w:r>
    </w:p>
    <w:p w:rsidR="00E12FA9" w:rsidRPr="00B10FD5" w:rsidRDefault="00E12FA9" w:rsidP="00E12FA9">
      <w:r w:rsidRPr="00B10FD5">
        <w:tab/>
        <w:t xml:space="preserve">Consistent with the relevant definitions set forth in section 3 of </w:t>
      </w:r>
      <w:r w:rsidR="00CD2DFC" w:rsidRPr="00B10FD5">
        <w:t>P.L</w:t>
      </w:r>
      <w:r w:rsidR="00CD2DFC">
        <w:t>.2021</w:t>
      </w:r>
      <w:r w:rsidR="00CD2DFC" w:rsidRPr="00B10FD5">
        <w:t xml:space="preserve">, </w:t>
      </w:r>
      <w:r w:rsidR="00127C25">
        <w:t>c.16</w:t>
      </w:r>
      <w:r w:rsidR="00CD2DFC" w:rsidRPr="00B10FD5">
        <w:t xml:space="preserve"> (C.</w:t>
      </w:r>
      <w:r w:rsidR="00CD2DFC">
        <w:t>24:6I-33</w:t>
      </w:r>
      <w:r w:rsidR="00CD2DFC" w:rsidRPr="00B10FD5">
        <w:t>)</w:t>
      </w:r>
      <w:r w:rsidRPr="00B10FD5">
        <w:t>:</w:t>
      </w:r>
    </w:p>
    <w:p w:rsidR="00E12FA9" w:rsidRPr="00B10FD5" w:rsidRDefault="00E12FA9" w:rsidP="00E12FA9">
      <w:r w:rsidRPr="00B10FD5">
        <w:tab/>
        <w:t>a.</w:t>
      </w:r>
      <w:r w:rsidRPr="00B10FD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E12FA9" w:rsidRPr="00B10FD5" w:rsidRDefault="00E12FA9" w:rsidP="00E12FA9">
      <w:r w:rsidRPr="00B10FD5">
        <w:lastRenderedPageBreak/>
        <w:tab/>
        <w:t>b.</w:t>
      </w:r>
      <w:r w:rsidRPr="00B10FD5">
        <w:tab/>
        <w:t xml:space="preserve">Any licensee or employee or agent of a licensee who allows a person under the age of 21 to procure cannabis items which, pursuant to section 46 of </w:t>
      </w:r>
      <w:r w:rsidR="00CD2DFC" w:rsidRPr="00B10FD5">
        <w:t>P.L</w:t>
      </w:r>
      <w:r w:rsidR="00CD2DFC">
        <w:t>.2021</w:t>
      </w:r>
      <w:r w:rsidR="00CD2DFC" w:rsidRPr="00B10FD5">
        <w:t xml:space="preserve">, </w:t>
      </w:r>
      <w:r w:rsidR="00127C25">
        <w:t>c.16</w:t>
      </w:r>
      <w:r w:rsidR="00CD2DFC" w:rsidRPr="00B10FD5">
        <w:t xml:space="preserve"> (C.</w:t>
      </w:r>
      <w:r w:rsidR="00CD2DFC">
        <w:t>2C:35-10a</w:t>
      </w:r>
      <w:r w:rsidR="00CD2DFC" w:rsidRPr="00B10FD5">
        <w:t>)</w:t>
      </w:r>
      <w:r w:rsidRPr="00B10FD5">
        <w:t xml:space="preserve">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E12FA9" w:rsidRPr="00B10FD5" w:rsidRDefault="00E12FA9" w:rsidP="00E12FA9">
      <w:r w:rsidRPr="00B10FD5">
        <w:tab/>
        <w:t>c.</w:t>
      </w:r>
      <w:r w:rsidRPr="00B10FD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CD2DFC" w:rsidRDefault="00E12FA9" w:rsidP="00E12FA9">
      <w:r w:rsidRPr="00B10FD5">
        <w:tab/>
        <w:t>(1)</w:t>
      </w:r>
      <w:r w:rsidRPr="00B10FD5">
        <w:tab/>
        <w:t>That the purchaser of the cannabis item falsely represented that the</w:t>
      </w:r>
      <w:r w:rsidR="002D7DB2">
        <w:t xml:space="preserve"> </w:t>
      </w:r>
      <w:r w:rsidRPr="00B10FD5">
        <w:t>purchaser was of legal age to make the purchase, by producing</w:t>
      </w:r>
      <w:r w:rsidR="002D7DB2">
        <w:t xml:space="preserve"> </w:t>
      </w:r>
      <w:r w:rsidRPr="00B10FD5">
        <w:t>a</w:t>
      </w:r>
      <w:r w:rsidR="002D7DB2">
        <w:t xml:space="preserve"> </w:t>
      </w:r>
      <w:r w:rsidRPr="00B10FD5">
        <w:t>government-issued identification card</w:t>
      </w:r>
      <w:r w:rsidR="002D7DB2">
        <w:t xml:space="preserve"> </w:t>
      </w:r>
      <w:r w:rsidRPr="00B10FD5">
        <w:t xml:space="preserve">as set forth in subparagraph (a) of paragraph (6) of subsection a. of section 18 of </w:t>
      </w:r>
      <w:r w:rsidR="00CD2DFC" w:rsidRPr="00B10FD5">
        <w:t>P.L</w:t>
      </w:r>
      <w:r w:rsidR="00CD2DFC">
        <w:t>.2021</w:t>
      </w:r>
      <w:r w:rsidR="00CD2DFC" w:rsidRPr="00B10FD5">
        <w:t xml:space="preserve">, </w:t>
      </w:r>
      <w:r w:rsidR="00127C25">
        <w:t>c.16</w:t>
      </w:r>
      <w:r w:rsidR="00CD2DFC" w:rsidRPr="00B10FD5">
        <w:t xml:space="preserve"> (C.</w:t>
      </w:r>
      <w:r w:rsidR="00CD2DFC">
        <w:t>24:6I-35</w:t>
      </w:r>
      <w:r w:rsidR="00CD2DFC" w:rsidRPr="00B10FD5">
        <w:t>)</w:t>
      </w:r>
      <w:r w:rsidRPr="00B10FD5">
        <w:t xml:space="preserve"> to determine the consumer’s identity and age; and</w:t>
      </w:r>
    </w:p>
    <w:p w:rsidR="00E12FA9" w:rsidRPr="00B10FD5" w:rsidRDefault="00E12FA9" w:rsidP="00E12FA9">
      <w:r w:rsidRPr="00B10FD5">
        <w:tab/>
        <w:t>(2)</w:t>
      </w:r>
      <w:r w:rsidRPr="00B10FD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12FA9" w:rsidRPr="00B10FD5" w:rsidRDefault="00E12FA9" w:rsidP="00E12FA9">
      <w:r w:rsidRPr="00B10FD5">
        <w:tab/>
        <w:t>d.</w:t>
      </w:r>
      <w:r w:rsidRPr="00B10FD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E12FA9" w:rsidRPr="00B10FD5" w:rsidRDefault="00E12FA9" w:rsidP="00E12FA9">
      <w:r w:rsidRPr="00B10FD5">
        <w:tab/>
        <w:t xml:space="preserve">For purposes of this subsection, purchasing a cannabis item includes accepting a cannabis item, and acquiring a cannabis item incudes consuming a cannabis item. </w:t>
      </w:r>
    </w:p>
    <w:p w:rsidR="00E12FA9" w:rsidRPr="00B10FD5" w:rsidRDefault="00E12FA9" w:rsidP="00E12FA9">
      <w:r w:rsidRPr="00B10FD5">
        <w:tab/>
        <w:t>e.</w:t>
      </w:r>
      <w:r w:rsidRPr="00B10FD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E12FA9" w:rsidRPr="00B10FD5" w:rsidRDefault="00E12FA9" w:rsidP="00E12FA9">
      <w:r w:rsidRPr="00B10FD5">
        <w:tab/>
        <w:t>(1)</w:t>
      </w:r>
      <w:r w:rsidRPr="00B10FD5">
        <w:tab/>
        <w:t xml:space="preserve">Purchasing, attempting to purchase, or otherwise procuring or attempting to procure cannabis items; or </w:t>
      </w:r>
    </w:p>
    <w:p w:rsidR="00E12FA9" w:rsidRPr="00B10FD5" w:rsidRDefault="00E12FA9" w:rsidP="00E12FA9">
      <w:r w:rsidRPr="00B10FD5">
        <w:tab/>
        <w:t>(2)</w:t>
      </w:r>
      <w:r w:rsidRPr="00B10FD5">
        <w:tab/>
        <w:t xml:space="preserve">Gaining access to a cannabis establishment’s, distributor’s, or delivery service’s premises. </w:t>
      </w:r>
    </w:p>
    <w:p w:rsidR="00E12FA9" w:rsidRPr="00B10FD5" w:rsidRDefault="00E12FA9" w:rsidP="00E12FA9">
      <w:r w:rsidRPr="00B10FD5">
        <w:tab/>
        <w:t>f.</w:t>
      </w:r>
      <w:r w:rsidRPr="00B10FD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E12FA9" w:rsidRPr="00B10FD5" w:rsidRDefault="00E12FA9" w:rsidP="00E12FA9">
      <w:r w:rsidRPr="00B10FD5">
        <w:tab/>
        <w:t>g.</w:t>
      </w:r>
      <w:r w:rsidRPr="00B10FD5">
        <w:tab/>
        <w:t>Any person under the legal age to purchase cannabis, who knowingly possesses without legal authority or who knowingly consumes any cannabis</w:t>
      </w:r>
      <w:r w:rsidR="001270D5">
        <w:t xml:space="preserve"> </w:t>
      </w:r>
      <w:r w:rsidRPr="00B10FD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E12FA9" w:rsidRPr="00B10FD5" w:rsidRDefault="00E12FA9" w:rsidP="00E12FA9">
      <w:r w:rsidRPr="00B10FD5">
        <w:tab/>
        <w:t>h.</w:t>
      </w:r>
      <w:r w:rsidRPr="00B10FD5">
        <w:tab/>
        <w:t xml:space="preserve">The prohibitions of this section do not apply to a person under the legal age for purchasing cannabis items who is acting under the direction of the commission or under the </w:t>
      </w:r>
      <w:r w:rsidRPr="00B10FD5">
        <w:lastRenderedPageBreak/>
        <w:t xml:space="preserve">direction of State or local law enforcement agencies for the purpose of investigating possible violations of the laws prohibiting the sale of cannabis items to persons who are under the legal age for purchasing cannabis items. </w:t>
      </w:r>
    </w:p>
    <w:p w:rsidR="00E12FA9" w:rsidRPr="00B10FD5" w:rsidRDefault="00E12FA9" w:rsidP="00E12FA9">
      <w:r w:rsidRPr="00B10FD5">
        <w:tab/>
        <w:t>i.</w:t>
      </w:r>
      <w:r w:rsidRPr="00B10FD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Pr="00B10FD5" w:rsidRDefault="00ED7DA5" w:rsidP="00686AEB"/>
    <w:p w:rsidR="004F2731" w:rsidRPr="00B10FD5" w:rsidRDefault="004F2731" w:rsidP="004F2731">
      <w:r w:rsidRPr="00B10FD5">
        <w:tab/>
      </w:r>
      <w:r w:rsidR="0097122B" w:rsidRPr="00B10FD5">
        <w:t>65.</w:t>
      </w:r>
      <w:r w:rsidR="001B3F90">
        <w:rPr>
          <w:spacing w:val="0"/>
        </w:rPr>
        <w:tab/>
      </w:r>
      <w:r w:rsidRPr="00B10FD5">
        <w:t>Section 1 of P.L.1983, c.565 (C.2C:21-2.1) is amended to read as follows:</w:t>
      </w:r>
    </w:p>
    <w:p w:rsidR="001B3F90" w:rsidRDefault="001B3F90" w:rsidP="004F2731"/>
    <w:p w:rsidR="001B3F90" w:rsidRDefault="001B3F90" w:rsidP="004F2731">
      <w:r>
        <w:t>C.2C:21-2.1  Offenses involving false government documents.</w:t>
      </w:r>
    </w:p>
    <w:p w:rsidR="004F2731" w:rsidRPr="00B10FD5" w:rsidRDefault="004F2731" w:rsidP="004F2731">
      <w:r w:rsidRPr="00B10FD5">
        <w:tab/>
        <w:t>1.</w:t>
      </w:r>
      <w:r w:rsidR="001B3F90">
        <w:t xml:space="preserve"> </w:t>
      </w:r>
      <w:r w:rsidRPr="00B10FD5">
        <w:t>a.</w:t>
      </w:r>
      <w:r w:rsidR="002D7DB2">
        <w:t xml:space="preserve"> </w:t>
      </w:r>
      <w:r w:rsidRPr="00B10FD5">
        <w:t>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B10FD5" w:rsidRDefault="004F2731" w:rsidP="004F2731">
      <w:r w:rsidRPr="00B10FD5">
        <w:tab/>
        <w:t>b.</w:t>
      </w:r>
      <w:r w:rsidRPr="00B10FD5">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B10FD5" w:rsidRDefault="004F2731" w:rsidP="004F2731">
      <w:r w:rsidRPr="00B10FD5">
        <w:tab/>
        <w:t>c.</w:t>
      </w:r>
      <w:r w:rsidRPr="00B10FD5">
        <w:tab/>
        <w:t>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 or other consumer product denied to persons under</w:t>
      </w:r>
      <w:r w:rsidR="002D7DB2">
        <w:t xml:space="preserve"> </w:t>
      </w:r>
      <w:r w:rsidRPr="00B10FD5">
        <w:t xml:space="preserve">21 years of age shall not, except as otherwise set forth in this subsection, constitute an offense under this subsection if the actor received only that benefit or service and did not perpetrate or attempt to perpetrate any additional injury or fraud on another.  If </w:t>
      </w:r>
      <w:r w:rsidRPr="00B10FD5">
        <w:rPr>
          <w:spacing w:val="0"/>
        </w:rPr>
        <w:t>a person used</w:t>
      </w:r>
      <w:r w:rsidR="001B3F90">
        <w:rPr>
          <w:spacing w:val="0"/>
        </w:rPr>
        <w:t xml:space="preserve"> </w:t>
      </w:r>
      <w:r w:rsidRPr="00B10FD5">
        <w:t>the personal identifying information of another to misrepresent the person’s age for the purpose of illegally obtaining any cannabis item available for lawful consumption pursuant to the “New Jersey Cannabis Regulatory</w:t>
      </w:r>
      <w:r w:rsidRPr="00B10FD5">
        <w:rPr>
          <w:spacing w:val="0"/>
        </w:rPr>
        <w:t>, Enforcement Assistance,</w:t>
      </w:r>
      <w:r w:rsidR="001B3F90">
        <w:rPr>
          <w:spacing w:val="0"/>
        </w:rPr>
        <w:t xml:space="preserve"> </w:t>
      </w:r>
      <w:r w:rsidRPr="00B10FD5">
        <w:t xml:space="preserve">and </w:t>
      </w:r>
      <w:r w:rsidRPr="00B10FD5">
        <w:rPr>
          <w:spacing w:val="0"/>
        </w:rPr>
        <w:t>Marketplace</w:t>
      </w:r>
      <w:r w:rsidR="001B3F90">
        <w:rPr>
          <w:spacing w:val="0"/>
        </w:rPr>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B10FD5" w:rsidRDefault="004F2731" w:rsidP="004F2731">
      <w:r w:rsidRPr="00B10FD5">
        <w:tab/>
        <w:t>d.</w:t>
      </w:r>
      <w:r w:rsidRPr="00B10FD5">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w:t>
      </w:r>
      <w:r w:rsidRPr="00B10FD5">
        <w:lastRenderedPageBreak/>
        <w:t>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21 years of age shall not, except as otherwise set forth in this subsection, constitute an offense under this subsection if the actor received only that benefit or service and did not perpetrate or attempt to perpetrate any additional injury or fraud on another.  If the personal identifying information of another is used to obtain any cannabis item available for lawful consumption pursuant to the “New Jersey Cannabis Regulatory</w:t>
      </w:r>
      <w:r w:rsidRPr="00B10FD5">
        <w:rPr>
          <w:spacing w:val="0"/>
        </w:rPr>
        <w:t>, Enforcement Assistance,</w:t>
      </w:r>
      <w:r w:rsidR="001B3F90">
        <w:rPr>
          <w:spacing w:val="0"/>
        </w:rPr>
        <w:t xml:space="preserve"> </w:t>
      </w:r>
      <w:r w:rsidRPr="00B10FD5">
        <w:t xml:space="preserve">and </w:t>
      </w:r>
      <w:r w:rsidRPr="00B10FD5">
        <w:rPr>
          <w:spacing w:val="0"/>
        </w:rPr>
        <w:t>Marketplace</w:t>
      </w:r>
      <w:r w:rsidR="001B3F90">
        <w:rPr>
          <w:spacing w:val="0"/>
        </w:rPr>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B10FD5" w:rsidRDefault="004F2731" w:rsidP="004F2731">
      <w:r w:rsidRPr="00B10FD5">
        <w:tab/>
        <w:t>e.</w:t>
      </w:r>
      <w:r w:rsidRPr="00B10FD5">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 or adjudicated delinquent or penalized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B10FD5" w:rsidRDefault="004F2731" w:rsidP="004F2731">
      <w:r w:rsidRPr="00B10FD5">
        <w:tab/>
        <w:t xml:space="preserve">The court before whom any person is convicted of, or adjudicated delinquent or penalized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w:t>
      </w:r>
      <w:r w:rsidRPr="00B10FD5">
        <w:lastRenderedPageBreak/>
        <w:t>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B10FD5" w:rsidRDefault="004F2731" w:rsidP="004F2731">
      <w:r w:rsidRPr="00B10FD5">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B10FD5" w:rsidRDefault="004F2731" w:rsidP="004F2731"/>
    <w:p w:rsidR="004F2731" w:rsidRPr="00B10FD5" w:rsidRDefault="00AF5568" w:rsidP="004F2731">
      <w:r w:rsidRPr="00B10FD5">
        <w:tab/>
      </w:r>
      <w:r w:rsidR="003D3D69" w:rsidRPr="00B10FD5">
        <w:t>66.</w:t>
      </w:r>
      <w:r w:rsidR="001B3F90">
        <w:rPr>
          <w:spacing w:val="0"/>
        </w:rPr>
        <w:tab/>
      </w:r>
      <w:r w:rsidR="004F2731" w:rsidRPr="00B10FD5">
        <w:t>N.J.S.2C:21-17 is amended to read as follows:</w:t>
      </w:r>
    </w:p>
    <w:p w:rsidR="001B3F90" w:rsidRDefault="001B3F90" w:rsidP="004F2731"/>
    <w:p w:rsidR="001B3F90" w:rsidRDefault="001B3F90" w:rsidP="004F2731">
      <w:r>
        <w:t>Impersonation; theft of identity; crime.</w:t>
      </w:r>
    </w:p>
    <w:p w:rsidR="004F2731" w:rsidRPr="00B10FD5" w:rsidRDefault="004F2731" w:rsidP="004F2731">
      <w:r w:rsidRPr="00B10FD5">
        <w:tab/>
        <w:t>2C:21-17.</w:t>
      </w:r>
      <w:r w:rsidRPr="00B10FD5">
        <w:tab/>
        <w:t>Impersonation; Theft of identity; crime.</w:t>
      </w:r>
    </w:p>
    <w:p w:rsidR="004F2731" w:rsidRPr="00B10FD5" w:rsidRDefault="004F2731" w:rsidP="004F2731">
      <w:r w:rsidRPr="00B10FD5">
        <w:tab/>
        <w:t>a.</w:t>
      </w:r>
      <w:r w:rsidRPr="00B10FD5">
        <w:tab/>
        <w:t>A person is guilty of a crime if the person engages in one or more of the following actions by any means including, but not limited to, the use of electronic communications or an Internet website:</w:t>
      </w:r>
    </w:p>
    <w:p w:rsidR="004F2731" w:rsidRPr="00B10FD5" w:rsidRDefault="004F2731" w:rsidP="004F2731">
      <w:r w:rsidRPr="00B10FD5">
        <w:tab/>
        <w:t>(1)</w:t>
      </w:r>
      <w:r w:rsidRPr="00B10FD5">
        <w:tab/>
        <w:t>Impersonates another or assumes a false identity and does an act in such assumed character or false identity for the purpose of obtaining a benefit for himself or another or to injure or defraud another;</w:t>
      </w:r>
    </w:p>
    <w:p w:rsidR="004F2731" w:rsidRPr="00B10FD5" w:rsidRDefault="004F2731" w:rsidP="004F2731">
      <w:r w:rsidRPr="00B10FD5">
        <w:tab/>
        <w:t>(2)</w:t>
      </w:r>
      <w:r w:rsidRPr="00B10FD5">
        <w:tab/>
        <w:t>Pretends to be a representative of some person or organization and does an act in such pretended capacity for the purpose of obtaining a benefit for himself or another or to injure or defraud another;</w:t>
      </w:r>
    </w:p>
    <w:p w:rsidR="004F2731" w:rsidRPr="00B10FD5" w:rsidRDefault="004F2731" w:rsidP="004F2731">
      <w:r w:rsidRPr="00B10FD5">
        <w:tab/>
        <w:t>(3)</w:t>
      </w:r>
      <w:r w:rsidRPr="00B10FD5">
        <w:tab/>
        <w:t>Impersonates another, assumes a false identity or makes a false or misleading statement regarding the identity of any person, in an oral or written application for services, for the purpose of obtaining services;</w:t>
      </w:r>
    </w:p>
    <w:p w:rsidR="004F2731" w:rsidRPr="00B10FD5" w:rsidRDefault="004F2731" w:rsidP="004F2731">
      <w:r w:rsidRPr="00B10FD5">
        <w:tab/>
        <w:t>(4)</w:t>
      </w:r>
      <w:r w:rsidRPr="00B10FD5">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B10FD5" w:rsidRDefault="004F2731" w:rsidP="004F2731">
      <w:r w:rsidRPr="00B10FD5">
        <w:tab/>
        <w:t>(5)</w:t>
      </w:r>
      <w:r w:rsidRPr="00B10FD5">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B10FD5" w:rsidRDefault="004F2731" w:rsidP="004F2731">
      <w:r w:rsidRPr="00B10FD5">
        <w:tab/>
        <w:t>As used in this section:</w:t>
      </w:r>
    </w:p>
    <w:p w:rsidR="004F2731" w:rsidRPr="00B10FD5" w:rsidRDefault="004F2731" w:rsidP="004F2731">
      <w:r w:rsidRPr="00B10FD5">
        <w:tab/>
        <w:t>"Benefit" means, but is not limited to, any property, any pecuniary amount, any services, any pecuniary amount sought to be avoided or any injury or harm perpetrated on another where there is no pecuniary value.</w:t>
      </w:r>
    </w:p>
    <w:p w:rsidR="004F2731" w:rsidRPr="00B10FD5" w:rsidRDefault="004F2731" w:rsidP="004F2731">
      <w:r w:rsidRPr="00B10FD5">
        <w:tab/>
        <w:t>b.</w:t>
      </w:r>
      <w:r w:rsidRPr="00B10FD5">
        <w:tab/>
        <w:t>(Deleted by amendment, P.L.2005, c.224).</w:t>
      </w:r>
    </w:p>
    <w:p w:rsidR="004F2731" w:rsidRPr="00B10FD5" w:rsidRDefault="004F2731" w:rsidP="004F2731">
      <w:r w:rsidRPr="00B10FD5">
        <w:tab/>
        <w:t>c.</w:t>
      </w:r>
      <w:r w:rsidRPr="00B10FD5">
        <w:tab/>
        <w:t>A person who violates subsection a. of this section is guilty of a crime as follows:</w:t>
      </w:r>
    </w:p>
    <w:p w:rsidR="004F2731" w:rsidRPr="00B10FD5" w:rsidRDefault="004F2731" w:rsidP="004F2731">
      <w:r w:rsidRPr="00B10FD5">
        <w:tab/>
        <w:t>(1)</w:t>
      </w:r>
      <w:r w:rsidRPr="00B10FD5">
        <w:tab/>
        <w:t xml:space="preserve">If the actor obtains a benefit or deprives another of a benefit in an amount less than $500 and the offense involves the identity of one victim, the actor shall be guilty of a crime </w:t>
      </w:r>
      <w:r w:rsidRPr="00B10FD5">
        <w:lastRenderedPageBreak/>
        <w:t>of the fourth degree except that a second or subsequent conviction for such an offense constitutes a crime of the third degree; or</w:t>
      </w:r>
    </w:p>
    <w:p w:rsidR="004F2731" w:rsidRPr="00B10FD5" w:rsidRDefault="004F2731" w:rsidP="004F2731">
      <w:r w:rsidRPr="00B10FD5">
        <w:tab/>
        <w:t>(2)</w:t>
      </w:r>
      <w:r w:rsidRPr="00B10FD5">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B10FD5" w:rsidRDefault="004F2731" w:rsidP="004F2731">
      <w:r w:rsidRPr="00B10FD5">
        <w:tab/>
        <w:t>(3)</w:t>
      </w:r>
      <w:r w:rsidRPr="00B10FD5">
        <w:tab/>
        <w:t>If the actor obtains a benefit or deprives another of a benefit in the amount of $75,000 or more, or the offense involves the identity of five or more victims, the actor shall be guilty of a crime of the second degree.</w:t>
      </w:r>
    </w:p>
    <w:p w:rsidR="004F2731" w:rsidRPr="00B10FD5" w:rsidRDefault="004F2731" w:rsidP="004F2731">
      <w:r w:rsidRPr="00B10FD5">
        <w:tab/>
        <w:t>d.</w:t>
      </w:r>
      <w:r w:rsidRPr="00B10FD5">
        <w:tab/>
        <w:t>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 or other consumer product denied to persons under</w:t>
      </w:r>
      <w:r w:rsidR="002D7DB2">
        <w:t xml:space="preserve"> </w:t>
      </w:r>
      <w:r w:rsidRPr="00B10FD5">
        <w:t>21 years of age shall not, except as otherwise set forth in this subsection, constitute an offense under this section if the actor received only that benefit or service and did not perpetrate or attempt to perpetrate any additional injury or fraud on another.  If a</w:t>
      </w:r>
      <w:r w:rsidRPr="00B10FD5">
        <w:rPr>
          <w:spacing w:val="0"/>
        </w:rPr>
        <w:t xml:space="preserve"> person used</w:t>
      </w:r>
      <w:r w:rsidR="001B3F90">
        <w:rPr>
          <w:spacing w:val="0"/>
        </w:rPr>
        <w:t xml:space="preserve"> </w:t>
      </w:r>
      <w:r w:rsidRPr="00B10FD5">
        <w:t xml:space="preserve">the personal identifying information of another to </w:t>
      </w:r>
      <w:r w:rsidRPr="00B10FD5">
        <w:rPr>
          <w:spacing w:val="0"/>
        </w:rPr>
        <w:t>misrepresent the person’s age for the purpose of</w:t>
      </w:r>
      <w:r w:rsidRPr="00B10FD5">
        <w:t xml:space="preserve"> illegally obtaining</w:t>
      </w:r>
      <w:r w:rsidR="001B3F90">
        <w:t xml:space="preserve"> </w:t>
      </w:r>
      <w:r w:rsidRPr="00B10FD5">
        <w:t>any cannabis item available for lawful consumption pursuant to the “New Jersey Cannabis Regulatory</w:t>
      </w:r>
      <w:r w:rsidRPr="00B10FD5">
        <w:rPr>
          <w:spacing w:val="0"/>
        </w:rPr>
        <w:t>, Enforcement Assistance,</w:t>
      </w:r>
      <w:r w:rsidR="001B3F90">
        <w:rPr>
          <w:spacing w:val="0"/>
        </w:rPr>
        <w:t xml:space="preserve"> </w:t>
      </w:r>
      <w:r w:rsidRPr="00B10FD5">
        <w:t xml:space="preserve">and </w:t>
      </w:r>
      <w:r w:rsidRPr="00B10FD5">
        <w:rPr>
          <w:spacing w:val="0"/>
        </w:rPr>
        <w:t>Marketplace</w:t>
      </w:r>
      <w:r w:rsidR="001B3F90">
        <w:rPr>
          <w:spacing w:val="0"/>
        </w:rPr>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B10FD5" w:rsidRDefault="004F2731" w:rsidP="004F2731">
      <w:r w:rsidRPr="00B10FD5">
        <w:tab/>
        <w:t>e.</w:t>
      </w:r>
      <w:r w:rsidRPr="00B10FD5">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117920" w:rsidRPr="00B10FD5" w:rsidRDefault="00117920" w:rsidP="00146982"/>
    <w:p w:rsidR="004F2731" w:rsidRPr="00B10FD5" w:rsidRDefault="00AF5568" w:rsidP="004F2731">
      <w:r w:rsidRPr="00B10FD5">
        <w:tab/>
      </w:r>
      <w:r w:rsidR="00E97D48" w:rsidRPr="00B10FD5">
        <w:t>67.</w:t>
      </w:r>
      <w:r w:rsidR="002D7DB2">
        <w:rPr>
          <w:spacing w:val="0"/>
        </w:rPr>
        <w:tab/>
      </w:r>
      <w:r w:rsidR="004F2731" w:rsidRPr="00B10FD5">
        <w:t>Section 5 of P.L.2003, c.184 (C.2C:21-17.2) is amended to read as follows:</w:t>
      </w:r>
    </w:p>
    <w:p w:rsidR="001B3F90" w:rsidRDefault="001B3F90" w:rsidP="004F2731"/>
    <w:p w:rsidR="001B3F90" w:rsidRDefault="001B3F90" w:rsidP="004F2731">
      <w:r>
        <w:t>C.2C:21-17.2  Use of personal identifying information of another; certain; degree of crime.</w:t>
      </w:r>
    </w:p>
    <w:p w:rsidR="004F2731" w:rsidRPr="00B10FD5" w:rsidRDefault="004F2731" w:rsidP="004F2731">
      <w:r w:rsidRPr="00B10FD5">
        <w:tab/>
        <w:t>5.</w:t>
      </w:r>
      <w:r w:rsidR="001B3F90">
        <w:t xml:space="preserve"> </w:t>
      </w:r>
      <w:r w:rsidRPr="00B10FD5">
        <w:t>a.</w:t>
      </w:r>
      <w:r w:rsidR="002D7DB2">
        <w:t xml:space="preserve"> </w:t>
      </w:r>
      <w:r w:rsidRPr="00B10FD5">
        <w:t>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B10FD5" w:rsidRDefault="004F2731" w:rsidP="004F2731">
      <w:r w:rsidRPr="00B10FD5">
        <w:tab/>
        <w:t>b.</w:t>
      </w:r>
      <w:r w:rsidRPr="00B10FD5">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A65354" w:rsidRPr="00B10FD5" w:rsidRDefault="004F2731" w:rsidP="00CB7E43">
      <w:r w:rsidRPr="00B10FD5">
        <w:tab/>
        <w:t>c.</w:t>
      </w:r>
      <w:r w:rsidRPr="00B10FD5">
        <w:tab/>
        <w:t xml:space="preserve">A violation of N.J.S.2C:28-7, constituting a disorderly persons offense, section 1 of P.L.1979, c.264 (C.2C:33-15), R.S.33:1-81 or section 6 of P.L.1968, c.313 (C.33:1-81.7) in a case where the person uses the personal identifying information of another to illegally </w:t>
      </w:r>
      <w:r w:rsidRPr="00B10FD5">
        <w:lastRenderedPageBreak/>
        <w:t>purchase an alcoholic beverage or for using the personal identifying information of another to misrepresent his age for the purpose of obtaining tobacco or other consumer product denied to persons under 21 years of age shall not, except as otherwise set forth in this subsection, constitute an offense under this section if the actor received only that benefit or service and did not perpetrate or attempt to perpetrate any additional injury or fraud on another.  If the personal identifying information of another is used to obtain any cannabis item available for lawful consumption pursuant to the “New Jersey Cannabis Regulatory</w:t>
      </w:r>
      <w:r w:rsidRPr="00B10FD5">
        <w:rPr>
          <w:spacing w:val="0"/>
        </w:rPr>
        <w:t xml:space="preserve">, Enforcement Assistance, </w:t>
      </w:r>
      <w:r w:rsidRPr="00B10FD5">
        <w:t xml:space="preserve">and </w:t>
      </w:r>
      <w:r w:rsidRPr="00B10FD5">
        <w:rPr>
          <w:spacing w:val="0"/>
        </w:rPr>
        <w:t>Marketplace</w:t>
      </w:r>
      <w:r w:rsidR="001B3F90">
        <w:rPr>
          <w:spacing w:val="0"/>
        </w:rPr>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CB7E43" w:rsidRPr="00B10FD5" w:rsidRDefault="00CB7E43" w:rsidP="00CB7E43"/>
    <w:p w:rsidR="001B3F90" w:rsidRDefault="001B3F90" w:rsidP="004F2731">
      <w:r>
        <w:t>Title amended.</w:t>
      </w:r>
    </w:p>
    <w:p w:rsidR="004F2731" w:rsidRPr="00B10FD5" w:rsidRDefault="0070010C" w:rsidP="004F2731">
      <w:r w:rsidRPr="00B10FD5">
        <w:tab/>
      </w:r>
      <w:r w:rsidR="00CB7E43" w:rsidRPr="00B10FD5">
        <w:t>68.</w:t>
      </w:r>
      <w:r w:rsidR="001B3F90">
        <w:tab/>
      </w:r>
      <w:r w:rsidR="004F2731" w:rsidRPr="00B10FD5">
        <w:t>The title of P.L.1968, c.313 is amended to read as follows:</w:t>
      </w:r>
    </w:p>
    <w:p w:rsidR="004F2731" w:rsidRPr="00B10FD5" w:rsidRDefault="004F2731" w:rsidP="004F2731">
      <w:r w:rsidRPr="00B10FD5">
        <w:rPr>
          <w:b/>
          <w:smallCaps/>
          <w:szCs w:val="20"/>
        </w:rPr>
        <w:t>An Act</w:t>
      </w:r>
      <w:r w:rsidRPr="00B10FD5">
        <w:t xml:space="preserve"> relating to the establishing of proof of age for purposes of purchasing alcoholic beverages or cannabis items in certain cases.</w:t>
      </w:r>
    </w:p>
    <w:p w:rsidR="004F2731" w:rsidRPr="00B10FD5" w:rsidRDefault="004F2731" w:rsidP="004F2731"/>
    <w:p w:rsidR="004F2731" w:rsidRPr="00B10FD5" w:rsidRDefault="005203CB" w:rsidP="004F2731">
      <w:r w:rsidRPr="00B10FD5">
        <w:tab/>
      </w:r>
      <w:r w:rsidR="004B419F" w:rsidRPr="00B10FD5">
        <w:t>69.</w:t>
      </w:r>
      <w:r w:rsidR="001B3F90">
        <w:rPr>
          <w:spacing w:val="0"/>
        </w:rPr>
        <w:tab/>
      </w:r>
      <w:r w:rsidR="004F2731" w:rsidRPr="00B10FD5">
        <w:t>Section 6 of P.L.1968, c.313 (C.33:1-81.7) is amended to read as follows:</w:t>
      </w:r>
    </w:p>
    <w:p w:rsidR="001B3F90" w:rsidRDefault="001B3F90" w:rsidP="004F2731"/>
    <w:p w:rsidR="001B3F90" w:rsidRDefault="001B3F90" w:rsidP="004F2731">
      <w:r>
        <w:t>C.33:1-81.7  Transfer of card; offense; penalty.</w:t>
      </w:r>
    </w:p>
    <w:p w:rsidR="004F2731" w:rsidRDefault="004F2731" w:rsidP="004F2731">
      <w:r w:rsidRPr="00B10FD5">
        <w:tab/>
        <w:t>6.</w:t>
      </w:r>
      <w:r w:rsidRPr="00B10FD5">
        <w:tab/>
        <w:t>It shall be unlawful for the owner of an identification card, as defined by this act, to transfer said card to any other person for the purpose of aiding such person to secure alcoholic beverages or cannabis items available for lawful consumption pursuant to the “New Jersey Cannabis Regulatory</w:t>
      </w:r>
      <w:r w:rsidRPr="00B10FD5">
        <w:rPr>
          <w:spacing w:val="0"/>
        </w:rPr>
        <w:t>, Enforcement Assistance,</w:t>
      </w:r>
      <w:r w:rsidR="001B3F90">
        <w:rPr>
          <w:spacing w:val="0"/>
        </w:rPr>
        <w:t xml:space="preserve"> </w:t>
      </w:r>
      <w:r w:rsidRPr="00B10FD5">
        <w:t xml:space="preserve">and </w:t>
      </w:r>
      <w:r w:rsidRPr="00B10FD5">
        <w:rPr>
          <w:spacing w:val="0"/>
        </w:rPr>
        <w:t>Marketplace</w:t>
      </w:r>
      <w:r w:rsidR="001B3F90">
        <w:rPr>
          <w:spacing w:val="0"/>
        </w:rPr>
        <w:t xml:space="preserve"> </w:t>
      </w:r>
      <w:r w:rsidRPr="00B10FD5">
        <w:t>Modernization Act,” P</w:t>
      </w:r>
      <w:r w:rsidR="001B3F90" w:rsidRPr="001B3F90">
        <w:t xml:space="preserve">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Any person who shall transfer such identification card for the purpose of aiding such transferee to obtain alcoholic beverages shall be guilty of a disorderly persons offense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w:t>
      </w:r>
      <w:r w:rsidR="002D7DB2">
        <w:t xml:space="preserve"> </w:t>
      </w:r>
      <w:r w:rsidRPr="00B10FD5">
        <w:t>disorderly persons offense and, upon conviction thereof, shall be sentenced to pay a fine of not more than $300.00, or undergo imprisonment for not more than 60 days.</w:t>
      </w:r>
    </w:p>
    <w:p w:rsidR="004F2731" w:rsidRPr="00B10FD5" w:rsidRDefault="004F2731" w:rsidP="004F2731"/>
    <w:p w:rsidR="001B3F90" w:rsidRDefault="001B3F90" w:rsidP="004F2731">
      <w:r>
        <w:t>Title amended.</w:t>
      </w:r>
    </w:p>
    <w:p w:rsidR="004F2731" w:rsidRPr="00B10FD5" w:rsidRDefault="005203CB" w:rsidP="004F2731">
      <w:r w:rsidRPr="00B10FD5">
        <w:tab/>
      </w:r>
      <w:r w:rsidR="001E2C0A" w:rsidRPr="00B10FD5">
        <w:t>70.</w:t>
      </w:r>
      <w:r w:rsidR="001B3F90">
        <w:tab/>
      </w:r>
      <w:r w:rsidR="004F2731" w:rsidRPr="00B10FD5">
        <w:t>The title of P.L.1991, c.169 is amended to read as follows:</w:t>
      </w:r>
    </w:p>
    <w:p w:rsidR="004F2731" w:rsidRPr="00B10FD5"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B10FD5">
        <w:rPr>
          <w:b/>
          <w:smallCaps/>
          <w:szCs w:val="20"/>
        </w:rPr>
        <w:t>An Act</w:t>
      </w:r>
      <w:r w:rsidRPr="00B10FD5">
        <w:t xml:space="preserve"> concerning the retail sale of alcoholic beverages or cannabis items, amending R.S.33:1-81 and P.L.1979, c.264 and supplementing chapter 1 of Title 33 of the Revised Statutes.</w:t>
      </w:r>
    </w:p>
    <w:p w:rsidR="004F2731" w:rsidRPr="00B10FD5" w:rsidRDefault="004F2731" w:rsidP="004F2731"/>
    <w:p w:rsidR="004F2731" w:rsidRPr="00B10FD5" w:rsidRDefault="005203CB" w:rsidP="004F2731">
      <w:r w:rsidRPr="00B10FD5">
        <w:tab/>
      </w:r>
      <w:r w:rsidR="00591F29" w:rsidRPr="00B10FD5">
        <w:t>71.</w:t>
      </w:r>
      <w:r w:rsidR="001B3F90">
        <w:rPr>
          <w:spacing w:val="0"/>
        </w:rPr>
        <w:tab/>
      </w:r>
      <w:r w:rsidR="004F2731" w:rsidRPr="00B10FD5">
        <w:t>Section 3 of P.L.1991, c.169 (C.33:1-81.1a) is amended to read as follows:</w:t>
      </w:r>
    </w:p>
    <w:p w:rsidR="001B3F90" w:rsidRDefault="001B3F90" w:rsidP="004F2731"/>
    <w:p w:rsidR="001B3F90" w:rsidRDefault="001B3F90" w:rsidP="004F2731">
      <w:r>
        <w:t>C.33:1-81.1a  Violations by parent, guardian; notification; fine.</w:t>
      </w:r>
    </w:p>
    <w:p w:rsidR="004F2731" w:rsidRPr="00B10FD5" w:rsidRDefault="004F2731" w:rsidP="004F2731">
      <w:r w:rsidRPr="00B10FD5">
        <w:lastRenderedPageBreak/>
        <w:tab/>
        <w:t>3.</w:t>
      </w:r>
      <w:r w:rsidRPr="00B10FD5">
        <w:tab/>
        <w:t>A parent, guardian or other person having legal custody of a person under 18</w:t>
      </w:r>
      <w:r w:rsidRPr="00B10FD5">
        <w:rPr>
          <w:rFonts w:ascii="Albertus Extra Bold" w:hAnsi="Albertus Extra Bold"/>
        </w:rPr>
        <w:t xml:space="preserve"> </w:t>
      </w:r>
      <w:r w:rsidRPr="00B10FD5">
        <w:t>years of age found in violation of R.S.33:1-81 or section 1 of P.L.1979, c.264 (C.2C:33-15) with respect to purchasing, possessing, or consuming any alcoholic beverage or cannabis item available for lawful consumption pursuant to the “New Jersey Cannabis Regulatory</w:t>
      </w:r>
      <w:r w:rsidRPr="00B10FD5">
        <w:rPr>
          <w:spacing w:val="0"/>
        </w:rPr>
        <w:t>, Enforcement Assistance,</w:t>
      </w:r>
      <w:r w:rsidR="001B3F90">
        <w:rPr>
          <w:spacing w:val="0"/>
        </w:rPr>
        <w:t xml:space="preserve"> </w:t>
      </w:r>
      <w:r w:rsidRPr="00B10FD5">
        <w:t xml:space="preserve">and </w:t>
      </w:r>
      <w:r w:rsidRPr="00B10FD5">
        <w:rPr>
          <w:spacing w:val="0"/>
        </w:rPr>
        <w:t>Marketplace</w:t>
      </w:r>
      <w:r w:rsidR="001B3F90">
        <w:rPr>
          <w:spacing w:val="0"/>
        </w:rPr>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0E678D" w:rsidRPr="00B10FD5"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B3F90" w:rsidRDefault="001B3F90" w:rsidP="0070010C">
      <w:r>
        <w:t>Title amended.</w:t>
      </w:r>
    </w:p>
    <w:p w:rsidR="0070010C" w:rsidRPr="00B10FD5" w:rsidRDefault="007F0D60" w:rsidP="0070010C">
      <w:r w:rsidRPr="00B10FD5">
        <w:tab/>
      </w:r>
      <w:r w:rsidR="002735C9" w:rsidRPr="00B10FD5">
        <w:t>72.</w:t>
      </w:r>
      <w:r w:rsidR="001B3F90">
        <w:tab/>
      </w:r>
      <w:r w:rsidR="0070010C" w:rsidRPr="00B10FD5">
        <w:t>The title of P.L.1979, c.264 is amended to read as follows:</w:t>
      </w:r>
    </w:p>
    <w:p w:rsidR="0070010C" w:rsidRPr="00B10FD5"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B10FD5">
        <w:rPr>
          <w:b/>
          <w:smallCaps/>
          <w:szCs w:val="20"/>
        </w:rPr>
        <w:t>An Act</w:t>
      </w:r>
      <w:r w:rsidRPr="00B10FD5">
        <w:t xml:space="preserve"> concerning certain alcoholic beverage and cannabis item offenses by persons under the legal age to purchase alcoholic beverages and cannabis items, and supplementing chapter 33 of Title 2C of the New Jersey Statutes.</w:t>
      </w:r>
    </w:p>
    <w:p w:rsidR="0070010C" w:rsidRPr="00B10FD5" w:rsidRDefault="0070010C" w:rsidP="0070010C"/>
    <w:p w:rsidR="006C5319" w:rsidRPr="00B10FD5" w:rsidRDefault="006C5319" w:rsidP="006C5319">
      <w:r w:rsidRPr="00B10FD5">
        <w:tab/>
        <w:t>73.</w:t>
      </w:r>
      <w:r w:rsidR="001B3F90">
        <w:tab/>
      </w:r>
      <w:r w:rsidRPr="00B10FD5">
        <w:t>Section 1 of P.L.1979, c.264 (C.2C:33-15) is amended to read as follows:</w:t>
      </w:r>
    </w:p>
    <w:p w:rsidR="001B3F90" w:rsidRDefault="001B3F90" w:rsidP="006C5319"/>
    <w:p w:rsidR="001B3F90" w:rsidRDefault="001B3F90" w:rsidP="006C5319">
      <w:r>
        <w:t>C.2C:33-15  Possession, consumption by persons under legal age; penalty.</w:t>
      </w:r>
    </w:p>
    <w:p w:rsidR="006C5319" w:rsidRPr="00B10FD5" w:rsidRDefault="006C5319" w:rsidP="006C5319">
      <w:r w:rsidRPr="00B10FD5">
        <w:tab/>
        <w:t>1.</w:t>
      </w:r>
      <w:r w:rsidR="001B3F90">
        <w:t xml:space="preserve"> </w:t>
      </w:r>
      <w:r w:rsidRPr="00B10FD5">
        <w:t>a.</w:t>
      </w:r>
      <w:r w:rsidR="002D7DB2">
        <w:t xml:space="preserve"> </w:t>
      </w:r>
      <w:r w:rsidRPr="00B10FD5">
        <w:t>(1)</w:t>
      </w:r>
      <w:r w:rsidR="002D7DB2">
        <w:t xml:space="preserve"> </w:t>
      </w:r>
      <w:r w:rsidRPr="00B10FD5">
        <w:t>Any person under the legal age to purchase alcoholic beverages who knowingly possesses without legal authority or who knowingly consumes any alcoholic beverage in any school, public conveyance, public place, or place of public assembly, or motor vehicle, is guilty of a petty disorderly persons offense, and shall, in the case of an adult under the legal age to purchase alcoholic beverages, be fined not less than $250.</w:t>
      </w:r>
    </w:p>
    <w:p w:rsidR="006C5319" w:rsidRPr="00B10FD5" w:rsidRDefault="006C5319" w:rsidP="006C5319">
      <w:r w:rsidRPr="00B10FD5">
        <w:tab/>
        <w:t>(2)</w:t>
      </w:r>
      <w:r w:rsidR="001B3F90">
        <w:t xml:space="preserve"> </w:t>
      </w:r>
      <w:r w:rsidRPr="00B10FD5">
        <w:t>(a)</w:t>
      </w:r>
      <w:r w:rsidR="002D7DB2">
        <w:t xml:space="preserve"> </w:t>
      </w:r>
      <w:r w:rsidRPr="00B10FD5">
        <w:t>Any person under the legal age to purchase cannabis items who knowingly possesses without legal authority any cannabis item, the amount of which may be lawfully possessed by a person of the legal age to purchase cannabis items pursuant to section</w:t>
      </w:r>
      <w:r w:rsidR="002D7DB2">
        <w:t xml:space="preserve"> </w:t>
      </w:r>
      <w:r w:rsidRPr="00B10FD5">
        <w:t xml:space="preserve"> 46</w:t>
      </w:r>
      <w:r w:rsidR="002D7DB2">
        <w:t xml:space="preserve"> </w:t>
      </w:r>
      <w:r w:rsidRPr="00B10FD5">
        <w:t xml:space="preserve">of </w:t>
      </w:r>
      <w:r w:rsidR="001B3F90" w:rsidRPr="00B10FD5">
        <w:t>P.L</w:t>
      </w:r>
      <w:r w:rsidR="001B3F90">
        <w:t>.2021</w:t>
      </w:r>
      <w:r w:rsidR="001B3F90" w:rsidRPr="00B10FD5">
        <w:t xml:space="preserve">, </w:t>
      </w:r>
      <w:r w:rsidR="00127C25">
        <w:t>c.16</w:t>
      </w:r>
      <w:r w:rsidR="001B3F90" w:rsidRPr="00B10FD5">
        <w:t xml:space="preserve"> (C.</w:t>
      </w:r>
      <w:r w:rsidR="001B3F90">
        <w:t>2C:35-10a</w:t>
      </w:r>
      <w:r w:rsidR="001B3F90" w:rsidRPr="00B10FD5">
        <w:t>)</w:t>
      </w:r>
      <w:r w:rsidRPr="00B10FD5">
        <w:t>,</w:t>
      </w:r>
      <w:r w:rsidR="002D7DB2">
        <w:t xml:space="preserve"> </w:t>
      </w:r>
      <w:r w:rsidRPr="00B10FD5">
        <w:t>in</w:t>
      </w:r>
      <w:r w:rsidR="002D7DB2">
        <w:t xml:space="preserve"> </w:t>
      </w:r>
      <w:r w:rsidRPr="00B10FD5">
        <w:t>any school, public conveyance, public place, or place of public assembly, or motor vehicle, is guilty of a petty</w:t>
      </w:r>
      <w:r w:rsidR="001B3F90">
        <w:t xml:space="preserve"> </w:t>
      </w:r>
      <w:r w:rsidRPr="00B10FD5">
        <w:t>disorderly persons offense, and shall, in the case of an adult under the legal age to purchase cannabis items, be fined not less than $250.</w:t>
      </w:r>
    </w:p>
    <w:p w:rsidR="006C5319" w:rsidRPr="00B10FD5" w:rsidRDefault="006C5319" w:rsidP="006C5319">
      <w:r w:rsidRPr="00B10FD5">
        <w:tab/>
        <w:t>(b)</w:t>
      </w:r>
      <w:r w:rsidRPr="00B10FD5">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46 of </w:t>
      </w:r>
      <w:r w:rsidR="001B3F90" w:rsidRPr="00B10FD5">
        <w:t>P.L</w:t>
      </w:r>
      <w:r w:rsidR="001B3F90">
        <w:t>.2021</w:t>
      </w:r>
      <w:r w:rsidR="001B3F90" w:rsidRPr="00B10FD5">
        <w:t xml:space="preserve">, </w:t>
      </w:r>
      <w:r w:rsidR="00127C25">
        <w:t>c.16</w:t>
      </w:r>
      <w:r w:rsidR="001B3F90" w:rsidRPr="00B10FD5">
        <w:t xml:space="preserve"> (C.</w:t>
      </w:r>
      <w:r w:rsidR="001B3F90">
        <w:t>2C:35-10a</w:t>
      </w:r>
      <w:r w:rsidR="001B3F90" w:rsidRPr="00B10FD5">
        <w:t>)</w:t>
      </w:r>
      <w:r w:rsidRPr="00B10FD5">
        <w:t>, or who knowingly consumes any cannabis item in any school, public conveyance, public place, or place of public assembly, or motor vehicle, is guilty of a disorderly persons offense, and shall, in the case of an adult under the legal age to purchase cannabis items, be fined not less than $500.</w:t>
      </w:r>
    </w:p>
    <w:p w:rsidR="006C5319" w:rsidRPr="00B10FD5" w:rsidRDefault="006C5319" w:rsidP="006C5319">
      <w:r w:rsidRPr="00B10FD5">
        <w:tab/>
        <w:t>b.</w:t>
      </w:r>
      <w:r w:rsidRPr="00B10FD5">
        <w:tab/>
        <w:t xml:space="preserve">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w:t>
      </w:r>
      <w:r w:rsidRPr="00B10FD5">
        <w:lastRenderedPageBreak/>
        <w:t>operating a motorized bicycle, shall commence on the day the sentence is imposed and shall run for a period of six months after the person reaches the age of 17 years.</w:t>
      </w:r>
    </w:p>
    <w:p w:rsidR="006C5319" w:rsidRPr="00B10FD5" w:rsidRDefault="006C5319" w:rsidP="006C5319">
      <w:r w:rsidRPr="00B10FD5">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6C5319" w:rsidRPr="00B10FD5" w:rsidRDefault="006C5319" w:rsidP="006C5319">
      <w:r w:rsidRPr="00B10FD5">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6C5319" w:rsidRPr="00B10FD5" w:rsidRDefault="006C5319" w:rsidP="006C5319">
      <w:r w:rsidRPr="00B10FD5">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6C5319" w:rsidRPr="00B10FD5" w:rsidRDefault="006C5319" w:rsidP="006C5319">
      <w:r w:rsidRPr="00B10FD5">
        <w:tab/>
        <w:t>c.</w:t>
      </w:r>
      <w:r w:rsidRPr="00B10FD5">
        <w:tab/>
        <w:t>In addition to the general penalty prescribed for a disorderly persons offense, the court may require any person who violates this act to participate in an alcohol or drug abuse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6C5319" w:rsidRPr="00B10FD5" w:rsidRDefault="006C5319" w:rsidP="006C5319">
      <w:r w:rsidRPr="00B10FD5">
        <w:tab/>
        <w:t>d.</w:t>
      </w:r>
      <w:r w:rsidRPr="00B10FD5">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001B3F90">
        <w:t xml:space="preserve"> </w:t>
      </w:r>
      <w:r w:rsidRPr="00B10FD5">
        <w:t xml:space="preserve">and Marketplace 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w:t>
      </w:r>
    </w:p>
    <w:p w:rsidR="006C5319" w:rsidRPr="00B10FD5" w:rsidRDefault="006C5319" w:rsidP="006C5319">
      <w:r w:rsidRPr="00B10FD5">
        <w:tab/>
        <w:t>e.</w:t>
      </w:r>
      <w:r w:rsidRPr="00B10FD5">
        <w:tab/>
        <w:t xml:space="preserve">The provisions of section 3 of P.L.1991, c.169 (C.33:1-81.1a) shall apply to a parent, guardian or other person with legal custody of a person under 18 years of age who is found to be in violation of this section. </w:t>
      </w:r>
    </w:p>
    <w:p w:rsidR="006C5319" w:rsidRPr="00B10FD5" w:rsidRDefault="006C5319" w:rsidP="006C5319">
      <w:r w:rsidRPr="00B10FD5">
        <w:tab/>
        <w:t>f.</w:t>
      </w:r>
      <w:r w:rsidRPr="00B10FD5">
        <w:tab/>
        <w:t>An underage person and one or two other persons shall be immune from prosecution under this section if:</w:t>
      </w:r>
    </w:p>
    <w:p w:rsidR="006C5319" w:rsidRPr="00B10FD5" w:rsidRDefault="006C5319" w:rsidP="006C5319">
      <w:r w:rsidRPr="00B10FD5">
        <w:tab/>
        <w:t>(1)</w:t>
      </w:r>
      <w:r w:rsidRPr="00B10FD5">
        <w:tab/>
        <w:t xml:space="preserve">one of the underage persons called 9-1-1 and reported that another underage person was in need of medical assistance due to alcohol consumption or the consumption of a cannabis item; </w:t>
      </w:r>
    </w:p>
    <w:p w:rsidR="006C5319" w:rsidRPr="00B10FD5" w:rsidRDefault="006C5319" w:rsidP="006C5319">
      <w:r w:rsidRPr="00B10FD5">
        <w:tab/>
        <w:t>(2)</w:t>
      </w:r>
      <w:r w:rsidRPr="00B10FD5">
        <w:tab/>
        <w:t xml:space="preserve">the underage person who called 9-1-1 and, if applicable, one or two other persons acting in concert with the underage person who called 9-1-1 provided each of their names to the 9-1-1 operator; </w:t>
      </w:r>
    </w:p>
    <w:p w:rsidR="006C5319" w:rsidRPr="00B10FD5" w:rsidRDefault="006C5319" w:rsidP="006C5319">
      <w:r w:rsidRPr="00B10FD5">
        <w:tab/>
        <w:t>(3)</w:t>
      </w:r>
      <w:r w:rsidRPr="00B10FD5">
        <w:tab/>
        <w:t>the underage person was the first person to make the 9-1-1 report; and</w:t>
      </w:r>
    </w:p>
    <w:p w:rsidR="006C5319" w:rsidRPr="00B10FD5" w:rsidRDefault="006C5319" w:rsidP="006C5319">
      <w:r w:rsidRPr="00B10FD5">
        <w:lastRenderedPageBreak/>
        <w:tab/>
        <w:t>(4)</w:t>
      </w:r>
      <w:r w:rsidRPr="00B10FD5">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6C5319" w:rsidRPr="00B10FD5" w:rsidRDefault="006C5319" w:rsidP="006C5319">
      <w:r w:rsidRPr="00B10FD5">
        <w:tab/>
        <w:t>The underage person who received medical assistance also shall be immune from prosecution under this section.</w:t>
      </w:r>
    </w:p>
    <w:p w:rsidR="006C5319" w:rsidRPr="00B10FD5" w:rsidRDefault="006C5319" w:rsidP="006C5319">
      <w:r w:rsidRPr="00B10FD5">
        <w:tab/>
        <w:t>g.</w:t>
      </w:r>
      <w:r w:rsidRPr="00B10FD5">
        <w:tab/>
        <w:t>For purposes of this section, an alcoholic beverage includes powdered alcohol as defined by R.S.33:1-1, and a cannabis item includes any item available for lawful consumption pursuant to the “New Jersey Cannabis Regulatory, Enforcement Assistance,</w:t>
      </w:r>
      <w:r w:rsidR="001B3F90">
        <w:t xml:space="preserve"> </w:t>
      </w:r>
      <w:r w:rsidRPr="00B10FD5">
        <w:t>and Marketplace</w:t>
      </w:r>
      <w:r w:rsidR="001B3F90">
        <w:t xml:space="preserve"> </w:t>
      </w:r>
      <w:r w:rsidRPr="00B10FD5">
        <w:t xml:space="preserve">Modernization Act,” </w:t>
      </w:r>
      <w:r w:rsidR="001B3F90" w:rsidRPr="00B10FD5">
        <w:t>P.L</w:t>
      </w:r>
      <w:r w:rsidR="001B3F90">
        <w:t>.2021</w:t>
      </w:r>
      <w:r w:rsidR="001B3F90" w:rsidRPr="00B10FD5">
        <w:t xml:space="preserve">, </w:t>
      </w:r>
      <w:r w:rsidR="00127C25">
        <w:t>c.16</w:t>
      </w:r>
      <w:r w:rsidR="001B3F90" w:rsidRPr="00B10FD5">
        <w:t xml:space="preserve"> (C.</w:t>
      </w:r>
      <w:r w:rsidR="001B3F90">
        <w:t>24:6I-31 et al.</w:t>
      </w:r>
      <w:r w:rsidR="001B3F90" w:rsidRPr="00B10FD5">
        <w:t>)</w:t>
      </w:r>
      <w:r w:rsidRPr="00B10FD5">
        <w:t>.</w:t>
      </w:r>
    </w:p>
    <w:p w:rsidR="0070010C" w:rsidRPr="00B10FD5"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B3F90" w:rsidRDefault="001B3F90" w:rsidP="0070010C">
      <w:r>
        <w:t>Title amended.</w:t>
      </w:r>
    </w:p>
    <w:p w:rsidR="0070010C" w:rsidRPr="00B10FD5" w:rsidRDefault="005203CB" w:rsidP="0070010C">
      <w:r w:rsidRPr="00B10FD5">
        <w:tab/>
      </w:r>
      <w:r w:rsidR="00360C7F" w:rsidRPr="00B10FD5">
        <w:t>74.</w:t>
      </w:r>
      <w:r w:rsidR="001B3F90">
        <w:tab/>
      </w:r>
      <w:r w:rsidR="0070010C" w:rsidRPr="00B10FD5">
        <w:t>The title of P.L.1981, c.197 is amended to read as follows:</w:t>
      </w:r>
    </w:p>
    <w:p w:rsidR="00A65354" w:rsidRPr="00B10FD5" w:rsidRDefault="0070010C" w:rsidP="00582C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B10FD5">
        <w:rPr>
          <w:b/>
          <w:smallCaps/>
          <w:szCs w:val="20"/>
        </w:rPr>
        <w:t>An Act</w:t>
      </w:r>
      <w:r w:rsidRPr="00B10FD5">
        <w:t xml:space="preserve"> concerning the unauthorized bringing of alcoholic beverages or cannabis items onto school premises, and supplementing chapter 33 of Title 2C of the New Jersey Statutes</w:t>
      </w:r>
      <w:r w:rsidR="00F24BEF">
        <w:t>.</w:t>
      </w:r>
    </w:p>
    <w:p w:rsidR="00582C24" w:rsidRPr="00B10FD5" w:rsidRDefault="00582C24" w:rsidP="00582C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0010C" w:rsidRPr="00B10FD5" w:rsidRDefault="005203CB" w:rsidP="0070010C">
      <w:r w:rsidRPr="00B10FD5">
        <w:tab/>
      </w:r>
      <w:r w:rsidR="00582C24" w:rsidRPr="00B10FD5">
        <w:t>75.</w:t>
      </w:r>
      <w:r w:rsidR="001B3F90">
        <w:rPr>
          <w:spacing w:val="0"/>
        </w:rPr>
        <w:tab/>
      </w:r>
      <w:r w:rsidR="0070010C" w:rsidRPr="00B10FD5">
        <w:t>Section 1 of P.L.1981, c.197 (C.2C:33-16) is amended to read as follows:</w:t>
      </w:r>
    </w:p>
    <w:p w:rsidR="001B3F90" w:rsidRDefault="001B3F90"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B3F90" w:rsidRDefault="001B3F90"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C.2C:33-16  Bringing alcoholic beverages, cannabis items onto school property; disorderly person.</w:t>
      </w:r>
    </w:p>
    <w:p w:rsidR="004A1621" w:rsidRPr="00B10FD5" w:rsidRDefault="0070010C"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0FD5">
        <w:tab/>
        <w:t>1.</w:t>
      </w:r>
      <w:r w:rsidRPr="00B10FD5">
        <w:tab/>
        <w:t>Any person of legal age to purchase alcoholic beverages or cannabis items, who</w:t>
      </w:r>
      <w:r w:rsidRPr="00B10FD5">
        <w:rPr>
          <w:spacing w:val="0"/>
        </w:rPr>
        <w:t>, in the case of alcoholic beverages,</w:t>
      </w:r>
      <w:r w:rsidRPr="00B10FD5">
        <w:t xml:space="preserve"> knowingly and without the express written permission of the school board, its delegated authority, or any school principal, brings or possesses any alcoholic beverages</w:t>
      </w:r>
      <w:r w:rsidRPr="00B10FD5">
        <w:rPr>
          <w:spacing w:val="0"/>
        </w:rPr>
        <w:t>,</w:t>
      </w:r>
      <w:r w:rsidRPr="00B10FD5">
        <w:t xml:space="preserve"> or </w:t>
      </w:r>
      <w:r w:rsidRPr="00B10FD5">
        <w:rPr>
          <w:spacing w:val="0"/>
        </w:rPr>
        <w:t>in the case of cannabis items, brings, possesses, or consumes, including by smoking,</w:t>
      </w:r>
      <w:r w:rsidR="0069234B" w:rsidRPr="00B10FD5">
        <w:rPr>
          <w:spacing w:val="0"/>
        </w:rPr>
        <w:t xml:space="preserve"> vaping, or aerosolizing,</w:t>
      </w:r>
      <w:r w:rsidRPr="00B10FD5">
        <w:rPr>
          <w:spacing w:val="0"/>
        </w:rPr>
        <w:t xml:space="preserve"> any</w:t>
      </w:r>
      <w:r w:rsidR="00253BED">
        <w:rPr>
          <w:spacing w:val="0"/>
        </w:rPr>
        <w:t xml:space="preserve"> </w:t>
      </w:r>
      <w:r w:rsidRPr="00B10FD5">
        <w:t>cannabis items, on any property used for school purposes which is owned by any school or school</w:t>
      </w:r>
      <w:r w:rsidR="002D7DB2">
        <w:t xml:space="preserve"> </w:t>
      </w:r>
      <w:r w:rsidRPr="00B10FD5">
        <w:t xml:space="preserve">board, is guilty of a disorderly persons offense.  For purposes of this section, an alcoholic beverage includes powdered alcohol as defined by R.S.33:1-1, and a cannabis item includes any item available for lawful consumption pursuant to the </w:t>
      </w:r>
      <w:r w:rsidRPr="00B10FD5">
        <w:rPr>
          <w:spacing w:val="0"/>
        </w:rPr>
        <w:t>“New Jersey Cannabis Regulatory, Enforcement Assistance,</w:t>
      </w:r>
      <w:r w:rsidR="00253BED">
        <w:rPr>
          <w:spacing w:val="0"/>
        </w:rPr>
        <w:t xml:space="preserve"> </w:t>
      </w:r>
      <w:r w:rsidRPr="00B10FD5">
        <w:rPr>
          <w:spacing w:val="0"/>
        </w:rPr>
        <w:t>and Marketplace</w:t>
      </w:r>
      <w:r w:rsidR="00253BED">
        <w:rPr>
          <w:spacing w:val="0"/>
        </w:rPr>
        <w:t xml:space="preserve"> </w:t>
      </w:r>
      <w:r w:rsidRPr="00B10FD5">
        <w:rPr>
          <w:spacing w:val="0"/>
        </w:rPr>
        <w:t xml:space="preserve">Modernization Act,” </w:t>
      </w:r>
      <w:r w:rsidRPr="00B10FD5">
        <w:t xml:space="preserve"> </w:t>
      </w:r>
      <w:r w:rsidR="00253BED" w:rsidRPr="00B10FD5">
        <w:t>P.L</w:t>
      </w:r>
      <w:r w:rsidR="00253BED">
        <w:t>.2021</w:t>
      </w:r>
      <w:r w:rsidR="00253BED" w:rsidRPr="00B10FD5">
        <w:t xml:space="preserve">, </w:t>
      </w:r>
      <w:r w:rsidR="00127C25">
        <w:t>c.16</w:t>
      </w:r>
      <w:r w:rsidR="00253BED" w:rsidRPr="00B10FD5">
        <w:t xml:space="preserve"> (C.</w:t>
      </w:r>
      <w:r w:rsidR="00253BED">
        <w:t>24:6I-31 et al.</w:t>
      </w:r>
      <w:r w:rsidR="00253BED" w:rsidRPr="00B10FD5">
        <w:t>)</w:t>
      </w:r>
      <w:r w:rsidR="00253BED">
        <w:t>.</w:t>
      </w:r>
    </w:p>
    <w:p w:rsidR="004A1621" w:rsidRPr="00B10FD5" w:rsidRDefault="004A1621"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Pr="00B10FD5" w:rsidRDefault="001D66C5"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0FD5">
        <w:tab/>
      </w:r>
      <w:r w:rsidR="004A1621" w:rsidRPr="00B10FD5">
        <w:t>76.</w:t>
      </w:r>
      <w:r w:rsidR="00253BED">
        <w:tab/>
      </w:r>
      <w:r w:rsidR="00023247" w:rsidRPr="00B10FD5">
        <w:t>R.S.40:48-1 is amended to read as follows:</w:t>
      </w:r>
    </w:p>
    <w:p w:rsidR="00253BED" w:rsidRDefault="00253BED" w:rsidP="00023247"/>
    <w:p w:rsidR="00253BED" w:rsidRDefault="00253BED" w:rsidP="00023247">
      <w:r>
        <w:t>Ordinances; general purpose.</w:t>
      </w:r>
    </w:p>
    <w:p w:rsidR="00023247" w:rsidRPr="00B10FD5" w:rsidRDefault="00023247" w:rsidP="00023247">
      <w:r w:rsidRPr="00B10FD5">
        <w:tab/>
        <w:t>40:48-1.</w:t>
      </w:r>
      <w:r w:rsidR="00253BED">
        <w:t xml:space="preserve"> </w:t>
      </w:r>
      <w:r w:rsidRPr="00B10FD5">
        <w:t>Ordinances; general purpose.  The governing body of every municipality may make, amend, repeal and enforce ordinances to:</w:t>
      </w:r>
    </w:p>
    <w:p w:rsidR="00023247" w:rsidRPr="00B10FD5" w:rsidRDefault="00023247" w:rsidP="00023247">
      <w:r w:rsidRPr="00B10FD5">
        <w:tab/>
        <w:t>Finances and property.  1.  Manage, regulate and control the finances and property, real and personal, of the municipality;</w:t>
      </w:r>
    </w:p>
    <w:p w:rsidR="00023247" w:rsidRPr="00B10FD5" w:rsidRDefault="00023247" w:rsidP="00023247">
      <w:r w:rsidRPr="00B10FD5">
        <w:tab/>
        <w:t>Contracts and contractor's bonds.  2.  Prescribe the form and manner of execution and approval of all contracts to be executed by the municipality and of all bonds to be given to it;</w:t>
      </w:r>
    </w:p>
    <w:p w:rsidR="00023247" w:rsidRPr="00B10FD5" w:rsidRDefault="00023247" w:rsidP="00023247">
      <w:r w:rsidRPr="00B10FD5">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Pr="00B10FD5" w:rsidRDefault="00023247" w:rsidP="00023247">
      <w:r w:rsidRPr="00B10FD5">
        <w:tab/>
        <w:t xml:space="preserve">Fees.  4.  Fix the fees of any officer or employee of the municipality for any service rendered in connection with his office or position, for which no specific fee or compensation </w:t>
      </w:r>
      <w:r w:rsidRPr="00B10FD5">
        <w:lastRenderedPageBreak/>
        <w:t>is provided.  In the case of salaried officers or employees, such fee shall be paid into the municipal treasury;</w:t>
      </w:r>
    </w:p>
    <w:p w:rsidR="00023247" w:rsidRPr="00B10FD5" w:rsidRDefault="00023247" w:rsidP="00023247">
      <w:r w:rsidRPr="00B10FD5">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Pr="00B10FD5" w:rsidRDefault="00023247" w:rsidP="00023247">
      <w:r w:rsidRPr="00B10FD5">
        <w:tab/>
        <w:t>Maintain order.  6.  Prevent vice, drunkenness and immorality; to preserve the public peace and order; to prevent and quell riots, disturbances and disorderly assemblages; to prohibit the consumption of alcoholic beverages or cannabis items by underage persons on private property pursuant to section 1 of P.L.2000, c.33 (C.40:48-1.2);</w:t>
      </w:r>
    </w:p>
    <w:p w:rsidR="00023247" w:rsidRPr="00B10FD5" w:rsidRDefault="00023247" w:rsidP="00023247">
      <w:r w:rsidRPr="00B10FD5">
        <w:tab/>
        <w:t>Punish beggars; prevention of loitering.  7.  Restrain and punish drunkards, vagrants, mendicants and street beggars; to prevent loitering, lounging or sleeping in the streets, parks or public places;</w:t>
      </w:r>
    </w:p>
    <w:p w:rsidR="00023247" w:rsidRPr="00B10FD5" w:rsidRDefault="00023247" w:rsidP="00023247">
      <w:r w:rsidRPr="00B10FD5">
        <w:tab/>
        <w:t>Auctions and noises.  8.  Regulate the ringing of bells and the crying of goods and other commodities for sale at auction or otherwise, and to prevent disturbing noises;</w:t>
      </w:r>
    </w:p>
    <w:p w:rsidR="00023247" w:rsidRPr="00B10FD5" w:rsidRDefault="00023247" w:rsidP="00023247">
      <w:r w:rsidRPr="00B10FD5">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Pr="00B10FD5" w:rsidRDefault="00023247" w:rsidP="00023247">
      <w:r w:rsidRPr="00B10FD5">
        <w:tab/>
        <w:t>Prohibit annoyance of persons or animals.  10.  Regulate or prohibit any practice tending to frighten animals, or to annoy or injure persons in the public streets;</w:t>
      </w:r>
    </w:p>
    <w:p w:rsidR="00023247" w:rsidRPr="00B10FD5" w:rsidRDefault="00023247" w:rsidP="00023247">
      <w:r w:rsidRPr="00B10FD5">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Pr="00B10FD5" w:rsidRDefault="00023247" w:rsidP="00023247">
      <w:r w:rsidRPr="00B10FD5">
        <w:tab/>
        <w:t>Hucksters.  12.  Prescribe and regulate the place of vending or exposing for sale articles of merchandise from vehicles;</w:t>
      </w:r>
    </w:p>
    <w:p w:rsidR="00023247" w:rsidRPr="00B10FD5" w:rsidRDefault="00023247" w:rsidP="00023247">
      <w:r w:rsidRPr="00B10FD5">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Pr="00B10FD5" w:rsidRDefault="00023247" w:rsidP="00023247">
      <w:r w:rsidRPr="00B10FD5">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Pr="00B10FD5" w:rsidRDefault="00023247" w:rsidP="00023247">
      <w:r w:rsidRPr="00B10FD5">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Pr="00B10FD5" w:rsidRDefault="00023247" w:rsidP="00023247">
      <w:r w:rsidRPr="00B10FD5">
        <w:tab/>
        <w:t>Chimneys and boilers.  16.  Regulate the construction and setting up of chimneys, furnaces, stoves, boilers, ovens and other contrivances in which fire is used;</w:t>
      </w:r>
    </w:p>
    <w:p w:rsidR="00023247" w:rsidRPr="00B10FD5" w:rsidRDefault="00023247" w:rsidP="00023247">
      <w:r w:rsidRPr="00B10FD5">
        <w:lastRenderedPageBreak/>
        <w:tab/>
        <w:t>Explosives.  17.  Regulate, in conformity with the statutes of this State, the manufacture, storage, sale, keeping or conveying of gunpowder, nitroglycerine, dynamite and other explosives;</w:t>
      </w:r>
    </w:p>
    <w:p w:rsidR="00023247" w:rsidRPr="00B10FD5" w:rsidRDefault="00023247" w:rsidP="00023247">
      <w:r w:rsidRPr="00B10FD5">
        <w:tab/>
        <w:t>Firearms and fireworks.  18.  Regulate and prohibit the sale and use of guns, pistols, firearms, and fireworks of all descriptions;</w:t>
      </w:r>
    </w:p>
    <w:p w:rsidR="00023247" w:rsidRPr="00B10FD5" w:rsidRDefault="00023247" w:rsidP="00023247">
      <w:r w:rsidRPr="00B10FD5">
        <w:tab/>
        <w:t>Soft coal.  19.  Regulate the use of soft coal in locomotives, factories, power houses and other places;</w:t>
      </w:r>
    </w:p>
    <w:p w:rsidR="00023247" w:rsidRPr="00B10FD5" w:rsidRDefault="00023247" w:rsidP="00023247">
      <w:r w:rsidRPr="00B10FD5">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Pr="00B10FD5" w:rsidRDefault="00023247" w:rsidP="00023247">
      <w:r w:rsidRPr="00B10FD5">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Pr="00B10FD5" w:rsidRDefault="00023247" w:rsidP="00023247">
      <w:r w:rsidRPr="00B10FD5">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Pr="00B10FD5" w:rsidRDefault="00023247" w:rsidP="00023247">
      <w:r w:rsidRPr="00B10FD5">
        <w:tab/>
        <w:t>Boating.  23.  Regulate the use of motor and other boats upon waters within or bounding the municipality;</w:t>
      </w:r>
    </w:p>
    <w:p w:rsidR="00023247" w:rsidRPr="00B10FD5" w:rsidRDefault="00023247" w:rsidP="00023247">
      <w:r w:rsidRPr="00B10FD5">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Pr="00B10FD5" w:rsidRDefault="00023247" w:rsidP="00023247">
      <w:r w:rsidRPr="00B10FD5">
        <w:tab/>
        <w:t>Care of injured employees.  25.  Provide for the payment of compensation and for medical attendance to any officer or employee of the municipality injured in the performance of his duty;</w:t>
      </w:r>
    </w:p>
    <w:p w:rsidR="00023247" w:rsidRPr="00B10FD5" w:rsidRDefault="00023247" w:rsidP="00023247">
      <w:r w:rsidRPr="00B10FD5">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Pr="00B10FD5" w:rsidRDefault="00023247" w:rsidP="00023247">
      <w:r w:rsidRPr="00B10FD5">
        <w:tab/>
        <w:t>Lifeguard.  27.  Establish, maintain, regulate and control a lifeguard upon any beach within or bordering on the municipality;</w:t>
      </w:r>
    </w:p>
    <w:p w:rsidR="00023247" w:rsidRPr="00B10FD5" w:rsidRDefault="00023247" w:rsidP="00023247">
      <w:r w:rsidRPr="00B10FD5">
        <w:lastRenderedPageBreak/>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Pr="00B10FD5" w:rsidRDefault="00023247" w:rsidP="00023247">
      <w:r w:rsidRPr="00B10FD5">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Pr="00B10FD5" w:rsidRDefault="00023247" w:rsidP="00023247">
      <w:r w:rsidRPr="00B10FD5">
        <w:tab/>
        <w:t>Advertise municipality.  30.  Appropriate funds for advertising the advantages of the municipality;</w:t>
      </w:r>
    </w:p>
    <w:p w:rsidR="00023247" w:rsidRPr="00B10FD5" w:rsidRDefault="00023247" w:rsidP="00023247">
      <w:r w:rsidRPr="00B10FD5">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Pr="00B10FD5" w:rsidRDefault="00023247" w:rsidP="00023247">
      <w:r w:rsidRPr="00B10FD5">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Pr="00B10FD5" w:rsidRDefault="00023247" w:rsidP="00023247">
      <w:r w:rsidRPr="00B10FD5">
        <w:tab/>
        <w:t xml:space="preserve">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w:t>
      </w:r>
      <w:r w:rsidRPr="00B10FD5">
        <w:lastRenderedPageBreak/>
        <w:t>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Pr="00B10FD5" w:rsidRDefault="00023247" w:rsidP="00023247">
      <w:r w:rsidRPr="00B10FD5">
        <w:tab/>
        <w:t xml:space="preserve">Protective Custody.  34.  Provide protective custody to persons arrested for operating a motor vehicle under the influence of alcoholic beverages, cannabis items as defined in section 3 of </w:t>
      </w:r>
      <w:r w:rsidR="00253BED" w:rsidRPr="00B10FD5">
        <w:t>P.L</w:t>
      </w:r>
      <w:r w:rsidR="00253BED">
        <w:t>.2021</w:t>
      </w:r>
      <w:r w:rsidR="00253BED" w:rsidRPr="00B10FD5">
        <w:t xml:space="preserve">, </w:t>
      </w:r>
      <w:r w:rsidR="00127C25">
        <w:t>c.16</w:t>
      </w:r>
      <w:r w:rsidR="00253BED" w:rsidRPr="00B10FD5">
        <w:t xml:space="preserve"> (C.</w:t>
      </w:r>
      <w:r w:rsidR="00253BED">
        <w:t>24:6I-33</w:t>
      </w:r>
      <w:r w:rsidR="00253BED" w:rsidRPr="00B10FD5">
        <w:t>)</w:t>
      </w:r>
      <w:r w:rsidRPr="00B10FD5">
        <w:t>, any chemical substance, or any controlled dangerous substance in violation of R.S.39:4-50 as provided in section 1 of P.L.2003, c.164 (C.40:48-1.3);</w:t>
      </w:r>
    </w:p>
    <w:p w:rsidR="00023247" w:rsidRPr="00B10FD5" w:rsidRDefault="00023247" w:rsidP="00023247">
      <w:r w:rsidRPr="00B10FD5">
        <w:tab/>
        <w:t>Private Outdoor Video Surveillance Camera Registry.  35.  Establish a private outdoor video surveillance camera registry and allow voluntary registration of private outdoor video surveillance cameras as provided in P.L.2015, c.142 (C.40:48-1.6 et al.).</w:t>
      </w:r>
    </w:p>
    <w:p w:rsidR="00023247" w:rsidRPr="00B10FD5" w:rsidRDefault="00023247" w:rsidP="00686AEB"/>
    <w:p w:rsidR="00253BED" w:rsidRDefault="00253BED" w:rsidP="00B90C4E">
      <w:r>
        <w:t>C.40:48-1.2b  Municipality permitted to enact certain ordinances relative to cannabis items.</w:t>
      </w:r>
    </w:p>
    <w:p w:rsidR="00B90C4E" w:rsidRPr="00B10FD5" w:rsidRDefault="00023247" w:rsidP="00B90C4E">
      <w:r w:rsidRPr="00B10FD5">
        <w:tab/>
      </w:r>
      <w:r w:rsidR="00835774" w:rsidRPr="00B10FD5">
        <w:t>77.</w:t>
      </w:r>
      <w:r w:rsidR="00253BED">
        <w:tab/>
      </w:r>
      <w:r w:rsidR="00B90C4E" w:rsidRPr="00B10FD5">
        <w:t xml:space="preserve">A municipality may enact an ordinance making it unlawful for any person who is of legal age </w:t>
      </w:r>
      <w:r w:rsidR="00B90C4E" w:rsidRPr="00B10FD5">
        <w:rPr>
          <w:spacing w:val="0"/>
        </w:rPr>
        <w:t>to consume</w:t>
      </w:r>
      <w:r w:rsidR="00B90C4E" w:rsidRPr="00B10FD5">
        <w:t>, other than by smoking,</w:t>
      </w:r>
      <w:r w:rsidR="0069234B" w:rsidRPr="00B10FD5">
        <w:t xml:space="preserve"> vaping, or aerosolizing, </w:t>
      </w:r>
      <w:r w:rsidR="00B90C4E" w:rsidRPr="00B10FD5">
        <w:t xml:space="preserve">a cannabis item available for lawful consumption pursuant to the </w:t>
      </w:r>
      <w:r w:rsidR="00B90C4E" w:rsidRPr="00B10FD5">
        <w:rPr>
          <w:spacing w:val="0"/>
        </w:rPr>
        <w:t xml:space="preserve">“New Jersey Cannabis Regulatory, Enforcement Assistance, and Marketplace Modernization Act,” </w:t>
      </w:r>
      <w:r w:rsidR="00B90C4E" w:rsidRPr="00B10FD5">
        <w:t xml:space="preserve"> </w:t>
      </w:r>
      <w:r w:rsidR="00253BED" w:rsidRPr="00B10FD5">
        <w:t>P.L</w:t>
      </w:r>
      <w:r w:rsidR="00253BED">
        <w:t>.2021</w:t>
      </w:r>
      <w:r w:rsidR="00253BED" w:rsidRPr="00B10FD5">
        <w:t xml:space="preserve">, </w:t>
      </w:r>
      <w:r w:rsidR="00127C25">
        <w:t>c.16</w:t>
      </w:r>
      <w:r w:rsidR="00253BED" w:rsidRPr="00B10FD5">
        <w:t xml:space="preserve"> (C.</w:t>
      </w:r>
      <w:r w:rsidR="00253BED">
        <w:t>24:6I-31 et al.</w:t>
      </w:r>
      <w:r w:rsidR="00253BED" w:rsidRPr="00B10FD5">
        <w:t>)</w:t>
      </w:r>
      <w:r w:rsidR="00B90C4E" w:rsidRPr="00B10FD5">
        <w:t>, in any public place as defined in section 3 of that act (C.</w:t>
      </w:r>
      <w:r w:rsidR="00253BED">
        <w:t>24</w:t>
      </w:r>
      <w:r w:rsidR="00024126">
        <w:t>:</w:t>
      </w:r>
      <w:r w:rsidR="00253BED">
        <w:t>6I-33</w:t>
      </w:r>
      <w:r w:rsidR="00B90C4E" w:rsidRPr="00B10FD5">
        <w:t xml:space="preserve">), </w:t>
      </w:r>
      <w:r w:rsidR="00B90C4E" w:rsidRPr="00B10FD5">
        <w:rPr>
          <w:spacing w:val="0"/>
        </w:rPr>
        <w:t xml:space="preserve">other than school property described in </w:t>
      </w:r>
      <w:r w:rsidR="00B90C4E" w:rsidRPr="00B10FD5">
        <w:t xml:space="preserve">section 1 of P.L.1981, c.197 (C.2C:33-16) for which unlawful consumption is a disorderly persons offense, or </w:t>
      </w:r>
      <w:r w:rsidR="00B90C4E" w:rsidRPr="00B10FD5">
        <w:rPr>
          <w:spacing w:val="0"/>
        </w:rPr>
        <w:t>when not</w:t>
      </w:r>
      <w:r w:rsidR="00B90C4E" w:rsidRPr="00B10FD5">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10FD5" w:rsidRDefault="00B90C4E" w:rsidP="00B90C4E"/>
    <w:p w:rsidR="00253BED" w:rsidRDefault="00253BED" w:rsidP="00956F1A">
      <w:r>
        <w:t>Title amended</w:t>
      </w:r>
    </w:p>
    <w:p w:rsidR="00956F1A" w:rsidRPr="00B10FD5" w:rsidRDefault="005203CB" w:rsidP="00956F1A">
      <w:r w:rsidRPr="00B10FD5">
        <w:tab/>
      </w:r>
      <w:r w:rsidR="007E2154" w:rsidRPr="00B10FD5">
        <w:t>78.</w:t>
      </w:r>
      <w:r w:rsidR="00253BED">
        <w:tab/>
      </w:r>
      <w:r w:rsidR="00956F1A" w:rsidRPr="00B10FD5">
        <w:t>The title of P.L.2000, c.33 is amended to read as follows:</w:t>
      </w:r>
    </w:p>
    <w:p w:rsidR="00956F1A" w:rsidRPr="00B10FD5" w:rsidRDefault="00956F1A" w:rsidP="00956F1A">
      <w:r w:rsidRPr="00B10FD5">
        <w:rPr>
          <w:b/>
          <w:smallCaps/>
          <w:szCs w:val="20"/>
        </w:rPr>
        <w:t>An Act</w:t>
      </w:r>
      <w:r w:rsidRPr="00B10FD5">
        <w:t xml:space="preserve"> concerning possession and consumption of alcoholic beverages or cannabis items by underaged persons, supplementing Title 40 of the Revised Statutes and amending R.S.40:48-1.</w:t>
      </w:r>
    </w:p>
    <w:p w:rsidR="00023247" w:rsidRPr="00B10FD5" w:rsidRDefault="00023247" w:rsidP="00686AEB"/>
    <w:p w:rsidR="00361ABE" w:rsidRPr="00B10FD5" w:rsidRDefault="00361ABE" w:rsidP="00361ABE">
      <w:r w:rsidRPr="00B10FD5">
        <w:tab/>
        <w:t>79.</w:t>
      </w:r>
      <w:r w:rsidR="00253BED">
        <w:tab/>
      </w:r>
      <w:r w:rsidRPr="00B10FD5">
        <w:t>Section 1 of P.L.2000, c.33 (C.40:48-1.2) is amended to read as follows:</w:t>
      </w:r>
    </w:p>
    <w:p w:rsidR="00253BED" w:rsidRDefault="00253BED" w:rsidP="00361ABE"/>
    <w:p w:rsidR="00253BED" w:rsidRDefault="00253BED" w:rsidP="00361ABE">
      <w:r>
        <w:t>C.40:48-1.2  Municipality may enact ordinance relative to consumption of alcoholic beverages, cannabis items, by underaged persons.</w:t>
      </w:r>
    </w:p>
    <w:p w:rsidR="00361ABE" w:rsidRPr="00B10FD5" w:rsidRDefault="00361ABE" w:rsidP="00361ABE">
      <w:r w:rsidRPr="00B10FD5">
        <w:tab/>
        <w:t>1.</w:t>
      </w:r>
      <w:r w:rsidRPr="00B10FD5">
        <w:tab/>
        <w:t>a. A municipality may enact an ordinance making it unlawful for any person under the legal age who, without legal authority, knowingly possesses or knowingly consumes an alcoholic beverage or a cannabis item, other than by smoking, vaping, or aerosolizing, on private property.</w:t>
      </w:r>
    </w:p>
    <w:p w:rsidR="00361ABE" w:rsidRPr="00B10FD5" w:rsidRDefault="00361ABE" w:rsidP="00361ABE">
      <w:r w:rsidRPr="00B10FD5">
        <w:tab/>
        <w:t>(1)</w:t>
      </w:r>
      <w:r w:rsidRPr="00B10FD5">
        <w:tab/>
        <w:t xml:space="preserve">The ordinance shall provide that a violation involving alcoholic beverage activity shall, in the case of an adult under the legal age to purchase an alcoholic beverage, be punished by a fine of $250 for a first offense and $350 for any subsequent offense.  </w:t>
      </w:r>
    </w:p>
    <w:p w:rsidR="00361ABE" w:rsidRPr="00B10FD5" w:rsidRDefault="00361ABE" w:rsidP="00361ABE">
      <w:r w:rsidRPr="00B10FD5">
        <w:lastRenderedPageBreak/>
        <w:tab/>
        <w:t>(2)</w:t>
      </w:r>
      <w:r w:rsidRPr="00B10FD5">
        <w:tab/>
        <w:t>The ordinance shall provide that a violation involving cannabis activity, in the case of an adult under the legal age to purchase cannabis items,</w:t>
      </w:r>
      <w:r w:rsidR="00D66A62">
        <w:t xml:space="preserve"> </w:t>
      </w:r>
      <w:r w:rsidRPr="00B10FD5">
        <w:t>shall be punished as follows:</w:t>
      </w:r>
    </w:p>
    <w:p w:rsidR="00361ABE" w:rsidRPr="00B10FD5" w:rsidRDefault="00361ABE" w:rsidP="00361ABE">
      <w:r w:rsidRPr="00B10FD5">
        <w:tab/>
        <w:t>(a)</w:t>
      </w:r>
      <w:r w:rsidRPr="00B10FD5">
        <w:tab/>
        <w:t>If the cannabis item possessed is an amount which may be lawfully possessed by a person of the legal age to purchase cannabis items pursuant to section</w:t>
      </w:r>
      <w:r w:rsidR="002D7DB2">
        <w:t xml:space="preserve"> </w:t>
      </w:r>
      <w:r w:rsidRPr="00B10FD5">
        <w:t xml:space="preserve"> 46 of P.L.</w:t>
      </w:r>
      <w:r w:rsidR="002D7DB2">
        <w:t>2021</w:t>
      </w:r>
      <w:r w:rsidRPr="00B10FD5">
        <w:t>, c.</w:t>
      </w:r>
      <w:r w:rsidR="002D7DB2">
        <w:t>16</w:t>
      </w:r>
      <w:r w:rsidRPr="00B10FD5">
        <w:t xml:space="preserve"> (C.</w:t>
      </w:r>
      <w:r w:rsidR="002D7DB2">
        <w:t>2C:35-10a</w:t>
      </w:r>
      <w:r w:rsidRPr="00B10FD5">
        <w:t>):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361ABE" w:rsidRPr="00B10FD5" w:rsidRDefault="00361ABE" w:rsidP="00361ABE">
      <w:r w:rsidRPr="00B10FD5">
        <w:tab/>
        <w:t>(b)</w:t>
      </w:r>
      <w:r w:rsidRPr="00B10FD5">
        <w:tab/>
        <w:t>If the cannabis item possessed is an amount that exceeds what may be lawfully possessed by a person of the legal age to purchase cannabis items pursuant to section</w:t>
      </w:r>
      <w:r w:rsidR="00F7392F">
        <w:t xml:space="preserve"> </w:t>
      </w:r>
      <w:r w:rsidRPr="00B10FD5">
        <w:t>46 of P.L.</w:t>
      </w:r>
      <w:r w:rsidR="002D7DB2">
        <w:t>2021</w:t>
      </w:r>
      <w:r w:rsidRPr="00B10FD5">
        <w:t xml:space="preserve">, </w:t>
      </w:r>
      <w:r w:rsidR="00127C25">
        <w:t>c.16</w:t>
      </w:r>
      <w:r w:rsidR="00B10FD5">
        <w:t xml:space="preserve"> </w:t>
      </w:r>
      <w:r w:rsidRPr="00B10FD5">
        <w:t>(C.</w:t>
      </w:r>
      <w:r w:rsidR="002D7DB2">
        <w:t>2C:35-10a</w:t>
      </w:r>
      <w:r w:rsidRPr="00B10FD5">
        <w:t>), or if any cannabis item is consumed: for a first offense, a fine of $250; and for a second or subsequent offense, a fine of $350.</w:t>
      </w:r>
    </w:p>
    <w:p w:rsidR="00253BED" w:rsidRDefault="00253BED" w:rsidP="00361ABE">
      <w:r>
        <w:tab/>
        <w:t>b.</w:t>
      </w:r>
      <w:r>
        <w:tab/>
        <w:t>(Deleted</w:t>
      </w:r>
      <w:r w:rsidR="00F7392F">
        <w:t xml:space="preserve"> by amendment, P.L.2019, c.276)</w:t>
      </w:r>
    </w:p>
    <w:p w:rsidR="00361ABE" w:rsidRPr="00B10FD5" w:rsidRDefault="00361ABE" w:rsidP="00361ABE">
      <w:r w:rsidRPr="00B10FD5">
        <w:tab/>
        <w:t>c.</w:t>
      </w:r>
      <w:r w:rsidR="00253BED">
        <w:t xml:space="preserve"> </w:t>
      </w:r>
      <w:r w:rsidRPr="00B10FD5">
        <w:t>(1)</w:t>
      </w:r>
      <w:r w:rsidR="002D7DB2">
        <w:t xml:space="preserve"> </w:t>
      </w:r>
      <w:r w:rsidRPr="00B10FD5">
        <w:t>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361ABE" w:rsidRPr="00B10FD5" w:rsidRDefault="00361ABE" w:rsidP="00361ABE">
      <w:r w:rsidRPr="00B10FD5">
        <w:tab/>
        <w:t>(2)</w:t>
      </w:r>
      <w:r w:rsidRPr="00B10FD5">
        <w:tab/>
        <w:t>As used in this section:</w:t>
      </w:r>
    </w:p>
    <w:p w:rsidR="00361ABE" w:rsidRPr="00B10FD5" w:rsidRDefault="00361ABE" w:rsidP="00361ABE">
      <w:r w:rsidRPr="00B10FD5">
        <w:tab/>
        <w:t xml:space="preserve">“Alcoholic beverage” includes powdered alcohol as defined by R.S.33:1-1. </w:t>
      </w:r>
    </w:p>
    <w:p w:rsidR="00361ABE" w:rsidRPr="00B10FD5" w:rsidRDefault="00361ABE" w:rsidP="00361ABE">
      <w:r w:rsidRPr="00B10FD5">
        <w:tab/>
        <w:t>“Guardian” means a person who has qualified as a guardian of the underaged person pursuant to testamentary or court appointment.</w:t>
      </w:r>
    </w:p>
    <w:p w:rsidR="00361ABE" w:rsidRPr="00B10FD5" w:rsidRDefault="00361ABE" w:rsidP="00361ABE">
      <w:r w:rsidRPr="00B10FD5">
        <w:tab/>
        <w:t>“Cannabis items” includes any item available for lawful consumption pursuant to the “New Jersey Cannabis Regulatory, Enforcement Assistance, and Marketplace</w:t>
      </w:r>
      <w:r w:rsidR="00253BED">
        <w:t xml:space="preserve"> </w:t>
      </w:r>
      <w:r w:rsidRPr="00B10FD5">
        <w:t xml:space="preserve">Modernization Act,” </w:t>
      </w:r>
      <w:r w:rsidR="00253BED" w:rsidRPr="00B10FD5">
        <w:t>P.L</w:t>
      </w:r>
      <w:r w:rsidR="00253BED">
        <w:t>.2021</w:t>
      </w:r>
      <w:r w:rsidR="00253BED" w:rsidRPr="00B10FD5">
        <w:t xml:space="preserve">, </w:t>
      </w:r>
      <w:r w:rsidR="00127C25">
        <w:t>c.16</w:t>
      </w:r>
      <w:r w:rsidR="00253BED" w:rsidRPr="00B10FD5">
        <w:t xml:space="preserve"> (C.</w:t>
      </w:r>
      <w:r w:rsidR="00253BED">
        <w:t>24:6I-31 et al.</w:t>
      </w:r>
      <w:r w:rsidR="00253BED" w:rsidRPr="00B10FD5">
        <w:t>)</w:t>
      </w:r>
      <w:r w:rsidRPr="00B10FD5">
        <w:t>.</w:t>
      </w:r>
    </w:p>
    <w:p w:rsidR="00361ABE" w:rsidRPr="00B10FD5" w:rsidRDefault="00361ABE" w:rsidP="00361ABE">
      <w:r w:rsidRPr="00B10FD5">
        <w:tab/>
        <w:t>“Relative” means the underaged person's grandparent, aunt or uncle, sibling, or any other person related by blood or affinity.</w:t>
      </w:r>
    </w:p>
    <w:p w:rsidR="00361ABE" w:rsidRPr="00B10FD5" w:rsidRDefault="00361ABE" w:rsidP="00361ABE">
      <w:r w:rsidRPr="00B10FD5">
        <w:tab/>
        <w:t>d.</w:t>
      </w:r>
      <w:r w:rsidRPr="00B10FD5">
        <w:tab/>
      </w:r>
      <w:r w:rsidR="002E5DFA">
        <w:t>No</w:t>
      </w:r>
      <w:r w:rsidRPr="00B10FD5">
        <w:t xml:space="preserve">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post-secondary educational institution,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00253BED">
        <w:t xml:space="preserve"> </w:t>
      </w:r>
      <w:r w:rsidRPr="00B10FD5">
        <w:t>and Marketplace</w:t>
      </w:r>
      <w:r w:rsidR="00253BED">
        <w:t xml:space="preserve"> </w:t>
      </w:r>
      <w:r w:rsidRPr="00B10FD5">
        <w:t xml:space="preserve">Modernization Act,” </w:t>
      </w:r>
      <w:r w:rsidR="00253BED" w:rsidRPr="00B10FD5">
        <w:t>P.L</w:t>
      </w:r>
      <w:r w:rsidR="00253BED">
        <w:t>.2021</w:t>
      </w:r>
      <w:r w:rsidR="00253BED" w:rsidRPr="00B10FD5">
        <w:t xml:space="preserve">, </w:t>
      </w:r>
      <w:r w:rsidR="00127C25">
        <w:t>c.16</w:t>
      </w:r>
      <w:r w:rsidR="00253BED" w:rsidRPr="00B10FD5">
        <w:t xml:space="preserve"> (C.</w:t>
      </w:r>
      <w:r w:rsidR="00253BED">
        <w:t>24:6I-31 et al.</w:t>
      </w:r>
      <w:r w:rsidR="00253BED" w:rsidRPr="00B10FD5">
        <w:t>)</w:t>
      </w:r>
      <w:r w:rsidRPr="00B10FD5">
        <w:t>; however, no ordinance enacted pursuant to this section shall be construed to preclude the imposition of a penalty under this section, R.S.33:1-81, or any other section of law against a person who is convicted of unlawful alcoholic beverage activity or unlawful cannabis activity on or at premises licensed for the sale of alcoholic beverages or cannabis items.</w:t>
      </w:r>
    </w:p>
    <w:p w:rsidR="00023247" w:rsidRPr="00B10FD5" w:rsidRDefault="00023247" w:rsidP="00686AEB"/>
    <w:p w:rsidR="00253BED" w:rsidRDefault="00253BED" w:rsidP="004415C9">
      <w:r>
        <w:t>Title amended.</w:t>
      </w:r>
    </w:p>
    <w:p w:rsidR="004415C9" w:rsidRPr="00B10FD5" w:rsidRDefault="003C41FF" w:rsidP="004415C9">
      <w:r w:rsidRPr="00B10FD5">
        <w:tab/>
      </w:r>
      <w:r w:rsidR="00545856" w:rsidRPr="00B10FD5">
        <w:t>80.</w:t>
      </w:r>
      <w:r w:rsidR="00253BED">
        <w:tab/>
      </w:r>
      <w:r w:rsidR="004415C9" w:rsidRPr="00B10FD5">
        <w:t>The title of P.L.2009, c.133 is amended to read as follows:</w:t>
      </w:r>
    </w:p>
    <w:p w:rsidR="001D0FF7" w:rsidRDefault="004415C9" w:rsidP="004415C9">
      <w:r w:rsidRPr="00B10FD5">
        <w:rPr>
          <w:b/>
          <w:smallCaps/>
          <w:szCs w:val="20"/>
        </w:rPr>
        <w:t>An Act</w:t>
      </w:r>
      <w:r w:rsidRPr="00B10FD5">
        <w:t xml:space="preserve"> concerning persons under the legal age to possess and consume alcoholic beverages or cannabis items, amending P.L.1979, c.264, and supplementing P.L.2000, c.33 (C.40:48-1.2 et al.).</w:t>
      </w:r>
    </w:p>
    <w:p w:rsidR="004415C9" w:rsidRPr="00B10FD5" w:rsidRDefault="00BB4CE3" w:rsidP="004415C9">
      <w:r w:rsidRPr="00B10FD5">
        <w:lastRenderedPageBreak/>
        <w:tab/>
      </w:r>
      <w:r w:rsidR="004A0AD1" w:rsidRPr="00B10FD5">
        <w:t>81.</w:t>
      </w:r>
      <w:r w:rsidR="00253BED">
        <w:tab/>
      </w:r>
      <w:r w:rsidR="004415C9" w:rsidRPr="00B10FD5">
        <w:t>Section 2 of P.L.2009, c.133 (C.40:48-1.2a) is amended to read as follows:</w:t>
      </w:r>
    </w:p>
    <w:p w:rsidR="00253BED" w:rsidRDefault="00253BED" w:rsidP="004415C9"/>
    <w:p w:rsidR="00253BED" w:rsidRDefault="00253BED" w:rsidP="004415C9">
      <w:r>
        <w:t>C.40:48-1.2a  Immunity from prosecution; certain circumstances.</w:t>
      </w:r>
    </w:p>
    <w:p w:rsidR="004415C9" w:rsidRPr="00B10FD5" w:rsidRDefault="004415C9" w:rsidP="004415C9">
      <w:r w:rsidRPr="00B10FD5">
        <w:tab/>
        <w:t>2.</w:t>
      </w:r>
      <w:r w:rsidR="00253BED">
        <w:t xml:space="preserve"> </w:t>
      </w:r>
      <w:r w:rsidRPr="00B10FD5">
        <w:t>a.</w:t>
      </w:r>
      <w:r w:rsidR="002D7DB2">
        <w:t xml:space="preserve"> </w:t>
      </w:r>
      <w:r w:rsidRPr="00B10FD5">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or cannabis item on private property if: </w:t>
      </w:r>
    </w:p>
    <w:p w:rsidR="004415C9" w:rsidRPr="00B10FD5" w:rsidRDefault="004415C9" w:rsidP="004415C9">
      <w:r w:rsidRPr="00B10FD5">
        <w:tab/>
        <w:t>(1)</w:t>
      </w:r>
      <w:r w:rsidRPr="00B10FD5">
        <w:tab/>
        <w:t xml:space="preserve">one of the underage persons called 9-1-1 and reported that another underage person was in need of medical assistance due to alcohol consumption or the consumption of a cannabis item; </w:t>
      </w:r>
    </w:p>
    <w:p w:rsidR="004415C9" w:rsidRPr="00B10FD5" w:rsidRDefault="004415C9" w:rsidP="004415C9">
      <w:r w:rsidRPr="00B10FD5">
        <w:tab/>
        <w:t>(2)</w:t>
      </w:r>
      <w:r w:rsidRPr="00B10FD5">
        <w:tab/>
        <w:t xml:space="preserve">the underage person who called 9-1-1 and, if applicable, one or two other persons acting in concert with the underage person who called 9-1-1 provided each of their names to the 9-1-1 operator; </w:t>
      </w:r>
    </w:p>
    <w:p w:rsidR="004415C9" w:rsidRPr="00B10FD5" w:rsidRDefault="004415C9" w:rsidP="004415C9">
      <w:r w:rsidRPr="00B10FD5">
        <w:tab/>
        <w:t>(3)</w:t>
      </w:r>
      <w:r w:rsidRPr="00B10FD5">
        <w:tab/>
        <w:t>the underage person was the first person to make the 9-1-1 report; and</w:t>
      </w:r>
    </w:p>
    <w:p w:rsidR="004415C9" w:rsidRPr="00B10FD5" w:rsidRDefault="004415C9" w:rsidP="004415C9">
      <w:r w:rsidRPr="00B10FD5">
        <w:tab/>
        <w:t>(4)</w:t>
      </w:r>
      <w:r w:rsidRPr="00B10FD5">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B10FD5" w:rsidRDefault="004415C9" w:rsidP="004415C9">
      <w:r w:rsidRPr="00B10FD5">
        <w:tab/>
        <w:t>b.</w:t>
      </w:r>
      <w:r w:rsidRPr="00B10FD5">
        <w:tab/>
        <w:t>The underage person who received medical assistance as provided in subsection a. of this section also shall be immune from prosecution under an ordinance authorized by section 1 of P.L.2000, c.33 (C.40:48-1.2).</w:t>
      </w:r>
    </w:p>
    <w:p w:rsidR="00BD5605" w:rsidRPr="00B10FD5" w:rsidRDefault="00BD5605" w:rsidP="004415C9"/>
    <w:p w:rsidR="00BD5605" w:rsidRPr="00B10FD5" w:rsidRDefault="00BB4CE3" w:rsidP="00BD5605">
      <w:r w:rsidRPr="00B10FD5">
        <w:tab/>
      </w:r>
      <w:r w:rsidR="004F487B" w:rsidRPr="00B10FD5">
        <w:t>82.</w:t>
      </w:r>
      <w:r w:rsidR="00D05E63">
        <w:tab/>
      </w:r>
      <w:r w:rsidR="00BD5605" w:rsidRPr="00B10FD5">
        <w:t>Section 2 of P.L.1981, c.512 (C.39:4-50.4a) is amended to read as follows:</w:t>
      </w:r>
      <w:r w:rsidR="002D7DB2">
        <w:t xml:space="preserve"> </w:t>
      </w:r>
    </w:p>
    <w:p w:rsidR="00D05E63" w:rsidRDefault="00D05E63" w:rsidP="00BD5605"/>
    <w:p w:rsidR="00D05E63" w:rsidRDefault="00D05E63" w:rsidP="00BD5605">
      <w:r>
        <w:t>C.39:4-50.4a  Refusal to submit to test; penalties.</w:t>
      </w:r>
    </w:p>
    <w:p w:rsidR="00BD5605" w:rsidRPr="00B10FD5" w:rsidRDefault="00BD5605" w:rsidP="00BD5605">
      <w:r w:rsidRPr="00B10FD5">
        <w:tab/>
        <w:t>2.</w:t>
      </w:r>
      <w:r w:rsidR="00D05E63">
        <w:t xml:space="preserve"> </w:t>
      </w:r>
      <w:r w:rsidRPr="00B10FD5">
        <w:t xml:space="preserve">a. The municipal court shall order any person who, after being arrested for a violation of R.S.39:4-50 or section 1 of P.L.1992, c.189 (C.39:4-50.14), refuses to submit, upon request, to a test provided for in section 2 of P.L.1966, c.142 (C.39:4-50.2): </w:t>
      </w:r>
    </w:p>
    <w:p w:rsidR="00BD5605" w:rsidRPr="00B10FD5" w:rsidRDefault="00BD5605" w:rsidP="00BD5605">
      <w:r w:rsidRPr="00B10FD5">
        <w:tab/>
        <w:t>(1)</w:t>
      </w:r>
      <w:r w:rsidR="00D05E63">
        <w:tab/>
      </w:r>
      <w:r w:rsidRPr="00B10FD5">
        <w:t xml:space="preserve">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B10FD5" w:rsidRDefault="00BD5605" w:rsidP="00BD5605">
      <w:r w:rsidRPr="00B10FD5">
        <w:tab/>
        <w:t>(2)</w:t>
      </w:r>
      <w:r w:rsidR="00D05E63">
        <w:tab/>
      </w:r>
      <w:r w:rsidRPr="00B10FD5">
        <w:t xml:space="preserve">if the refusal was in connection with a second offense under this section,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Pr="00B10FD5" w:rsidRDefault="00BD5605" w:rsidP="00BD5605">
      <w:r w:rsidRPr="00B10FD5">
        <w:tab/>
        <w:t>(3)</w:t>
      </w:r>
      <w:r w:rsidR="00D05E63">
        <w:tab/>
      </w:r>
      <w:r w:rsidRPr="00B10FD5">
        <w:t>if the refusal was in connection with a third or subsequent offense under this section,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w:t>
      </w:r>
      <w:r w:rsidR="002D7DB2">
        <w:t xml:space="preserve"> </w:t>
      </w:r>
      <w:r w:rsidRPr="00B10FD5">
        <w:t xml:space="preserve">P.L.1999, c.417 (C.39:4-50.16 et al.).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Pr="00B10FD5" w:rsidRDefault="00BD5605" w:rsidP="00BD5605">
      <w:r w:rsidRPr="00B10FD5">
        <w:lastRenderedPageBreak/>
        <w:tab/>
        <w:t xml:space="preserve">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 or marijuana or cannabis item as defined in section 3 of </w:t>
      </w:r>
      <w:r w:rsidR="00D05E63" w:rsidRPr="00B10FD5">
        <w:t>P.L</w:t>
      </w:r>
      <w:r w:rsidR="00D05E63">
        <w:t>.2021</w:t>
      </w:r>
      <w:r w:rsidR="00D05E63" w:rsidRPr="00B10FD5">
        <w:t xml:space="preserve">, </w:t>
      </w:r>
      <w:r w:rsidR="00127C25">
        <w:t>c.16</w:t>
      </w:r>
      <w:r w:rsidR="00D05E63" w:rsidRPr="00B10FD5">
        <w:t xml:space="preserve"> (C.</w:t>
      </w:r>
      <w:r w:rsidR="00D05E63">
        <w:t>24:6I-33</w:t>
      </w:r>
      <w:r w:rsidR="00D05E63" w:rsidRPr="00B10FD5">
        <w:t>)</w:t>
      </w:r>
      <w:r w:rsidRPr="00B10FD5">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p>
    <w:p w:rsidR="00BD5605" w:rsidRPr="00B10FD5" w:rsidRDefault="00BD5605" w:rsidP="00BD5605">
      <w:r w:rsidRPr="00B10FD5">
        <w:tab/>
        <w:t>b.</w:t>
      </w:r>
      <w:r w:rsidRPr="00B10FD5">
        <w:tab/>
        <w:t xml:space="preserve">(Deleted by amendment, P.L.2019, c.248)  </w:t>
      </w:r>
    </w:p>
    <w:p w:rsidR="00C22935" w:rsidRPr="00B10FD5" w:rsidRDefault="00C22935" w:rsidP="00415066"/>
    <w:p w:rsidR="00BD5605" w:rsidRPr="00B10FD5" w:rsidRDefault="00BB4CE3" w:rsidP="00BD5605">
      <w:r w:rsidRPr="00B10FD5">
        <w:tab/>
      </w:r>
      <w:r w:rsidR="001757D5" w:rsidRPr="00B10FD5">
        <w:t>83.</w:t>
      </w:r>
      <w:r w:rsidR="00D05E63">
        <w:tab/>
      </w:r>
      <w:r w:rsidR="00BD5605" w:rsidRPr="00B10FD5">
        <w:t xml:space="preserve">Section 1 of P.L.1983, c.307 (C.39:4-51a) is amended to read as follows: </w:t>
      </w:r>
    </w:p>
    <w:p w:rsidR="00D05E63" w:rsidRDefault="00D05E63" w:rsidP="00BD5605"/>
    <w:p w:rsidR="00D05E63" w:rsidRDefault="00D05E63" w:rsidP="00BD5605">
      <w:r>
        <w:t>C.39:4-51a  No consumption of alcoholic beverages, cannabis items in motor vehicles; presumption; penalties.</w:t>
      </w:r>
    </w:p>
    <w:p w:rsidR="00BD5605" w:rsidRPr="00B10FD5" w:rsidRDefault="00BD5605" w:rsidP="00BD5605">
      <w:r w:rsidRPr="00B10FD5">
        <w:tab/>
        <w:t>1.</w:t>
      </w:r>
      <w:r w:rsidR="002D7DB2">
        <w:t xml:space="preserve"> </w:t>
      </w:r>
      <w:r w:rsidRPr="00B10FD5">
        <w:t xml:space="preserve">a. A person shall not consume an alcoholic beverage or cannabis item as defined in section 3 of </w:t>
      </w:r>
      <w:r w:rsidR="00D05E63" w:rsidRPr="00B10FD5">
        <w:t>P.L</w:t>
      </w:r>
      <w:r w:rsidR="00D05E63">
        <w:t>.2021</w:t>
      </w:r>
      <w:r w:rsidR="00D05E63" w:rsidRPr="00B10FD5">
        <w:t xml:space="preserve">, </w:t>
      </w:r>
      <w:r w:rsidR="00127C25">
        <w:t>c.16</w:t>
      </w:r>
      <w:r w:rsidR="00D05E63" w:rsidRPr="00B10FD5">
        <w:t xml:space="preserve"> (C.</w:t>
      </w:r>
      <w:r w:rsidR="00D05E63">
        <w:t>24:6I-33</w:t>
      </w:r>
      <w:r w:rsidR="00D05E63" w:rsidRPr="00B10FD5">
        <w:t>)</w:t>
      </w:r>
      <w:r w:rsidRPr="00B10FD5">
        <w:t xml:space="preserve"> while operating a motor vehicle.  A passenger in a motor vehicle shall not consume an alcoholic beverage</w:t>
      </w:r>
      <w:r w:rsidR="00C83F87" w:rsidRPr="00B10FD5">
        <w:t>,</w:t>
      </w:r>
      <w:r w:rsidR="00777E3B" w:rsidRPr="00B10FD5">
        <w:t xml:space="preserve"> and shall not consume </w:t>
      </w:r>
      <w:r w:rsidR="00C83F87" w:rsidRPr="00B10FD5">
        <w:t xml:space="preserve">by means of smoking, vaping, or aerosolizing </w:t>
      </w:r>
      <w:r w:rsidR="00777E3B" w:rsidRPr="00B10FD5">
        <w:t>a cannabis item,</w:t>
      </w:r>
      <w:r w:rsidRPr="00B10FD5">
        <w:t xml:space="preserve"> while the motor vehicle is being operated.  This subsection shall not apply, with respect to the consumption of an alcoholic beverage, to a passenger of a charter or special bus operated as defined under R.S.48:4-1 or a limousine service.</w:t>
      </w:r>
    </w:p>
    <w:p w:rsidR="00BD5605" w:rsidRPr="00B10FD5" w:rsidRDefault="00BD5605" w:rsidP="00BD5605">
      <w:r w:rsidRPr="00B10FD5">
        <w:tab/>
        <w:t>b.</w:t>
      </w:r>
      <w:r w:rsidRPr="00B10FD5">
        <w:tab/>
        <w:t>A person shall be presumed to have consumed an alcoholic beverage in violation of this section if an unsealed container of an alcoholic beverage is located in the passenger compartment of the motor vehicle, the 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 or a container such as a glass or cup.</w:t>
      </w:r>
    </w:p>
    <w:p w:rsidR="00BD5605" w:rsidRPr="00B10FD5" w:rsidRDefault="00BD5605" w:rsidP="00BD5605">
      <w:r w:rsidRPr="00B10FD5">
        <w:tab/>
        <w:t>c.</w:t>
      </w:r>
      <w:r w:rsidRPr="00B10FD5">
        <w:tab/>
        <w:t>For the first offense, a person convicted of violating this section shall be fined $200 and shall be informed by the court of the penalties for a second or subsequent violation of this section.  For a second or subsequent offense, a person convicted of violating this section shall be fined</w:t>
      </w:r>
      <w:r w:rsidR="002D7DB2">
        <w:t xml:space="preserve"> </w:t>
      </w:r>
      <w:r w:rsidRPr="00B10FD5">
        <w:t>$250 or shall be ordered by the court to perform community service for a period of 10 days in such form and on such terms as the court shall deem appropriate under the circumstances.</w:t>
      </w:r>
    </w:p>
    <w:p w:rsidR="00BD5605" w:rsidRPr="00B10FD5" w:rsidRDefault="00BB4CE3" w:rsidP="00BD5605">
      <w:bookmarkStart w:id="5" w:name="_GoBack"/>
      <w:bookmarkEnd w:id="5"/>
      <w:r w:rsidRPr="00B10FD5">
        <w:lastRenderedPageBreak/>
        <w:tab/>
      </w:r>
      <w:r w:rsidR="00FB0169" w:rsidRPr="00B10FD5">
        <w:t>84.</w:t>
      </w:r>
      <w:r w:rsidR="00D05E63">
        <w:tab/>
      </w:r>
      <w:r w:rsidR="00BD5605" w:rsidRPr="00B10FD5">
        <w:t>Section 6 of P.L.2000, c.83 (C.39:4-51b) is amended to read as follows:</w:t>
      </w:r>
    </w:p>
    <w:p w:rsidR="00D05E63" w:rsidRDefault="00D05E63" w:rsidP="00BD5605"/>
    <w:p w:rsidR="00D05E63" w:rsidRDefault="00D05E63" w:rsidP="00BD5605">
      <w:r>
        <w:t>C.39:4-51b  Prohibition of open, unsealed alcoholic beverage container or cannabis item in motor vehicle; fine.</w:t>
      </w:r>
    </w:p>
    <w:p w:rsidR="00BD5605" w:rsidRPr="00B10FD5" w:rsidRDefault="00D05E63" w:rsidP="00BD5605">
      <w:r>
        <w:tab/>
        <w:t xml:space="preserve">6. </w:t>
      </w:r>
      <w:r w:rsidR="00BD5605" w:rsidRPr="00B10FD5">
        <w:t>a.</w:t>
      </w:r>
      <w:r w:rsidR="002D7DB2">
        <w:t xml:space="preserve"> </w:t>
      </w:r>
      <w:r w:rsidR="00BD5605" w:rsidRPr="00B10FD5">
        <w:t>All occupants of a motor vehicle located on a public highway, or the right-of-way of a public highway, shall be prohibited from possessing any open or unsealed alcoholic beverage container</w:t>
      </w:r>
      <w:r w:rsidR="007C7B66" w:rsidRPr="00B10FD5">
        <w:rPr>
          <w:rFonts w:ascii="Albertus Extra Bold" w:hAnsi="Albertus Extra Bold"/>
        </w:rPr>
        <w:t xml:space="preserve"> </w:t>
      </w:r>
      <w:r w:rsidR="00BD5605" w:rsidRPr="00B10FD5">
        <w:t xml:space="preserve">or </w:t>
      </w:r>
      <w:r w:rsidR="00BB4CE3" w:rsidRPr="00B10FD5">
        <w:t>unsealed</w:t>
      </w:r>
      <w:r w:rsidR="00C32C7D" w:rsidRPr="00B10FD5">
        <w:t xml:space="preserve"> </w:t>
      </w:r>
      <w:r w:rsidR="00BD5605" w:rsidRPr="00B10FD5">
        <w:t xml:space="preserve">cannabis item as defined in section 3 of </w:t>
      </w:r>
      <w:r w:rsidRPr="00B10FD5">
        <w:t>P.L</w:t>
      </w:r>
      <w:r>
        <w:t>.2021</w:t>
      </w:r>
      <w:r w:rsidRPr="00B10FD5">
        <w:t xml:space="preserve">, </w:t>
      </w:r>
      <w:r w:rsidR="00127C25">
        <w:t>c.16</w:t>
      </w:r>
      <w:r w:rsidRPr="00B10FD5">
        <w:t xml:space="preserve"> (C.</w:t>
      </w:r>
      <w:r>
        <w:t>24:6I-33</w:t>
      </w:r>
      <w:r w:rsidRPr="00B10FD5">
        <w:t>)</w:t>
      </w:r>
      <w:r w:rsidR="00C32C7D" w:rsidRPr="00B10FD5">
        <w:t xml:space="preserve"> that is intended to be consumed by means of smoking, vaping, or aerosolizing</w:t>
      </w:r>
      <w:r w:rsidR="00BD5605" w:rsidRPr="00B10FD5">
        <w:t xml:space="preserve">.  This subsection shall not apply, with respect to the possession of an alcoholic beverage, to a passenger of a charter or special bus operated as defined under R.S.48:4-1 or a limousine service.  </w:t>
      </w:r>
    </w:p>
    <w:p w:rsidR="00BD5605" w:rsidRPr="00B10FD5" w:rsidRDefault="00BD5605" w:rsidP="00BD5605">
      <w:r w:rsidRPr="00B10FD5">
        <w:tab/>
        <w:t>b.</w:t>
      </w:r>
      <w:r w:rsidRPr="00B10FD5">
        <w:tab/>
        <w:t xml:space="preserve">A person shall not be deemed to be in possession of an opened or unsealed alcoholic beverage container or </w:t>
      </w:r>
      <w:r w:rsidR="00C32C7D" w:rsidRPr="00B10FD5">
        <w:t xml:space="preserve">unsealed </w:t>
      </w:r>
      <w:r w:rsidRPr="00B10FD5">
        <w:t xml:space="preserve">cannabis item pursuant to this section if such container or </w:t>
      </w:r>
      <w:r w:rsidR="00C32C7D" w:rsidRPr="00B10FD5">
        <w:t>unsealed cannabis item</w:t>
      </w:r>
      <w:r w:rsidRPr="00B10FD5">
        <w:t xml:space="preserve"> is located in the trunk of a motor vehicle, behind the last upright seat in a trunkless vehicle, or in the living quarters of a motor home or house trailer.  For the purposes of this section, the term "open or unsealed" shall mean</w:t>
      </w:r>
      <w:r w:rsidR="00C32C7D" w:rsidRPr="00B10FD5">
        <w:t xml:space="preserve"> an alcoholic beverage</w:t>
      </w:r>
      <w:r w:rsidRPr="00B10FD5">
        <w:t xml:space="preserve"> container with its original seal broken, or a container or package that is not the original container or package such as a glass, cup, box, bag, or wrapping.</w:t>
      </w:r>
    </w:p>
    <w:p w:rsidR="00BD5605" w:rsidRPr="00B10FD5" w:rsidRDefault="00BD5605" w:rsidP="00BD5605">
      <w:r w:rsidRPr="00B10FD5">
        <w:tab/>
        <w:t>c.</w:t>
      </w:r>
      <w:r w:rsidRPr="00B10FD5">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 court shall deem appropriate under the circumstances.</w:t>
      </w:r>
    </w:p>
    <w:p w:rsidR="00E10560" w:rsidRPr="00B10FD5" w:rsidRDefault="00E10560" w:rsidP="00686AEB"/>
    <w:p w:rsidR="007D6294" w:rsidRPr="00B10FD5" w:rsidRDefault="007D6294" w:rsidP="007D6294">
      <w:r w:rsidRPr="00B10FD5">
        <w:tab/>
      </w:r>
      <w:r w:rsidR="001E2309" w:rsidRPr="00B10FD5">
        <w:t>85.</w:t>
      </w:r>
      <w:r w:rsidR="00D05E63">
        <w:tab/>
      </w:r>
      <w:r w:rsidRPr="00B10FD5">
        <w:t>Section 6 of P.L.1961, c.56 (C.52:17B-71) is amended to read as follows:</w:t>
      </w:r>
    </w:p>
    <w:p w:rsidR="00D05E63" w:rsidRDefault="00D05E63" w:rsidP="007D6294"/>
    <w:p w:rsidR="00D05E63" w:rsidRDefault="00D05E63" w:rsidP="007D6294">
      <w:r>
        <w:t>C.52:17B-71  Powers, responsibilities, duties of commission.</w:t>
      </w:r>
    </w:p>
    <w:p w:rsidR="007D6294" w:rsidRPr="00B10FD5" w:rsidRDefault="007D6294" w:rsidP="007D6294">
      <w:r w:rsidRPr="00B10FD5">
        <w:tab/>
        <w:t>6.</w:t>
      </w:r>
      <w:r w:rsidRPr="00B10FD5">
        <w:tab/>
        <w:t xml:space="preserve">The commission is vested with the power, responsibility and duty: </w:t>
      </w:r>
    </w:p>
    <w:p w:rsidR="007D6294" w:rsidRPr="00B10FD5" w:rsidRDefault="007D6294" w:rsidP="007D6294">
      <w:r w:rsidRPr="00B10FD5">
        <w:tab/>
        <w:t>a.</w:t>
      </w:r>
      <w:r w:rsidRPr="00B10FD5">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7D6294" w:rsidRPr="00B10FD5" w:rsidRDefault="007D6294" w:rsidP="007D6294">
      <w:r w:rsidRPr="00B10FD5">
        <w:tab/>
        <w:t>b.</w:t>
      </w:r>
      <w:r w:rsidRPr="00B10FD5">
        <w:tab/>
        <w:t>To approve and issue certificates of approval to these schools, to inspect the schools from time to time, and to revoke any approval or certificate issued to the schools;</w:t>
      </w:r>
    </w:p>
    <w:p w:rsidR="007D6294" w:rsidRPr="00B10FD5" w:rsidRDefault="007D6294" w:rsidP="007D6294">
      <w:r w:rsidRPr="00B10FD5">
        <w:tab/>
        <w:t>c.</w:t>
      </w:r>
      <w:r w:rsidRPr="00B10FD5">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7D6294" w:rsidRPr="00B10FD5" w:rsidRDefault="007D6294" w:rsidP="007D6294">
      <w:r w:rsidRPr="00B10FD5">
        <w:tab/>
        <w:t>d.</w:t>
      </w:r>
      <w:r w:rsidRPr="00B10FD5">
        <w:tab/>
        <w:t>To prescribe minimum qualifications for instructors at these schools and to certify, as qualified, instructors for approved police training schools and to issue appropriate certificates to the instructors;</w:t>
      </w:r>
    </w:p>
    <w:p w:rsidR="007D6294" w:rsidRPr="00B10FD5" w:rsidRDefault="007D6294" w:rsidP="007D6294">
      <w:r w:rsidRPr="00B10FD5">
        <w:tab/>
        <w:t>e.</w:t>
      </w:r>
      <w:r w:rsidRPr="00B10FD5">
        <w:tab/>
        <w:t xml:space="preserve">To certify police officers, correctional police officers, juvenile correctional police officers, and juvenile detention officers who have satisfactorily completed training programs </w:t>
      </w:r>
      <w:r w:rsidRPr="00B10FD5">
        <w:lastRenderedPageBreak/>
        <w:t xml:space="preserve">and to issue appropriate certificates to the police officers, correctional police officers, juvenile correctional police officers, and juvenile detention officers; </w:t>
      </w:r>
    </w:p>
    <w:p w:rsidR="007D6294" w:rsidRPr="00B10FD5" w:rsidRDefault="007D6294" w:rsidP="007D6294">
      <w:r w:rsidRPr="00B10FD5">
        <w:tab/>
        <w:t>f.</w:t>
      </w:r>
      <w:r w:rsidRPr="00B10FD5">
        <w:tab/>
        <w:t>To advise and consent in the appointment of an administrator of police services by the Attorney General pursuant to section 8 of P.L.1961, c.56 (C.52:17B-73);</w:t>
      </w:r>
    </w:p>
    <w:p w:rsidR="007D6294" w:rsidRPr="00B10FD5" w:rsidRDefault="007D6294" w:rsidP="007D6294">
      <w:r w:rsidRPr="00B10FD5">
        <w:tab/>
        <w:t>g.</w:t>
      </w:r>
      <w:r w:rsidRPr="00B10FD5">
        <w:tab/>
        <w:t>(Deleted by amendment, P.L.1985, c.491)</w:t>
      </w:r>
    </w:p>
    <w:p w:rsidR="007D6294" w:rsidRPr="00B10FD5" w:rsidRDefault="007D6294" w:rsidP="007D6294">
      <w:r w:rsidRPr="00B10FD5">
        <w:tab/>
        <w:t>h.</w:t>
      </w:r>
      <w:r w:rsidRPr="00B10FD5">
        <w:tab/>
        <w:t xml:space="preserve">To make rules and regulations as may be reasonably necessary or appropriate to accomplish the purposes and objectives of this act; </w:t>
      </w:r>
    </w:p>
    <w:p w:rsidR="007D6294" w:rsidRPr="00B10FD5" w:rsidRDefault="007D6294" w:rsidP="007D6294">
      <w:r w:rsidRPr="00B10FD5">
        <w:tab/>
        <w:t>i.</w:t>
      </w:r>
      <w:r w:rsidRPr="00B10FD5">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7D6294" w:rsidRPr="00B10FD5" w:rsidRDefault="007D6294" w:rsidP="007D6294">
      <w:r w:rsidRPr="00B10FD5">
        <w:tab/>
        <w:t>j.</w:t>
      </w:r>
      <w:r w:rsidRPr="00B10FD5">
        <w:tab/>
        <w:t>To consult and cooperate with universities, colleges, and institutes in the State for the development of specialized courses of study for police officers in police science and police administration;</w:t>
      </w:r>
    </w:p>
    <w:p w:rsidR="007D6294" w:rsidRPr="00B10FD5" w:rsidRDefault="007D6294" w:rsidP="007D6294">
      <w:r w:rsidRPr="00B10FD5">
        <w:tab/>
        <w:t>k.</w:t>
      </w:r>
      <w:r w:rsidRPr="00B10FD5">
        <w:tab/>
        <w:t>To consult and cooperate with other departments and agencies of the State concerned with police training or the training of correctional police officers, juvenile correctional police officers, and juvenile detention officers;</w:t>
      </w:r>
    </w:p>
    <w:p w:rsidR="007D6294" w:rsidRPr="00B10FD5" w:rsidRDefault="007D6294" w:rsidP="007D6294">
      <w:r w:rsidRPr="00B10FD5">
        <w:tab/>
        <w:t>l.</w:t>
      </w:r>
      <w:r w:rsidRPr="00B10FD5">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7D6294" w:rsidRPr="00B10FD5" w:rsidRDefault="007D6294" w:rsidP="007D6294">
      <w:r w:rsidRPr="00B10FD5">
        <w:tab/>
        <w:t>m.</w:t>
      </w:r>
      <w:r w:rsidRPr="00B10FD5">
        <w:tab/>
        <w:t xml:space="preserve">To perform other acts as may be necessary or appropriate to carry out its functions and duties as set forth in this act; </w:t>
      </w:r>
    </w:p>
    <w:p w:rsidR="007D6294" w:rsidRPr="00B10FD5" w:rsidRDefault="007D6294" w:rsidP="007D6294">
      <w:r w:rsidRPr="00B10FD5">
        <w:tab/>
        <w:t>n.</w:t>
      </w:r>
      <w:r w:rsidRPr="00B10FD5">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7D6294" w:rsidRPr="00B10FD5" w:rsidRDefault="007D6294" w:rsidP="007D6294">
      <w:r w:rsidRPr="00B10FD5">
        <w:tab/>
        <w:t>o.</w:t>
      </w:r>
      <w:r w:rsidR="00D05E63">
        <w:t xml:space="preserve"> </w:t>
      </w:r>
      <w:r w:rsidRPr="00B10FD5">
        <w:t>(1) To furnish approved schools, for inclusion in their regular police training courses and curriculum, with information concerning the advisability of high speed chases, the risk caused by them, and the benefits resulting from them;</w:t>
      </w:r>
    </w:p>
    <w:p w:rsidR="007D6294" w:rsidRPr="00B10FD5" w:rsidRDefault="007D6294" w:rsidP="007D6294">
      <w:r w:rsidRPr="00B10FD5">
        <w:tab/>
        <w:t xml:space="preserve">(2) To review and approve new standards and course 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w:t>
      </w:r>
      <w:r w:rsidR="00D05E63" w:rsidRPr="00B10FD5">
        <w:t>P.L</w:t>
      </w:r>
      <w:r w:rsidR="00D05E63">
        <w:t>.2021</w:t>
      </w:r>
      <w:r w:rsidR="00D05E63" w:rsidRPr="00B10FD5">
        <w:t xml:space="preserve">, </w:t>
      </w:r>
      <w:r w:rsidR="00127C25">
        <w:t>c.16</w:t>
      </w:r>
      <w:r w:rsidR="00D05E63" w:rsidRPr="00B10FD5">
        <w:t xml:space="preserve"> (C.</w:t>
      </w:r>
      <w:r w:rsidR="00D05E63">
        <w:t>24:6I-33</w:t>
      </w:r>
      <w:r w:rsidR="00D05E63" w:rsidRPr="00B10FD5">
        <w:t>)</w:t>
      </w:r>
      <w:r w:rsidRPr="00B10FD5">
        <w:t xml:space="preserve">or marijuana.  Any police officer certified and recognized by the commission as a Drug Recognition Expert prior to the effective date of this section, as amended by the “New Jersey Cannabis Regulatory, Enforcement Assistance, and Marketplace Modernization Act,” </w:t>
      </w:r>
      <w:r w:rsidR="00D05E63" w:rsidRPr="00B10FD5">
        <w:t>P.L</w:t>
      </w:r>
      <w:r w:rsidR="00D05E63">
        <w:t>.2021</w:t>
      </w:r>
      <w:r w:rsidR="00D05E63" w:rsidRPr="00B10FD5">
        <w:t xml:space="preserve">, </w:t>
      </w:r>
      <w:r w:rsidR="00127C25">
        <w:t>c.16</w:t>
      </w:r>
      <w:r w:rsidR="00D05E63" w:rsidRPr="00B10FD5">
        <w:t xml:space="preserve"> (C.</w:t>
      </w:r>
      <w:r w:rsidR="00D05E63">
        <w:t>24:6I-31 et al.</w:t>
      </w:r>
      <w:r w:rsidR="00D05E63" w:rsidRPr="00B10FD5">
        <w:t>)</w:t>
      </w:r>
      <w:r w:rsidRPr="00B10FD5">
        <w:t>,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p>
    <w:p w:rsidR="007D6294" w:rsidRPr="00B10FD5" w:rsidRDefault="007D6294" w:rsidP="007D6294">
      <w:r w:rsidRPr="00B10FD5">
        <w:tab/>
        <w:t>p.</w:t>
      </w:r>
      <w:r w:rsidRPr="00B10FD5">
        <w:tab/>
        <w:t>To review and approve new standards and course curricula developed by the Department of Corrections for both basic and in-service training of State and county correctional police officers and juvenile detention officers.  These courses for the State</w:t>
      </w:r>
      <w:r w:rsidR="002D7DB2">
        <w:t xml:space="preserve"> </w:t>
      </w:r>
      <w:r w:rsidRPr="00B10FD5">
        <w:t xml:space="preserve">correctional police officers and juvenile detention officers shall be centrally provided at the </w:t>
      </w:r>
      <w:r w:rsidRPr="00B10FD5">
        <w:lastRenderedPageBreak/>
        <w:t xml:space="preserve">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7D6294" w:rsidRPr="00B10FD5" w:rsidRDefault="007D6294" w:rsidP="007D6294">
      <w:r w:rsidRPr="00B10FD5">
        <w:tab/>
        <w:t>q.</w:t>
      </w:r>
      <w:r w:rsidRPr="00B10FD5">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7D6294" w:rsidRPr="00B10FD5" w:rsidRDefault="007D6294" w:rsidP="00686AEB"/>
    <w:p w:rsidR="00D05E63" w:rsidRDefault="00D05E63" w:rsidP="00C204EF">
      <w:r>
        <w:t>C.24:6I-56  Severability.</w:t>
      </w:r>
    </w:p>
    <w:p w:rsidR="00C204EF" w:rsidRPr="00B10FD5" w:rsidRDefault="00C204EF" w:rsidP="00C204EF">
      <w:r w:rsidRPr="00B10FD5">
        <w:tab/>
        <w:t>86.</w:t>
      </w:r>
      <w:r w:rsidR="00D05E63">
        <w:tab/>
      </w:r>
      <w:r w:rsidRPr="00B10FD5">
        <w:t>Severability.</w:t>
      </w:r>
    </w:p>
    <w:p w:rsidR="00C204EF" w:rsidRDefault="00C204EF" w:rsidP="00686AEB">
      <w:r w:rsidRPr="00B10FD5">
        <w:tab/>
        <w:t xml:space="preserve">If any part, section, clause, paragraph, sentence, or provision, section of </w:t>
      </w:r>
      <w:r w:rsidR="00D05E63" w:rsidRPr="00B10FD5">
        <w:t>P.L</w:t>
      </w:r>
      <w:r w:rsidR="00D05E63">
        <w:t>.2021</w:t>
      </w:r>
      <w:r w:rsidR="00D05E63" w:rsidRPr="00B10FD5">
        <w:t xml:space="preserve">, </w:t>
      </w:r>
      <w:r w:rsidR="00127C25">
        <w:t>c.16</w:t>
      </w:r>
      <w:r w:rsidR="00D05E63" w:rsidRPr="00B10FD5">
        <w:t xml:space="preserve"> (C.</w:t>
      </w:r>
      <w:r w:rsidR="00D05E63">
        <w:t>24:6I-31 et al.</w:t>
      </w:r>
      <w:r w:rsidR="00D05E63" w:rsidRPr="00B10FD5">
        <w:t>)</w:t>
      </w:r>
      <w:r w:rsidRPr="00B10FD5">
        <w:t xml:space="preserve"> shall be adjudged by any court of competent jurisdiction to be unconstitutional or otherwise invalid, that judgment shall not affect, impair, or invalidate the remainder thereof, but shall be confined in its operation to the section, clause, paragraph, sentence, or provision thereof directly involved in the controversy in which the judgment shall have been rendered.</w:t>
      </w:r>
    </w:p>
    <w:p w:rsidR="00D05E63" w:rsidRPr="00B10FD5" w:rsidRDefault="00D05E63" w:rsidP="00686AEB"/>
    <w:p w:rsidR="00C429CC" w:rsidRPr="00B10FD5" w:rsidRDefault="00C429CC" w:rsidP="00C429CC">
      <w:r w:rsidRPr="00B10FD5">
        <w:tab/>
        <w:t>87.</w:t>
      </w:r>
      <w:r w:rsidR="00D05E63">
        <w:tab/>
      </w:r>
      <w:r w:rsidRPr="00B10FD5">
        <w:t xml:space="preserve">This act shall take effect as follows: </w:t>
      </w:r>
    </w:p>
    <w:p w:rsidR="00C429CC" w:rsidRPr="00B10FD5" w:rsidRDefault="00C429CC" w:rsidP="00C429CC">
      <w:r w:rsidRPr="00B10FD5">
        <w:tab/>
        <w:t>a.</w:t>
      </w:r>
      <w:r w:rsidRPr="00B10FD5">
        <w:rPr>
          <w:rFonts w:ascii="Albertus Extra Bold" w:hAnsi="Albertus Extra Bold"/>
          <w:b/>
        </w:rPr>
        <w:t xml:space="preserve"> </w:t>
      </w:r>
      <w:r w:rsidRPr="00B10FD5">
        <w:t>(1)</w:t>
      </w:r>
      <w:r w:rsidR="002D7DB2">
        <w:t xml:space="preserve"> </w:t>
      </w:r>
      <w:r w:rsidRPr="00B10FD5">
        <w:t>Sections 1 through 18, 31 and 32, 38 through</w:t>
      </w:r>
      <w:r w:rsidR="002D7DB2">
        <w:t xml:space="preserve"> </w:t>
      </w:r>
      <w:r w:rsidRPr="00B10FD5">
        <w:t>46, 53 through</w:t>
      </w:r>
      <w:r w:rsidR="00D05E63">
        <w:t xml:space="preserve"> </w:t>
      </w:r>
      <w:r w:rsidRPr="00B10FD5">
        <w:t>63, 76 through 81, and</w:t>
      </w:r>
      <w:r w:rsidR="002D7DB2">
        <w:t xml:space="preserve"> </w:t>
      </w:r>
      <w:r w:rsidRPr="00B10FD5">
        <w:t>sections 85 and 86 shall take effect immediately; and</w:t>
      </w:r>
    </w:p>
    <w:p w:rsidR="00D05E63" w:rsidRDefault="00C429CC" w:rsidP="00C429CC">
      <w:r w:rsidRPr="00B10FD5">
        <w:tab/>
        <w:t>(2)</w:t>
      </w:r>
      <w:r w:rsidRPr="00B10FD5">
        <w:tab/>
        <w:t>Sections 19 through 30, 33 through 37, 47 through</w:t>
      </w:r>
      <w:r w:rsidR="002D7DB2">
        <w:t xml:space="preserve"> </w:t>
      </w:r>
      <w:r w:rsidRPr="00B10FD5">
        <w:t xml:space="preserve"> 52, 64 through</w:t>
      </w:r>
      <w:r w:rsidR="002D7DB2">
        <w:t xml:space="preserve"> </w:t>
      </w:r>
      <w:r w:rsidRPr="00B10FD5">
        <w:t xml:space="preserve"> 75, and</w:t>
      </w:r>
      <w:r w:rsidR="002D7DB2">
        <w:t xml:space="preserve"> </w:t>
      </w:r>
      <w:r w:rsidRPr="00B10FD5">
        <w:t xml:space="preserve"> 82 through</w:t>
      </w:r>
      <w:r w:rsidR="002D7DB2">
        <w:t xml:space="preserve"> </w:t>
      </w:r>
      <w:r w:rsidRPr="00B10FD5">
        <w:t xml:space="preserve"> 84 shall take effect immediately, but shall only become operative upon adoption of the commission’s initial rules and regulations pursuant to subparagraph (a) of paragraph (1) of subsection d. of section 6 of </w:t>
      </w:r>
      <w:r w:rsidR="00D05E63" w:rsidRPr="00B10FD5">
        <w:t>P.L</w:t>
      </w:r>
      <w:r w:rsidR="00D05E63">
        <w:t>.2021</w:t>
      </w:r>
      <w:r w:rsidR="00D05E63" w:rsidRPr="00B10FD5">
        <w:t xml:space="preserve">, </w:t>
      </w:r>
      <w:r w:rsidR="00127C25">
        <w:t>c.16</w:t>
      </w:r>
      <w:r w:rsidR="00D05E63" w:rsidRPr="00B10FD5">
        <w:t xml:space="preserve"> (C.</w:t>
      </w:r>
      <w:r w:rsidR="00D05E63">
        <w:t>24:6I-34</w:t>
      </w:r>
      <w:r w:rsidR="00D05E63" w:rsidRPr="00B10FD5">
        <w:t>)</w:t>
      </w:r>
      <w:r w:rsidRPr="00B10FD5">
        <w:t>.</w:t>
      </w:r>
    </w:p>
    <w:p w:rsidR="00C429CC" w:rsidRPr="00B10FD5" w:rsidRDefault="00C429CC" w:rsidP="00C429CC">
      <w:r w:rsidRPr="00B10FD5">
        <w:tab/>
        <w:t>b.</w:t>
      </w:r>
      <w:r w:rsidRPr="00B10FD5">
        <w:tab/>
        <w:t xml:space="preserve">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w:t>
      </w:r>
      <w:r w:rsidR="00D05E63" w:rsidRPr="00B10FD5">
        <w:t>P.L</w:t>
      </w:r>
      <w:r w:rsidR="00D05E63">
        <w:t>.2021</w:t>
      </w:r>
      <w:r w:rsidR="00D05E63" w:rsidRPr="00B10FD5">
        <w:t xml:space="preserve">, </w:t>
      </w:r>
      <w:r w:rsidR="00127C25">
        <w:t>c.16</w:t>
      </w:r>
      <w:r w:rsidR="00D05E63" w:rsidRPr="00B10FD5">
        <w:t xml:space="preserve"> (C.</w:t>
      </w:r>
      <w:r w:rsidR="00D05E63">
        <w:t>24:6I-31 et al.</w:t>
      </w:r>
      <w:r w:rsidR="00D05E63" w:rsidRPr="00B10FD5">
        <w:t>)</w:t>
      </w:r>
      <w:r w:rsidRPr="00B10FD5">
        <w:t>.</w:t>
      </w:r>
    </w:p>
    <w:p w:rsidR="004F3785" w:rsidRPr="00B10FD5" w:rsidRDefault="004F3785" w:rsidP="00C429CC"/>
    <w:p w:rsidR="00B10FD5" w:rsidRPr="00B10FD5" w:rsidRDefault="00D05E63" w:rsidP="00D05E63">
      <w:r>
        <w:tab/>
      </w:r>
      <w:r w:rsidR="00B10FD5">
        <w:t>Approved February 22, 2021.</w:t>
      </w:r>
    </w:p>
    <w:sectPr w:rsidR="00B10FD5" w:rsidRPr="00B10FD5" w:rsidSect="00B10FD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0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544" w:rsidRDefault="00F80544">
      <w:r>
        <w:separator/>
      </w:r>
    </w:p>
  </w:endnote>
  <w:endnote w:type="continuationSeparator" w:id="0">
    <w:p w:rsidR="00F80544" w:rsidRDefault="00F8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Default="00F805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Pr="00B10FD5" w:rsidRDefault="00F80544" w:rsidP="00B10F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Pr="00B10FD5" w:rsidRDefault="00F80544" w:rsidP="00B10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544" w:rsidRDefault="00F80544">
      <w:r>
        <w:separator/>
      </w:r>
    </w:p>
  </w:footnote>
  <w:footnote w:type="continuationSeparator" w:id="0">
    <w:p w:rsidR="00F80544" w:rsidRDefault="00F80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Default="00F80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Default="00F80544" w:rsidP="00B10FD5">
    <w:pPr>
      <w:pStyle w:val="bpuHeadSpon"/>
    </w:pPr>
    <w:r>
      <w:t>P.L. 2021, CHAPTER 16</w:t>
    </w:r>
  </w:p>
  <w:p w:rsidR="00F80544" w:rsidRDefault="00F80544" w:rsidP="00B10FD5">
    <w:pPr>
      <w:pStyle w:val="bpuHeadSpon"/>
    </w:pPr>
    <w:r>
      <w:fldChar w:fldCharType="begin"/>
    </w:r>
    <w:r>
      <w:instrText xml:space="preserve"> PAGE  \* MERGEFORMAT </w:instrText>
    </w:r>
    <w:r>
      <w:fldChar w:fldCharType="separate"/>
    </w:r>
    <w:r w:rsidR="001E2678">
      <w:rPr>
        <w:noProof/>
      </w:rPr>
      <w:t>21</w:t>
    </w:r>
    <w:r>
      <w:fldChar w:fldCharType="end"/>
    </w:r>
  </w:p>
  <w:p w:rsidR="00F80544" w:rsidRDefault="00F80544" w:rsidP="00B10FD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544" w:rsidRDefault="00F805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1D73"/>
    <w:rsid w:val="00001F61"/>
    <w:rsid w:val="00002BC6"/>
    <w:rsid w:val="000051BD"/>
    <w:rsid w:val="000123D6"/>
    <w:rsid w:val="0001590F"/>
    <w:rsid w:val="000160A5"/>
    <w:rsid w:val="00016FF5"/>
    <w:rsid w:val="000171C6"/>
    <w:rsid w:val="00023247"/>
    <w:rsid w:val="0002335B"/>
    <w:rsid w:val="00024126"/>
    <w:rsid w:val="00024779"/>
    <w:rsid w:val="0002660E"/>
    <w:rsid w:val="00026E4B"/>
    <w:rsid w:val="0003130D"/>
    <w:rsid w:val="000319FE"/>
    <w:rsid w:val="00032ECA"/>
    <w:rsid w:val="0003549A"/>
    <w:rsid w:val="00035DC6"/>
    <w:rsid w:val="000367AE"/>
    <w:rsid w:val="00041D62"/>
    <w:rsid w:val="000434E4"/>
    <w:rsid w:val="00043B22"/>
    <w:rsid w:val="000508E7"/>
    <w:rsid w:val="00050BEA"/>
    <w:rsid w:val="00054474"/>
    <w:rsid w:val="00054975"/>
    <w:rsid w:val="00055C21"/>
    <w:rsid w:val="00057D20"/>
    <w:rsid w:val="000601B4"/>
    <w:rsid w:val="00060AA1"/>
    <w:rsid w:val="00061187"/>
    <w:rsid w:val="0006197C"/>
    <w:rsid w:val="0006281F"/>
    <w:rsid w:val="00073295"/>
    <w:rsid w:val="000749EF"/>
    <w:rsid w:val="00077C7B"/>
    <w:rsid w:val="000807EB"/>
    <w:rsid w:val="00080C01"/>
    <w:rsid w:val="0008141C"/>
    <w:rsid w:val="00082518"/>
    <w:rsid w:val="000904AB"/>
    <w:rsid w:val="00091958"/>
    <w:rsid w:val="0009291B"/>
    <w:rsid w:val="000949F8"/>
    <w:rsid w:val="00094A55"/>
    <w:rsid w:val="000A1AFB"/>
    <w:rsid w:val="000A20DA"/>
    <w:rsid w:val="000A2470"/>
    <w:rsid w:val="000A37A3"/>
    <w:rsid w:val="000A3E46"/>
    <w:rsid w:val="000A44A7"/>
    <w:rsid w:val="000A4C20"/>
    <w:rsid w:val="000A7AC0"/>
    <w:rsid w:val="000B1054"/>
    <w:rsid w:val="000B3411"/>
    <w:rsid w:val="000B3AE7"/>
    <w:rsid w:val="000B4280"/>
    <w:rsid w:val="000B5F88"/>
    <w:rsid w:val="000B61B6"/>
    <w:rsid w:val="000B65BC"/>
    <w:rsid w:val="000B7335"/>
    <w:rsid w:val="000B7423"/>
    <w:rsid w:val="000B7427"/>
    <w:rsid w:val="000C054C"/>
    <w:rsid w:val="000C12C2"/>
    <w:rsid w:val="000C1E36"/>
    <w:rsid w:val="000C21C8"/>
    <w:rsid w:val="000D11AF"/>
    <w:rsid w:val="000D4E1A"/>
    <w:rsid w:val="000D5595"/>
    <w:rsid w:val="000D6255"/>
    <w:rsid w:val="000D6262"/>
    <w:rsid w:val="000D634A"/>
    <w:rsid w:val="000D6A82"/>
    <w:rsid w:val="000D748F"/>
    <w:rsid w:val="000D7B4A"/>
    <w:rsid w:val="000E2573"/>
    <w:rsid w:val="000E4006"/>
    <w:rsid w:val="000E678D"/>
    <w:rsid w:val="000F00AA"/>
    <w:rsid w:val="000F3DA2"/>
    <w:rsid w:val="000F5FDE"/>
    <w:rsid w:val="000F7281"/>
    <w:rsid w:val="000F7466"/>
    <w:rsid w:val="00100F8E"/>
    <w:rsid w:val="00102510"/>
    <w:rsid w:val="0011430B"/>
    <w:rsid w:val="00117920"/>
    <w:rsid w:val="00120FB6"/>
    <w:rsid w:val="00121A6D"/>
    <w:rsid w:val="00123C32"/>
    <w:rsid w:val="0012504D"/>
    <w:rsid w:val="001264D4"/>
    <w:rsid w:val="00126E66"/>
    <w:rsid w:val="001270D5"/>
    <w:rsid w:val="00127C25"/>
    <w:rsid w:val="0013000E"/>
    <w:rsid w:val="00131AC4"/>
    <w:rsid w:val="00133F81"/>
    <w:rsid w:val="00135943"/>
    <w:rsid w:val="00141087"/>
    <w:rsid w:val="00144661"/>
    <w:rsid w:val="00144669"/>
    <w:rsid w:val="00146982"/>
    <w:rsid w:val="00146D05"/>
    <w:rsid w:val="00150251"/>
    <w:rsid w:val="0015169B"/>
    <w:rsid w:val="00154530"/>
    <w:rsid w:val="001561A9"/>
    <w:rsid w:val="00162B52"/>
    <w:rsid w:val="001645FB"/>
    <w:rsid w:val="00164FD1"/>
    <w:rsid w:val="001677CD"/>
    <w:rsid w:val="001723BE"/>
    <w:rsid w:val="00172C10"/>
    <w:rsid w:val="00173665"/>
    <w:rsid w:val="00173D2B"/>
    <w:rsid w:val="001745F3"/>
    <w:rsid w:val="001757D5"/>
    <w:rsid w:val="00181676"/>
    <w:rsid w:val="0018310B"/>
    <w:rsid w:val="00183603"/>
    <w:rsid w:val="00186D33"/>
    <w:rsid w:val="0018791A"/>
    <w:rsid w:val="00191B11"/>
    <w:rsid w:val="00194E78"/>
    <w:rsid w:val="0019558E"/>
    <w:rsid w:val="0019707B"/>
    <w:rsid w:val="00197206"/>
    <w:rsid w:val="00197E8B"/>
    <w:rsid w:val="00197FA4"/>
    <w:rsid w:val="001A15E9"/>
    <w:rsid w:val="001A161A"/>
    <w:rsid w:val="001A1D18"/>
    <w:rsid w:val="001A3B79"/>
    <w:rsid w:val="001A460C"/>
    <w:rsid w:val="001A66B6"/>
    <w:rsid w:val="001A7B5D"/>
    <w:rsid w:val="001B060C"/>
    <w:rsid w:val="001B152E"/>
    <w:rsid w:val="001B3282"/>
    <w:rsid w:val="001B3AE6"/>
    <w:rsid w:val="001B3F90"/>
    <w:rsid w:val="001B44A9"/>
    <w:rsid w:val="001B4716"/>
    <w:rsid w:val="001B4A43"/>
    <w:rsid w:val="001B4EA4"/>
    <w:rsid w:val="001B4EE8"/>
    <w:rsid w:val="001B55F4"/>
    <w:rsid w:val="001C1344"/>
    <w:rsid w:val="001C1B8E"/>
    <w:rsid w:val="001C2D75"/>
    <w:rsid w:val="001C3B27"/>
    <w:rsid w:val="001C469C"/>
    <w:rsid w:val="001C5191"/>
    <w:rsid w:val="001C60AE"/>
    <w:rsid w:val="001C7C52"/>
    <w:rsid w:val="001D0FF7"/>
    <w:rsid w:val="001D25F3"/>
    <w:rsid w:val="001D2C78"/>
    <w:rsid w:val="001D48A2"/>
    <w:rsid w:val="001D4EAF"/>
    <w:rsid w:val="001D66C5"/>
    <w:rsid w:val="001D66FE"/>
    <w:rsid w:val="001E15F1"/>
    <w:rsid w:val="001E16FA"/>
    <w:rsid w:val="001E2309"/>
    <w:rsid w:val="001E2678"/>
    <w:rsid w:val="001E26AE"/>
    <w:rsid w:val="001E2C0A"/>
    <w:rsid w:val="001E34F4"/>
    <w:rsid w:val="001E6213"/>
    <w:rsid w:val="001E6BE8"/>
    <w:rsid w:val="001E6C60"/>
    <w:rsid w:val="001F14C7"/>
    <w:rsid w:val="001F2E83"/>
    <w:rsid w:val="001F5EC4"/>
    <w:rsid w:val="001F6BC1"/>
    <w:rsid w:val="001F7405"/>
    <w:rsid w:val="002007E6"/>
    <w:rsid w:val="00205472"/>
    <w:rsid w:val="00205533"/>
    <w:rsid w:val="00205CB8"/>
    <w:rsid w:val="0020611A"/>
    <w:rsid w:val="00207E22"/>
    <w:rsid w:val="00212B8D"/>
    <w:rsid w:val="00216E62"/>
    <w:rsid w:val="00222983"/>
    <w:rsid w:val="0023297A"/>
    <w:rsid w:val="002370D0"/>
    <w:rsid w:val="00237462"/>
    <w:rsid w:val="00244D66"/>
    <w:rsid w:val="00245FEA"/>
    <w:rsid w:val="00253BED"/>
    <w:rsid w:val="0025419E"/>
    <w:rsid w:val="00255958"/>
    <w:rsid w:val="00257400"/>
    <w:rsid w:val="00257FA2"/>
    <w:rsid w:val="00260E8E"/>
    <w:rsid w:val="00262CE9"/>
    <w:rsid w:val="0026574A"/>
    <w:rsid w:val="00265AD3"/>
    <w:rsid w:val="002660BB"/>
    <w:rsid w:val="002720E8"/>
    <w:rsid w:val="00272163"/>
    <w:rsid w:val="002735C9"/>
    <w:rsid w:val="00275293"/>
    <w:rsid w:val="002776B0"/>
    <w:rsid w:val="00281327"/>
    <w:rsid w:val="00282668"/>
    <w:rsid w:val="00286C7E"/>
    <w:rsid w:val="00287C35"/>
    <w:rsid w:val="0029115F"/>
    <w:rsid w:val="00291A34"/>
    <w:rsid w:val="0029263A"/>
    <w:rsid w:val="00296222"/>
    <w:rsid w:val="002A05FA"/>
    <w:rsid w:val="002A1029"/>
    <w:rsid w:val="002A1BAE"/>
    <w:rsid w:val="002A3A1A"/>
    <w:rsid w:val="002A4692"/>
    <w:rsid w:val="002A51BA"/>
    <w:rsid w:val="002B0124"/>
    <w:rsid w:val="002B23E5"/>
    <w:rsid w:val="002B2B99"/>
    <w:rsid w:val="002B2E26"/>
    <w:rsid w:val="002B3FE6"/>
    <w:rsid w:val="002B49E8"/>
    <w:rsid w:val="002B6B3A"/>
    <w:rsid w:val="002C2D81"/>
    <w:rsid w:val="002C461E"/>
    <w:rsid w:val="002C6CEC"/>
    <w:rsid w:val="002C768F"/>
    <w:rsid w:val="002D0DDE"/>
    <w:rsid w:val="002D167E"/>
    <w:rsid w:val="002D2002"/>
    <w:rsid w:val="002D272D"/>
    <w:rsid w:val="002D7126"/>
    <w:rsid w:val="002D7BE4"/>
    <w:rsid w:val="002D7DB2"/>
    <w:rsid w:val="002E0397"/>
    <w:rsid w:val="002E09CE"/>
    <w:rsid w:val="002E1303"/>
    <w:rsid w:val="002E5CFE"/>
    <w:rsid w:val="002E5DFA"/>
    <w:rsid w:val="002E69D1"/>
    <w:rsid w:val="002E7B00"/>
    <w:rsid w:val="002F13E9"/>
    <w:rsid w:val="002F2A35"/>
    <w:rsid w:val="002F3BA6"/>
    <w:rsid w:val="002F6328"/>
    <w:rsid w:val="002F6CB5"/>
    <w:rsid w:val="00300F86"/>
    <w:rsid w:val="003014CA"/>
    <w:rsid w:val="00303616"/>
    <w:rsid w:val="0030485D"/>
    <w:rsid w:val="00304E87"/>
    <w:rsid w:val="003060AC"/>
    <w:rsid w:val="003073BF"/>
    <w:rsid w:val="00310EEB"/>
    <w:rsid w:val="00311883"/>
    <w:rsid w:val="0031439D"/>
    <w:rsid w:val="00314859"/>
    <w:rsid w:val="003149FE"/>
    <w:rsid w:val="00315320"/>
    <w:rsid w:val="003202D6"/>
    <w:rsid w:val="003208A6"/>
    <w:rsid w:val="00320B06"/>
    <w:rsid w:val="00320F4B"/>
    <w:rsid w:val="003217E2"/>
    <w:rsid w:val="00322664"/>
    <w:rsid w:val="00325776"/>
    <w:rsid w:val="00325C05"/>
    <w:rsid w:val="00325E27"/>
    <w:rsid w:val="00325E7E"/>
    <w:rsid w:val="00327C44"/>
    <w:rsid w:val="00330395"/>
    <w:rsid w:val="00330C4A"/>
    <w:rsid w:val="00332866"/>
    <w:rsid w:val="0033298E"/>
    <w:rsid w:val="00333704"/>
    <w:rsid w:val="00334A27"/>
    <w:rsid w:val="00336624"/>
    <w:rsid w:val="0034025F"/>
    <w:rsid w:val="00340458"/>
    <w:rsid w:val="0034167F"/>
    <w:rsid w:val="0034200F"/>
    <w:rsid w:val="003446A0"/>
    <w:rsid w:val="0034481B"/>
    <w:rsid w:val="00346676"/>
    <w:rsid w:val="00347D27"/>
    <w:rsid w:val="00350130"/>
    <w:rsid w:val="00351147"/>
    <w:rsid w:val="00351239"/>
    <w:rsid w:val="00352BBA"/>
    <w:rsid w:val="00354334"/>
    <w:rsid w:val="00355665"/>
    <w:rsid w:val="00356D26"/>
    <w:rsid w:val="00360C7F"/>
    <w:rsid w:val="00360C87"/>
    <w:rsid w:val="0036180C"/>
    <w:rsid w:val="00361ABE"/>
    <w:rsid w:val="00363CF5"/>
    <w:rsid w:val="0036412B"/>
    <w:rsid w:val="00364344"/>
    <w:rsid w:val="00365062"/>
    <w:rsid w:val="003679FF"/>
    <w:rsid w:val="003702CA"/>
    <w:rsid w:val="00370617"/>
    <w:rsid w:val="00371232"/>
    <w:rsid w:val="00372B26"/>
    <w:rsid w:val="00375157"/>
    <w:rsid w:val="00377325"/>
    <w:rsid w:val="00377639"/>
    <w:rsid w:val="00377DAF"/>
    <w:rsid w:val="0038141D"/>
    <w:rsid w:val="00381A10"/>
    <w:rsid w:val="00382F1F"/>
    <w:rsid w:val="00390E5A"/>
    <w:rsid w:val="00391DA4"/>
    <w:rsid w:val="0039265D"/>
    <w:rsid w:val="00393B4F"/>
    <w:rsid w:val="003971F6"/>
    <w:rsid w:val="003A22ED"/>
    <w:rsid w:val="003A39FD"/>
    <w:rsid w:val="003A3C64"/>
    <w:rsid w:val="003A3F83"/>
    <w:rsid w:val="003A5BFE"/>
    <w:rsid w:val="003A68C6"/>
    <w:rsid w:val="003A6EAE"/>
    <w:rsid w:val="003A7C58"/>
    <w:rsid w:val="003B19E2"/>
    <w:rsid w:val="003B1F74"/>
    <w:rsid w:val="003B3076"/>
    <w:rsid w:val="003B3158"/>
    <w:rsid w:val="003C35BE"/>
    <w:rsid w:val="003C41FF"/>
    <w:rsid w:val="003C43EF"/>
    <w:rsid w:val="003C4DCB"/>
    <w:rsid w:val="003C5A6B"/>
    <w:rsid w:val="003C7FB2"/>
    <w:rsid w:val="003D2069"/>
    <w:rsid w:val="003D24DE"/>
    <w:rsid w:val="003D342B"/>
    <w:rsid w:val="003D3D69"/>
    <w:rsid w:val="003D46C9"/>
    <w:rsid w:val="003D4E04"/>
    <w:rsid w:val="003D6D5A"/>
    <w:rsid w:val="003E1EA0"/>
    <w:rsid w:val="003E1FB0"/>
    <w:rsid w:val="003E26D4"/>
    <w:rsid w:val="003E47BA"/>
    <w:rsid w:val="003E6F04"/>
    <w:rsid w:val="003E7BD4"/>
    <w:rsid w:val="003F0F00"/>
    <w:rsid w:val="003F12BB"/>
    <w:rsid w:val="003F1AA8"/>
    <w:rsid w:val="003F1BCB"/>
    <w:rsid w:val="003F3B37"/>
    <w:rsid w:val="003F57E1"/>
    <w:rsid w:val="003F59A0"/>
    <w:rsid w:val="004009A4"/>
    <w:rsid w:val="00401489"/>
    <w:rsid w:val="0040195A"/>
    <w:rsid w:val="00402DC0"/>
    <w:rsid w:val="00411EF6"/>
    <w:rsid w:val="004137FF"/>
    <w:rsid w:val="00415066"/>
    <w:rsid w:val="004159E5"/>
    <w:rsid w:val="004169D8"/>
    <w:rsid w:val="00416C4B"/>
    <w:rsid w:val="0041751E"/>
    <w:rsid w:val="00417F02"/>
    <w:rsid w:val="004211E5"/>
    <w:rsid w:val="00422091"/>
    <w:rsid w:val="00422B84"/>
    <w:rsid w:val="00426ADA"/>
    <w:rsid w:val="004315A6"/>
    <w:rsid w:val="00431D4C"/>
    <w:rsid w:val="0043386C"/>
    <w:rsid w:val="00433B9F"/>
    <w:rsid w:val="00434A15"/>
    <w:rsid w:val="00434DF7"/>
    <w:rsid w:val="0043508A"/>
    <w:rsid w:val="004358C5"/>
    <w:rsid w:val="00436F2D"/>
    <w:rsid w:val="00436F5D"/>
    <w:rsid w:val="00440005"/>
    <w:rsid w:val="004415C9"/>
    <w:rsid w:val="00441B42"/>
    <w:rsid w:val="00443760"/>
    <w:rsid w:val="00443BBA"/>
    <w:rsid w:val="0044647B"/>
    <w:rsid w:val="0045118A"/>
    <w:rsid w:val="004527D1"/>
    <w:rsid w:val="00454211"/>
    <w:rsid w:val="004556AF"/>
    <w:rsid w:val="00455D51"/>
    <w:rsid w:val="004566FB"/>
    <w:rsid w:val="00456BF9"/>
    <w:rsid w:val="00461057"/>
    <w:rsid w:val="00462339"/>
    <w:rsid w:val="0047049A"/>
    <w:rsid w:val="004704A8"/>
    <w:rsid w:val="00471102"/>
    <w:rsid w:val="00471F18"/>
    <w:rsid w:val="00472B28"/>
    <w:rsid w:val="00474B64"/>
    <w:rsid w:val="00476352"/>
    <w:rsid w:val="004772C9"/>
    <w:rsid w:val="0048299B"/>
    <w:rsid w:val="004836B9"/>
    <w:rsid w:val="00484144"/>
    <w:rsid w:val="00484C19"/>
    <w:rsid w:val="004854D3"/>
    <w:rsid w:val="00485866"/>
    <w:rsid w:val="00487750"/>
    <w:rsid w:val="00492076"/>
    <w:rsid w:val="00492613"/>
    <w:rsid w:val="00493B1D"/>
    <w:rsid w:val="00497037"/>
    <w:rsid w:val="004A0AD1"/>
    <w:rsid w:val="004A0BC6"/>
    <w:rsid w:val="004A0F29"/>
    <w:rsid w:val="004A1621"/>
    <w:rsid w:val="004A1B9D"/>
    <w:rsid w:val="004A23A5"/>
    <w:rsid w:val="004A3009"/>
    <w:rsid w:val="004A5D97"/>
    <w:rsid w:val="004A6940"/>
    <w:rsid w:val="004A6B9E"/>
    <w:rsid w:val="004A77A4"/>
    <w:rsid w:val="004A77D4"/>
    <w:rsid w:val="004B0E82"/>
    <w:rsid w:val="004B2DF2"/>
    <w:rsid w:val="004B419F"/>
    <w:rsid w:val="004B5775"/>
    <w:rsid w:val="004B777D"/>
    <w:rsid w:val="004C13AC"/>
    <w:rsid w:val="004C3629"/>
    <w:rsid w:val="004C3E2C"/>
    <w:rsid w:val="004C4998"/>
    <w:rsid w:val="004C742C"/>
    <w:rsid w:val="004D143C"/>
    <w:rsid w:val="004D3B11"/>
    <w:rsid w:val="004E0AD9"/>
    <w:rsid w:val="004E1F3E"/>
    <w:rsid w:val="004E4342"/>
    <w:rsid w:val="004E7460"/>
    <w:rsid w:val="004F0C4D"/>
    <w:rsid w:val="004F1959"/>
    <w:rsid w:val="004F21BD"/>
    <w:rsid w:val="004F2731"/>
    <w:rsid w:val="004F3625"/>
    <w:rsid w:val="004F3785"/>
    <w:rsid w:val="004F4361"/>
    <w:rsid w:val="004F487B"/>
    <w:rsid w:val="004F4F1D"/>
    <w:rsid w:val="004F691C"/>
    <w:rsid w:val="004F6CAB"/>
    <w:rsid w:val="004F6E1D"/>
    <w:rsid w:val="004F74DD"/>
    <w:rsid w:val="00501317"/>
    <w:rsid w:val="005013F1"/>
    <w:rsid w:val="005037BF"/>
    <w:rsid w:val="0050495C"/>
    <w:rsid w:val="0050520E"/>
    <w:rsid w:val="00505DC9"/>
    <w:rsid w:val="00506E1E"/>
    <w:rsid w:val="00507B0E"/>
    <w:rsid w:val="00507CFE"/>
    <w:rsid w:val="00513C81"/>
    <w:rsid w:val="00516B8C"/>
    <w:rsid w:val="005203CB"/>
    <w:rsid w:val="0052238D"/>
    <w:rsid w:val="005237D8"/>
    <w:rsid w:val="005260B7"/>
    <w:rsid w:val="00527456"/>
    <w:rsid w:val="00527BFB"/>
    <w:rsid w:val="00530479"/>
    <w:rsid w:val="005308E3"/>
    <w:rsid w:val="00531B7D"/>
    <w:rsid w:val="00532586"/>
    <w:rsid w:val="00532A32"/>
    <w:rsid w:val="0053363A"/>
    <w:rsid w:val="00534BCB"/>
    <w:rsid w:val="0053562B"/>
    <w:rsid w:val="00536768"/>
    <w:rsid w:val="005367C0"/>
    <w:rsid w:val="005371F9"/>
    <w:rsid w:val="005401B4"/>
    <w:rsid w:val="00540B0B"/>
    <w:rsid w:val="00540C0D"/>
    <w:rsid w:val="0054104D"/>
    <w:rsid w:val="00543180"/>
    <w:rsid w:val="0054460F"/>
    <w:rsid w:val="00544D77"/>
    <w:rsid w:val="00545856"/>
    <w:rsid w:val="005522EA"/>
    <w:rsid w:val="005536CD"/>
    <w:rsid w:val="00554051"/>
    <w:rsid w:val="0055434B"/>
    <w:rsid w:val="00557240"/>
    <w:rsid w:val="00557CC0"/>
    <w:rsid w:val="00565147"/>
    <w:rsid w:val="005651F3"/>
    <w:rsid w:val="00567767"/>
    <w:rsid w:val="00572184"/>
    <w:rsid w:val="00576543"/>
    <w:rsid w:val="00577A15"/>
    <w:rsid w:val="00580533"/>
    <w:rsid w:val="00582C24"/>
    <w:rsid w:val="00584239"/>
    <w:rsid w:val="00584469"/>
    <w:rsid w:val="00584F34"/>
    <w:rsid w:val="0058540C"/>
    <w:rsid w:val="005870C4"/>
    <w:rsid w:val="00590B37"/>
    <w:rsid w:val="005910F9"/>
    <w:rsid w:val="0059131D"/>
    <w:rsid w:val="00591F29"/>
    <w:rsid w:val="005A0A39"/>
    <w:rsid w:val="005A4AA4"/>
    <w:rsid w:val="005A5FD9"/>
    <w:rsid w:val="005A7E9C"/>
    <w:rsid w:val="005B0704"/>
    <w:rsid w:val="005B1876"/>
    <w:rsid w:val="005B255D"/>
    <w:rsid w:val="005B3F92"/>
    <w:rsid w:val="005B479C"/>
    <w:rsid w:val="005B561E"/>
    <w:rsid w:val="005B7512"/>
    <w:rsid w:val="005C07E4"/>
    <w:rsid w:val="005C20EB"/>
    <w:rsid w:val="005C2124"/>
    <w:rsid w:val="005C2E0C"/>
    <w:rsid w:val="005C336F"/>
    <w:rsid w:val="005C4DF6"/>
    <w:rsid w:val="005C626D"/>
    <w:rsid w:val="005C6715"/>
    <w:rsid w:val="005C7390"/>
    <w:rsid w:val="005C7F3C"/>
    <w:rsid w:val="005D56FE"/>
    <w:rsid w:val="005D61BA"/>
    <w:rsid w:val="005E017C"/>
    <w:rsid w:val="005E16C7"/>
    <w:rsid w:val="005E34C0"/>
    <w:rsid w:val="005E3F7A"/>
    <w:rsid w:val="005E4B69"/>
    <w:rsid w:val="005E50C6"/>
    <w:rsid w:val="005F2A97"/>
    <w:rsid w:val="005F399B"/>
    <w:rsid w:val="005F5BE7"/>
    <w:rsid w:val="005F5F0A"/>
    <w:rsid w:val="005F611B"/>
    <w:rsid w:val="00600F85"/>
    <w:rsid w:val="006019F8"/>
    <w:rsid w:val="00601F53"/>
    <w:rsid w:val="006034AE"/>
    <w:rsid w:val="00605753"/>
    <w:rsid w:val="00605B20"/>
    <w:rsid w:val="006101AE"/>
    <w:rsid w:val="00610754"/>
    <w:rsid w:val="0061138D"/>
    <w:rsid w:val="0061156F"/>
    <w:rsid w:val="00611D6B"/>
    <w:rsid w:val="00613178"/>
    <w:rsid w:val="00613FF5"/>
    <w:rsid w:val="006155A8"/>
    <w:rsid w:val="0062024B"/>
    <w:rsid w:val="00621B94"/>
    <w:rsid w:val="006220B2"/>
    <w:rsid w:val="00626239"/>
    <w:rsid w:val="00627E78"/>
    <w:rsid w:val="00630392"/>
    <w:rsid w:val="00633CEB"/>
    <w:rsid w:val="00635316"/>
    <w:rsid w:val="00635449"/>
    <w:rsid w:val="0063675C"/>
    <w:rsid w:val="006371C7"/>
    <w:rsid w:val="006378C5"/>
    <w:rsid w:val="00643C65"/>
    <w:rsid w:val="00645E6A"/>
    <w:rsid w:val="006527D8"/>
    <w:rsid w:val="0065478A"/>
    <w:rsid w:val="0065680D"/>
    <w:rsid w:val="006568D6"/>
    <w:rsid w:val="00657149"/>
    <w:rsid w:val="00661382"/>
    <w:rsid w:val="00662CBB"/>
    <w:rsid w:val="00662CE3"/>
    <w:rsid w:val="00664288"/>
    <w:rsid w:val="0066572E"/>
    <w:rsid w:val="00665CBC"/>
    <w:rsid w:val="00667A5C"/>
    <w:rsid w:val="00670A1A"/>
    <w:rsid w:val="00677316"/>
    <w:rsid w:val="0068040B"/>
    <w:rsid w:val="006808B6"/>
    <w:rsid w:val="0068358D"/>
    <w:rsid w:val="0068640A"/>
    <w:rsid w:val="00686AEB"/>
    <w:rsid w:val="0069234B"/>
    <w:rsid w:val="006925FA"/>
    <w:rsid w:val="006978C7"/>
    <w:rsid w:val="006A2D6A"/>
    <w:rsid w:val="006A4A38"/>
    <w:rsid w:val="006A53F6"/>
    <w:rsid w:val="006A6E16"/>
    <w:rsid w:val="006B23D0"/>
    <w:rsid w:val="006B4B72"/>
    <w:rsid w:val="006B7897"/>
    <w:rsid w:val="006B78F4"/>
    <w:rsid w:val="006B7FA7"/>
    <w:rsid w:val="006C086A"/>
    <w:rsid w:val="006C0A74"/>
    <w:rsid w:val="006C21C1"/>
    <w:rsid w:val="006C3B37"/>
    <w:rsid w:val="006C5319"/>
    <w:rsid w:val="006C7327"/>
    <w:rsid w:val="006D00E5"/>
    <w:rsid w:val="006D2FDA"/>
    <w:rsid w:val="006D791B"/>
    <w:rsid w:val="006D7E77"/>
    <w:rsid w:val="006E0812"/>
    <w:rsid w:val="006E2895"/>
    <w:rsid w:val="006E451D"/>
    <w:rsid w:val="006E562B"/>
    <w:rsid w:val="006F180D"/>
    <w:rsid w:val="006F28D3"/>
    <w:rsid w:val="006F4334"/>
    <w:rsid w:val="006F47AF"/>
    <w:rsid w:val="006F6B8A"/>
    <w:rsid w:val="0070010C"/>
    <w:rsid w:val="007018AE"/>
    <w:rsid w:val="007034AF"/>
    <w:rsid w:val="00705789"/>
    <w:rsid w:val="00706AB8"/>
    <w:rsid w:val="00707CD3"/>
    <w:rsid w:val="007102ED"/>
    <w:rsid w:val="007123BE"/>
    <w:rsid w:val="00713187"/>
    <w:rsid w:val="0071407A"/>
    <w:rsid w:val="00716BB9"/>
    <w:rsid w:val="00720CFC"/>
    <w:rsid w:val="00723C58"/>
    <w:rsid w:val="0072557F"/>
    <w:rsid w:val="007256D1"/>
    <w:rsid w:val="007279FD"/>
    <w:rsid w:val="00730A61"/>
    <w:rsid w:val="0073287D"/>
    <w:rsid w:val="00733CFB"/>
    <w:rsid w:val="00734E3E"/>
    <w:rsid w:val="00735142"/>
    <w:rsid w:val="0073654A"/>
    <w:rsid w:val="00737631"/>
    <w:rsid w:val="00743435"/>
    <w:rsid w:val="0074361B"/>
    <w:rsid w:val="0074595D"/>
    <w:rsid w:val="00745D37"/>
    <w:rsid w:val="007502CB"/>
    <w:rsid w:val="00752620"/>
    <w:rsid w:val="00752D79"/>
    <w:rsid w:val="00752E20"/>
    <w:rsid w:val="0075373D"/>
    <w:rsid w:val="00753AD2"/>
    <w:rsid w:val="007540C5"/>
    <w:rsid w:val="007540CD"/>
    <w:rsid w:val="00756EDE"/>
    <w:rsid w:val="00760203"/>
    <w:rsid w:val="007615E4"/>
    <w:rsid w:val="00761903"/>
    <w:rsid w:val="00771EBC"/>
    <w:rsid w:val="00771ED0"/>
    <w:rsid w:val="007722D2"/>
    <w:rsid w:val="00777E3B"/>
    <w:rsid w:val="00781B4D"/>
    <w:rsid w:val="007824BF"/>
    <w:rsid w:val="00782C59"/>
    <w:rsid w:val="00783B8D"/>
    <w:rsid w:val="00786FF5"/>
    <w:rsid w:val="007911E1"/>
    <w:rsid w:val="00791738"/>
    <w:rsid w:val="00791C19"/>
    <w:rsid w:val="00792349"/>
    <w:rsid w:val="00792CAE"/>
    <w:rsid w:val="00794B94"/>
    <w:rsid w:val="00794BD4"/>
    <w:rsid w:val="007A262D"/>
    <w:rsid w:val="007A2F73"/>
    <w:rsid w:val="007A3061"/>
    <w:rsid w:val="007A3629"/>
    <w:rsid w:val="007A3862"/>
    <w:rsid w:val="007A5821"/>
    <w:rsid w:val="007A5960"/>
    <w:rsid w:val="007A5A0B"/>
    <w:rsid w:val="007B102A"/>
    <w:rsid w:val="007B22E8"/>
    <w:rsid w:val="007B231B"/>
    <w:rsid w:val="007B401D"/>
    <w:rsid w:val="007B46A5"/>
    <w:rsid w:val="007B4A82"/>
    <w:rsid w:val="007B6BDE"/>
    <w:rsid w:val="007B7CB6"/>
    <w:rsid w:val="007C0E14"/>
    <w:rsid w:val="007C5369"/>
    <w:rsid w:val="007C6719"/>
    <w:rsid w:val="007C7B66"/>
    <w:rsid w:val="007C7DE4"/>
    <w:rsid w:val="007D0C13"/>
    <w:rsid w:val="007D33DB"/>
    <w:rsid w:val="007D40CB"/>
    <w:rsid w:val="007D4C3E"/>
    <w:rsid w:val="007D5796"/>
    <w:rsid w:val="007D59C0"/>
    <w:rsid w:val="007D6294"/>
    <w:rsid w:val="007D7D9C"/>
    <w:rsid w:val="007E0D90"/>
    <w:rsid w:val="007E2154"/>
    <w:rsid w:val="007E5408"/>
    <w:rsid w:val="007E5C16"/>
    <w:rsid w:val="007F0D60"/>
    <w:rsid w:val="007F1180"/>
    <w:rsid w:val="007F41BD"/>
    <w:rsid w:val="007F485D"/>
    <w:rsid w:val="007F4ECB"/>
    <w:rsid w:val="007F6050"/>
    <w:rsid w:val="007F62D6"/>
    <w:rsid w:val="007F6EDC"/>
    <w:rsid w:val="008002B9"/>
    <w:rsid w:val="008014F5"/>
    <w:rsid w:val="00811086"/>
    <w:rsid w:val="00811526"/>
    <w:rsid w:val="00813627"/>
    <w:rsid w:val="008150E7"/>
    <w:rsid w:val="00816A2E"/>
    <w:rsid w:val="008174D7"/>
    <w:rsid w:val="00821320"/>
    <w:rsid w:val="0082197C"/>
    <w:rsid w:val="008220A3"/>
    <w:rsid w:val="00832816"/>
    <w:rsid w:val="00833B93"/>
    <w:rsid w:val="008352E9"/>
    <w:rsid w:val="00835774"/>
    <w:rsid w:val="00835AEF"/>
    <w:rsid w:val="00835D47"/>
    <w:rsid w:val="00836D2A"/>
    <w:rsid w:val="00837109"/>
    <w:rsid w:val="00840365"/>
    <w:rsid w:val="008406A3"/>
    <w:rsid w:val="00841A48"/>
    <w:rsid w:val="00841D2C"/>
    <w:rsid w:val="00842FEE"/>
    <w:rsid w:val="0084388C"/>
    <w:rsid w:val="00845F3C"/>
    <w:rsid w:val="008461B8"/>
    <w:rsid w:val="008462F1"/>
    <w:rsid w:val="00847EF1"/>
    <w:rsid w:val="0085005A"/>
    <w:rsid w:val="008531E4"/>
    <w:rsid w:val="008538FA"/>
    <w:rsid w:val="00856A4A"/>
    <w:rsid w:val="008573B0"/>
    <w:rsid w:val="00862A1A"/>
    <w:rsid w:val="00864EC9"/>
    <w:rsid w:val="00866563"/>
    <w:rsid w:val="00866C64"/>
    <w:rsid w:val="00866D43"/>
    <w:rsid w:val="00867AC2"/>
    <w:rsid w:val="00870429"/>
    <w:rsid w:val="0087056E"/>
    <w:rsid w:val="008716B9"/>
    <w:rsid w:val="00872666"/>
    <w:rsid w:val="00874267"/>
    <w:rsid w:val="00875187"/>
    <w:rsid w:val="00875402"/>
    <w:rsid w:val="0088136F"/>
    <w:rsid w:val="00881AEF"/>
    <w:rsid w:val="00884D51"/>
    <w:rsid w:val="008864D8"/>
    <w:rsid w:val="008907E7"/>
    <w:rsid w:val="008916EC"/>
    <w:rsid w:val="008919DB"/>
    <w:rsid w:val="00891BEC"/>
    <w:rsid w:val="00891E4F"/>
    <w:rsid w:val="00892330"/>
    <w:rsid w:val="008925BB"/>
    <w:rsid w:val="00892B6B"/>
    <w:rsid w:val="00894732"/>
    <w:rsid w:val="00894949"/>
    <w:rsid w:val="00895734"/>
    <w:rsid w:val="00895DB5"/>
    <w:rsid w:val="0089643F"/>
    <w:rsid w:val="008A2A28"/>
    <w:rsid w:val="008A31C5"/>
    <w:rsid w:val="008A4F9A"/>
    <w:rsid w:val="008A707E"/>
    <w:rsid w:val="008A7A32"/>
    <w:rsid w:val="008B2850"/>
    <w:rsid w:val="008B6A51"/>
    <w:rsid w:val="008C15E5"/>
    <w:rsid w:val="008C2EEF"/>
    <w:rsid w:val="008C55B2"/>
    <w:rsid w:val="008C5932"/>
    <w:rsid w:val="008C79B3"/>
    <w:rsid w:val="008D13B3"/>
    <w:rsid w:val="008D2D18"/>
    <w:rsid w:val="008D39DB"/>
    <w:rsid w:val="008D4B7C"/>
    <w:rsid w:val="008D70DC"/>
    <w:rsid w:val="008D77BD"/>
    <w:rsid w:val="008E1B5A"/>
    <w:rsid w:val="008E454C"/>
    <w:rsid w:val="008E4EAD"/>
    <w:rsid w:val="008E5B78"/>
    <w:rsid w:val="008F1E5A"/>
    <w:rsid w:val="008F6739"/>
    <w:rsid w:val="00901BDA"/>
    <w:rsid w:val="0091033F"/>
    <w:rsid w:val="009121D8"/>
    <w:rsid w:val="00914A36"/>
    <w:rsid w:val="0091602A"/>
    <w:rsid w:val="009160F5"/>
    <w:rsid w:val="00916F7A"/>
    <w:rsid w:val="00917B53"/>
    <w:rsid w:val="00917FE3"/>
    <w:rsid w:val="009200B7"/>
    <w:rsid w:val="00920BD0"/>
    <w:rsid w:val="0092248B"/>
    <w:rsid w:val="00924835"/>
    <w:rsid w:val="00924FB2"/>
    <w:rsid w:val="009318C7"/>
    <w:rsid w:val="00931C09"/>
    <w:rsid w:val="00931CCD"/>
    <w:rsid w:val="009348C2"/>
    <w:rsid w:val="00934C97"/>
    <w:rsid w:val="009440D0"/>
    <w:rsid w:val="009523A3"/>
    <w:rsid w:val="00956F1A"/>
    <w:rsid w:val="00957352"/>
    <w:rsid w:val="00960958"/>
    <w:rsid w:val="00963A46"/>
    <w:rsid w:val="00965944"/>
    <w:rsid w:val="00965F5E"/>
    <w:rsid w:val="0096618B"/>
    <w:rsid w:val="00966A3E"/>
    <w:rsid w:val="0097122B"/>
    <w:rsid w:val="00971493"/>
    <w:rsid w:val="00971AD9"/>
    <w:rsid w:val="00973069"/>
    <w:rsid w:val="00973523"/>
    <w:rsid w:val="00977846"/>
    <w:rsid w:val="00980766"/>
    <w:rsid w:val="00981D1B"/>
    <w:rsid w:val="009820FE"/>
    <w:rsid w:val="009835D4"/>
    <w:rsid w:val="009846A1"/>
    <w:rsid w:val="00984DAC"/>
    <w:rsid w:val="009865D4"/>
    <w:rsid w:val="00991C7E"/>
    <w:rsid w:val="00993983"/>
    <w:rsid w:val="00996C8C"/>
    <w:rsid w:val="00997152"/>
    <w:rsid w:val="009972CD"/>
    <w:rsid w:val="009A01E0"/>
    <w:rsid w:val="009A0E9C"/>
    <w:rsid w:val="009A2921"/>
    <w:rsid w:val="009A45DA"/>
    <w:rsid w:val="009B06D2"/>
    <w:rsid w:val="009B0BDD"/>
    <w:rsid w:val="009B2032"/>
    <w:rsid w:val="009B34EC"/>
    <w:rsid w:val="009B3D85"/>
    <w:rsid w:val="009B3DFC"/>
    <w:rsid w:val="009B48F1"/>
    <w:rsid w:val="009B5D67"/>
    <w:rsid w:val="009B6176"/>
    <w:rsid w:val="009B7F99"/>
    <w:rsid w:val="009C0334"/>
    <w:rsid w:val="009C0D22"/>
    <w:rsid w:val="009C24A5"/>
    <w:rsid w:val="009C2DD9"/>
    <w:rsid w:val="009C3DA6"/>
    <w:rsid w:val="009C3E09"/>
    <w:rsid w:val="009C5630"/>
    <w:rsid w:val="009C7145"/>
    <w:rsid w:val="009C7354"/>
    <w:rsid w:val="009D0E5D"/>
    <w:rsid w:val="009D0F63"/>
    <w:rsid w:val="009D12D8"/>
    <w:rsid w:val="009D348D"/>
    <w:rsid w:val="009D34A4"/>
    <w:rsid w:val="009D517F"/>
    <w:rsid w:val="009D6CA7"/>
    <w:rsid w:val="009D7934"/>
    <w:rsid w:val="009D7CCF"/>
    <w:rsid w:val="009E159A"/>
    <w:rsid w:val="009E5961"/>
    <w:rsid w:val="009E7633"/>
    <w:rsid w:val="009F127F"/>
    <w:rsid w:val="009F250A"/>
    <w:rsid w:val="009F4FAC"/>
    <w:rsid w:val="009F597E"/>
    <w:rsid w:val="009F7DCD"/>
    <w:rsid w:val="00A00792"/>
    <w:rsid w:val="00A017C0"/>
    <w:rsid w:val="00A02010"/>
    <w:rsid w:val="00A02420"/>
    <w:rsid w:val="00A06BE2"/>
    <w:rsid w:val="00A10E00"/>
    <w:rsid w:val="00A11228"/>
    <w:rsid w:val="00A12B4F"/>
    <w:rsid w:val="00A15572"/>
    <w:rsid w:val="00A16466"/>
    <w:rsid w:val="00A222C2"/>
    <w:rsid w:val="00A224CE"/>
    <w:rsid w:val="00A24312"/>
    <w:rsid w:val="00A26210"/>
    <w:rsid w:val="00A2758F"/>
    <w:rsid w:val="00A27C55"/>
    <w:rsid w:val="00A305D6"/>
    <w:rsid w:val="00A30B2F"/>
    <w:rsid w:val="00A31768"/>
    <w:rsid w:val="00A3256C"/>
    <w:rsid w:val="00A342C4"/>
    <w:rsid w:val="00A369FA"/>
    <w:rsid w:val="00A416FB"/>
    <w:rsid w:val="00A43F6C"/>
    <w:rsid w:val="00A47B8E"/>
    <w:rsid w:val="00A50B56"/>
    <w:rsid w:val="00A50F6B"/>
    <w:rsid w:val="00A52237"/>
    <w:rsid w:val="00A5244C"/>
    <w:rsid w:val="00A53002"/>
    <w:rsid w:val="00A53505"/>
    <w:rsid w:val="00A551D6"/>
    <w:rsid w:val="00A57341"/>
    <w:rsid w:val="00A602A1"/>
    <w:rsid w:val="00A6251B"/>
    <w:rsid w:val="00A65354"/>
    <w:rsid w:val="00A6754E"/>
    <w:rsid w:val="00A70F58"/>
    <w:rsid w:val="00A72987"/>
    <w:rsid w:val="00A7346B"/>
    <w:rsid w:val="00A73A33"/>
    <w:rsid w:val="00A73DEB"/>
    <w:rsid w:val="00A75038"/>
    <w:rsid w:val="00A7619B"/>
    <w:rsid w:val="00A77AD0"/>
    <w:rsid w:val="00A8027A"/>
    <w:rsid w:val="00A809B5"/>
    <w:rsid w:val="00A816B4"/>
    <w:rsid w:val="00A83684"/>
    <w:rsid w:val="00A83749"/>
    <w:rsid w:val="00A83A56"/>
    <w:rsid w:val="00A84C4F"/>
    <w:rsid w:val="00A8744A"/>
    <w:rsid w:val="00A91693"/>
    <w:rsid w:val="00A932A1"/>
    <w:rsid w:val="00A945E8"/>
    <w:rsid w:val="00A9488D"/>
    <w:rsid w:val="00A96E06"/>
    <w:rsid w:val="00A971A5"/>
    <w:rsid w:val="00A9785C"/>
    <w:rsid w:val="00AA2040"/>
    <w:rsid w:val="00AA2555"/>
    <w:rsid w:val="00AA2805"/>
    <w:rsid w:val="00AA5326"/>
    <w:rsid w:val="00AA6197"/>
    <w:rsid w:val="00AA6C70"/>
    <w:rsid w:val="00AA747B"/>
    <w:rsid w:val="00AB01C1"/>
    <w:rsid w:val="00AB16FD"/>
    <w:rsid w:val="00AB4813"/>
    <w:rsid w:val="00AB739B"/>
    <w:rsid w:val="00AB790F"/>
    <w:rsid w:val="00AC0D10"/>
    <w:rsid w:val="00AC13BF"/>
    <w:rsid w:val="00AC4571"/>
    <w:rsid w:val="00AC5284"/>
    <w:rsid w:val="00AC6466"/>
    <w:rsid w:val="00AC7639"/>
    <w:rsid w:val="00AD08BB"/>
    <w:rsid w:val="00AD0EC0"/>
    <w:rsid w:val="00AD3A79"/>
    <w:rsid w:val="00AD472B"/>
    <w:rsid w:val="00AD5C84"/>
    <w:rsid w:val="00AD65C8"/>
    <w:rsid w:val="00AD70D6"/>
    <w:rsid w:val="00AD75BC"/>
    <w:rsid w:val="00AD7BB0"/>
    <w:rsid w:val="00AD7BC9"/>
    <w:rsid w:val="00AD7D49"/>
    <w:rsid w:val="00AE1871"/>
    <w:rsid w:val="00AE3F5F"/>
    <w:rsid w:val="00AE4789"/>
    <w:rsid w:val="00AF04D6"/>
    <w:rsid w:val="00AF1A8C"/>
    <w:rsid w:val="00AF4AFF"/>
    <w:rsid w:val="00AF5568"/>
    <w:rsid w:val="00B0007F"/>
    <w:rsid w:val="00B000A1"/>
    <w:rsid w:val="00B0116D"/>
    <w:rsid w:val="00B01173"/>
    <w:rsid w:val="00B01360"/>
    <w:rsid w:val="00B02258"/>
    <w:rsid w:val="00B02F35"/>
    <w:rsid w:val="00B05A3C"/>
    <w:rsid w:val="00B06EB0"/>
    <w:rsid w:val="00B07100"/>
    <w:rsid w:val="00B07D10"/>
    <w:rsid w:val="00B10CDC"/>
    <w:rsid w:val="00B10FD5"/>
    <w:rsid w:val="00B1138C"/>
    <w:rsid w:val="00B11ED8"/>
    <w:rsid w:val="00B13196"/>
    <w:rsid w:val="00B16437"/>
    <w:rsid w:val="00B1718D"/>
    <w:rsid w:val="00B22F75"/>
    <w:rsid w:val="00B24553"/>
    <w:rsid w:val="00B256D3"/>
    <w:rsid w:val="00B2574A"/>
    <w:rsid w:val="00B31DBF"/>
    <w:rsid w:val="00B338CD"/>
    <w:rsid w:val="00B344C2"/>
    <w:rsid w:val="00B35D8A"/>
    <w:rsid w:val="00B42619"/>
    <w:rsid w:val="00B427EC"/>
    <w:rsid w:val="00B43C7F"/>
    <w:rsid w:val="00B44FDA"/>
    <w:rsid w:val="00B45B34"/>
    <w:rsid w:val="00B5133F"/>
    <w:rsid w:val="00B52306"/>
    <w:rsid w:val="00B56750"/>
    <w:rsid w:val="00B57047"/>
    <w:rsid w:val="00B61BE5"/>
    <w:rsid w:val="00B61D86"/>
    <w:rsid w:val="00B6342D"/>
    <w:rsid w:val="00B65955"/>
    <w:rsid w:val="00B65D43"/>
    <w:rsid w:val="00B67CEC"/>
    <w:rsid w:val="00B726BD"/>
    <w:rsid w:val="00B72C91"/>
    <w:rsid w:val="00B732BC"/>
    <w:rsid w:val="00B74EEC"/>
    <w:rsid w:val="00B82395"/>
    <w:rsid w:val="00B83763"/>
    <w:rsid w:val="00B8388E"/>
    <w:rsid w:val="00B8443B"/>
    <w:rsid w:val="00B84A34"/>
    <w:rsid w:val="00B90C4E"/>
    <w:rsid w:val="00B90D70"/>
    <w:rsid w:val="00B90E33"/>
    <w:rsid w:val="00B91467"/>
    <w:rsid w:val="00B91C9D"/>
    <w:rsid w:val="00B94F22"/>
    <w:rsid w:val="00B964BC"/>
    <w:rsid w:val="00B9675E"/>
    <w:rsid w:val="00B9676B"/>
    <w:rsid w:val="00B97747"/>
    <w:rsid w:val="00BA2869"/>
    <w:rsid w:val="00BA2EA5"/>
    <w:rsid w:val="00BA364B"/>
    <w:rsid w:val="00BA4350"/>
    <w:rsid w:val="00BB070E"/>
    <w:rsid w:val="00BB1190"/>
    <w:rsid w:val="00BB303F"/>
    <w:rsid w:val="00BB31D0"/>
    <w:rsid w:val="00BB3A11"/>
    <w:rsid w:val="00BB4CE3"/>
    <w:rsid w:val="00BB4DDB"/>
    <w:rsid w:val="00BB50E0"/>
    <w:rsid w:val="00BB554B"/>
    <w:rsid w:val="00BB5D79"/>
    <w:rsid w:val="00BB5F02"/>
    <w:rsid w:val="00BB7250"/>
    <w:rsid w:val="00BC360A"/>
    <w:rsid w:val="00BC6DB1"/>
    <w:rsid w:val="00BC6F59"/>
    <w:rsid w:val="00BC7892"/>
    <w:rsid w:val="00BD5605"/>
    <w:rsid w:val="00BD58DF"/>
    <w:rsid w:val="00BE013C"/>
    <w:rsid w:val="00BE24D6"/>
    <w:rsid w:val="00BE2748"/>
    <w:rsid w:val="00BE7EFA"/>
    <w:rsid w:val="00BF06AD"/>
    <w:rsid w:val="00BF2BDB"/>
    <w:rsid w:val="00BF2C67"/>
    <w:rsid w:val="00C010D7"/>
    <w:rsid w:val="00C020DA"/>
    <w:rsid w:val="00C034D5"/>
    <w:rsid w:val="00C04F4D"/>
    <w:rsid w:val="00C0769A"/>
    <w:rsid w:val="00C12C27"/>
    <w:rsid w:val="00C12E48"/>
    <w:rsid w:val="00C13D14"/>
    <w:rsid w:val="00C15F53"/>
    <w:rsid w:val="00C16898"/>
    <w:rsid w:val="00C16CC0"/>
    <w:rsid w:val="00C1713F"/>
    <w:rsid w:val="00C20135"/>
    <w:rsid w:val="00C204EF"/>
    <w:rsid w:val="00C2249C"/>
    <w:rsid w:val="00C22935"/>
    <w:rsid w:val="00C23F09"/>
    <w:rsid w:val="00C25356"/>
    <w:rsid w:val="00C2630E"/>
    <w:rsid w:val="00C3186F"/>
    <w:rsid w:val="00C328D0"/>
    <w:rsid w:val="00C32C7D"/>
    <w:rsid w:val="00C341FA"/>
    <w:rsid w:val="00C35CF7"/>
    <w:rsid w:val="00C429CC"/>
    <w:rsid w:val="00C438D6"/>
    <w:rsid w:val="00C45A40"/>
    <w:rsid w:val="00C46BC1"/>
    <w:rsid w:val="00C5235F"/>
    <w:rsid w:val="00C523D6"/>
    <w:rsid w:val="00C531BC"/>
    <w:rsid w:val="00C54CE2"/>
    <w:rsid w:val="00C55904"/>
    <w:rsid w:val="00C61F10"/>
    <w:rsid w:val="00C62534"/>
    <w:rsid w:val="00C626F5"/>
    <w:rsid w:val="00C66BF3"/>
    <w:rsid w:val="00C70140"/>
    <w:rsid w:val="00C71670"/>
    <w:rsid w:val="00C722D9"/>
    <w:rsid w:val="00C73CA7"/>
    <w:rsid w:val="00C75DB4"/>
    <w:rsid w:val="00C8049C"/>
    <w:rsid w:val="00C80AD1"/>
    <w:rsid w:val="00C819E2"/>
    <w:rsid w:val="00C822F6"/>
    <w:rsid w:val="00C82AC2"/>
    <w:rsid w:val="00C83F87"/>
    <w:rsid w:val="00C8456C"/>
    <w:rsid w:val="00C91E19"/>
    <w:rsid w:val="00C92402"/>
    <w:rsid w:val="00C92867"/>
    <w:rsid w:val="00C939C6"/>
    <w:rsid w:val="00C93B93"/>
    <w:rsid w:val="00C96D70"/>
    <w:rsid w:val="00CA037D"/>
    <w:rsid w:val="00CA0837"/>
    <w:rsid w:val="00CA1E4F"/>
    <w:rsid w:val="00CA2442"/>
    <w:rsid w:val="00CA3231"/>
    <w:rsid w:val="00CA41CF"/>
    <w:rsid w:val="00CA4725"/>
    <w:rsid w:val="00CA6E4F"/>
    <w:rsid w:val="00CA7223"/>
    <w:rsid w:val="00CA723A"/>
    <w:rsid w:val="00CA7C8E"/>
    <w:rsid w:val="00CB2FCC"/>
    <w:rsid w:val="00CB349B"/>
    <w:rsid w:val="00CB3AEE"/>
    <w:rsid w:val="00CB5172"/>
    <w:rsid w:val="00CB51B6"/>
    <w:rsid w:val="00CB6246"/>
    <w:rsid w:val="00CB7E43"/>
    <w:rsid w:val="00CC0A17"/>
    <w:rsid w:val="00CC7199"/>
    <w:rsid w:val="00CD0F93"/>
    <w:rsid w:val="00CD1423"/>
    <w:rsid w:val="00CD1BD1"/>
    <w:rsid w:val="00CD2DFC"/>
    <w:rsid w:val="00CD527D"/>
    <w:rsid w:val="00CD528D"/>
    <w:rsid w:val="00CD6B3E"/>
    <w:rsid w:val="00CE00A5"/>
    <w:rsid w:val="00CE78BF"/>
    <w:rsid w:val="00CF02B9"/>
    <w:rsid w:val="00CF13CE"/>
    <w:rsid w:val="00CF24C1"/>
    <w:rsid w:val="00CF2B69"/>
    <w:rsid w:val="00CF2CB4"/>
    <w:rsid w:val="00CF65EB"/>
    <w:rsid w:val="00CF72AD"/>
    <w:rsid w:val="00D019FC"/>
    <w:rsid w:val="00D02441"/>
    <w:rsid w:val="00D030DA"/>
    <w:rsid w:val="00D039F4"/>
    <w:rsid w:val="00D04411"/>
    <w:rsid w:val="00D05E63"/>
    <w:rsid w:val="00D0635D"/>
    <w:rsid w:val="00D0737A"/>
    <w:rsid w:val="00D10496"/>
    <w:rsid w:val="00D1057E"/>
    <w:rsid w:val="00D11173"/>
    <w:rsid w:val="00D1215F"/>
    <w:rsid w:val="00D157C6"/>
    <w:rsid w:val="00D16561"/>
    <w:rsid w:val="00D17FF8"/>
    <w:rsid w:val="00D234C6"/>
    <w:rsid w:val="00D2419B"/>
    <w:rsid w:val="00D25777"/>
    <w:rsid w:val="00D26514"/>
    <w:rsid w:val="00D268AC"/>
    <w:rsid w:val="00D27FF3"/>
    <w:rsid w:val="00D322C5"/>
    <w:rsid w:val="00D331F3"/>
    <w:rsid w:val="00D343D0"/>
    <w:rsid w:val="00D3664D"/>
    <w:rsid w:val="00D37E9F"/>
    <w:rsid w:val="00D37FC5"/>
    <w:rsid w:val="00D446DD"/>
    <w:rsid w:val="00D45FE8"/>
    <w:rsid w:val="00D460FB"/>
    <w:rsid w:val="00D47762"/>
    <w:rsid w:val="00D500E9"/>
    <w:rsid w:val="00D507BC"/>
    <w:rsid w:val="00D5262E"/>
    <w:rsid w:val="00D533AB"/>
    <w:rsid w:val="00D5526B"/>
    <w:rsid w:val="00D601C6"/>
    <w:rsid w:val="00D6090A"/>
    <w:rsid w:val="00D626AA"/>
    <w:rsid w:val="00D62FA3"/>
    <w:rsid w:val="00D63B6F"/>
    <w:rsid w:val="00D64A90"/>
    <w:rsid w:val="00D66A62"/>
    <w:rsid w:val="00D7028C"/>
    <w:rsid w:val="00D72612"/>
    <w:rsid w:val="00D7460D"/>
    <w:rsid w:val="00D76800"/>
    <w:rsid w:val="00D8184E"/>
    <w:rsid w:val="00D92125"/>
    <w:rsid w:val="00D93AF4"/>
    <w:rsid w:val="00D9410B"/>
    <w:rsid w:val="00D955A3"/>
    <w:rsid w:val="00D9695B"/>
    <w:rsid w:val="00D974DC"/>
    <w:rsid w:val="00DA2417"/>
    <w:rsid w:val="00DA5585"/>
    <w:rsid w:val="00DB02AC"/>
    <w:rsid w:val="00DB0CB7"/>
    <w:rsid w:val="00DB2070"/>
    <w:rsid w:val="00DB2946"/>
    <w:rsid w:val="00DB5C4E"/>
    <w:rsid w:val="00DB67A2"/>
    <w:rsid w:val="00DB6AA2"/>
    <w:rsid w:val="00DB7C96"/>
    <w:rsid w:val="00DC37EE"/>
    <w:rsid w:val="00DC631A"/>
    <w:rsid w:val="00DD6A54"/>
    <w:rsid w:val="00DD6DCF"/>
    <w:rsid w:val="00DE10D1"/>
    <w:rsid w:val="00DE2514"/>
    <w:rsid w:val="00DE6851"/>
    <w:rsid w:val="00DF03EE"/>
    <w:rsid w:val="00DF0EC2"/>
    <w:rsid w:val="00DF2787"/>
    <w:rsid w:val="00DF3F0E"/>
    <w:rsid w:val="00DF41A3"/>
    <w:rsid w:val="00DF7ACB"/>
    <w:rsid w:val="00E00315"/>
    <w:rsid w:val="00E01B71"/>
    <w:rsid w:val="00E05CC9"/>
    <w:rsid w:val="00E10560"/>
    <w:rsid w:val="00E127EB"/>
    <w:rsid w:val="00E12FA9"/>
    <w:rsid w:val="00E1323A"/>
    <w:rsid w:val="00E15573"/>
    <w:rsid w:val="00E25A5B"/>
    <w:rsid w:val="00E26514"/>
    <w:rsid w:val="00E34F43"/>
    <w:rsid w:val="00E373C7"/>
    <w:rsid w:val="00E4267B"/>
    <w:rsid w:val="00E42F13"/>
    <w:rsid w:val="00E44E58"/>
    <w:rsid w:val="00E452DF"/>
    <w:rsid w:val="00E50818"/>
    <w:rsid w:val="00E51AA1"/>
    <w:rsid w:val="00E543CF"/>
    <w:rsid w:val="00E546FD"/>
    <w:rsid w:val="00E551F2"/>
    <w:rsid w:val="00E55690"/>
    <w:rsid w:val="00E608F1"/>
    <w:rsid w:val="00E611B9"/>
    <w:rsid w:val="00E67EDD"/>
    <w:rsid w:val="00E704AA"/>
    <w:rsid w:val="00E7144F"/>
    <w:rsid w:val="00E7149D"/>
    <w:rsid w:val="00E71A2D"/>
    <w:rsid w:val="00E71EA6"/>
    <w:rsid w:val="00E72462"/>
    <w:rsid w:val="00E73D74"/>
    <w:rsid w:val="00E748FC"/>
    <w:rsid w:val="00E76A79"/>
    <w:rsid w:val="00E803D0"/>
    <w:rsid w:val="00E80692"/>
    <w:rsid w:val="00E80C24"/>
    <w:rsid w:val="00E86151"/>
    <w:rsid w:val="00E92534"/>
    <w:rsid w:val="00E93836"/>
    <w:rsid w:val="00E95FEF"/>
    <w:rsid w:val="00E97A0B"/>
    <w:rsid w:val="00E97D48"/>
    <w:rsid w:val="00EA128D"/>
    <w:rsid w:val="00EA1986"/>
    <w:rsid w:val="00EA3F8E"/>
    <w:rsid w:val="00EA4D82"/>
    <w:rsid w:val="00EA7C16"/>
    <w:rsid w:val="00EB17AD"/>
    <w:rsid w:val="00EB33D4"/>
    <w:rsid w:val="00EB432C"/>
    <w:rsid w:val="00EB5223"/>
    <w:rsid w:val="00EB7A0A"/>
    <w:rsid w:val="00EC25A9"/>
    <w:rsid w:val="00EC34B7"/>
    <w:rsid w:val="00EC3D5E"/>
    <w:rsid w:val="00EC5281"/>
    <w:rsid w:val="00EC6172"/>
    <w:rsid w:val="00EC6328"/>
    <w:rsid w:val="00EC71ED"/>
    <w:rsid w:val="00EC791D"/>
    <w:rsid w:val="00EC7CA6"/>
    <w:rsid w:val="00ED2B81"/>
    <w:rsid w:val="00ED2E21"/>
    <w:rsid w:val="00ED3C5D"/>
    <w:rsid w:val="00ED4553"/>
    <w:rsid w:val="00ED6214"/>
    <w:rsid w:val="00ED7DA5"/>
    <w:rsid w:val="00EE2513"/>
    <w:rsid w:val="00EE2B0A"/>
    <w:rsid w:val="00EE3179"/>
    <w:rsid w:val="00EE3801"/>
    <w:rsid w:val="00EE6222"/>
    <w:rsid w:val="00EE66EA"/>
    <w:rsid w:val="00EF3A8A"/>
    <w:rsid w:val="00EF3FD3"/>
    <w:rsid w:val="00EF7916"/>
    <w:rsid w:val="00EF7BB1"/>
    <w:rsid w:val="00F00D08"/>
    <w:rsid w:val="00F011A5"/>
    <w:rsid w:val="00F071C8"/>
    <w:rsid w:val="00F07EC1"/>
    <w:rsid w:val="00F10D19"/>
    <w:rsid w:val="00F120DD"/>
    <w:rsid w:val="00F1358B"/>
    <w:rsid w:val="00F136B8"/>
    <w:rsid w:val="00F138C9"/>
    <w:rsid w:val="00F13CD9"/>
    <w:rsid w:val="00F15480"/>
    <w:rsid w:val="00F15583"/>
    <w:rsid w:val="00F15AF9"/>
    <w:rsid w:val="00F200EE"/>
    <w:rsid w:val="00F221F4"/>
    <w:rsid w:val="00F22481"/>
    <w:rsid w:val="00F2439E"/>
    <w:rsid w:val="00F24BEF"/>
    <w:rsid w:val="00F2542E"/>
    <w:rsid w:val="00F27278"/>
    <w:rsid w:val="00F27BA8"/>
    <w:rsid w:val="00F31E8C"/>
    <w:rsid w:val="00F344E3"/>
    <w:rsid w:val="00F34D58"/>
    <w:rsid w:val="00F37851"/>
    <w:rsid w:val="00F40945"/>
    <w:rsid w:val="00F41102"/>
    <w:rsid w:val="00F41A9D"/>
    <w:rsid w:val="00F43678"/>
    <w:rsid w:val="00F440A0"/>
    <w:rsid w:val="00F44314"/>
    <w:rsid w:val="00F476A9"/>
    <w:rsid w:val="00F52CD7"/>
    <w:rsid w:val="00F54B9C"/>
    <w:rsid w:val="00F559B3"/>
    <w:rsid w:val="00F56E22"/>
    <w:rsid w:val="00F56E96"/>
    <w:rsid w:val="00F573DD"/>
    <w:rsid w:val="00F5779A"/>
    <w:rsid w:val="00F60DD5"/>
    <w:rsid w:val="00F61E59"/>
    <w:rsid w:val="00F62C61"/>
    <w:rsid w:val="00F63D99"/>
    <w:rsid w:val="00F6426B"/>
    <w:rsid w:val="00F64B9F"/>
    <w:rsid w:val="00F65AAC"/>
    <w:rsid w:val="00F709B3"/>
    <w:rsid w:val="00F71A5E"/>
    <w:rsid w:val="00F71AED"/>
    <w:rsid w:val="00F72257"/>
    <w:rsid w:val="00F7392F"/>
    <w:rsid w:val="00F80544"/>
    <w:rsid w:val="00F82E34"/>
    <w:rsid w:val="00F83CF0"/>
    <w:rsid w:val="00F87DC4"/>
    <w:rsid w:val="00F9064A"/>
    <w:rsid w:val="00F97036"/>
    <w:rsid w:val="00F9797E"/>
    <w:rsid w:val="00FA0AFC"/>
    <w:rsid w:val="00FA1C82"/>
    <w:rsid w:val="00FA2ED1"/>
    <w:rsid w:val="00FA3876"/>
    <w:rsid w:val="00FA4A52"/>
    <w:rsid w:val="00FA4B5D"/>
    <w:rsid w:val="00FB0169"/>
    <w:rsid w:val="00FB22A6"/>
    <w:rsid w:val="00FB24C3"/>
    <w:rsid w:val="00FB3586"/>
    <w:rsid w:val="00FB358C"/>
    <w:rsid w:val="00FB3952"/>
    <w:rsid w:val="00FB3965"/>
    <w:rsid w:val="00FB3EFE"/>
    <w:rsid w:val="00FB4045"/>
    <w:rsid w:val="00FB4934"/>
    <w:rsid w:val="00FB4D8E"/>
    <w:rsid w:val="00FC0842"/>
    <w:rsid w:val="00FC0D0A"/>
    <w:rsid w:val="00FC1B0B"/>
    <w:rsid w:val="00FC3E9F"/>
    <w:rsid w:val="00FC43D1"/>
    <w:rsid w:val="00FC66F0"/>
    <w:rsid w:val="00FD09DA"/>
    <w:rsid w:val="00FD1107"/>
    <w:rsid w:val="00FD1874"/>
    <w:rsid w:val="00FD2F97"/>
    <w:rsid w:val="00FD41B8"/>
    <w:rsid w:val="00FD4825"/>
    <w:rsid w:val="00FD6F39"/>
    <w:rsid w:val="00FE0BE1"/>
    <w:rsid w:val="00FE2125"/>
    <w:rsid w:val="00FE2C8E"/>
    <w:rsid w:val="00FE4605"/>
    <w:rsid w:val="00FE6902"/>
    <w:rsid w:val="00FE6CC9"/>
    <w:rsid w:val="00FF2960"/>
    <w:rsid w:val="00FF4AAF"/>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2F49C304"/>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A2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5CC51-C708-42B4-9716-7B66E352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166</Pages>
  <Words>95178</Words>
  <Characters>524923</Characters>
  <Application>Microsoft Office Word</Application>
  <DocSecurity>0</DocSecurity>
  <Lines>7826</Lines>
  <Paragraphs>1717</Paragraphs>
  <ScaleCrop>false</ScaleCrop>
  <HeadingPairs>
    <vt:vector size="2" baseType="variant">
      <vt:variant>
        <vt:lpstr>Title</vt:lpstr>
      </vt:variant>
      <vt:variant>
        <vt:i4>1</vt:i4>
      </vt:variant>
    </vt:vector>
  </HeadingPairs>
  <TitlesOfParts>
    <vt:vector size="1" baseType="lpstr">
      <vt:lpstr>P.L. 2021, c.016 (A21 2R CCCCCC)</vt:lpstr>
    </vt:vector>
  </TitlesOfParts>
  <Manager>Carol Yuhas</Manager>
  <Company>NJ Office of Legislative Services</Company>
  <LinksUpToDate>false</LinksUpToDate>
  <CharactersWithSpaces>621127</CharactersWithSpaces>
  <SharedDoc>false</SharedDoc>
  <HyperlinkBase>3rd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c.016 (A21 2R CCCCCC)</dc:title>
  <dc:subject/>
  <dc:creator>Assembly No. 21 (Second Reprint)</dc:creator>
  <cp:keywords>A21|166| ||0|0|!|0|</cp:keywords>
  <dc:description>INTRODUCED NOVEMBER 5, 2020_x000d_
Amended 11/19/20_x000d_
Amended 12/4/20</dc:description>
  <cp:lastModifiedBy>Franks, Denise</cp:lastModifiedBy>
  <cp:revision>2</cp:revision>
  <cp:lastPrinted>2021-02-26T19:03:00Z</cp:lastPrinted>
  <dcterms:created xsi:type="dcterms:W3CDTF">2022-07-07T15:58:00Z</dcterms:created>
  <dcterms:modified xsi:type="dcterms:W3CDTF">2022-07-07T15:58:00Z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vt:lpwstr>
  </property>
</Properties>
</file>