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B4AFE1" w14:textId="77777777" w:rsidR="005508F0" w:rsidRPr="005508F0" w:rsidRDefault="005508F0" w:rsidP="005508F0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5508F0">
        <w:rPr>
          <w:rStyle w:val="BillHead"/>
        </w:rPr>
        <w:t>CHAPTER 212</w:t>
      </w:r>
    </w:p>
    <w:p w14:paraId="2D560B64" w14:textId="77777777" w:rsidR="005508F0" w:rsidRPr="005508F0" w:rsidRDefault="005508F0" w:rsidP="005508F0">
      <w:pPr>
        <w:pStyle w:val="HangingAnAct"/>
        <w:jc w:val="center"/>
        <w:rPr>
          <w:rStyle w:val="BillHead"/>
        </w:rPr>
      </w:pPr>
    </w:p>
    <w:p w14:paraId="26953487" w14:textId="40202C73" w:rsidR="00686AEB" w:rsidRPr="005508F0" w:rsidRDefault="00CE4F2B" w:rsidP="005508F0">
      <w:pPr>
        <w:pStyle w:val="HangingAnAct"/>
        <w:jc w:val="left"/>
        <w:rPr>
          <w:rStyle w:val="HangingAnActChar"/>
        </w:rPr>
      </w:pPr>
      <w:r w:rsidRPr="005508F0">
        <w:rPr>
          <w:rStyle w:val="BillHead"/>
        </w:rPr>
        <w:t xml:space="preserve">An Act </w:t>
      </w:r>
      <w:r w:rsidR="001C006B" w:rsidRPr="005508F0">
        <w:t>appropriating $5,000,000 to the New Jersey Pediatric Cancer Fund.</w:t>
      </w:r>
    </w:p>
    <w:p w14:paraId="7D5939E0" w14:textId="77777777" w:rsidR="008A2926" w:rsidRPr="005508F0" w:rsidRDefault="008A2926" w:rsidP="00686AEB">
      <w:pPr>
        <w:rPr>
          <w:rStyle w:val="HangingAnActChar"/>
        </w:rPr>
      </w:pPr>
    </w:p>
    <w:p w14:paraId="1AEEC7B8" w14:textId="25930E74" w:rsidR="00686AEB" w:rsidRPr="005508F0" w:rsidRDefault="00686AEB" w:rsidP="00686AEB">
      <w:r w:rsidRPr="005508F0">
        <w:tab/>
      </w:r>
      <w:r w:rsidR="00431F25" w:rsidRPr="005508F0">
        <w:rPr>
          <w:rStyle w:val="BillHeading2"/>
        </w:rPr>
        <w:t xml:space="preserve">Be It </w:t>
      </w:r>
      <w:r w:rsidR="00CE4F2B" w:rsidRPr="005508F0">
        <w:rPr>
          <w:rStyle w:val="BillHeading2"/>
        </w:rPr>
        <w:t>Enacted</w:t>
      </w:r>
      <w:r w:rsidRPr="005508F0">
        <w:rPr>
          <w:rStyle w:val="BillHeading2"/>
        </w:rPr>
        <w:t xml:space="preserve"> </w:t>
      </w:r>
      <w:r w:rsidR="00431F25" w:rsidRPr="005508F0">
        <w:rPr>
          <w:rStyle w:val="BillLanguage"/>
        </w:rPr>
        <w:t>by the Senate and General Assembly of the State of New Jersey:</w:t>
      </w:r>
    </w:p>
    <w:p w14:paraId="197B88A4" w14:textId="5F52F40E" w:rsidR="009A6D6A" w:rsidRPr="005508F0" w:rsidRDefault="009A6D6A" w:rsidP="009A6D6A"/>
    <w:p w14:paraId="181161C8" w14:textId="7E3FD808" w:rsidR="008074CA" w:rsidRPr="005508F0" w:rsidRDefault="008074CA" w:rsidP="008074CA">
      <w:r w:rsidRPr="005508F0">
        <w:tab/>
        <w:t>1.</w:t>
      </w:r>
      <w:r w:rsidR="00EF7AF8">
        <w:tab/>
      </w:r>
      <w:r w:rsidRPr="005508F0">
        <w:t>a.  There is appropriated from the General Fund to the New Jersey Pediatric Cancer Research Fund established pursuant to section 1 of P.L.</w:t>
      </w:r>
      <w:r w:rsidR="005508F0">
        <w:t>2021</w:t>
      </w:r>
      <w:r w:rsidRPr="005508F0">
        <w:t>, c.</w:t>
      </w:r>
      <w:r w:rsidR="005508F0">
        <w:t>210</w:t>
      </w:r>
      <w:r w:rsidRPr="005508F0">
        <w:t xml:space="preserve"> (C.</w:t>
      </w:r>
      <w:r w:rsidR="005508F0">
        <w:t>54A:9-25.47</w:t>
      </w:r>
      <w:r w:rsidRPr="005508F0">
        <w:t>) the sum of $5,000,000 for pediatric cancer research projects .</w:t>
      </w:r>
    </w:p>
    <w:p w14:paraId="6DE0E6F5" w14:textId="15401F72" w:rsidR="008074CA" w:rsidRPr="005508F0" w:rsidRDefault="008074CA" w:rsidP="008074CA">
      <w:r w:rsidRPr="005508F0">
        <w:tab/>
        <w:t>b.</w:t>
      </w:r>
      <w:r w:rsidR="005508F0">
        <w:tab/>
      </w:r>
      <w:r w:rsidRPr="005508F0">
        <w:t xml:space="preserve">As used in this section, “pediatric cancer research project” means the same as that term is defined in section 1 of </w:t>
      </w:r>
      <w:r w:rsidR="005508F0" w:rsidRPr="005508F0">
        <w:t>P.L.</w:t>
      </w:r>
      <w:r w:rsidR="005508F0">
        <w:t>2021</w:t>
      </w:r>
      <w:r w:rsidR="005508F0" w:rsidRPr="005508F0">
        <w:t>, c.</w:t>
      </w:r>
      <w:r w:rsidR="005508F0">
        <w:t>210</w:t>
      </w:r>
      <w:r w:rsidR="005508F0" w:rsidRPr="005508F0">
        <w:t xml:space="preserve"> (C.</w:t>
      </w:r>
      <w:r w:rsidR="005508F0">
        <w:t>54A:9-25.47</w:t>
      </w:r>
      <w:r w:rsidR="005508F0" w:rsidRPr="005508F0">
        <w:t>)</w:t>
      </w:r>
      <w:r w:rsidRPr="005508F0">
        <w:t>.</w:t>
      </w:r>
    </w:p>
    <w:p w14:paraId="53A20F37" w14:textId="77777777" w:rsidR="007A3F62" w:rsidRPr="005508F0" w:rsidRDefault="007A3F62" w:rsidP="002D73DE"/>
    <w:p w14:paraId="03E8183B" w14:textId="3AEBFAFA" w:rsidR="00D26E40" w:rsidRPr="005508F0" w:rsidRDefault="00D26E40" w:rsidP="00686AEB">
      <w:r w:rsidRPr="005508F0">
        <w:tab/>
      </w:r>
      <w:r w:rsidR="002D73DE" w:rsidRPr="005508F0">
        <w:t>2</w:t>
      </w:r>
      <w:r w:rsidR="001E2372" w:rsidRPr="005508F0">
        <w:t>.</w:t>
      </w:r>
      <w:r w:rsidR="001E2372" w:rsidRPr="005508F0">
        <w:tab/>
      </w:r>
      <w:r w:rsidR="0047486F" w:rsidRPr="005508F0">
        <w:t>This act shall take effect immediately.</w:t>
      </w:r>
    </w:p>
    <w:p w14:paraId="0A0827E8" w14:textId="0FF54178" w:rsidR="001D0F70" w:rsidRPr="005508F0" w:rsidRDefault="001D0F70" w:rsidP="00686AEB"/>
    <w:p w14:paraId="0D21D6F8" w14:textId="1D2C7A50" w:rsidR="005508F0" w:rsidRPr="005508F0" w:rsidRDefault="00F669DB" w:rsidP="00F669DB">
      <w:r>
        <w:tab/>
      </w:r>
      <w:r w:rsidR="005508F0">
        <w:t>Approved September 16, 2021.</w:t>
      </w:r>
    </w:p>
    <w:sectPr w:rsidR="005508F0" w:rsidRPr="005508F0" w:rsidSect="005508F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02B419" w14:textId="77777777" w:rsidR="00C9283C" w:rsidRDefault="00C9283C">
      <w:r>
        <w:separator/>
      </w:r>
    </w:p>
  </w:endnote>
  <w:endnote w:type="continuationSeparator" w:id="0">
    <w:p w14:paraId="3B86C392" w14:textId="77777777" w:rsidR="00C9283C" w:rsidRDefault="00C92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76C45A" w14:textId="77777777" w:rsidR="005508F0" w:rsidRDefault="005508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BBA5DC" w14:textId="77777777" w:rsidR="005508F0" w:rsidRPr="005508F0" w:rsidRDefault="005508F0" w:rsidP="005508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C1899" w14:textId="77777777" w:rsidR="005508F0" w:rsidRPr="005508F0" w:rsidRDefault="005508F0" w:rsidP="005508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6BC3E0" w14:textId="77777777" w:rsidR="00C9283C" w:rsidRDefault="00C9283C">
      <w:r>
        <w:separator/>
      </w:r>
    </w:p>
  </w:footnote>
  <w:footnote w:type="continuationSeparator" w:id="0">
    <w:p w14:paraId="100B64D0" w14:textId="77777777" w:rsidR="00C9283C" w:rsidRDefault="00C928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A8A4E" w14:textId="77777777" w:rsidR="005508F0" w:rsidRDefault="005508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5E54C9" w14:textId="77777777" w:rsidR="005508F0" w:rsidRDefault="005508F0" w:rsidP="005508F0">
    <w:pPr>
      <w:pStyle w:val="bpuHeadSpon"/>
    </w:pPr>
    <w:r>
      <w:t>P.L. 2021, CHAPTER 212</w:t>
    </w:r>
  </w:p>
  <w:p w14:paraId="550F9575" w14:textId="2EAAEC90" w:rsidR="001D0F70" w:rsidRDefault="005508F0" w:rsidP="005508F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1D0F70">
      <w:fldChar w:fldCharType="begin"/>
    </w:r>
    <w:r w:rsidR="001D0F70">
      <w:instrText xml:space="preserve"> PAGE  \* MERGEFORMAT </w:instrText>
    </w:r>
    <w:r w:rsidR="001D0F70">
      <w:fldChar w:fldCharType="separate"/>
    </w:r>
    <w:r>
      <w:rPr>
        <w:noProof/>
      </w:rPr>
      <w:t>2</w:t>
    </w:r>
    <w:r w:rsidR="001D0F70">
      <w:fldChar w:fldCharType="end"/>
    </w:r>
  </w:p>
  <w:p w14:paraId="51E58571" w14:textId="77777777" w:rsidR="001D0F70" w:rsidRDefault="001D0F70" w:rsidP="005508F0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235C4" w14:textId="77777777" w:rsidR="005508F0" w:rsidRDefault="005508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A2D27"/>
    <w:multiLevelType w:val="hybridMultilevel"/>
    <w:tmpl w:val="6DB42FE6"/>
    <w:lvl w:ilvl="0" w:tplc="AA7A9C66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abstractNum w:abstractNumId="1" w15:restartNumberingAfterBreak="0">
    <w:nsid w:val="21B712B0"/>
    <w:multiLevelType w:val="hybridMultilevel"/>
    <w:tmpl w:val="92E25114"/>
    <w:lvl w:ilvl="0" w:tplc="FB86D478">
      <w:start w:val="1"/>
      <w:numFmt w:val="decimal"/>
      <w:lvlText w:val="%1."/>
      <w:lvlJc w:val="left"/>
      <w:pPr>
        <w:ind w:left="64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F58"/>
    <w:rsid w:val="000001ED"/>
    <w:rsid w:val="00004A6F"/>
    <w:rsid w:val="000051BD"/>
    <w:rsid w:val="00006260"/>
    <w:rsid w:val="00014AC2"/>
    <w:rsid w:val="000160A5"/>
    <w:rsid w:val="0002335B"/>
    <w:rsid w:val="00027642"/>
    <w:rsid w:val="00033594"/>
    <w:rsid w:val="0003444A"/>
    <w:rsid w:val="0003549A"/>
    <w:rsid w:val="000367AE"/>
    <w:rsid w:val="00037477"/>
    <w:rsid w:val="00043B22"/>
    <w:rsid w:val="00043B6B"/>
    <w:rsid w:val="000447DD"/>
    <w:rsid w:val="00053BA7"/>
    <w:rsid w:val="00054975"/>
    <w:rsid w:val="00057D20"/>
    <w:rsid w:val="0006197C"/>
    <w:rsid w:val="0006281F"/>
    <w:rsid w:val="00064D01"/>
    <w:rsid w:val="00074EEE"/>
    <w:rsid w:val="0008141C"/>
    <w:rsid w:val="000821AD"/>
    <w:rsid w:val="00082826"/>
    <w:rsid w:val="00083535"/>
    <w:rsid w:val="00090E56"/>
    <w:rsid w:val="00092BD5"/>
    <w:rsid w:val="00094685"/>
    <w:rsid w:val="00094A55"/>
    <w:rsid w:val="00095622"/>
    <w:rsid w:val="000977E1"/>
    <w:rsid w:val="00097F14"/>
    <w:rsid w:val="000A44A7"/>
    <w:rsid w:val="000B09C3"/>
    <w:rsid w:val="000B1054"/>
    <w:rsid w:val="000B3411"/>
    <w:rsid w:val="000C054C"/>
    <w:rsid w:val="000C12C2"/>
    <w:rsid w:val="000C1346"/>
    <w:rsid w:val="000C50DD"/>
    <w:rsid w:val="000C7929"/>
    <w:rsid w:val="000D11AF"/>
    <w:rsid w:val="000D6255"/>
    <w:rsid w:val="000D6262"/>
    <w:rsid w:val="000D7B4A"/>
    <w:rsid w:val="000E1516"/>
    <w:rsid w:val="000E4006"/>
    <w:rsid w:val="000E664A"/>
    <w:rsid w:val="000E7254"/>
    <w:rsid w:val="000E7FC6"/>
    <w:rsid w:val="000F0BE3"/>
    <w:rsid w:val="000F3DA2"/>
    <w:rsid w:val="000F446D"/>
    <w:rsid w:val="000F5FDE"/>
    <w:rsid w:val="000F7466"/>
    <w:rsid w:val="001046D9"/>
    <w:rsid w:val="00110E83"/>
    <w:rsid w:val="00122781"/>
    <w:rsid w:val="00126434"/>
    <w:rsid w:val="0013000E"/>
    <w:rsid w:val="00133F81"/>
    <w:rsid w:val="00135943"/>
    <w:rsid w:val="00137E4F"/>
    <w:rsid w:val="00140EE6"/>
    <w:rsid w:val="00143A8F"/>
    <w:rsid w:val="00146165"/>
    <w:rsid w:val="00156280"/>
    <w:rsid w:val="00156C72"/>
    <w:rsid w:val="001645FB"/>
    <w:rsid w:val="00165133"/>
    <w:rsid w:val="0016591F"/>
    <w:rsid w:val="00167540"/>
    <w:rsid w:val="00173D2B"/>
    <w:rsid w:val="00176A60"/>
    <w:rsid w:val="00181676"/>
    <w:rsid w:val="00183603"/>
    <w:rsid w:val="00194E78"/>
    <w:rsid w:val="00195005"/>
    <w:rsid w:val="001954B5"/>
    <w:rsid w:val="0019707B"/>
    <w:rsid w:val="00197430"/>
    <w:rsid w:val="00197D1B"/>
    <w:rsid w:val="00197E8B"/>
    <w:rsid w:val="00197FA4"/>
    <w:rsid w:val="001A161A"/>
    <w:rsid w:val="001A1CA1"/>
    <w:rsid w:val="001A3B79"/>
    <w:rsid w:val="001A66B6"/>
    <w:rsid w:val="001B0A58"/>
    <w:rsid w:val="001B292F"/>
    <w:rsid w:val="001B3061"/>
    <w:rsid w:val="001B4716"/>
    <w:rsid w:val="001B4EA4"/>
    <w:rsid w:val="001C006B"/>
    <w:rsid w:val="001C3DE3"/>
    <w:rsid w:val="001C7C52"/>
    <w:rsid w:val="001D0F70"/>
    <w:rsid w:val="001D25F3"/>
    <w:rsid w:val="001D3A1B"/>
    <w:rsid w:val="001E0C0B"/>
    <w:rsid w:val="001E15F1"/>
    <w:rsid w:val="001E16FA"/>
    <w:rsid w:val="001E2372"/>
    <w:rsid w:val="001E6213"/>
    <w:rsid w:val="001E6AF2"/>
    <w:rsid w:val="001F14C7"/>
    <w:rsid w:val="001F3401"/>
    <w:rsid w:val="001F397D"/>
    <w:rsid w:val="001F7405"/>
    <w:rsid w:val="00200E1B"/>
    <w:rsid w:val="00203E1C"/>
    <w:rsid w:val="00205533"/>
    <w:rsid w:val="0020617E"/>
    <w:rsid w:val="0021254B"/>
    <w:rsid w:val="00212B8D"/>
    <w:rsid w:val="0021302B"/>
    <w:rsid w:val="00216759"/>
    <w:rsid w:val="00222983"/>
    <w:rsid w:val="0022329B"/>
    <w:rsid w:val="00223A6D"/>
    <w:rsid w:val="002370D0"/>
    <w:rsid w:val="0023780C"/>
    <w:rsid w:val="00255958"/>
    <w:rsid w:val="00257FA2"/>
    <w:rsid w:val="00262585"/>
    <w:rsid w:val="0026574A"/>
    <w:rsid w:val="002660BB"/>
    <w:rsid w:val="002720E8"/>
    <w:rsid w:val="0027394C"/>
    <w:rsid w:val="00275293"/>
    <w:rsid w:val="002776B0"/>
    <w:rsid w:val="00286C7E"/>
    <w:rsid w:val="0028720D"/>
    <w:rsid w:val="00290147"/>
    <w:rsid w:val="002947B3"/>
    <w:rsid w:val="002A1029"/>
    <w:rsid w:val="002A3A1A"/>
    <w:rsid w:val="002A4516"/>
    <w:rsid w:val="002A4692"/>
    <w:rsid w:val="002A51BA"/>
    <w:rsid w:val="002B0F4F"/>
    <w:rsid w:val="002B2E26"/>
    <w:rsid w:val="002B3FE6"/>
    <w:rsid w:val="002C007E"/>
    <w:rsid w:val="002C2D81"/>
    <w:rsid w:val="002C461E"/>
    <w:rsid w:val="002C6CEC"/>
    <w:rsid w:val="002D705D"/>
    <w:rsid w:val="002D73DE"/>
    <w:rsid w:val="002E09CE"/>
    <w:rsid w:val="002E1307"/>
    <w:rsid w:val="002E1774"/>
    <w:rsid w:val="002E4B8E"/>
    <w:rsid w:val="002E69D1"/>
    <w:rsid w:val="002F3BA6"/>
    <w:rsid w:val="002F4016"/>
    <w:rsid w:val="002F5228"/>
    <w:rsid w:val="00305B03"/>
    <w:rsid w:val="00312BEB"/>
    <w:rsid w:val="00314E1F"/>
    <w:rsid w:val="00315320"/>
    <w:rsid w:val="00321AC5"/>
    <w:rsid w:val="00321E73"/>
    <w:rsid w:val="00325776"/>
    <w:rsid w:val="00325E27"/>
    <w:rsid w:val="00330395"/>
    <w:rsid w:val="00330E1A"/>
    <w:rsid w:val="00333704"/>
    <w:rsid w:val="00333DF6"/>
    <w:rsid w:val="00334DE7"/>
    <w:rsid w:val="00335E36"/>
    <w:rsid w:val="00336624"/>
    <w:rsid w:val="0034025F"/>
    <w:rsid w:val="00340458"/>
    <w:rsid w:val="00341C69"/>
    <w:rsid w:val="0034200F"/>
    <w:rsid w:val="003446A0"/>
    <w:rsid w:val="0034481B"/>
    <w:rsid w:val="00350130"/>
    <w:rsid w:val="00350FC9"/>
    <w:rsid w:val="00354334"/>
    <w:rsid w:val="003557B1"/>
    <w:rsid w:val="003616DB"/>
    <w:rsid w:val="0036180C"/>
    <w:rsid w:val="0036182A"/>
    <w:rsid w:val="00363CF5"/>
    <w:rsid w:val="00364344"/>
    <w:rsid w:val="00364556"/>
    <w:rsid w:val="003702CA"/>
    <w:rsid w:val="00370617"/>
    <w:rsid w:val="0037778F"/>
    <w:rsid w:val="00382492"/>
    <w:rsid w:val="00382E48"/>
    <w:rsid w:val="00382F1F"/>
    <w:rsid w:val="003867A3"/>
    <w:rsid w:val="00390E3E"/>
    <w:rsid w:val="00391DA4"/>
    <w:rsid w:val="003A0B35"/>
    <w:rsid w:val="003A2EEC"/>
    <w:rsid w:val="003A3C64"/>
    <w:rsid w:val="003A3F83"/>
    <w:rsid w:val="003B3D43"/>
    <w:rsid w:val="003C1F7C"/>
    <w:rsid w:val="003C43EF"/>
    <w:rsid w:val="003C5A6B"/>
    <w:rsid w:val="003C6066"/>
    <w:rsid w:val="003C7FB2"/>
    <w:rsid w:val="003D0A80"/>
    <w:rsid w:val="003D24DE"/>
    <w:rsid w:val="003D256D"/>
    <w:rsid w:val="003D3DE5"/>
    <w:rsid w:val="003D650F"/>
    <w:rsid w:val="003E26D4"/>
    <w:rsid w:val="003E47BA"/>
    <w:rsid w:val="003E71FA"/>
    <w:rsid w:val="003F1EB8"/>
    <w:rsid w:val="003F3B37"/>
    <w:rsid w:val="003F518B"/>
    <w:rsid w:val="003F6C68"/>
    <w:rsid w:val="0040195A"/>
    <w:rsid w:val="0040266E"/>
    <w:rsid w:val="00402DC0"/>
    <w:rsid w:val="004035D4"/>
    <w:rsid w:val="00406DD2"/>
    <w:rsid w:val="004079F2"/>
    <w:rsid w:val="004106B2"/>
    <w:rsid w:val="004148B6"/>
    <w:rsid w:val="00416C4B"/>
    <w:rsid w:val="0041751E"/>
    <w:rsid w:val="004211E5"/>
    <w:rsid w:val="00422091"/>
    <w:rsid w:val="00422970"/>
    <w:rsid w:val="00427E88"/>
    <w:rsid w:val="00431F25"/>
    <w:rsid w:val="0043386C"/>
    <w:rsid w:val="00436A33"/>
    <w:rsid w:val="00436F2D"/>
    <w:rsid w:val="00436F5D"/>
    <w:rsid w:val="00440BB6"/>
    <w:rsid w:val="00441B42"/>
    <w:rsid w:val="00442BD5"/>
    <w:rsid w:val="0045118A"/>
    <w:rsid w:val="00451F58"/>
    <w:rsid w:val="00455D51"/>
    <w:rsid w:val="00456BF9"/>
    <w:rsid w:val="00461057"/>
    <w:rsid w:val="0046461E"/>
    <w:rsid w:val="004667E6"/>
    <w:rsid w:val="004704A8"/>
    <w:rsid w:val="00471102"/>
    <w:rsid w:val="00471F18"/>
    <w:rsid w:val="00472F55"/>
    <w:rsid w:val="004740C3"/>
    <w:rsid w:val="0047486F"/>
    <w:rsid w:val="004755AB"/>
    <w:rsid w:val="00477AE0"/>
    <w:rsid w:val="00481C82"/>
    <w:rsid w:val="00481E2E"/>
    <w:rsid w:val="00483036"/>
    <w:rsid w:val="0048376A"/>
    <w:rsid w:val="00484144"/>
    <w:rsid w:val="00484C19"/>
    <w:rsid w:val="00485866"/>
    <w:rsid w:val="00485DC6"/>
    <w:rsid w:val="00492076"/>
    <w:rsid w:val="004930F6"/>
    <w:rsid w:val="00493B1D"/>
    <w:rsid w:val="00497037"/>
    <w:rsid w:val="004A3009"/>
    <w:rsid w:val="004A6940"/>
    <w:rsid w:val="004A77A4"/>
    <w:rsid w:val="004B44FD"/>
    <w:rsid w:val="004C1EBC"/>
    <w:rsid w:val="004C2D95"/>
    <w:rsid w:val="004C742C"/>
    <w:rsid w:val="004D1319"/>
    <w:rsid w:val="004E1F3E"/>
    <w:rsid w:val="004E3C04"/>
    <w:rsid w:val="004E43B2"/>
    <w:rsid w:val="004F0124"/>
    <w:rsid w:val="004F21BD"/>
    <w:rsid w:val="004F4F1D"/>
    <w:rsid w:val="004F74DD"/>
    <w:rsid w:val="00501317"/>
    <w:rsid w:val="0050495C"/>
    <w:rsid w:val="00505DC9"/>
    <w:rsid w:val="00506E1E"/>
    <w:rsid w:val="00507A40"/>
    <w:rsid w:val="00512641"/>
    <w:rsid w:val="00513C81"/>
    <w:rsid w:val="00514E3D"/>
    <w:rsid w:val="00520FA9"/>
    <w:rsid w:val="00525D6A"/>
    <w:rsid w:val="0052689C"/>
    <w:rsid w:val="00527BFB"/>
    <w:rsid w:val="00531568"/>
    <w:rsid w:val="00532A32"/>
    <w:rsid w:val="00533775"/>
    <w:rsid w:val="00536337"/>
    <w:rsid w:val="00540B0B"/>
    <w:rsid w:val="0054460F"/>
    <w:rsid w:val="0054665A"/>
    <w:rsid w:val="005508F0"/>
    <w:rsid w:val="005515F1"/>
    <w:rsid w:val="00552792"/>
    <w:rsid w:val="005536CD"/>
    <w:rsid w:val="00554051"/>
    <w:rsid w:val="00557240"/>
    <w:rsid w:val="00557FB5"/>
    <w:rsid w:val="00563718"/>
    <w:rsid w:val="005651F3"/>
    <w:rsid w:val="005700FD"/>
    <w:rsid w:val="00572184"/>
    <w:rsid w:val="00577A15"/>
    <w:rsid w:val="00580533"/>
    <w:rsid w:val="00584085"/>
    <w:rsid w:val="00584C66"/>
    <w:rsid w:val="005865EA"/>
    <w:rsid w:val="00586C5A"/>
    <w:rsid w:val="00590218"/>
    <w:rsid w:val="00590844"/>
    <w:rsid w:val="0059131D"/>
    <w:rsid w:val="005A37D6"/>
    <w:rsid w:val="005A3937"/>
    <w:rsid w:val="005A4BCD"/>
    <w:rsid w:val="005B3F92"/>
    <w:rsid w:val="005B479C"/>
    <w:rsid w:val="005B561E"/>
    <w:rsid w:val="005B7F99"/>
    <w:rsid w:val="005C07E4"/>
    <w:rsid w:val="005C2124"/>
    <w:rsid w:val="005C336F"/>
    <w:rsid w:val="005C4AA3"/>
    <w:rsid w:val="005C7F3C"/>
    <w:rsid w:val="005E017C"/>
    <w:rsid w:val="005E50C6"/>
    <w:rsid w:val="005E61DB"/>
    <w:rsid w:val="005F2A97"/>
    <w:rsid w:val="005F399B"/>
    <w:rsid w:val="005F5AA6"/>
    <w:rsid w:val="005F6D42"/>
    <w:rsid w:val="005F6EFA"/>
    <w:rsid w:val="006019F8"/>
    <w:rsid w:val="00605B20"/>
    <w:rsid w:val="006075DC"/>
    <w:rsid w:val="0061156F"/>
    <w:rsid w:val="00611AE0"/>
    <w:rsid w:val="0061330C"/>
    <w:rsid w:val="00613FF5"/>
    <w:rsid w:val="00614218"/>
    <w:rsid w:val="006155A8"/>
    <w:rsid w:val="00620901"/>
    <w:rsid w:val="00621B94"/>
    <w:rsid w:val="0062227E"/>
    <w:rsid w:val="00626239"/>
    <w:rsid w:val="00626CA4"/>
    <w:rsid w:val="00635278"/>
    <w:rsid w:val="00635316"/>
    <w:rsid w:val="00635449"/>
    <w:rsid w:val="006378C5"/>
    <w:rsid w:val="00645E6A"/>
    <w:rsid w:val="00650173"/>
    <w:rsid w:val="00652512"/>
    <w:rsid w:val="006603D1"/>
    <w:rsid w:val="00660EA5"/>
    <w:rsid w:val="00665CBC"/>
    <w:rsid w:val="00667162"/>
    <w:rsid w:val="00667A5C"/>
    <w:rsid w:val="00677316"/>
    <w:rsid w:val="006859C8"/>
    <w:rsid w:val="00686AEB"/>
    <w:rsid w:val="00690C2C"/>
    <w:rsid w:val="00691692"/>
    <w:rsid w:val="006918B8"/>
    <w:rsid w:val="0069327A"/>
    <w:rsid w:val="00697EC8"/>
    <w:rsid w:val="006B7897"/>
    <w:rsid w:val="006B7FA7"/>
    <w:rsid w:val="006C086A"/>
    <w:rsid w:val="006C0A7D"/>
    <w:rsid w:val="006C21C1"/>
    <w:rsid w:val="006C7327"/>
    <w:rsid w:val="006D00E5"/>
    <w:rsid w:val="006D791B"/>
    <w:rsid w:val="006E2895"/>
    <w:rsid w:val="006E2979"/>
    <w:rsid w:val="006E3C12"/>
    <w:rsid w:val="006F180D"/>
    <w:rsid w:val="006F4334"/>
    <w:rsid w:val="006F47AF"/>
    <w:rsid w:val="006F6B8A"/>
    <w:rsid w:val="00700A45"/>
    <w:rsid w:val="00706DD7"/>
    <w:rsid w:val="00707CD3"/>
    <w:rsid w:val="00716BB9"/>
    <w:rsid w:val="00721A13"/>
    <w:rsid w:val="007256D1"/>
    <w:rsid w:val="007260BC"/>
    <w:rsid w:val="007279FD"/>
    <w:rsid w:val="00732B27"/>
    <w:rsid w:val="00732F56"/>
    <w:rsid w:val="007502CB"/>
    <w:rsid w:val="00750AAB"/>
    <w:rsid w:val="00752D79"/>
    <w:rsid w:val="00752E20"/>
    <w:rsid w:val="00756EDE"/>
    <w:rsid w:val="00762CCF"/>
    <w:rsid w:val="0076543A"/>
    <w:rsid w:val="0077208C"/>
    <w:rsid w:val="00781B4D"/>
    <w:rsid w:val="007824BF"/>
    <w:rsid w:val="00783B8D"/>
    <w:rsid w:val="007907A7"/>
    <w:rsid w:val="00793052"/>
    <w:rsid w:val="00794B94"/>
    <w:rsid w:val="00794BD4"/>
    <w:rsid w:val="007A2F73"/>
    <w:rsid w:val="007A3061"/>
    <w:rsid w:val="007A3F62"/>
    <w:rsid w:val="007A5A0B"/>
    <w:rsid w:val="007B2250"/>
    <w:rsid w:val="007B28B5"/>
    <w:rsid w:val="007C0E14"/>
    <w:rsid w:val="007C1C4D"/>
    <w:rsid w:val="007C328F"/>
    <w:rsid w:val="007C3E39"/>
    <w:rsid w:val="007C69CF"/>
    <w:rsid w:val="007C7DE4"/>
    <w:rsid w:val="007D40CB"/>
    <w:rsid w:val="007D5796"/>
    <w:rsid w:val="007D59C0"/>
    <w:rsid w:val="007D7D9C"/>
    <w:rsid w:val="007F485D"/>
    <w:rsid w:val="007F6050"/>
    <w:rsid w:val="008036AB"/>
    <w:rsid w:val="008074CA"/>
    <w:rsid w:val="00812E30"/>
    <w:rsid w:val="00813627"/>
    <w:rsid w:val="00820FE5"/>
    <w:rsid w:val="00822577"/>
    <w:rsid w:val="00831FD3"/>
    <w:rsid w:val="00832816"/>
    <w:rsid w:val="00837109"/>
    <w:rsid w:val="00840365"/>
    <w:rsid w:val="008406A3"/>
    <w:rsid w:val="008414E8"/>
    <w:rsid w:val="00841D2C"/>
    <w:rsid w:val="00845F3C"/>
    <w:rsid w:val="008461B8"/>
    <w:rsid w:val="008462F1"/>
    <w:rsid w:val="00847EF1"/>
    <w:rsid w:val="008517BF"/>
    <w:rsid w:val="0085282A"/>
    <w:rsid w:val="008538FA"/>
    <w:rsid w:val="00853B6B"/>
    <w:rsid w:val="00853DA1"/>
    <w:rsid w:val="00854BAB"/>
    <w:rsid w:val="008555E7"/>
    <w:rsid w:val="0085587B"/>
    <w:rsid w:val="00855E0C"/>
    <w:rsid w:val="008573B0"/>
    <w:rsid w:val="00857EB9"/>
    <w:rsid w:val="00865DAE"/>
    <w:rsid w:val="00866563"/>
    <w:rsid w:val="00867AC2"/>
    <w:rsid w:val="0087056E"/>
    <w:rsid w:val="008737BD"/>
    <w:rsid w:val="008743A4"/>
    <w:rsid w:val="00875402"/>
    <w:rsid w:val="00882A2A"/>
    <w:rsid w:val="00884D51"/>
    <w:rsid w:val="008916EC"/>
    <w:rsid w:val="00891C6B"/>
    <w:rsid w:val="00891E4F"/>
    <w:rsid w:val="008A2926"/>
    <w:rsid w:val="008A31C5"/>
    <w:rsid w:val="008A4F9A"/>
    <w:rsid w:val="008A5098"/>
    <w:rsid w:val="008B2850"/>
    <w:rsid w:val="008B453F"/>
    <w:rsid w:val="008B5D99"/>
    <w:rsid w:val="008C79B3"/>
    <w:rsid w:val="008D38DA"/>
    <w:rsid w:val="008D77BD"/>
    <w:rsid w:val="008E454C"/>
    <w:rsid w:val="008E57CA"/>
    <w:rsid w:val="008E7EA2"/>
    <w:rsid w:val="008F1E5A"/>
    <w:rsid w:val="00901BDA"/>
    <w:rsid w:val="0090754B"/>
    <w:rsid w:val="00911827"/>
    <w:rsid w:val="009121D8"/>
    <w:rsid w:val="00916F7A"/>
    <w:rsid w:val="00917FE3"/>
    <w:rsid w:val="0092057E"/>
    <w:rsid w:val="00921125"/>
    <w:rsid w:val="00925FEF"/>
    <w:rsid w:val="00926671"/>
    <w:rsid w:val="00926DF8"/>
    <w:rsid w:val="0092713D"/>
    <w:rsid w:val="009318C7"/>
    <w:rsid w:val="00931C09"/>
    <w:rsid w:val="00933974"/>
    <w:rsid w:val="009348C2"/>
    <w:rsid w:val="00941A07"/>
    <w:rsid w:val="00942AF0"/>
    <w:rsid w:val="009440D0"/>
    <w:rsid w:val="00947538"/>
    <w:rsid w:val="00951471"/>
    <w:rsid w:val="009523A3"/>
    <w:rsid w:val="00952FF5"/>
    <w:rsid w:val="009572A0"/>
    <w:rsid w:val="00960958"/>
    <w:rsid w:val="00963A46"/>
    <w:rsid w:val="00966A3E"/>
    <w:rsid w:val="009704DC"/>
    <w:rsid w:val="00971493"/>
    <w:rsid w:val="00971AD9"/>
    <w:rsid w:val="009725A0"/>
    <w:rsid w:val="00973069"/>
    <w:rsid w:val="00973523"/>
    <w:rsid w:val="00973AC0"/>
    <w:rsid w:val="0097483B"/>
    <w:rsid w:val="00980766"/>
    <w:rsid w:val="00980D57"/>
    <w:rsid w:val="009835D4"/>
    <w:rsid w:val="009865D4"/>
    <w:rsid w:val="0098711F"/>
    <w:rsid w:val="0099169E"/>
    <w:rsid w:val="009933B2"/>
    <w:rsid w:val="00997152"/>
    <w:rsid w:val="009972CD"/>
    <w:rsid w:val="00997836"/>
    <w:rsid w:val="009A0E9C"/>
    <w:rsid w:val="009A3991"/>
    <w:rsid w:val="009A45DA"/>
    <w:rsid w:val="009A6D6A"/>
    <w:rsid w:val="009B06D2"/>
    <w:rsid w:val="009B0CAB"/>
    <w:rsid w:val="009B34EC"/>
    <w:rsid w:val="009B5D67"/>
    <w:rsid w:val="009B6176"/>
    <w:rsid w:val="009B70A4"/>
    <w:rsid w:val="009C0D22"/>
    <w:rsid w:val="009C2DD9"/>
    <w:rsid w:val="009C3E09"/>
    <w:rsid w:val="009C5630"/>
    <w:rsid w:val="009D0492"/>
    <w:rsid w:val="009D0E5D"/>
    <w:rsid w:val="009D0F63"/>
    <w:rsid w:val="009D1F12"/>
    <w:rsid w:val="009D7934"/>
    <w:rsid w:val="009D7CCF"/>
    <w:rsid w:val="009E3840"/>
    <w:rsid w:val="009E5961"/>
    <w:rsid w:val="009F0481"/>
    <w:rsid w:val="009F297A"/>
    <w:rsid w:val="009F4FAC"/>
    <w:rsid w:val="009F534D"/>
    <w:rsid w:val="00A017C0"/>
    <w:rsid w:val="00A02B92"/>
    <w:rsid w:val="00A04866"/>
    <w:rsid w:val="00A0766F"/>
    <w:rsid w:val="00A11228"/>
    <w:rsid w:val="00A161F6"/>
    <w:rsid w:val="00A222C2"/>
    <w:rsid w:val="00A26E80"/>
    <w:rsid w:val="00A27FB4"/>
    <w:rsid w:val="00A305D6"/>
    <w:rsid w:val="00A342C4"/>
    <w:rsid w:val="00A35919"/>
    <w:rsid w:val="00A369DE"/>
    <w:rsid w:val="00A40B7C"/>
    <w:rsid w:val="00A50F6B"/>
    <w:rsid w:val="00A52237"/>
    <w:rsid w:val="00A551D6"/>
    <w:rsid w:val="00A55266"/>
    <w:rsid w:val="00A57AC0"/>
    <w:rsid w:val="00A6251B"/>
    <w:rsid w:val="00A65134"/>
    <w:rsid w:val="00A6754E"/>
    <w:rsid w:val="00A70F58"/>
    <w:rsid w:val="00A712D3"/>
    <w:rsid w:val="00A72870"/>
    <w:rsid w:val="00A72987"/>
    <w:rsid w:val="00A7346B"/>
    <w:rsid w:val="00A73FC6"/>
    <w:rsid w:val="00A74BA8"/>
    <w:rsid w:val="00A84BA3"/>
    <w:rsid w:val="00A84C4F"/>
    <w:rsid w:val="00A87F93"/>
    <w:rsid w:val="00A90E82"/>
    <w:rsid w:val="00A9128F"/>
    <w:rsid w:val="00A932A1"/>
    <w:rsid w:val="00A96E06"/>
    <w:rsid w:val="00AA4569"/>
    <w:rsid w:val="00AA6197"/>
    <w:rsid w:val="00AA6C70"/>
    <w:rsid w:val="00AB16FD"/>
    <w:rsid w:val="00AB17FB"/>
    <w:rsid w:val="00AB4813"/>
    <w:rsid w:val="00AC3789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5472"/>
    <w:rsid w:val="00AE5AB0"/>
    <w:rsid w:val="00AE70D1"/>
    <w:rsid w:val="00AF180D"/>
    <w:rsid w:val="00AF1A8C"/>
    <w:rsid w:val="00AF4377"/>
    <w:rsid w:val="00B0116D"/>
    <w:rsid w:val="00B01173"/>
    <w:rsid w:val="00B029A2"/>
    <w:rsid w:val="00B02F35"/>
    <w:rsid w:val="00B05A3C"/>
    <w:rsid w:val="00B07100"/>
    <w:rsid w:val="00B1138C"/>
    <w:rsid w:val="00B15D55"/>
    <w:rsid w:val="00B1709B"/>
    <w:rsid w:val="00B20A85"/>
    <w:rsid w:val="00B2574A"/>
    <w:rsid w:val="00B25984"/>
    <w:rsid w:val="00B277D6"/>
    <w:rsid w:val="00B32E04"/>
    <w:rsid w:val="00B33D49"/>
    <w:rsid w:val="00B35D8A"/>
    <w:rsid w:val="00B41949"/>
    <w:rsid w:val="00B45B34"/>
    <w:rsid w:val="00B4628A"/>
    <w:rsid w:val="00B47996"/>
    <w:rsid w:val="00B526B9"/>
    <w:rsid w:val="00B54E1E"/>
    <w:rsid w:val="00B57047"/>
    <w:rsid w:val="00B61D86"/>
    <w:rsid w:val="00B61E3F"/>
    <w:rsid w:val="00B62F46"/>
    <w:rsid w:val="00B6342D"/>
    <w:rsid w:val="00B640EA"/>
    <w:rsid w:val="00B70708"/>
    <w:rsid w:val="00B71632"/>
    <w:rsid w:val="00B720DD"/>
    <w:rsid w:val="00B726BD"/>
    <w:rsid w:val="00B732BC"/>
    <w:rsid w:val="00B75B62"/>
    <w:rsid w:val="00B76806"/>
    <w:rsid w:val="00B842E4"/>
    <w:rsid w:val="00B865BA"/>
    <w:rsid w:val="00B865C0"/>
    <w:rsid w:val="00B90E33"/>
    <w:rsid w:val="00B94383"/>
    <w:rsid w:val="00B9653A"/>
    <w:rsid w:val="00B9676B"/>
    <w:rsid w:val="00BA2EA5"/>
    <w:rsid w:val="00BA364B"/>
    <w:rsid w:val="00BA4A4F"/>
    <w:rsid w:val="00BA7B9E"/>
    <w:rsid w:val="00BB1190"/>
    <w:rsid w:val="00BB31D0"/>
    <w:rsid w:val="00BB3A11"/>
    <w:rsid w:val="00BB4461"/>
    <w:rsid w:val="00BB4DDB"/>
    <w:rsid w:val="00BB5D79"/>
    <w:rsid w:val="00BB5F02"/>
    <w:rsid w:val="00BC61C8"/>
    <w:rsid w:val="00BC7892"/>
    <w:rsid w:val="00BE02AF"/>
    <w:rsid w:val="00BE24D6"/>
    <w:rsid w:val="00BE7EFA"/>
    <w:rsid w:val="00BF06AD"/>
    <w:rsid w:val="00BF2C67"/>
    <w:rsid w:val="00BF54DB"/>
    <w:rsid w:val="00C00F3D"/>
    <w:rsid w:val="00C026F8"/>
    <w:rsid w:val="00C04F4D"/>
    <w:rsid w:val="00C12E48"/>
    <w:rsid w:val="00C13D14"/>
    <w:rsid w:val="00C15F53"/>
    <w:rsid w:val="00C16134"/>
    <w:rsid w:val="00C2344B"/>
    <w:rsid w:val="00C23514"/>
    <w:rsid w:val="00C23F09"/>
    <w:rsid w:val="00C24871"/>
    <w:rsid w:val="00C25356"/>
    <w:rsid w:val="00C328D0"/>
    <w:rsid w:val="00C374E3"/>
    <w:rsid w:val="00C40D76"/>
    <w:rsid w:val="00C41F02"/>
    <w:rsid w:val="00C44CD0"/>
    <w:rsid w:val="00C46BC1"/>
    <w:rsid w:val="00C5235F"/>
    <w:rsid w:val="00C52CDC"/>
    <w:rsid w:val="00C54CE2"/>
    <w:rsid w:val="00C61A6D"/>
    <w:rsid w:val="00C66BF3"/>
    <w:rsid w:val="00C6791A"/>
    <w:rsid w:val="00C70140"/>
    <w:rsid w:val="00C71831"/>
    <w:rsid w:val="00C73CA7"/>
    <w:rsid w:val="00C73CFD"/>
    <w:rsid w:val="00C76400"/>
    <w:rsid w:val="00C76480"/>
    <w:rsid w:val="00C76534"/>
    <w:rsid w:val="00C822F6"/>
    <w:rsid w:val="00C82AC2"/>
    <w:rsid w:val="00C8456C"/>
    <w:rsid w:val="00C91E19"/>
    <w:rsid w:val="00C92402"/>
    <w:rsid w:val="00C9283C"/>
    <w:rsid w:val="00C92867"/>
    <w:rsid w:val="00C92D73"/>
    <w:rsid w:val="00C93B93"/>
    <w:rsid w:val="00C95399"/>
    <w:rsid w:val="00C95468"/>
    <w:rsid w:val="00CA037D"/>
    <w:rsid w:val="00CA0837"/>
    <w:rsid w:val="00CA2442"/>
    <w:rsid w:val="00CA2E77"/>
    <w:rsid w:val="00CA4725"/>
    <w:rsid w:val="00CA57A2"/>
    <w:rsid w:val="00CB294F"/>
    <w:rsid w:val="00CB6246"/>
    <w:rsid w:val="00CC0A17"/>
    <w:rsid w:val="00CC2F58"/>
    <w:rsid w:val="00CD0F93"/>
    <w:rsid w:val="00CD1BD1"/>
    <w:rsid w:val="00CD3CE3"/>
    <w:rsid w:val="00CD528D"/>
    <w:rsid w:val="00CD68A2"/>
    <w:rsid w:val="00CD7D30"/>
    <w:rsid w:val="00CE0753"/>
    <w:rsid w:val="00CE48A4"/>
    <w:rsid w:val="00CE4F2B"/>
    <w:rsid w:val="00CE78BF"/>
    <w:rsid w:val="00CF1F70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1606"/>
    <w:rsid w:val="00D268AC"/>
    <w:rsid w:val="00D26E40"/>
    <w:rsid w:val="00D27CFD"/>
    <w:rsid w:val="00D27FF3"/>
    <w:rsid w:val="00D343D0"/>
    <w:rsid w:val="00D34F18"/>
    <w:rsid w:val="00D3664D"/>
    <w:rsid w:val="00D37909"/>
    <w:rsid w:val="00D405CE"/>
    <w:rsid w:val="00D500E9"/>
    <w:rsid w:val="00D507BC"/>
    <w:rsid w:val="00D53D2C"/>
    <w:rsid w:val="00D6090A"/>
    <w:rsid w:val="00D62FA3"/>
    <w:rsid w:val="00D63B6F"/>
    <w:rsid w:val="00D64030"/>
    <w:rsid w:val="00D64A90"/>
    <w:rsid w:val="00D64D72"/>
    <w:rsid w:val="00D67BAB"/>
    <w:rsid w:val="00D741F7"/>
    <w:rsid w:val="00D82CCC"/>
    <w:rsid w:val="00D9410B"/>
    <w:rsid w:val="00D9695B"/>
    <w:rsid w:val="00DA1619"/>
    <w:rsid w:val="00DA192B"/>
    <w:rsid w:val="00DA1992"/>
    <w:rsid w:val="00DA2417"/>
    <w:rsid w:val="00DA5585"/>
    <w:rsid w:val="00DB02AC"/>
    <w:rsid w:val="00DB15AD"/>
    <w:rsid w:val="00DB1CEE"/>
    <w:rsid w:val="00DB641E"/>
    <w:rsid w:val="00DB6AA2"/>
    <w:rsid w:val="00DC28E0"/>
    <w:rsid w:val="00DC2B61"/>
    <w:rsid w:val="00DC6681"/>
    <w:rsid w:val="00DC6CAD"/>
    <w:rsid w:val="00DC7BE7"/>
    <w:rsid w:val="00DE10D1"/>
    <w:rsid w:val="00DE2514"/>
    <w:rsid w:val="00DE6851"/>
    <w:rsid w:val="00DF0028"/>
    <w:rsid w:val="00DF03EE"/>
    <w:rsid w:val="00DF2A19"/>
    <w:rsid w:val="00DF7D31"/>
    <w:rsid w:val="00E018A9"/>
    <w:rsid w:val="00E01B71"/>
    <w:rsid w:val="00E03A40"/>
    <w:rsid w:val="00E05CC9"/>
    <w:rsid w:val="00E119FD"/>
    <w:rsid w:val="00E13071"/>
    <w:rsid w:val="00E15573"/>
    <w:rsid w:val="00E179B7"/>
    <w:rsid w:val="00E203FB"/>
    <w:rsid w:val="00E25A5B"/>
    <w:rsid w:val="00E26928"/>
    <w:rsid w:val="00E30ADF"/>
    <w:rsid w:val="00E31448"/>
    <w:rsid w:val="00E3542F"/>
    <w:rsid w:val="00E36808"/>
    <w:rsid w:val="00E373C7"/>
    <w:rsid w:val="00E4133E"/>
    <w:rsid w:val="00E42039"/>
    <w:rsid w:val="00E4267B"/>
    <w:rsid w:val="00E42F13"/>
    <w:rsid w:val="00E43A6C"/>
    <w:rsid w:val="00E452DF"/>
    <w:rsid w:val="00E4748D"/>
    <w:rsid w:val="00E52F05"/>
    <w:rsid w:val="00E543CF"/>
    <w:rsid w:val="00E546FD"/>
    <w:rsid w:val="00E57FD9"/>
    <w:rsid w:val="00E608F1"/>
    <w:rsid w:val="00E611B9"/>
    <w:rsid w:val="00E63D74"/>
    <w:rsid w:val="00E70585"/>
    <w:rsid w:val="00E7144F"/>
    <w:rsid w:val="00E73D74"/>
    <w:rsid w:val="00E76A79"/>
    <w:rsid w:val="00E80692"/>
    <w:rsid w:val="00E80C24"/>
    <w:rsid w:val="00E851AE"/>
    <w:rsid w:val="00E87957"/>
    <w:rsid w:val="00E90D96"/>
    <w:rsid w:val="00E93836"/>
    <w:rsid w:val="00E9626F"/>
    <w:rsid w:val="00EA1119"/>
    <w:rsid w:val="00EA38CD"/>
    <w:rsid w:val="00EA652C"/>
    <w:rsid w:val="00EA77E1"/>
    <w:rsid w:val="00EA7C16"/>
    <w:rsid w:val="00EB74A3"/>
    <w:rsid w:val="00EC267A"/>
    <w:rsid w:val="00EC5281"/>
    <w:rsid w:val="00EC791D"/>
    <w:rsid w:val="00EC7CA6"/>
    <w:rsid w:val="00EC7E41"/>
    <w:rsid w:val="00ED3C5D"/>
    <w:rsid w:val="00ED4553"/>
    <w:rsid w:val="00EE02F3"/>
    <w:rsid w:val="00EE0B1C"/>
    <w:rsid w:val="00EF2406"/>
    <w:rsid w:val="00EF74FD"/>
    <w:rsid w:val="00EF7AF8"/>
    <w:rsid w:val="00F00D08"/>
    <w:rsid w:val="00F036F2"/>
    <w:rsid w:val="00F060FE"/>
    <w:rsid w:val="00F10DE9"/>
    <w:rsid w:val="00F12BBC"/>
    <w:rsid w:val="00F14F99"/>
    <w:rsid w:val="00F15583"/>
    <w:rsid w:val="00F200EE"/>
    <w:rsid w:val="00F209C4"/>
    <w:rsid w:val="00F20D8D"/>
    <w:rsid w:val="00F22481"/>
    <w:rsid w:val="00F2542E"/>
    <w:rsid w:val="00F27278"/>
    <w:rsid w:val="00F3129D"/>
    <w:rsid w:val="00F344E3"/>
    <w:rsid w:val="00F34D58"/>
    <w:rsid w:val="00F41A9D"/>
    <w:rsid w:val="00F424A9"/>
    <w:rsid w:val="00F43650"/>
    <w:rsid w:val="00F4381B"/>
    <w:rsid w:val="00F44314"/>
    <w:rsid w:val="00F51FCE"/>
    <w:rsid w:val="00F525C4"/>
    <w:rsid w:val="00F54B9C"/>
    <w:rsid w:val="00F55127"/>
    <w:rsid w:val="00F56E96"/>
    <w:rsid w:val="00F570CE"/>
    <w:rsid w:val="00F573DD"/>
    <w:rsid w:val="00F61AFA"/>
    <w:rsid w:val="00F61E59"/>
    <w:rsid w:val="00F637F6"/>
    <w:rsid w:val="00F63D99"/>
    <w:rsid w:val="00F6426B"/>
    <w:rsid w:val="00F669DB"/>
    <w:rsid w:val="00F709B3"/>
    <w:rsid w:val="00F71A5E"/>
    <w:rsid w:val="00F75CE6"/>
    <w:rsid w:val="00F80EB5"/>
    <w:rsid w:val="00F84AFB"/>
    <w:rsid w:val="00F919CE"/>
    <w:rsid w:val="00FA0AFC"/>
    <w:rsid w:val="00FA1C82"/>
    <w:rsid w:val="00FA2ED1"/>
    <w:rsid w:val="00FA4A52"/>
    <w:rsid w:val="00FA7584"/>
    <w:rsid w:val="00FB17F7"/>
    <w:rsid w:val="00FB4045"/>
    <w:rsid w:val="00FB4D8E"/>
    <w:rsid w:val="00FC0769"/>
    <w:rsid w:val="00FC0D0A"/>
    <w:rsid w:val="00FC0D76"/>
    <w:rsid w:val="00FC1B0B"/>
    <w:rsid w:val="00FD0188"/>
    <w:rsid w:val="00FD26CA"/>
    <w:rsid w:val="00FD29B2"/>
    <w:rsid w:val="00FD2F97"/>
    <w:rsid w:val="00FD4EE8"/>
    <w:rsid w:val="00FF26F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4738B83E"/>
  <w15:docId w15:val="{ECF73EEE-DA88-46B9-9D90-838495E9F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603D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603D1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092BD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92B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92BD5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92B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92BD5"/>
    <w:rPr>
      <w:b/>
      <w:bCs/>
      <w:spacing w:val="4"/>
    </w:rPr>
  </w:style>
  <w:style w:type="character" w:styleId="Hyperlink">
    <w:name w:val="Hyperlink"/>
    <w:basedOn w:val="DefaultParagraphFont"/>
    <w:uiPriority w:val="99"/>
    <w:semiHidden/>
    <w:unhideWhenUsed/>
    <w:rsid w:val="00092BD5"/>
    <w:rPr>
      <w:color w:val="0000FF"/>
      <w:u w:val="single"/>
    </w:rPr>
  </w:style>
  <w:style w:type="paragraph" w:customStyle="1" w:styleId="IndentHang">
    <w:name w:val="IndentHang"/>
    <w:basedOn w:val="Normal"/>
    <w:next w:val="Normal"/>
    <w:rsid w:val="006E2979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ListParagraph">
    <w:name w:val="List Paragraph"/>
    <w:basedOn w:val="Normal"/>
    <w:uiPriority w:val="34"/>
    <w:qFormat/>
    <w:rsid w:val="009A6D6A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BA4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100</Words>
  <Characters>517</Characters>
  <Application>Microsoft Office Word</Application>
  <DocSecurity>0</DocSecurity>
  <Lines>15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c.212 (S3724 1R)</vt:lpstr>
    </vt:vector>
  </TitlesOfParts>
  <Manager>Carol Yuhas</Manager>
  <Company>NJ Office of Legislative Services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c.212 (S3724 1R)</dc:title>
  <dc:subject>21-1909</dc:subject>
  <dc:creator>Senate No. 3724 (First Reprint)</dc:creator>
  <cp:keywords>S3724|1| ||0|0|!|0|</cp:keywords>
  <dc:description>INTRODUCED MAY 6, 2021_x000d_
Amended 5/6/21</dc:description>
  <cp:lastModifiedBy>Franks, Denise</cp:lastModifiedBy>
  <cp:revision>2</cp:revision>
  <cp:lastPrinted>2021-10-07T13:05:00Z</cp:lastPrinted>
  <dcterms:created xsi:type="dcterms:W3CDTF">2021-11-10T15:06:00Z</dcterms:created>
  <dcterms:modified xsi:type="dcterms:W3CDTF">2021-11-10T15:06:00Z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c.212</vt:lpwstr>
  </property>
</Properties>
</file>