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B04" w:rsidRPr="008F6B04" w:rsidRDefault="008F6B04" w:rsidP="008F6B04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8F6B04">
        <w:rPr>
          <w:rStyle w:val="BillHead"/>
        </w:rPr>
        <w:t>CHAPTER 222</w:t>
      </w:r>
    </w:p>
    <w:p w:rsidR="008F6B04" w:rsidRPr="008F6B04" w:rsidRDefault="008F6B04" w:rsidP="008F6B04">
      <w:pPr>
        <w:pStyle w:val="HangingAnAct"/>
        <w:jc w:val="center"/>
        <w:rPr>
          <w:rStyle w:val="BillHead"/>
        </w:rPr>
      </w:pPr>
    </w:p>
    <w:p w:rsidR="00C42110" w:rsidRPr="008F6B04" w:rsidRDefault="00C42110" w:rsidP="008F6B04">
      <w:pPr>
        <w:pStyle w:val="HangingAnAct"/>
        <w:jc w:val="left"/>
        <w:rPr>
          <w:rStyle w:val="HangingAnActChar"/>
        </w:rPr>
      </w:pPr>
      <w:r w:rsidRPr="008F6B04">
        <w:rPr>
          <w:rStyle w:val="BillHead"/>
        </w:rPr>
        <w:t>An Act</w:t>
      </w:r>
      <w:r w:rsidRPr="008F6B04">
        <w:rPr>
          <w:rStyle w:val="HangingAnActChar"/>
        </w:rPr>
        <w:t xml:space="preserve"> </w:t>
      </w:r>
      <w:r w:rsidRPr="008F6B04">
        <w:t>concerning the safety of certain student-athletes and amending and supplementing P.L.2010, c.94.</w:t>
      </w:r>
    </w:p>
    <w:p w:rsidR="00C42110" w:rsidRPr="008F6B04" w:rsidRDefault="00C42110" w:rsidP="00C42110">
      <w:pPr>
        <w:rPr>
          <w:sz w:val="16"/>
          <w:szCs w:val="16"/>
        </w:rPr>
      </w:pPr>
    </w:p>
    <w:p w:rsidR="00C42110" w:rsidRPr="008F6B04" w:rsidRDefault="00C42110" w:rsidP="00C42110">
      <w:r w:rsidRPr="008F6B04">
        <w:tab/>
      </w:r>
      <w:r w:rsidRPr="008F6B04">
        <w:rPr>
          <w:rStyle w:val="BillHeading2"/>
        </w:rPr>
        <w:t xml:space="preserve">Be It Enacted </w:t>
      </w:r>
      <w:r w:rsidRPr="008F6B04">
        <w:rPr>
          <w:rStyle w:val="BillLanguage"/>
        </w:rPr>
        <w:t>by the Senate and General Assembly of the State of New Jersey:</w:t>
      </w:r>
    </w:p>
    <w:p w:rsidR="008F6B04" w:rsidRPr="008F6B04" w:rsidRDefault="008F6B04" w:rsidP="008F6B04">
      <w:pPr>
        <w:rPr>
          <w:sz w:val="16"/>
          <w:szCs w:val="16"/>
        </w:rPr>
      </w:pPr>
    </w:p>
    <w:p w:rsidR="008F6B04" w:rsidRPr="008F6B04" w:rsidRDefault="008F6B04" w:rsidP="000756D9">
      <w:r w:rsidRPr="008F6B04">
        <w:t xml:space="preserve">C.18A:40-41.2a  </w:t>
      </w:r>
      <w:r>
        <w:t>Athletic head injury safety training program revision.</w:t>
      </w:r>
    </w:p>
    <w:p w:rsidR="000756D9" w:rsidRPr="008F6B04" w:rsidRDefault="000756D9" w:rsidP="000756D9">
      <w:r w:rsidRPr="008F6B04">
        <w:tab/>
        <w:t>1.</w:t>
      </w:r>
      <w:r w:rsidRPr="008F6B04">
        <w:tab/>
        <w:t>Within 180 days of the effective date of P.L.</w:t>
      </w:r>
      <w:r w:rsidR="008F6B04" w:rsidRPr="008F6B04">
        <w:t>2021</w:t>
      </w:r>
      <w:r w:rsidRPr="008F6B04">
        <w:t>,</w:t>
      </w:r>
      <w:r w:rsidR="008F6B04" w:rsidRPr="008F6B04">
        <w:t xml:space="preserve"> </w:t>
      </w:r>
      <w:r w:rsidRPr="008F6B04">
        <w:t>c.</w:t>
      </w:r>
      <w:r w:rsidR="008F6B04" w:rsidRPr="008F6B04">
        <w:t xml:space="preserve">222 </w:t>
      </w:r>
      <w:r w:rsidRPr="008F6B04">
        <w:t>(</w:t>
      </w:r>
      <w:r w:rsidR="008F6B04" w:rsidRPr="008F6B04">
        <w:t>C.18A:40-41.2a et al.</w:t>
      </w:r>
      <w:r w:rsidRPr="008F6B04">
        <w:t xml:space="preserve">), the Department of Education shall revise the athletic head injury safety training program established pursuant to section 2 of P.L.2010, c.94 (C.18A:40-41.2) to include information on the graduated, six-step “Return to Play Progression” recommendations developed by the Centers for Disease Control and Prevention.  </w:t>
      </w:r>
      <w:r w:rsidRPr="008F6B04">
        <w:rPr>
          <w:spacing w:val="0"/>
        </w:rPr>
        <w:t>The department shall revise the athletic head injury safety program established pursuant to section 2 of P.L.2010, c.94 (C.18A:40-41.2) whenever the Centers for Disease Control and Prevention changes or otherwise updates the “Return to Play Progression” recommendations.</w:t>
      </w:r>
    </w:p>
    <w:p w:rsidR="008F6B04" w:rsidRPr="008F6B04" w:rsidRDefault="008F6B04" w:rsidP="008F6B04">
      <w:pPr>
        <w:rPr>
          <w:sz w:val="16"/>
          <w:szCs w:val="16"/>
        </w:rPr>
      </w:pPr>
    </w:p>
    <w:p w:rsidR="008F6B04" w:rsidRPr="008F6B04" w:rsidRDefault="008F6B04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2340"/>
        </w:tabs>
      </w:pPr>
      <w:r w:rsidRPr="008F6B04">
        <w:t>C.18A:40-41.3a</w:t>
      </w:r>
      <w:r>
        <w:t xml:space="preserve">  School district revision of written policy about prevention, treatment of sports-related head injuries.</w:t>
      </w:r>
    </w:p>
    <w:p w:rsidR="000756D9" w:rsidRPr="008F6B04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2340"/>
        </w:tabs>
      </w:pPr>
      <w:r w:rsidRPr="008F6B04">
        <w:rPr>
          <w:spacing w:val="0"/>
        </w:rPr>
        <w:tab/>
      </w:r>
      <w:r w:rsidRPr="008F6B04">
        <w:t>2.</w:t>
      </w:r>
      <w:r w:rsidRPr="008F6B04">
        <w:tab/>
        <w:t xml:space="preserve">In the 2021-2022 school year, a school district shall revise its written policy concerning the prevention and treatment of sports-related concussions and other head injuries among student-athletes and cheerleaders established pursuant to section 3 of P.L.2010, c.94 (C.18A:40-41.3) to include the graduated, six-step “Return to Play Progression” recommendations developed by the Centers for Disease Control and Prevention. </w:t>
      </w:r>
      <w:r w:rsidRPr="008F6B04">
        <w:rPr>
          <w:spacing w:val="0"/>
        </w:rPr>
        <w:t>A school district shall revise its written policy established pursuant to section 3 of P.L.2010, c.94 (C.18A:40-41.3) whenever the Centers for Disease Control and Prevention changes or otherwise updates the “Return to Play Progression” recommendations.</w:t>
      </w:r>
    </w:p>
    <w:p w:rsidR="008F6B04" w:rsidRPr="008F6B04" w:rsidRDefault="008F6B04" w:rsidP="008F6B04">
      <w:pPr>
        <w:rPr>
          <w:sz w:val="16"/>
          <w:szCs w:val="16"/>
        </w:rPr>
      </w:pPr>
    </w:p>
    <w:p w:rsidR="000756D9" w:rsidRPr="008F6B04" w:rsidRDefault="000756D9" w:rsidP="000756D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8F6B04">
        <w:rPr>
          <w:spacing w:val="0"/>
        </w:rPr>
        <w:tab/>
      </w:r>
      <w:r w:rsidRPr="008F6B04">
        <w:t>3.</w:t>
      </w:r>
      <w:r w:rsidRPr="008F6B04">
        <w:tab/>
        <w:t>Section 4 of P.L.2010, c.94 (C.18A:40-41.4) is amended to read as follows:</w:t>
      </w:r>
    </w:p>
    <w:p w:rsidR="008F6B04" w:rsidRPr="008F6B04" w:rsidRDefault="008F6B04" w:rsidP="008F6B04">
      <w:pPr>
        <w:rPr>
          <w:sz w:val="16"/>
          <w:szCs w:val="16"/>
        </w:rPr>
      </w:pPr>
    </w:p>
    <w:p w:rsidR="008F6B04" w:rsidRPr="008F6B04" w:rsidRDefault="008F6B04" w:rsidP="008F6B0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8F6B04">
        <w:t>C.18A:40-41.4</w:t>
      </w:r>
      <w:r>
        <w:t xml:space="preserve">  </w:t>
      </w:r>
      <w:r w:rsidRPr="008F6B04">
        <w:t>Removal of student-athlete from competition, practice; return.</w:t>
      </w:r>
    </w:p>
    <w:p w:rsidR="000756D9" w:rsidRPr="008F6B04" w:rsidRDefault="000756D9" w:rsidP="000756D9">
      <w:r w:rsidRPr="008F6B04">
        <w:tab/>
        <w:t>4.</w:t>
      </w:r>
      <w:r w:rsidRPr="008F6B04">
        <w:tab/>
        <w:t>A student who participates in an interscholastic sports program, intramural sports program, or cheerleading program and who sustains or is suspected of having sustained a concussion or other head injury while engaged in a competition or practice shall be immediately removed from the competition or practice.  A student-athlete or cheerleader who is removed from competition or practice shall not participate in further sports or cheerleading activity until:</w:t>
      </w:r>
    </w:p>
    <w:p w:rsidR="000756D9" w:rsidRPr="008F6B04" w:rsidRDefault="000756D9" w:rsidP="000756D9">
      <w:r w:rsidRPr="008F6B04">
        <w:tab/>
        <w:t>a.</w:t>
      </w:r>
      <w:r w:rsidRPr="008F6B04">
        <w:tab/>
      </w:r>
      <w:r w:rsidRPr="008F6B04">
        <w:rPr>
          <w:spacing w:val="0"/>
        </w:rPr>
        <w:t>the student-athlete or cheerleader</w:t>
      </w:r>
      <w:r w:rsidR="007D66CB">
        <w:rPr>
          <w:spacing w:val="0"/>
        </w:rPr>
        <w:t xml:space="preserve"> </w:t>
      </w:r>
      <w:r w:rsidRPr="008F6B04">
        <w:t>is evaluated by a</w:t>
      </w:r>
      <w:r w:rsidR="00E42D1E" w:rsidRPr="008F6B04">
        <w:t xml:space="preserve"> </w:t>
      </w:r>
      <w:r w:rsidRPr="008F6B04">
        <w:t>physician or other licensed healthcare provider trained in the evaluation and management of concussions, and receives written clearance from a physician trained in the evaluation and management of concussions to return to competition or practice; and</w:t>
      </w:r>
    </w:p>
    <w:p w:rsidR="000756D9" w:rsidRPr="008F6B04" w:rsidRDefault="000756D9" w:rsidP="000756D9">
      <w:r w:rsidRPr="008F6B04">
        <w:tab/>
        <w:t>b.</w:t>
      </w:r>
      <w:r w:rsidRPr="008F6B04">
        <w:tab/>
        <w:t>the student-athlete or cheerleader</w:t>
      </w:r>
      <w:r w:rsidR="007D66CB">
        <w:t xml:space="preserve"> </w:t>
      </w:r>
      <w:r w:rsidRPr="008F6B04">
        <w:t>returns to regular school activities and is no longer experiencing symptoms of the injury when conducting those activities.</w:t>
      </w:r>
    </w:p>
    <w:p w:rsidR="000756D9" w:rsidRPr="008F6B04" w:rsidRDefault="000756D9" w:rsidP="000756D9">
      <w:r w:rsidRPr="008F6B04">
        <w:tab/>
        <w:t xml:space="preserve">The return of a student-athlete or cheerleader to competition or practice shall be in accordance with the graduated, six-step “Return to Play Progression” recommendations </w:t>
      </w:r>
      <w:r w:rsidRPr="008F6B04">
        <w:rPr>
          <w:spacing w:val="0"/>
        </w:rPr>
        <w:t xml:space="preserve">and any subsequent changes or other updates to those recommendations as </w:t>
      </w:r>
      <w:r w:rsidRPr="008F6B04">
        <w:t>developed by the Centers for Disease Control and Prevention.</w:t>
      </w:r>
    </w:p>
    <w:p w:rsidR="00944B46" w:rsidRPr="008F6B04" w:rsidRDefault="00944B46" w:rsidP="00944B46"/>
    <w:p w:rsidR="00C42110" w:rsidRPr="008F6B04" w:rsidRDefault="00C42110" w:rsidP="00C42110">
      <w:r w:rsidRPr="008F6B04">
        <w:tab/>
        <w:t>4.</w:t>
      </w:r>
      <w:r w:rsidRPr="008F6B04">
        <w:tab/>
        <w:t>This act shall take effect immediately.</w:t>
      </w:r>
    </w:p>
    <w:p w:rsidR="008F6B04" w:rsidRPr="008F6B04" w:rsidRDefault="008F6B04" w:rsidP="008F6B04">
      <w:pPr>
        <w:rPr>
          <w:sz w:val="16"/>
          <w:szCs w:val="16"/>
        </w:rPr>
      </w:pPr>
    </w:p>
    <w:p w:rsidR="008F6B04" w:rsidRPr="008F6B04" w:rsidRDefault="008F6B04" w:rsidP="008F6B04">
      <w:r>
        <w:tab/>
        <w:t>Approved September 24, 2021.</w:t>
      </w:r>
    </w:p>
    <w:sectPr w:rsidR="008F6B04" w:rsidRPr="008F6B04" w:rsidSect="008F6B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7EB" w:rsidRDefault="001E27EB">
      <w:r>
        <w:separator/>
      </w:r>
    </w:p>
  </w:endnote>
  <w:endnote w:type="continuationSeparator" w:id="0">
    <w:p w:rsidR="001E27EB" w:rsidRDefault="001E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04" w:rsidRDefault="008F6B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04" w:rsidRPr="008F6B04" w:rsidRDefault="008F6B04" w:rsidP="008F6B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04" w:rsidRPr="008F6B04" w:rsidRDefault="008F6B04" w:rsidP="008F6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7EB" w:rsidRDefault="001E27EB">
      <w:r>
        <w:separator/>
      </w:r>
    </w:p>
  </w:footnote>
  <w:footnote w:type="continuationSeparator" w:id="0">
    <w:p w:rsidR="001E27EB" w:rsidRDefault="001E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04" w:rsidRDefault="008F6B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04" w:rsidRDefault="008F6B04" w:rsidP="008F6B04">
    <w:pPr>
      <w:pStyle w:val="bpuHeadSpon"/>
    </w:pPr>
    <w:r>
      <w:t>P.L. 2021, CHAPTER 222</w:t>
    </w:r>
  </w:p>
  <w:p w:rsidR="00E42D1E" w:rsidRDefault="00E42D1E" w:rsidP="008F6B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6B04">
      <w:rPr>
        <w:noProof/>
      </w:rPr>
      <w:t>2</w:t>
    </w:r>
    <w:r>
      <w:fldChar w:fldCharType="end"/>
    </w:r>
  </w:p>
  <w:p w:rsidR="00E42D1E" w:rsidRPr="00AF575C" w:rsidRDefault="00E42D1E" w:rsidP="008F6B0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04" w:rsidRDefault="008F6B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E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56D9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1E8A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39FD"/>
    <w:rsid w:val="001D576D"/>
    <w:rsid w:val="001D7350"/>
    <w:rsid w:val="001E27EB"/>
    <w:rsid w:val="001E4DBB"/>
    <w:rsid w:val="001E6F02"/>
    <w:rsid w:val="001F6719"/>
    <w:rsid w:val="001F6DA6"/>
    <w:rsid w:val="00213EC5"/>
    <w:rsid w:val="00214614"/>
    <w:rsid w:val="0022067D"/>
    <w:rsid w:val="00231838"/>
    <w:rsid w:val="00232C5B"/>
    <w:rsid w:val="002373F3"/>
    <w:rsid w:val="00240B9B"/>
    <w:rsid w:val="002463CF"/>
    <w:rsid w:val="0026254F"/>
    <w:rsid w:val="00266FB9"/>
    <w:rsid w:val="00274341"/>
    <w:rsid w:val="0028159B"/>
    <w:rsid w:val="00296363"/>
    <w:rsid w:val="002A16E7"/>
    <w:rsid w:val="002A71FA"/>
    <w:rsid w:val="002B0E8E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53EFC"/>
    <w:rsid w:val="00470114"/>
    <w:rsid w:val="00470ABF"/>
    <w:rsid w:val="0048038F"/>
    <w:rsid w:val="00481848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6D5A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43C3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7D62"/>
    <w:rsid w:val="00741A09"/>
    <w:rsid w:val="00752616"/>
    <w:rsid w:val="0075577B"/>
    <w:rsid w:val="00757331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66B8"/>
    <w:rsid w:val="007C1354"/>
    <w:rsid w:val="007D0F64"/>
    <w:rsid w:val="007D66CB"/>
    <w:rsid w:val="007F02BF"/>
    <w:rsid w:val="007F2A14"/>
    <w:rsid w:val="0080085C"/>
    <w:rsid w:val="00802AF0"/>
    <w:rsid w:val="00806253"/>
    <w:rsid w:val="0081240A"/>
    <w:rsid w:val="00820A1D"/>
    <w:rsid w:val="00824EC8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1CF1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8F6B04"/>
    <w:rsid w:val="00902B2D"/>
    <w:rsid w:val="00915B98"/>
    <w:rsid w:val="00933C9C"/>
    <w:rsid w:val="0094377E"/>
    <w:rsid w:val="00944B46"/>
    <w:rsid w:val="009467BF"/>
    <w:rsid w:val="0094723D"/>
    <w:rsid w:val="009564BC"/>
    <w:rsid w:val="0095650E"/>
    <w:rsid w:val="00964399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269"/>
    <w:rsid w:val="00A72513"/>
    <w:rsid w:val="00A95220"/>
    <w:rsid w:val="00AA002E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438A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3B4D"/>
    <w:rsid w:val="00BD79EC"/>
    <w:rsid w:val="00BE204A"/>
    <w:rsid w:val="00BE26FC"/>
    <w:rsid w:val="00BF23C7"/>
    <w:rsid w:val="00BF7456"/>
    <w:rsid w:val="00C035F3"/>
    <w:rsid w:val="00C078A1"/>
    <w:rsid w:val="00C23CE2"/>
    <w:rsid w:val="00C3401C"/>
    <w:rsid w:val="00C42110"/>
    <w:rsid w:val="00C473B8"/>
    <w:rsid w:val="00C603F9"/>
    <w:rsid w:val="00C614C5"/>
    <w:rsid w:val="00C83317"/>
    <w:rsid w:val="00C937A1"/>
    <w:rsid w:val="00C93F56"/>
    <w:rsid w:val="00CB344E"/>
    <w:rsid w:val="00CC15A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6E5B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2D1E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21F"/>
    <w:rsid w:val="00F42480"/>
    <w:rsid w:val="00F4514F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729E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503A3DDC-824D-4711-B3C2-9CF35DD9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64399"/>
  </w:style>
  <w:style w:type="paragraph" w:styleId="BalloonText">
    <w:name w:val="Balloon Text"/>
    <w:basedOn w:val="Normal"/>
    <w:link w:val="BalloonTextChar"/>
    <w:semiHidden/>
    <w:unhideWhenUsed/>
    <w:rsid w:val="0088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1CF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63C5D-41A2-4AA1-839F-CCA0ADB81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452</Words>
  <Characters>2740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c.222 (S222 2R)</vt:lpstr>
    </vt:vector>
  </TitlesOfParts>
  <Manager>Kenneth P. Howard</Manager>
  <Company>OFFICE of LEGISLATIVE SERVICES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c.222 (S225 2R)</dc:title>
  <dc:creator>Senate, No. 225 (Second Reprint)</dc:creator>
  <cp:keywords>S225|1| ||0|0|!|0|</cp:keywords>
  <dc:description>PREFILED 2020_x000d_
T/R 1/14/21_x000d_
Amended 1/14/21_x000d_
Amended 5/12/21</dc:description>
  <cp:lastModifiedBy>Franks, Denise</cp:lastModifiedBy>
  <cp:revision>2</cp:revision>
  <cp:lastPrinted>2021-06-23T18:55:00Z</cp:lastPrinted>
  <dcterms:created xsi:type="dcterms:W3CDTF">2021-11-23T14:38:00Z</dcterms:created>
  <dcterms:modified xsi:type="dcterms:W3CDTF">2021-11-23T14:38:00Z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c.222</vt:lpwstr>
  </property>
</Properties>
</file>