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4B0" w:rsidRPr="00B764B0" w:rsidRDefault="00B764B0" w:rsidP="00B764B0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B764B0">
        <w:rPr>
          <w:rStyle w:val="BillHead"/>
        </w:rPr>
        <w:t>CHAPTER 223</w:t>
      </w:r>
    </w:p>
    <w:p w:rsidR="00B764B0" w:rsidRPr="00B764B0" w:rsidRDefault="00B764B0" w:rsidP="00B764B0">
      <w:pPr>
        <w:pStyle w:val="HangingAnAct"/>
        <w:jc w:val="center"/>
        <w:rPr>
          <w:rStyle w:val="BillHead"/>
        </w:rPr>
      </w:pPr>
    </w:p>
    <w:p w:rsidR="00686AEB" w:rsidRPr="00B764B0" w:rsidRDefault="007C47C7" w:rsidP="00B764B0">
      <w:pPr>
        <w:pStyle w:val="HangingAnAct"/>
        <w:jc w:val="left"/>
        <w:rPr>
          <w:rStyle w:val="HangingAnActChar"/>
        </w:rPr>
      </w:pPr>
      <w:r w:rsidRPr="00B764B0">
        <w:rPr>
          <w:rStyle w:val="BillHead"/>
        </w:rPr>
        <w:t>An Act</w:t>
      </w:r>
      <w:r w:rsidR="00686AEB" w:rsidRPr="00B764B0">
        <w:rPr>
          <w:rStyle w:val="HangingAnActChar"/>
        </w:rPr>
        <w:t xml:space="preserve"> </w:t>
      </w:r>
      <w:r w:rsidR="00805A83" w:rsidRPr="00B764B0">
        <w:rPr>
          <w:rStyle w:val="HangingAnActChar"/>
        </w:rPr>
        <w:t xml:space="preserve">concerning institutional financial aid and supplementing chapter </w:t>
      </w:r>
      <w:r w:rsidR="00966A19" w:rsidRPr="00B764B0">
        <w:rPr>
          <w:rStyle w:val="HangingAnActChar"/>
        </w:rPr>
        <w:t>62</w:t>
      </w:r>
      <w:r w:rsidR="00805A83" w:rsidRPr="00B764B0">
        <w:rPr>
          <w:rStyle w:val="HangingAnActChar"/>
        </w:rPr>
        <w:t xml:space="preserve"> of Title 18A of the New Jersey Statutes.  </w:t>
      </w:r>
    </w:p>
    <w:p w:rsidR="000B1054" w:rsidRPr="00B764B0" w:rsidRDefault="000B1054" w:rsidP="000B1054"/>
    <w:p w:rsidR="00686AEB" w:rsidRPr="00B764B0" w:rsidRDefault="00686AEB" w:rsidP="00686AEB">
      <w:r w:rsidRPr="00B764B0">
        <w:tab/>
      </w:r>
      <w:r w:rsidR="007C47C7" w:rsidRPr="00B764B0">
        <w:rPr>
          <w:rStyle w:val="BillHeading2"/>
        </w:rPr>
        <w:t>Be It Enacted</w:t>
      </w:r>
      <w:r w:rsidRPr="00B764B0">
        <w:rPr>
          <w:rStyle w:val="BillHeading2"/>
        </w:rPr>
        <w:t xml:space="preserve"> </w:t>
      </w:r>
      <w:r w:rsidR="007C47C7" w:rsidRPr="00B764B0">
        <w:rPr>
          <w:rStyle w:val="BillLanguage"/>
        </w:rPr>
        <w:t>by the Senate and General Assembly of the State of New Jersey:</w:t>
      </w:r>
    </w:p>
    <w:p w:rsidR="00686AEB" w:rsidRPr="00B764B0" w:rsidRDefault="00686AEB" w:rsidP="00686AEB"/>
    <w:p w:rsidR="00B764B0" w:rsidRPr="00B764B0" w:rsidRDefault="00B764B0" w:rsidP="00686AEB">
      <w:r w:rsidRPr="00B764B0">
        <w:t>C.18A:62-65</w:t>
      </w:r>
      <w:r>
        <w:t xml:space="preserve">  Definitions relative to institutional financial aid.</w:t>
      </w:r>
    </w:p>
    <w:p w:rsidR="00AD4325" w:rsidRPr="00B764B0" w:rsidRDefault="00AD4325" w:rsidP="00686AEB">
      <w:r w:rsidRPr="00B764B0">
        <w:tab/>
      </w:r>
      <w:r w:rsidR="009E668A" w:rsidRPr="00B764B0">
        <w:t>1.</w:t>
      </w:r>
      <w:r w:rsidR="009E668A" w:rsidRPr="00B764B0">
        <w:tab/>
      </w:r>
      <w:r w:rsidRPr="00B764B0">
        <w:t>As used in this act:</w:t>
      </w:r>
    </w:p>
    <w:p w:rsidR="00AD4325" w:rsidRPr="00B764B0" w:rsidRDefault="00AD4325" w:rsidP="00686AEB">
      <w:r w:rsidRPr="00B764B0">
        <w:tab/>
        <w:t xml:space="preserve">“Cost of attendance” means cost of attendance as defined </w:t>
      </w:r>
      <w:r w:rsidR="0075767B" w:rsidRPr="00B764B0">
        <w:t>pursuant to</w:t>
      </w:r>
      <w:r w:rsidRPr="00B764B0">
        <w:t xml:space="preserve"> 20 U.S.C. s.1087ll.</w:t>
      </w:r>
    </w:p>
    <w:p w:rsidR="00AD4325" w:rsidRPr="00B764B0" w:rsidRDefault="00AD4325" w:rsidP="00686AEB">
      <w:r w:rsidRPr="00B764B0">
        <w:tab/>
        <w:t>“Expected family contribution” means expected family contribution as determined pursuant to 20 U.S.C. s.1087nn.</w:t>
      </w:r>
    </w:p>
    <w:p w:rsidR="00AD4325" w:rsidRPr="00B764B0" w:rsidRDefault="00AD4325" w:rsidP="00686AEB">
      <w:r w:rsidRPr="00B764B0">
        <w:tab/>
        <w:t>“</w:t>
      </w:r>
      <w:r w:rsidR="00CC724E" w:rsidRPr="00B764B0">
        <w:t>Financial need</w:t>
      </w:r>
      <w:r w:rsidR="00D80832" w:rsidRPr="00B764B0">
        <w:t xml:space="preserve">” means cost of attendance minus expected family contribution. </w:t>
      </w:r>
      <w:r w:rsidR="0075767B" w:rsidRPr="00B764B0">
        <w:t xml:space="preserve"> </w:t>
      </w:r>
    </w:p>
    <w:p w:rsidR="00D80832" w:rsidRPr="00B764B0" w:rsidRDefault="00D80832" w:rsidP="00686AEB">
      <w:r w:rsidRPr="00B764B0">
        <w:tab/>
        <w:t xml:space="preserve">“Institutional </w:t>
      </w:r>
      <w:r w:rsidR="006F2BA2" w:rsidRPr="00B764B0">
        <w:t>financial aid” means need-based and merit-based grants, scholarships, tuition waivers, and all other forms of financial assistance provided by a</w:t>
      </w:r>
      <w:r w:rsidR="007C15D0" w:rsidRPr="00B764B0">
        <w:t xml:space="preserve">  public institution of higher education that are not loans or work-study programs</w:t>
      </w:r>
      <w:r w:rsidR="006F2BA2" w:rsidRPr="00B764B0">
        <w:t>.</w:t>
      </w:r>
    </w:p>
    <w:p w:rsidR="007C15D0" w:rsidRPr="00B764B0" w:rsidRDefault="007C15D0" w:rsidP="00686AEB">
      <w:r w:rsidRPr="00B764B0">
        <w:tab/>
        <w:t>“Private scholarship</w:t>
      </w:r>
      <w:r w:rsidR="00D54ACB" w:rsidRPr="00B764B0">
        <w:t>s</w:t>
      </w:r>
      <w:r w:rsidRPr="00B764B0">
        <w:t>” means scholarships awarded by businesses, private foundations, nonprofit organizations, and service groups. Private scholarships shall not include awards f</w:t>
      </w:r>
      <w:r w:rsidR="00966A19" w:rsidRPr="00B764B0">
        <w:t>unded by a private organization</w:t>
      </w:r>
      <w:r w:rsidR="003404EC" w:rsidRPr="00B764B0">
        <w:t xml:space="preserve"> which </w:t>
      </w:r>
      <w:r w:rsidRPr="00B764B0">
        <w:t xml:space="preserve">is affiliated with a public institution of higher education and requests the institution’s assistance in selecting </w:t>
      </w:r>
      <w:r w:rsidR="00966A19" w:rsidRPr="00B764B0">
        <w:t xml:space="preserve">the </w:t>
      </w:r>
      <w:r w:rsidRPr="00B764B0">
        <w:t xml:space="preserve">recipients </w:t>
      </w:r>
      <w:r w:rsidR="00966A19" w:rsidRPr="00B764B0">
        <w:t xml:space="preserve">of </w:t>
      </w:r>
      <w:r w:rsidR="00E5585C">
        <w:t>scholarships.</w:t>
      </w:r>
    </w:p>
    <w:p w:rsidR="007C15D0" w:rsidRPr="00B764B0" w:rsidRDefault="007C15D0" w:rsidP="00686AEB"/>
    <w:p w:rsidR="00B764B0" w:rsidRPr="00B764B0" w:rsidRDefault="00B764B0" w:rsidP="001A645C">
      <w:r w:rsidRPr="00B764B0">
        <w:t>C.18A:62-66</w:t>
      </w:r>
      <w:r>
        <w:t xml:space="preserve">  Reduction of student’s institutional financial aid; reasons.</w:t>
      </w:r>
    </w:p>
    <w:p w:rsidR="003404EC" w:rsidRPr="00B764B0" w:rsidRDefault="007076EC" w:rsidP="001A645C">
      <w:r>
        <w:tab/>
        <w:t>2.</w:t>
      </w:r>
      <w:r>
        <w:tab/>
      </w:r>
      <w:r w:rsidR="00B764B0">
        <w:t xml:space="preserve">a. </w:t>
      </w:r>
      <w:r>
        <w:t xml:space="preserve"> </w:t>
      </w:r>
      <w:bookmarkStart w:id="1" w:name="_GoBack"/>
      <w:bookmarkEnd w:id="1"/>
      <w:r w:rsidR="003404EC" w:rsidRPr="00B764B0">
        <w:t xml:space="preserve">A public institution of higher education may reduce </w:t>
      </w:r>
      <w:r w:rsidR="00464786" w:rsidRPr="00B764B0">
        <w:t xml:space="preserve">a student’s </w:t>
      </w:r>
      <w:r w:rsidR="003404EC" w:rsidRPr="00B764B0">
        <w:t xml:space="preserve">institutional financial aid as a result of the awarding of private scholarships </w:t>
      </w:r>
      <w:r w:rsidR="00464786" w:rsidRPr="00B764B0">
        <w:t xml:space="preserve">to the student </w:t>
      </w:r>
      <w:r w:rsidR="003404EC" w:rsidRPr="00B764B0">
        <w:t xml:space="preserve">only under the circumstances enumerated in subsections b. and c. of this section.  </w:t>
      </w:r>
    </w:p>
    <w:p w:rsidR="007C15D0" w:rsidRPr="00B764B0" w:rsidRDefault="009E668A" w:rsidP="001A645C">
      <w:r w:rsidRPr="00B764B0">
        <w:tab/>
        <w:t>b.</w:t>
      </w:r>
      <w:r w:rsidRPr="00B764B0">
        <w:tab/>
      </w:r>
      <w:r w:rsidR="001A645C" w:rsidRPr="00B764B0">
        <w:t xml:space="preserve">If a student’s total financial aid from all sources exceeds the student’s financial need, a public institution of higher education may reduce the student’s institutional financial aid until the student’s total financial aid no longer exceeds the student’s financial need.  </w:t>
      </w:r>
    </w:p>
    <w:p w:rsidR="001A645C" w:rsidRPr="00B764B0" w:rsidRDefault="003404EC" w:rsidP="001A645C">
      <w:r w:rsidRPr="00B764B0">
        <w:tab/>
        <w:t>c</w:t>
      </w:r>
      <w:r w:rsidR="009E668A" w:rsidRPr="00B764B0">
        <w:t>.</w:t>
      </w:r>
      <w:r w:rsidR="009E668A" w:rsidRPr="00B764B0">
        <w:tab/>
      </w:r>
      <w:r w:rsidR="00282BCB" w:rsidRPr="00B764B0">
        <w:t>In addition to the reduction aut</w:t>
      </w:r>
      <w:r w:rsidRPr="00B764B0">
        <w:t>horized pursuant to subsection b</w:t>
      </w:r>
      <w:r w:rsidR="00E5585C">
        <w:t xml:space="preserve">. of this section, a </w:t>
      </w:r>
      <w:r w:rsidR="00282BCB" w:rsidRPr="00B764B0">
        <w:t xml:space="preserve">public institution of higher education may reduce a student’s institutional financial aid if the institution </w:t>
      </w:r>
      <w:r w:rsidR="0061562B" w:rsidRPr="00B764B0">
        <w:t xml:space="preserve">receives approval from the organization that awarded the private scholarship that </w:t>
      </w:r>
      <w:r w:rsidR="00464786" w:rsidRPr="00B764B0">
        <w:t>caused</w:t>
      </w:r>
      <w:r w:rsidR="0061562B" w:rsidRPr="00B764B0">
        <w:t xml:space="preserve"> the reduction aut</w:t>
      </w:r>
      <w:r w:rsidRPr="00B764B0">
        <w:t>horized pursuant to subsection b</w:t>
      </w:r>
      <w:r w:rsidR="0061562B" w:rsidRPr="00B764B0">
        <w:t xml:space="preserve">. of this section.  </w:t>
      </w:r>
    </w:p>
    <w:p w:rsidR="001A645C" w:rsidRPr="00B764B0" w:rsidRDefault="009E668A" w:rsidP="001A645C">
      <w:r w:rsidRPr="00B764B0">
        <w:tab/>
        <w:t>d.</w:t>
      </w:r>
      <w:r w:rsidRPr="00B764B0">
        <w:tab/>
      </w:r>
      <w:r w:rsidR="001A645C" w:rsidRPr="00B764B0">
        <w:t xml:space="preserve">A public </w:t>
      </w:r>
      <w:r w:rsidR="0061562B" w:rsidRPr="00B764B0">
        <w:t>institution of higher education may reduce a student athlete’s institutional financial aid in order to comply with the individual or team financial aid restrictions of any athletic association, conference, or other group or organization with authority</w:t>
      </w:r>
      <w:r w:rsidR="00464786" w:rsidRPr="00B764B0">
        <w:t xml:space="preserve"> over intercollegiate athletics</w:t>
      </w:r>
      <w:r w:rsidR="0061562B" w:rsidRPr="00B764B0">
        <w:t xml:space="preserve"> including</w:t>
      </w:r>
      <w:r w:rsidR="00464786" w:rsidRPr="00B764B0">
        <w:t>,</w:t>
      </w:r>
      <w:r w:rsidR="0061562B" w:rsidRPr="00B764B0">
        <w:t xml:space="preserve"> but not limited to, the National Co</w:t>
      </w:r>
      <w:r w:rsidR="00B764B0">
        <w:t>llegiate Athletic Association.</w:t>
      </w:r>
    </w:p>
    <w:p w:rsidR="00AD4325" w:rsidRPr="00B764B0" w:rsidRDefault="00AD4325" w:rsidP="00686AEB"/>
    <w:p w:rsidR="009E668A" w:rsidRPr="00B764B0" w:rsidRDefault="00686AEB" w:rsidP="009E668A">
      <w:r w:rsidRPr="00B764B0">
        <w:tab/>
      </w:r>
      <w:r w:rsidR="00966A19" w:rsidRPr="00B764B0">
        <w:t>3</w:t>
      </w:r>
      <w:r w:rsidR="009E668A" w:rsidRPr="00B764B0">
        <w:t>.</w:t>
      </w:r>
      <w:r w:rsidR="009E668A" w:rsidRPr="00B764B0">
        <w:tab/>
      </w:r>
      <w:r w:rsidR="007C47C7" w:rsidRPr="00B764B0">
        <w:t>This act shall take effect</w:t>
      </w:r>
      <w:r w:rsidR="0061562B" w:rsidRPr="00B764B0">
        <w:t xml:space="preserve"> immediately and shall </w:t>
      </w:r>
      <w:r w:rsidR="00966A19" w:rsidRPr="00B764B0">
        <w:t xml:space="preserve">first </w:t>
      </w:r>
      <w:r w:rsidR="0061562B" w:rsidRPr="00B764B0">
        <w:t>apply to the first full academic year f</w:t>
      </w:r>
      <w:r w:rsidR="009422B7" w:rsidRPr="00B764B0">
        <w:t>ollowing the date of enactment.</w:t>
      </w:r>
    </w:p>
    <w:p w:rsidR="009422B7" w:rsidRDefault="009422B7" w:rsidP="009E668A"/>
    <w:p w:rsidR="00B764B0" w:rsidRPr="00B764B0" w:rsidRDefault="00B764B0" w:rsidP="009E668A">
      <w:r>
        <w:tab/>
        <w:t>Approved September 24, 2021.</w:t>
      </w:r>
    </w:p>
    <w:sectPr w:rsidR="00B764B0" w:rsidRPr="00B764B0" w:rsidSect="00B764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002" w:rsidRDefault="001C1002">
      <w:r>
        <w:separator/>
      </w:r>
    </w:p>
  </w:endnote>
  <w:endnote w:type="continuationSeparator" w:id="0">
    <w:p w:rsidR="001C1002" w:rsidRDefault="001C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4B0" w:rsidRDefault="00B764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4B0" w:rsidRPr="00B764B0" w:rsidRDefault="00B764B0" w:rsidP="00B764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4B0" w:rsidRPr="00B764B0" w:rsidRDefault="00B764B0" w:rsidP="00B76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002" w:rsidRDefault="001C1002">
      <w:r>
        <w:separator/>
      </w:r>
    </w:p>
  </w:footnote>
  <w:footnote w:type="continuationSeparator" w:id="0">
    <w:p w:rsidR="001C1002" w:rsidRDefault="001C1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4B0" w:rsidRDefault="00B76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4B0" w:rsidRDefault="00B764B0" w:rsidP="00B764B0">
    <w:pPr>
      <w:pStyle w:val="bpuHeadSpon"/>
    </w:pPr>
    <w:r>
      <w:t>P.L. 2021, CHAPTER 223</w:t>
    </w:r>
  </w:p>
  <w:p w:rsidR="009422B7" w:rsidRDefault="009422B7" w:rsidP="00B764B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764B0">
      <w:rPr>
        <w:noProof/>
      </w:rPr>
      <w:t>2</w:t>
    </w:r>
    <w:r>
      <w:fldChar w:fldCharType="end"/>
    </w:r>
  </w:p>
  <w:p w:rsidR="009422B7" w:rsidRDefault="009422B7" w:rsidP="00B764B0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4B0" w:rsidRDefault="00B764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0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CBE"/>
    <w:rsid w:val="000E4006"/>
    <w:rsid w:val="000F3DA2"/>
    <w:rsid w:val="000F4139"/>
    <w:rsid w:val="000F5FDE"/>
    <w:rsid w:val="000F7466"/>
    <w:rsid w:val="001064A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45C"/>
    <w:rsid w:val="001A66B6"/>
    <w:rsid w:val="001B4716"/>
    <w:rsid w:val="001B4EA4"/>
    <w:rsid w:val="001C1002"/>
    <w:rsid w:val="001C7C52"/>
    <w:rsid w:val="001D25F3"/>
    <w:rsid w:val="001E15F1"/>
    <w:rsid w:val="001E16FA"/>
    <w:rsid w:val="001E6213"/>
    <w:rsid w:val="001F14C7"/>
    <w:rsid w:val="001F7405"/>
    <w:rsid w:val="00203313"/>
    <w:rsid w:val="00205533"/>
    <w:rsid w:val="00212B8D"/>
    <w:rsid w:val="00222983"/>
    <w:rsid w:val="00226045"/>
    <w:rsid w:val="002370D0"/>
    <w:rsid w:val="00255958"/>
    <w:rsid w:val="00257FA2"/>
    <w:rsid w:val="0026574A"/>
    <w:rsid w:val="002660BB"/>
    <w:rsid w:val="002720E8"/>
    <w:rsid w:val="00275293"/>
    <w:rsid w:val="002776B0"/>
    <w:rsid w:val="00282BCB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6437"/>
    <w:rsid w:val="00325776"/>
    <w:rsid w:val="00325E27"/>
    <w:rsid w:val="00330395"/>
    <w:rsid w:val="00333704"/>
    <w:rsid w:val="00336624"/>
    <w:rsid w:val="0034025F"/>
    <w:rsid w:val="00340458"/>
    <w:rsid w:val="003404EC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108"/>
    <w:rsid w:val="0043386C"/>
    <w:rsid w:val="00436F2D"/>
    <w:rsid w:val="00436F5D"/>
    <w:rsid w:val="00441B42"/>
    <w:rsid w:val="0045118A"/>
    <w:rsid w:val="004515A2"/>
    <w:rsid w:val="00454DEE"/>
    <w:rsid w:val="00455D51"/>
    <w:rsid w:val="00456BF9"/>
    <w:rsid w:val="00461057"/>
    <w:rsid w:val="0046478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6B6"/>
    <w:rsid w:val="00513C81"/>
    <w:rsid w:val="005228D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562B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0DC5"/>
    <w:rsid w:val="006E2895"/>
    <w:rsid w:val="006F180D"/>
    <w:rsid w:val="006F2BA2"/>
    <w:rsid w:val="006F4334"/>
    <w:rsid w:val="006F47AF"/>
    <w:rsid w:val="006F6B8A"/>
    <w:rsid w:val="007076EC"/>
    <w:rsid w:val="00707CD3"/>
    <w:rsid w:val="00716BB9"/>
    <w:rsid w:val="007256D1"/>
    <w:rsid w:val="007279FD"/>
    <w:rsid w:val="007502CB"/>
    <w:rsid w:val="00752D79"/>
    <w:rsid w:val="00752E20"/>
    <w:rsid w:val="00756EDE"/>
    <w:rsid w:val="0075767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5D0"/>
    <w:rsid w:val="007C47C7"/>
    <w:rsid w:val="007C7DE4"/>
    <w:rsid w:val="007D40CB"/>
    <w:rsid w:val="007D5796"/>
    <w:rsid w:val="007D59C0"/>
    <w:rsid w:val="007D7D9C"/>
    <w:rsid w:val="007F485D"/>
    <w:rsid w:val="007F6050"/>
    <w:rsid w:val="00805A83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B95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22B7"/>
    <w:rsid w:val="009440D0"/>
    <w:rsid w:val="009523A3"/>
    <w:rsid w:val="00960958"/>
    <w:rsid w:val="009636E1"/>
    <w:rsid w:val="00963A46"/>
    <w:rsid w:val="00966A19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E52"/>
    <w:rsid w:val="009A45DA"/>
    <w:rsid w:val="009B06D2"/>
    <w:rsid w:val="009B34EC"/>
    <w:rsid w:val="009B5D67"/>
    <w:rsid w:val="009B6176"/>
    <w:rsid w:val="009C0D22"/>
    <w:rsid w:val="009C1965"/>
    <w:rsid w:val="009C2DD9"/>
    <w:rsid w:val="009C3E09"/>
    <w:rsid w:val="009C5630"/>
    <w:rsid w:val="009D0E5D"/>
    <w:rsid w:val="009D0F63"/>
    <w:rsid w:val="009D7934"/>
    <w:rsid w:val="009D7CCF"/>
    <w:rsid w:val="009E5961"/>
    <w:rsid w:val="009E668A"/>
    <w:rsid w:val="009F4FAC"/>
    <w:rsid w:val="00A017C0"/>
    <w:rsid w:val="00A11228"/>
    <w:rsid w:val="00A222C2"/>
    <w:rsid w:val="00A305D6"/>
    <w:rsid w:val="00A342C4"/>
    <w:rsid w:val="00A508B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325"/>
    <w:rsid w:val="00AD70D6"/>
    <w:rsid w:val="00AD75BC"/>
    <w:rsid w:val="00AD7BB0"/>
    <w:rsid w:val="00AD7BC9"/>
    <w:rsid w:val="00AE1871"/>
    <w:rsid w:val="00AE2C24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64B0"/>
    <w:rsid w:val="00B90E33"/>
    <w:rsid w:val="00B9676B"/>
    <w:rsid w:val="00BA2EA5"/>
    <w:rsid w:val="00BA364B"/>
    <w:rsid w:val="00BB0396"/>
    <w:rsid w:val="00BB1190"/>
    <w:rsid w:val="00BB31D0"/>
    <w:rsid w:val="00BB3A11"/>
    <w:rsid w:val="00BB4DDB"/>
    <w:rsid w:val="00BB5D79"/>
    <w:rsid w:val="00BB5F02"/>
    <w:rsid w:val="00BC3DB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224"/>
    <w:rsid w:val="00C93B93"/>
    <w:rsid w:val="00CA037D"/>
    <w:rsid w:val="00CA0837"/>
    <w:rsid w:val="00CA2442"/>
    <w:rsid w:val="00CA4725"/>
    <w:rsid w:val="00CB6246"/>
    <w:rsid w:val="00CC0A17"/>
    <w:rsid w:val="00CC724E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608"/>
    <w:rsid w:val="00D54ACB"/>
    <w:rsid w:val="00D6090A"/>
    <w:rsid w:val="00D62FA3"/>
    <w:rsid w:val="00D63B6F"/>
    <w:rsid w:val="00D64A90"/>
    <w:rsid w:val="00D8083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802"/>
    <w:rsid w:val="00E42F13"/>
    <w:rsid w:val="00E452DF"/>
    <w:rsid w:val="00E543CF"/>
    <w:rsid w:val="00E546FD"/>
    <w:rsid w:val="00E5585C"/>
    <w:rsid w:val="00E608F1"/>
    <w:rsid w:val="00E611B9"/>
    <w:rsid w:val="00E70DC5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2658"/>
    <w:rsid w:val="00F00D08"/>
    <w:rsid w:val="00F15583"/>
    <w:rsid w:val="00F200EE"/>
    <w:rsid w:val="00F22481"/>
    <w:rsid w:val="00F2542E"/>
    <w:rsid w:val="00F27278"/>
    <w:rsid w:val="00F344E3"/>
    <w:rsid w:val="00F34D58"/>
    <w:rsid w:val="00F3762B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1FDFD2D"/>
  <w15:docId w15:val="{FF0DED4E-5621-48BD-A7D7-1F3437BB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A0B95"/>
  </w:style>
  <w:style w:type="paragraph" w:styleId="BalloonText">
    <w:name w:val="Balloon Text"/>
    <w:basedOn w:val="Normal"/>
    <w:link w:val="BalloonTextChar"/>
    <w:semiHidden/>
    <w:unhideWhenUsed/>
    <w:rsid w:val="009C19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196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384</Words>
  <Characters>2273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c.223</vt:lpstr>
    </vt:vector>
  </TitlesOfParts>
  <Manager>Kenneth P. Howard</Manager>
  <Company>NJ Office of Legislative Services</Company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c.223 ( S985)</dc:title>
  <dc:subject>GA19-8251</dc:subject>
  <dc:creator>Senate, No. 985</dc:creator>
  <cp:keywords>S985|1| ||0|0|!|0|</cp:keywords>
  <dc:description>INTRODUCED JANUARY 30, 2020</dc:description>
  <cp:lastModifiedBy>Franks, Denise</cp:lastModifiedBy>
  <cp:revision>2</cp:revision>
  <cp:lastPrinted>2021-05-21T15:45:00Z</cp:lastPrinted>
  <dcterms:created xsi:type="dcterms:W3CDTF">2021-11-23T14:35:00Z</dcterms:created>
  <dcterms:modified xsi:type="dcterms:W3CDTF">2021-11-23T14:35:00Z</dcterms:modified>
  <cp:category>s.1-2: C.18A:62-64 et seq.; s.3: Eff. date to 2019/277. 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c.223</vt:lpwstr>
  </property>
</Properties>
</file>