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C59" w:rsidRPr="00111C59" w:rsidRDefault="00111C59" w:rsidP="00111C59">
      <w:pPr>
        <w:pStyle w:val="HangingAnAct"/>
        <w:jc w:val="center"/>
        <w:rPr>
          <w:rStyle w:val="BillHead"/>
        </w:rPr>
      </w:pPr>
      <w:bookmarkStart w:id="0" w:name="LCPL"/>
      <w:bookmarkEnd w:id="0"/>
      <w:r w:rsidRPr="00111C59">
        <w:rPr>
          <w:rStyle w:val="BillHead"/>
        </w:rPr>
        <w:t>CHAPTER 227</w:t>
      </w:r>
    </w:p>
    <w:p w:rsidR="00111C59" w:rsidRPr="00111C59" w:rsidRDefault="00111C59" w:rsidP="00111C59">
      <w:pPr>
        <w:pStyle w:val="HangingAnAct"/>
        <w:jc w:val="center"/>
        <w:rPr>
          <w:rStyle w:val="BillHead"/>
        </w:rPr>
      </w:pPr>
    </w:p>
    <w:p w:rsidR="00920E4B" w:rsidRPr="00111C59" w:rsidRDefault="00920E4B" w:rsidP="00111C59">
      <w:pPr>
        <w:pStyle w:val="HangingAnAct"/>
        <w:jc w:val="left"/>
        <w:rPr>
          <w:rStyle w:val="HangingAnActChar"/>
        </w:rPr>
      </w:pPr>
      <w:r w:rsidRPr="00111C59">
        <w:rPr>
          <w:rStyle w:val="BillHead"/>
        </w:rPr>
        <w:t>An Act</w:t>
      </w:r>
      <w:r w:rsidRPr="00111C59">
        <w:rPr>
          <w:rStyle w:val="HangingAnActChar"/>
        </w:rPr>
        <w:t xml:space="preserve"> </w:t>
      </w:r>
      <w:r w:rsidRPr="00111C59">
        <w:t>concerning tourism and breweries in the State, supplementing P.L.1977, c.225, and amending R.S.33:1-18.</w:t>
      </w:r>
    </w:p>
    <w:p w:rsidR="00920E4B" w:rsidRPr="00111C59" w:rsidRDefault="00920E4B" w:rsidP="00920E4B"/>
    <w:p w:rsidR="00920E4B" w:rsidRPr="00111C59" w:rsidRDefault="00920E4B" w:rsidP="00920E4B">
      <w:r w:rsidRPr="00111C59">
        <w:tab/>
      </w:r>
      <w:r w:rsidRPr="00111C59">
        <w:rPr>
          <w:rStyle w:val="BillHeading2"/>
        </w:rPr>
        <w:t xml:space="preserve">Be It Enacted </w:t>
      </w:r>
      <w:r w:rsidRPr="00111C59">
        <w:rPr>
          <w:rStyle w:val="BillLanguage"/>
        </w:rPr>
        <w:t>by the Senate and General Assembly of the State of New Jersey:</w:t>
      </w:r>
    </w:p>
    <w:p w:rsidR="00920E4B" w:rsidRPr="00111C59" w:rsidRDefault="00920E4B" w:rsidP="00920E4B"/>
    <w:p w:rsidR="00111C59" w:rsidRPr="00111C59" w:rsidRDefault="00111C59" w:rsidP="00C006DE">
      <w:pPr>
        <w:tabs>
          <w:tab w:val="clear" w:pos="2160"/>
          <w:tab w:val="left" w:pos="1080"/>
          <w:tab w:val="left" w:pos="2340"/>
        </w:tabs>
      </w:pPr>
      <w:r w:rsidRPr="00111C59">
        <w:t>C.33:1-102  “Brewery trail”, identification, definition.</w:t>
      </w:r>
    </w:p>
    <w:p w:rsidR="00920E4B" w:rsidRPr="00111C59" w:rsidRDefault="00C006DE" w:rsidP="00C006DE">
      <w:pPr>
        <w:tabs>
          <w:tab w:val="clear" w:pos="2160"/>
          <w:tab w:val="left" w:pos="1080"/>
          <w:tab w:val="left" w:pos="2340"/>
        </w:tabs>
      </w:pPr>
      <w:r w:rsidRPr="00111C59">
        <w:tab/>
        <w:t>1.</w:t>
      </w:r>
      <w:r w:rsidRPr="00111C59">
        <w:tab/>
      </w:r>
      <w:r w:rsidR="00920E4B" w:rsidRPr="00111C59">
        <w:t>In addition to the powers and duties of the division as provided in section 9 of P.L.1977, c.225 (C.34:1A-53), the division, in conjunction with the Director of the Division of Alcoholic Beverage Control and any local government official or entity, shall 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20E4B" w:rsidRPr="00111C59" w:rsidRDefault="00920E4B" w:rsidP="00920E4B">
      <w:r w:rsidRPr="00111C59">
        <w:tab/>
        <w:t>As used in this section, "brewery trail" means a series of limited and restricted license breweries identified by the division, which may be linked by geographic proximity and alignment, thematic consistency, historical consistency, brewing process, and resulting product.</w:t>
      </w:r>
    </w:p>
    <w:p w:rsidR="00920E4B" w:rsidRPr="00111C59" w:rsidRDefault="00920E4B" w:rsidP="00920E4B">
      <w:pPr>
        <w:tabs>
          <w:tab w:val="left" w:pos="1080"/>
        </w:tabs>
      </w:pPr>
    </w:p>
    <w:p w:rsidR="00111C59" w:rsidRPr="00111C59" w:rsidRDefault="00111C59" w:rsidP="002B05BA">
      <w:r w:rsidRPr="00111C59">
        <w:t>C.33:1-103  Limited brewery license, restricted brewery license; Internet website information.</w:t>
      </w:r>
    </w:p>
    <w:p w:rsidR="002B05BA" w:rsidRPr="00111C59" w:rsidRDefault="002B05BA" w:rsidP="002B05BA">
      <w:r w:rsidRPr="00111C59">
        <w:tab/>
        <w:t>2.</w:t>
      </w:r>
      <w:r w:rsidR="00FB726D">
        <w:tab/>
      </w:r>
      <w:r w:rsidRPr="00111C59">
        <w:t>a.</w:t>
      </w:r>
      <w:r w:rsidR="004F4230" w:rsidRPr="00111C59">
        <w:t xml:space="preserve"> </w:t>
      </w:r>
      <w:r w:rsidR="00FB726D">
        <w:t xml:space="preserve"> </w:t>
      </w:r>
      <w:bookmarkStart w:id="1" w:name="_GoBack"/>
      <w:bookmarkEnd w:id="1"/>
      <w:r w:rsidRPr="00111C59">
        <w:t>The division shall develop and maintain an Internet website providing information concerning every holder of a limited brewery license or restricted brewery license pursuant to R.S.33:1-10.  The information on the website shall be searchable and available as a list and as an interactive map, and shall:</w:t>
      </w:r>
    </w:p>
    <w:p w:rsidR="002B05BA" w:rsidRPr="00111C59" w:rsidRDefault="002B05BA" w:rsidP="002B05BA">
      <w:r w:rsidRPr="00111C59">
        <w:tab/>
        <w:t>(1)</w:t>
      </w:r>
      <w:r w:rsidRPr="00111C59">
        <w:tab/>
        <w:t>specify the location of each brewery and provide driving directions from the north, south, east, and west as well as directions by public transit where applicable;</w:t>
      </w:r>
    </w:p>
    <w:p w:rsidR="002B05BA" w:rsidRPr="00111C59" w:rsidRDefault="002B05BA" w:rsidP="002B05BA">
      <w:r w:rsidRPr="00111C59">
        <w:tab/>
        <w:t>(2)</w:t>
      </w:r>
      <w:r w:rsidRPr="00111C59">
        <w:tab/>
        <w:t>provide information about whether the brewery offers tours of its facilities, the frequency of tours, and hours during which tours are conducted;</w:t>
      </w:r>
    </w:p>
    <w:p w:rsidR="002B05BA" w:rsidRPr="00111C59" w:rsidRDefault="002B05BA" w:rsidP="002B05BA">
      <w:r w:rsidRPr="00111C59">
        <w:tab/>
        <w:t>(3)</w:t>
      </w:r>
      <w:r w:rsidRPr="00111C59">
        <w:tab/>
        <w:t>display photographs of the brewery;</w:t>
      </w:r>
    </w:p>
    <w:p w:rsidR="002B05BA" w:rsidRPr="00111C59" w:rsidRDefault="002B05BA" w:rsidP="002B05BA">
      <w:r w:rsidRPr="00111C59">
        <w:tab/>
        <w:t>(4)</w:t>
      </w:r>
      <w:r w:rsidRPr="00111C59">
        <w:tab/>
        <w:t>state the brewery's first year of operation or licensure pursuant to R.S.33:1-10;</w:t>
      </w:r>
    </w:p>
    <w:p w:rsidR="002B05BA" w:rsidRPr="00111C59" w:rsidRDefault="002B05BA" w:rsidP="002B05BA">
      <w:r w:rsidRPr="00111C59">
        <w:tab/>
        <w:t>(5)</w:t>
      </w:r>
      <w:r w:rsidRPr="00111C59">
        <w:tab/>
        <w:t xml:space="preserve">provide a description of the beverages brewed on site, including but not limited to the style, </w:t>
      </w:r>
      <w:r w:rsidRPr="00111C59">
        <w:rPr>
          <w:lang w:val="en"/>
        </w:rPr>
        <w:t>color, flavor, ingredients, production method</w:t>
      </w:r>
      <w:r w:rsidRPr="00111C59">
        <w:t>, and the alcohol-by-volume (ABV);</w:t>
      </w:r>
    </w:p>
    <w:p w:rsidR="002B05BA" w:rsidRPr="00111C59" w:rsidRDefault="002B05BA" w:rsidP="002B05BA">
      <w:r w:rsidRPr="00111C59">
        <w:tab/>
        <w:t>(6)</w:t>
      </w:r>
      <w:r w:rsidRPr="00111C59">
        <w:tab/>
        <w:t xml:space="preserve">inform visitors of whether the brewery is part of a specific brewery trail developed pursuant to section 1 of </w:t>
      </w:r>
      <w:r w:rsidR="00A26A9E">
        <w:t xml:space="preserve">P.L.2021, c.227 </w:t>
      </w:r>
      <w:r w:rsidR="00111C59" w:rsidRPr="00111C59">
        <w:t>(C.33:1-102)</w:t>
      </w:r>
      <w:r w:rsidRPr="00111C59">
        <w:t>; and</w:t>
      </w:r>
    </w:p>
    <w:p w:rsidR="002B05BA" w:rsidRPr="00111C59" w:rsidRDefault="002B05BA" w:rsidP="002B05BA">
      <w:r w:rsidRPr="00111C59">
        <w:tab/>
        <w:t>(7)</w:t>
      </w:r>
      <w:r w:rsidRPr="00111C59">
        <w:tab/>
        <w:t>provide contact information for each brewery, including each brewery's telephone number and Internet website address.</w:t>
      </w:r>
    </w:p>
    <w:p w:rsidR="002B05BA" w:rsidRPr="00111C59" w:rsidRDefault="002B05BA" w:rsidP="002B05BA">
      <w:r w:rsidRPr="00111C59">
        <w:tab/>
        <w:t>b.</w:t>
      </w:r>
      <w:r w:rsidRPr="00111C59">
        <w:tab/>
        <w:t>The division shall develop and publish on its website vacation itineraries based on specific brewery trails developed pursuant to section 1 of P.L.</w:t>
      </w:r>
      <w:r w:rsidR="00111C59" w:rsidRPr="00111C59">
        <w:t>2021</w:t>
      </w:r>
      <w:r w:rsidRPr="00111C59">
        <w:t>, c.</w:t>
      </w:r>
      <w:r w:rsidR="00111C59" w:rsidRPr="00111C59">
        <w:t>227 (C.33:1-102</w:t>
      </w:r>
      <w:r w:rsidRPr="00111C59">
        <w:t>), which shall identify for visitors surrounding attractions, restaurants, lodging, and other exhibits or places of entertainment in close proximity to the breweries on the brewery trail.  The division may solicit information from the holders of limited brewery licenses and restricted brewery licenses in the development of vacation itineraries.</w:t>
      </w:r>
    </w:p>
    <w:p w:rsidR="002B05BA" w:rsidRPr="00111C59" w:rsidRDefault="002B05BA" w:rsidP="002B05BA">
      <w:r w:rsidRPr="00111C59">
        <w:lastRenderedPageBreak/>
        <w:tab/>
        <w:t>c.</w:t>
      </w:r>
      <w:r w:rsidRPr="00111C59">
        <w:tab/>
        <w:t>In addition to publishing the information as required in subsection a. and b. of this section, the division may distribute the information by any other method it deems appropriate.</w:t>
      </w:r>
    </w:p>
    <w:p w:rsidR="002B05BA" w:rsidRPr="00111C59" w:rsidRDefault="002B05BA" w:rsidP="002B05BA">
      <w:r w:rsidRPr="00111C59">
        <w:tab/>
        <w:t>d.</w:t>
      </w:r>
      <w:r w:rsidRPr="00111C59">
        <w:tab/>
        <w:t>The director shall ensure that the Internet website is updated whenever a new brewery is granted a limited brewery license or restricted brewery license pursuant to R.S.33:1-10.  The division shall accept information, or changes to the website from the Director of the Division of Alcoholic Beverage Control, breweries, the New Jersey Brewers Association or the successor organization thereof, the Brewers Guild of New Jersey or the successor organization thereof, and entities that compile data on the State's breweries through an electronic submission form made available by the division on its Internet website.</w:t>
      </w:r>
    </w:p>
    <w:p w:rsidR="00920E4B" w:rsidRPr="00111C59" w:rsidRDefault="00920E4B" w:rsidP="00920E4B">
      <w:pPr>
        <w:rPr>
          <w:sz w:val="16"/>
          <w:szCs w:val="16"/>
        </w:rPr>
      </w:pPr>
    </w:p>
    <w:p w:rsidR="00751DE5" w:rsidRPr="00111C59" w:rsidRDefault="00751DE5" w:rsidP="00751D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11C59">
        <w:rPr>
          <w:spacing w:val="0"/>
        </w:rPr>
        <w:tab/>
      </w:r>
      <w:r w:rsidRPr="00111C59">
        <w:t>3.</w:t>
      </w:r>
      <w:r w:rsidRPr="00111C59">
        <w:tab/>
        <w:t>R.S.33:1-18 is amended to read as follows:</w:t>
      </w:r>
    </w:p>
    <w:p w:rsidR="00111C59" w:rsidRPr="00111C59" w:rsidRDefault="00111C59" w:rsidP="00751D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11C59" w:rsidRPr="00111C59" w:rsidRDefault="00111C59" w:rsidP="00751D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11C59">
        <w:t>Director to administer issuance of certain licenses.</w:t>
      </w:r>
    </w:p>
    <w:p w:rsidR="00751DE5" w:rsidRPr="00111C59" w:rsidRDefault="00751DE5" w:rsidP="00751DE5">
      <w:r w:rsidRPr="00111C59">
        <w:tab/>
        <w:t xml:space="preserve">33:1-18.  It shall be the duty of the director to administer the issuance of manufacturers', wholesalers', plenary retail transit, sporting facility, vendor, transportation and public warehouse licenses, in accordance with this chapter.  Upon issuing a limited brewery license or restricted brewery license pursuant to R.S.33:1-10, the </w:t>
      </w:r>
      <w:r w:rsidRPr="00111C59">
        <w:rPr>
          <w:spacing w:val="0"/>
        </w:rPr>
        <w:t>director</w:t>
      </w:r>
      <w:r w:rsidRPr="00111C59">
        <w:t xml:space="preserve"> shall notify the Director of the Division of Travel and Tourism of the name and address of the new licensee within 15 calendar days after issuance.</w:t>
      </w:r>
    </w:p>
    <w:p w:rsidR="00920E4B" w:rsidRPr="00111C59" w:rsidRDefault="00920E4B" w:rsidP="00920E4B"/>
    <w:p w:rsidR="00920E4B" w:rsidRPr="00111C59" w:rsidRDefault="00920E4B" w:rsidP="00920E4B">
      <w:r w:rsidRPr="00111C59">
        <w:tab/>
        <w:t>4.</w:t>
      </w:r>
      <w:r w:rsidRPr="00111C59">
        <w:tab/>
        <w:t>This act shall take effect immediately.</w:t>
      </w:r>
    </w:p>
    <w:p w:rsidR="004F4230" w:rsidRPr="00111C59" w:rsidRDefault="004F4230" w:rsidP="00920E4B"/>
    <w:p w:rsidR="00111C59" w:rsidRPr="00111C59" w:rsidRDefault="00111C59" w:rsidP="00111C59">
      <w:r>
        <w:tab/>
        <w:t>Approved September 24, 2021.</w:t>
      </w:r>
    </w:p>
    <w:sectPr w:rsidR="00111C59" w:rsidRPr="00111C59" w:rsidSect="00111C5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4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455" w:rsidRDefault="00430455">
      <w:r>
        <w:separator/>
      </w:r>
    </w:p>
  </w:endnote>
  <w:endnote w:type="continuationSeparator" w:id="0">
    <w:p w:rsidR="00430455" w:rsidRDefault="0043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59" w:rsidRDefault="00111C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59" w:rsidRPr="00111C59" w:rsidRDefault="00111C59" w:rsidP="00111C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59" w:rsidRPr="00111C59" w:rsidRDefault="00111C59" w:rsidP="00111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455" w:rsidRDefault="00430455">
      <w:r>
        <w:separator/>
      </w:r>
    </w:p>
  </w:footnote>
  <w:footnote w:type="continuationSeparator" w:id="0">
    <w:p w:rsidR="00430455" w:rsidRDefault="00430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59" w:rsidRDefault="00111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59" w:rsidRDefault="00111C59" w:rsidP="00111C59">
    <w:pPr>
      <w:pStyle w:val="bpuHeadSpon"/>
    </w:pPr>
    <w:r>
      <w:t>P.L. 2021, CHAPTER 227</w:t>
    </w:r>
  </w:p>
  <w:p w:rsidR="004F4230" w:rsidRDefault="004F4230" w:rsidP="00111C59">
    <w:pPr>
      <w:pStyle w:val="bpuHeadSpon"/>
    </w:pPr>
    <w:r>
      <w:fldChar w:fldCharType="begin"/>
    </w:r>
    <w:r>
      <w:instrText xml:space="preserve"> PAGE  \* MERGEFORMAT </w:instrText>
    </w:r>
    <w:r>
      <w:fldChar w:fldCharType="separate"/>
    </w:r>
    <w:r w:rsidR="00AC13BC">
      <w:rPr>
        <w:noProof/>
      </w:rPr>
      <w:t>2</w:t>
    </w:r>
    <w:r>
      <w:fldChar w:fldCharType="end"/>
    </w:r>
  </w:p>
  <w:p w:rsidR="004F4230" w:rsidRPr="00AF575C" w:rsidRDefault="004F4230" w:rsidP="00111C5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59" w:rsidRDefault="00111C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55"/>
    <w:rsid w:val="00000169"/>
    <w:rsid w:val="00004D4D"/>
    <w:rsid w:val="00007B70"/>
    <w:rsid w:val="00007DDD"/>
    <w:rsid w:val="00010512"/>
    <w:rsid w:val="00011BAB"/>
    <w:rsid w:val="000154F3"/>
    <w:rsid w:val="000203E7"/>
    <w:rsid w:val="00020E5B"/>
    <w:rsid w:val="000219C8"/>
    <w:rsid w:val="00030BB1"/>
    <w:rsid w:val="00035598"/>
    <w:rsid w:val="00045B00"/>
    <w:rsid w:val="00050BCA"/>
    <w:rsid w:val="000521CD"/>
    <w:rsid w:val="00057488"/>
    <w:rsid w:val="000654B5"/>
    <w:rsid w:val="0006579B"/>
    <w:rsid w:val="00065BBF"/>
    <w:rsid w:val="00065C37"/>
    <w:rsid w:val="000778CE"/>
    <w:rsid w:val="000843A9"/>
    <w:rsid w:val="00095699"/>
    <w:rsid w:val="000A2C96"/>
    <w:rsid w:val="000A384F"/>
    <w:rsid w:val="000A5654"/>
    <w:rsid w:val="000A6268"/>
    <w:rsid w:val="000A66D5"/>
    <w:rsid w:val="000A7D31"/>
    <w:rsid w:val="000B3B59"/>
    <w:rsid w:val="000B64A4"/>
    <w:rsid w:val="000C657D"/>
    <w:rsid w:val="000D114D"/>
    <w:rsid w:val="000D6A40"/>
    <w:rsid w:val="000D6DFF"/>
    <w:rsid w:val="000E4219"/>
    <w:rsid w:val="000E4294"/>
    <w:rsid w:val="000E4D8F"/>
    <w:rsid w:val="000E4DB1"/>
    <w:rsid w:val="000E5EF5"/>
    <w:rsid w:val="000F6E7F"/>
    <w:rsid w:val="000F7BFB"/>
    <w:rsid w:val="000F7FF6"/>
    <w:rsid w:val="00111C59"/>
    <w:rsid w:val="0011462B"/>
    <w:rsid w:val="00122532"/>
    <w:rsid w:val="001316C3"/>
    <w:rsid w:val="001330F6"/>
    <w:rsid w:val="00133BED"/>
    <w:rsid w:val="00136CE2"/>
    <w:rsid w:val="00140A92"/>
    <w:rsid w:val="00140FD3"/>
    <w:rsid w:val="00143A99"/>
    <w:rsid w:val="00150A42"/>
    <w:rsid w:val="00153466"/>
    <w:rsid w:val="001540B7"/>
    <w:rsid w:val="00154410"/>
    <w:rsid w:val="00156AE5"/>
    <w:rsid w:val="001762FB"/>
    <w:rsid w:val="00182504"/>
    <w:rsid w:val="00186D54"/>
    <w:rsid w:val="00191E4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E7E"/>
    <w:rsid w:val="00214614"/>
    <w:rsid w:val="0022067D"/>
    <w:rsid w:val="00231838"/>
    <w:rsid w:val="00232C5B"/>
    <w:rsid w:val="00232CCA"/>
    <w:rsid w:val="002373F3"/>
    <w:rsid w:val="002463CF"/>
    <w:rsid w:val="0026254F"/>
    <w:rsid w:val="00266FB9"/>
    <w:rsid w:val="00274341"/>
    <w:rsid w:val="0028159B"/>
    <w:rsid w:val="00296363"/>
    <w:rsid w:val="002A16E7"/>
    <w:rsid w:val="002A71FA"/>
    <w:rsid w:val="002B05BA"/>
    <w:rsid w:val="002B4DA4"/>
    <w:rsid w:val="002B67F7"/>
    <w:rsid w:val="002C58D4"/>
    <w:rsid w:val="002E1440"/>
    <w:rsid w:val="002E2980"/>
    <w:rsid w:val="00304565"/>
    <w:rsid w:val="00306F7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AFE"/>
    <w:rsid w:val="003B7F50"/>
    <w:rsid w:val="003C32D1"/>
    <w:rsid w:val="003C6FBF"/>
    <w:rsid w:val="003D2B0D"/>
    <w:rsid w:val="003D6256"/>
    <w:rsid w:val="003E3338"/>
    <w:rsid w:val="003E7B4E"/>
    <w:rsid w:val="003F145F"/>
    <w:rsid w:val="003F4A22"/>
    <w:rsid w:val="004040F9"/>
    <w:rsid w:val="00406A85"/>
    <w:rsid w:val="0041453D"/>
    <w:rsid w:val="00430455"/>
    <w:rsid w:val="0043108D"/>
    <w:rsid w:val="00434670"/>
    <w:rsid w:val="0044034B"/>
    <w:rsid w:val="0044404C"/>
    <w:rsid w:val="00470114"/>
    <w:rsid w:val="00470ABF"/>
    <w:rsid w:val="004770A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230"/>
    <w:rsid w:val="00501B0F"/>
    <w:rsid w:val="0050427A"/>
    <w:rsid w:val="00505402"/>
    <w:rsid w:val="0051355F"/>
    <w:rsid w:val="00515090"/>
    <w:rsid w:val="00520989"/>
    <w:rsid w:val="005311D7"/>
    <w:rsid w:val="00541C39"/>
    <w:rsid w:val="00541E58"/>
    <w:rsid w:val="00546499"/>
    <w:rsid w:val="005475CF"/>
    <w:rsid w:val="005501DB"/>
    <w:rsid w:val="00550854"/>
    <w:rsid w:val="005508CF"/>
    <w:rsid w:val="00560F96"/>
    <w:rsid w:val="0056610D"/>
    <w:rsid w:val="005743F6"/>
    <w:rsid w:val="00574518"/>
    <w:rsid w:val="005836AB"/>
    <w:rsid w:val="00585FA1"/>
    <w:rsid w:val="005866AA"/>
    <w:rsid w:val="005876F1"/>
    <w:rsid w:val="00592664"/>
    <w:rsid w:val="0059343F"/>
    <w:rsid w:val="00596B76"/>
    <w:rsid w:val="00597278"/>
    <w:rsid w:val="005C0288"/>
    <w:rsid w:val="005C7C01"/>
    <w:rsid w:val="005D28BC"/>
    <w:rsid w:val="005D5980"/>
    <w:rsid w:val="005E5083"/>
    <w:rsid w:val="005F1C6B"/>
    <w:rsid w:val="006005C9"/>
    <w:rsid w:val="00601E45"/>
    <w:rsid w:val="00602497"/>
    <w:rsid w:val="00603129"/>
    <w:rsid w:val="00612255"/>
    <w:rsid w:val="00615CB7"/>
    <w:rsid w:val="006222E7"/>
    <w:rsid w:val="00623F5E"/>
    <w:rsid w:val="00624F54"/>
    <w:rsid w:val="00626BB3"/>
    <w:rsid w:val="006414CF"/>
    <w:rsid w:val="0064213F"/>
    <w:rsid w:val="006461F6"/>
    <w:rsid w:val="006572E9"/>
    <w:rsid w:val="00660602"/>
    <w:rsid w:val="006612A0"/>
    <w:rsid w:val="00667A05"/>
    <w:rsid w:val="00671CE6"/>
    <w:rsid w:val="006808C6"/>
    <w:rsid w:val="00680D5F"/>
    <w:rsid w:val="00686754"/>
    <w:rsid w:val="006878F9"/>
    <w:rsid w:val="00687F9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DE5"/>
    <w:rsid w:val="00752616"/>
    <w:rsid w:val="0075577B"/>
    <w:rsid w:val="00757B3B"/>
    <w:rsid w:val="00762366"/>
    <w:rsid w:val="007676EB"/>
    <w:rsid w:val="0076794B"/>
    <w:rsid w:val="00771F97"/>
    <w:rsid w:val="00772A40"/>
    <w:rsid w:val="0077700A"/>
    <w:rsid w:val="00792EDF"/>
    <w:rsid w:val="0079623B"/>
    <w:rsid w:val="007A0026"/>
    <w:rsid w:val="007A216D"/>
    <w:rsid w:val="007B2482"/>
    <w:rsid w:val="007B43E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55B"/>
    <w:rsid w:val="008A59FC"/>
    <w:rsid w:val="008B313B"/>
    <w:rsid w:val="008B4545"/>
    <w:rsid w:val="008B6E84"/>
    <w:rsid w:val="008C6FA9"/>
    <w:rsid w:val="008D35C6"/>
    <w:rsid w:val="008D455C"/>
    <w:rsid w:val="008D62DB"/>
    <w:rsid w:val="008E3B9B"/>
    <w:rsid w:val="008E4F67"/>
    <w:rsid w:val="008F6A7A"/>
    <w:rsid w:val="009012CE"/>
    <w:rsid w:val="00902B2D"/>
    <w:rsid w:val="00915B98"/>
    <w:rsid w:val="00920E4B"/>
    <w:rsid w:val="00933C9C"/>
    <w:rsid w:val="0094377E"/>
    <w:rsid w:val="009467BF"/>
    <w:rsid w:val="0094723D"/>
    <w:rsid w:val="009564BC"/>
    <w:rsid w:val="0095650E"/>
    <w:rsid w:val="0096193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B9"/>
    <w:rsid w:val="00A12C37"/>
    <w:rsid w:val="00A15F7D"/>
    <w:rsid w:val="00A16418"/>
    <w:rsid w:val="00A224BB"/>
    <w:rsid w:val="00A22502"/>
    <w:rsid w:val="00A26A9E"/>
    <w:rsid w:val="00A40A31"/>
    <w:rsid w:val="00A469CC"/>
    <w:rsid w:val="00A55E7F"/>
    <w:rsid w:val="00A62CAF"/>
    <w:rsid w:val="00A63229"/>
    <w:rsid w:val="00A64CED"/>
    <w:rsid w:val="00A7050B"/>
    <w:rsid w:val="00A721B4"/>
    <w:rsid w:val="00A72513"/>
    <w:rsid w:val="00A95220"/>
    <w:rsid w:val="00AA2A56"/>
    <w:rsid w:val="00AA3B15"/>
    <w:rsid w:val="00AA6194"/>
    <w:rsid w:val="00AA64D0"/>
    <w:rsid w:val="00AB4674"/>
    <w:rsid w:val="00AB4C5C"/>
    <w:rsid w:val="00AC13BC"/>
    <w:rsid w:val="00AC33E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8DC"/>
    <w:rsid w:val="00B809B3"/>
    <w:rsid w:val="00B80AFD"/>
    <w:rsid w:val="00B85176"/>
    <w:rsid w:val="00B854DC"/>
    <w:rsid w:val="00B90F81"/>
    <w:rsid w:val="00B91BF9"/>
    <w:rsid w:val="00BB2482"/>
    <w:rsid w:val="00BC4545"/>
    <w:rsid w:val="00BD79EC"/>
    <w:rsid w:val="00BE204A"/>
    <w:rsid w:val="00BE26FC"/>
    <w:rsid w:val="00BF23C7"/>
    <w:rsid w:val="00BF7456"/>
    <w:rsid w:val="00C006D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ABF"/>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41C"/>
    <w:rsid w:val="00DD1E46"/>
    <w:rsid w:val="00DF4E47"/>
    <w:rsid w:val="00E0012A"/>
    <w:rsid w:val="00E025E4"/>
    <w:rsid w:val="00E03582"/>
    <w:rsid w:val="00E05DFC"/>
    <w:rsid w:val="00E23156"/>
    <w:rsid w:val="00E33D7F"/>
    <w:rsid w:val="00E44D94"/>
    <w:rsid w:val="00E500AD"/>
    <w:rsid w:val="00E53E99"/>
    <w:rsid w:val="00E66E37"/>
    <w:rsid w:val="00E73613"/>
    <w:rsid w:val="00E73A9B"/>
    <w:rsid w:val="00E74087"/>
    <w:rsid w:val="00E7752C"/>
    <w:rsid w:val="00E8052E"/>
    <w:rsid w:val="00E8330C"/>
    <w:rsid w:val="00E84646"/>
    <w:rsid w:val="00E875D8"/>
    <w:rsid w:val="00E87B2A"/>
    <w:rsid w:val="00EB0958"/>
    <w:rsid w:val="00EB167F"/>
    <w:rsid w:val="00EB28D8"/>
    <w:rsid w:val="00EB6042"/>
    <w:rsid w:val="00EB71AE"/>
    <w:rsid w:val="00EC050B"/>
    <w:rsid w:val="00EE77BF"/>
    <w:rsid w:val="00EF5225"/>
    <w:rsid w:val="00EF6448"/>
    <w:rsid w:val="00F0415D"/>
    <w:rsid w:val="00F14E45"/>
    <w:rsid w:val="00F17CFC"/>
    <w:rsid w:val="00F42480"/>
    <w:rsid w:val="00F540AF"/>
    <w:rsid w:val="00F62572"/>
    <w:rsid w:val="00F62D88"/>
    <w:rsid w:val="00F6488F"/>
    <w:rsid w:val="00F70CF6"/>
    <w:rsid w:val="00F85DDC"/>
    <w:rsid w:val="00F91244"/>
    <w:rsid w:val="00F95319"/>
    <w:rsid w:val="00FB3056"/>
    <w:rsid w:val="00FB309C"/>
    <w:rsid w:val="00FB3C7C"/>
    <w:rsid w:val="00FB6E52"/>
    <w:rsid w:val="00FB726D"/>
    <w:rsid w:val="00FC5994"/>
    <w:rsid w:val="00FD2897"/>
    <w:rsid w:val="00FD4421"/>
    <w:rsid w:val="00FD4591"/>
    <w:rsid w:val="00FE2343"/>
    <w:rsid w:val="00FE4B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CC669A"/>
  <w15:docId w15:val="{381444A5-8370-4845-B697-7BA8BFB2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6DE"/>
  </w:style>
  <w:style w:type="paragraph" w:styleId="BalloonText">
    <w:name w:val="Balloon Text"/>
    <w:basedOn w:val="Normal"/>
    <w:link w:val="BalloonTextChar"/>
    <w:semiHidden/>
    <w:unhideWhenUsed/>
    <w:rsid w:val="00641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4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EC7ED-7912-4297-AEAF-64529B6AB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704</Words>
  <Characters>3994</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P.L. 2021, c.227</vt:lpstr>
    </vt:vector>
  </TitlesOfParts>
  <Manager>Kenneth P. Howard</Manager>
  <Company>OFFICE of LEGISLATIVE SERVICES</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c.227 (A1091 2R)</dc:title>
  <dc:creator>Assembly, No. 1091 (Second Reprint)</dc:creator>
  <cp:keywords>A1091|2| ||0|0|!|0|</cp:keywords>
  <dc:description>PREFILED 2020_x000d_
T/R 10/8/20_x000d_
Amended 10/29/20_x000d_
Amended 3/22/21</dc:description>
  <cp:lastModifiedBy>Franks, Denise</cp:lastModifiedBy>
  <cp:revision>2</cp:revision>
  <cp:lastPrinted>2021-06-04T15:42:00Z</cp:lastPrinted>
  <dcterms:created xsi:type="dcterms:W3CDTF">2021-11-23T14:54:00Z</dcterms:created>
  <dcterms:modified xsi:type="dcterms:W3CDTF">2021-11-23T14:54:00Z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c.227</vt:lpwstr>
  </property>
</Properties>
</file>