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169" w:rsidRPr="00894169" w:rsidRDefault="00894169" w:rsidP="00894169">
      <w:pPr>
        <w:pStyle w:val="HangingAnAct"/>
        <w:jc w:val="center"/>
        <w:rPr>
          <w:rStyle w:val="BillHead"/>
        </w:rPr>
      </w:pPr>
      <w:bookmarkStart w:id="0" w:name="LCPL"/>
      <w:bookmarkEnd w:id="0"/>
      <w:r w:rsidRPr="00894169">
        <w:rPr>
          <w:rStyle w:val="BillHead"/>
        </w:rPr>
        <w:t>CHAPTER 252</w:t>
      </w:r>
    </w:p>
    <w:p w:rsidR="00894169" w:rsidRPr="00894169" w:rsidRDefault="00894169" w:rsidP="00894169">
      <w:pPr>
        <w:pStyle w:val="HangingAnAct"/>
        <w:jc w:val="center"/>
        <w:rPr>
          <w:rStyle w:val="BillHead"/>
        </w:rPr>
      </w:pPr>
    </w:p>
    <w:p w:rsidR="00B50BDD" w:rsidRPr="00894169" w:rsidRDefault="00B50BDD" w:rsidP="00894169">
      <w:pPr>
        <w:pStyle w:val="HangingAnAct"/>
        <w:jc w:val="left"/>
        <w:rPr>
          <w:rStyle w:val="HangingAnActChar"/>
        </w:rPr>
      </w:pPr>
      <w:r w:rsidRPr="00894169">
        <w:rPr>
          <w:rStyle w:val="BillHead"/>
        </w:rPr>
        <w:t>An Act</w:t>
      </w:r>
      <w:r w:rsidRPr="00894169">
        <w:rPr>
          <w:rStyle w:val="HangingAnActChar"/>
        </w:rPr>
        <w:t xml:space="preserve"> concerning medical cannabis and amending P.L.2009, c.307 </w:t>
      </w:r>
      <w:r w:rsidRPr="00894169">
        <w:rPr>
          <w:rStyle w:val="HangingAnActChar"/>
          <w:spacing w:val="0"/>
        </w:rPr>
        <w:t>and P.L.2019, c.153</w:t>
      </w:r>
      <w:r w:rsidRPr="00894169">
        <w:rPr>
          <w:rStyle w:val="HangingAnActChar"/>
        </w:rPr>
        <w:t>.</w:t>
      </w:r>
    </w:p>
    <w:p w:rsidR="000B1054" w:rsidRPr="00894169" w:rsidRDefault="000B1054" w:rsidP="000B1054"/>
    <w:p w:rsidR="00686AEB" w:rsidRPr="00894169" w:rsidRDefault="00686AEB" w:rsidP="00686AEB">
      <w:r w:rsidRPr="00894169">
        <w:tab/>
      </w:r>
      <w:r w:rsidR="00B63C77" w:rsidRPr="00894169">
        <w:rPr>
          <w:rStyle w:val="BillHeading2"/>
        </w:rPr>
        <w:t>Be It Enacted</w:t>
      </w:r>
      <w:r w:rsidRPr="00894169">
        <w:rPr>
          <w:rStyle w:val="BillHeading2"/>
        </w:rPr>
        <w:t xml:space="preserve"> </w:t>
      </w:r>
      <w:r w:rsidR="00B63C77" w:rsidRPr="00894169">
        <w:rPr>
          <w:rStyle w:val="BillLanguage"/>
        </w:rPr>
        <w:t>by the Senate and General Assembly of the State of New Jersey:</w:t>
      </w:r>
    </w:p>
    <w:p w:rsidR="00686AEB" w:rsidRPr="00894169" w:rsidRDefault="00686AEB" w:rsidP="00686AEB"/>
    <w:p w:rsidR="00A80BB1" w:rsidRDefault="00A80BB1" w:rsidP="00A80BB1">
      <w:r w:rsidRPr="00894169">
        <w:tab/>
        <w:t>1.</w:t>
      </w:r>
      <w:r w:rsidRPr="00894169">
        <w:tab/>
        <w:t>Section 7 of P.L.2009, c.307 (C.24:6I-7) is amended to read as follows:</w:t>
      </w:r>
    </w:p>
    <w:p w:rsidR="00894169" w:rsidRDefault="00894169" w:rsidP="00A80BB1"/>
    <w:p w:rsidR="00894169" w:rsidRDefault="00894169" w:rsidP="00A80BB1">
      <w:pPr>
        <w:tabs>
          <w:tab w:val="clear" w:pos="1440"/>
          <w:tab w:val="left" w:pos="1080"/>
        </w:tabs>
      </w:pPr>
      <w:r w:rsidRPr="00894169">
        <w:t>C.24:6I-7</w:t>
      </w:r>
      <w:r>
        <w:t xml:space="preserve">  Application</w:t>
      </w:r>
      <w:r w:rsidR="000E096D">
        <w:t>s</w:t>
      </w:r>
      <w:r>
        <w:t xml:space="preserve"> for permits.</w:t>
      </w:r>
    </w:p>
    <w:p w:rsidR="00A80BB1" w:rsidRPr="00894169" w:rsidRDefault="00376A99" w:rsidP="00A80BB1">
      <w:pPr>
        <w:tabs>
          <w:tab w:val="clear" w:pos="1440"/>
          <w:tab w:val="left" w:pos="1080"/>
        </w:tabs>
      </w:pPr>
      <w:r>
        <w:tab/>
        <w:t>7.</w:t>
      </w:r>
      <w:r>
        <w:tab/>
      </w:r>
      <w:r w:rsidR="00D347D7" w:rsidRPr="00894169">
        <w:t xml:space="preserve">a. </w:t>
      </w:r>
      <w:r>
        <w:t xml:space="preserve"> </w:t>
      </w:r>
      <w:r w:rsidR="00A80BB1" w:rsidRPr="00894169">
        <w:t xml:space="preserve">(1) </w:t>
      </w:r>
      <w:r>
        <w:t xml:space="preserve"> </w:t>
      </w:r>
      <w:bookmarkStart w:id="1" w:name="_GoBack"/>
      <w:bookmarkEnd w:id="1"/>
      <w:r w:rsidR="00A80BB1" w:rsidRPr="00894169">
        <w:t>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80BB1" w:rsidRPr="00894169" w:rsidRDefault="00D347D7" w:rsidP="00A80BB1">
      <w:r w:rsidRPr="00894169">
        <w:tab/>
        <w:t xml:space="preserve">(2) </w:t>
      </w:r>
      <w:r w:rsidR="00376A99">
        <w:t xml:space="preserve"> </w:t>
      </w:r>
      <w:r w:rsidRPr="00894169">
        <w:t>(a)</w:t>
      </w:r>
      <w:r w:rsidR="00A80BB1" w:rsidRPr="00894169">
        <w:t xml:space="preserve"> </w:t>
      </w:r>
      <w:r w:rsidR="00376A99">
        <w:t xml:space="preserve"> </w:t>
      </w:r>
      <w:r w:rsidR="00A80BB1" w:rsidRPr="00894169">
        <w:t>For a period of 18 months after the effective date of P.L.2019, c.153 (C.24:6I-5.1</w:t>
      </w:r>
      <w:r w:rsidR="00376A99">
        <w:t> </w:t>
      </w:r>
      <w:r w:rsidR="00A80BB1" w:rsidRPr="00894169">
        <w:t>et</w:t>
      </w:r>
      <w:r w:rsidR="00376A99">
        <w:t> </w:t>
      </w:r>
      <w:r w:rsidR="00A80BB1" w:rsidRPr="00894169">
        <w:t>al.):</w:t>
      </w:r>
      <w:r w:rsidR="00376A99">
        <w:t> </w:t>
      </w:r>
    </w:p>
    <w:p w:rsidR="00A80BB1" w:rsidRPr="00894169" w:rsidRDefault="00A80BB1" w:rsidP="00A80BB1">
      <w:r w:rsidRPr="00894169">
        <w:tab/>
        <w:t>(i)</w:t>
      </w:r>
      <w:r w:rsidRPr="00894169">
        <w:tab/>
        <w:t>no applicant may concurrently hold more than one permit issued by the commission pursuant to this section, regardless of type; and</w:t>
      </w:r>
    </w:p>
    <w:p w:rsidR="00A80BB1" w:rsidRPr="00894169" w:rsidRDefault="00A80BB1" w:rsidP="00A80BB1">
      <w:r w:rsidRPr="00894169">
        <w:tab/>
        <w:t>(ii)</w:t>
      </w:r>
      <w:r w:rsidRPr="00894169">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A80BB1" w:rsidRPr="00894169" w:rsidRDefault="00A80BB1" w:rsidP="00A80BB1">
      <w:r w:rsidRPr="00894169">
        <w:tab/>
        <w:t>(b)</w:t>
      </w:r>
      <w:r w:rsidRPr="00894169">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w:t>
      </w:r>
      <w:r w:rsidR="00552C06" w:rsidRPr="00894169">
        <w:t>the permit holder during the 18-</w:t>
      </w:r>
      <w:r w:rsidRPr="00894169">
        <w:t xml:space="preserve">month period. </w:t>
      </w:r>
    </w:p>
    <w:p w:rsidR="00A80BB1" w:rsidRPr="00894169" w:rsidRDefault="00122F81" w:rsidP="00A80BB1">
      <w:r>
        <w:tab/>
        <w:t xml:space="preserve">(c) (i) </w:t>
      </w:r>
      <w:r w:rsidR="00A80BB1" w:rsidRPr="00894169">
        <w:t>The provisions of subparagraph (a) of this paragraph shall not apply to any alternative treatment center that was issued a permit prior to the effective date of P.L.2019, c.153 (C.24:6I-5.1</w:t>
      </w:r>
      <w:r w:rsidR="00894169">
        <w:t xml:space="preserve"> </w:t>
      </w:r>
      <w:r w:rsidR="00A80BB1" w:rsidRPr="00894169">
        <w:t>et</w:t>
      </w:r>
      <w:r w:rsidR="00894169">
        <w:t xml:space="preserve"> </w:t>
      </w:r>
      <w:r w:rsidR="00A80BB1" w:rsidRPr="00894169">
        <w:t>al.),</w:t>
      </w:r>
      <w:r w:rsidR="00894169">
        <w:t xml:space="preserve"> </w:t>
      </w:r>
      <w:r w:rsidR="00A80BB1" w:rsidRPr="00894169">
        <w:t xml:space="preserve">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w:t>
      </w:r>
      <w:r w:rsidR="00A80BB1" w:rsidRPr="00894169">
        <w:lastRenderedPageBreak/>
        <w:t xml:space="preserve">engage in any conduct authorized pursuant to those permits in relation to the cultivation, manufacturing, and dispensing of medical cannabis.  </w:t>
      </w:r>
    </w:p>
    <w:p w:rsidR="00F15399" w:rsidRPr="00894169" w:rsidRDefault="00F15399" w:rsidP="00F15399">
      <w:r w:rsidRPr="00894169">
        <w:tab/>
        <w:t>(ii)</w:t>
      </w:r>
      <w:r w:rsidRPr="00894169">
        <w:tab/>
        <w:t>In addition, each of the alternative treatment centers described in subsubparagraph (i) of this subparagraph, to which the provisions of subparagraph (a) of this paragraph shall not apply, shall, upon the adoption of the initial rules and regulations by the commission pursuant to subparagraph (a) of paragraph (1) of subsection d. of section 6 of P.L.2021, c.16 (C.24:6I-34), be deemed to either concurrently hold a Class 1 Cannabis Cultivator license, a Class 2 Cannabis Manufacturer License, a Class 5 Cannabis Retailer license, plus an additional Class 5 Cannabis Retailer license for each satellite dispensary authorized and established by the alternative treatment center pursuant to subparagraph (d) of this paragraph, and a Class 6 Cannabis Delivery license, or hold a Class 3 Cannabis Wholesaler license, and may also be deemed to hold a Class 4 Cannabis Distributor license.  Any alternative treatment center deemed to hold one or more licenses as described in this subsubparagraph may begin to operate as any authorized class of cannabis establishment, or establishment and delivery service, or as a cannabis wholesaler and distributor, upon receipt of written approval from the municipality in which the proposed establishment or delivery service, or distributor is to be located and obtaining an initial license or licenses, as applicable, issued by the commission pursuant to paragraph (3) of subsection a. of section 33 of P.L.2021, c.16 (C.24:6I-46).</w:t>
      </w:r>
    </w:p>
    <w:p w:rsidR="00A80BB1" w:rsidRPr="00894169" w:rsidRDefault="00A80BB1" w:rsidP="00A80BB1">
      <w:r w:rsidRPr="00894169">
        <w:tab/>
        <w:t>(d)</w:t>
      </w:r>
      <w:r w:rsidR="001A3908" w:rsidRPr="00894169">
        <w:t xml:space="preserve"> </w:t>
      </w:r>
      <w:r w:rsidRPr="00894169">
        <w:t>(i)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5869AE" w:rsidRDefault="00A80BB1" w:rsidP="00A80BB1">
      <w:r w:rsidRPr="00894169">
        <w:tab/>
        <w:t>(ii)</w:t>
      </w:r>
      <w:r w:rsidRPr="00894169">
        <w:tab/>
        <w:t>Notwithstanding the provisions of subsubparagraph (i) of this subparagraph, an investor, investor group</w:t>
      </w:r>
      <w:r w:rsidR="005869AE">
        <w:t>,</w:t>
      </w:r>
      <w:r w:rsidR="00A65F5E">
        <w:t xml:space="preserve"> or fund </w:t>
      </w:r>
      <w:r w:rsidRPr="00894169">
        <w:t xml:space="preserve">that </w:t>
      </w:r>
      <w:r w:rsidR="00A12F93">
        <w:t xml:space="preserve">provides significant financial </w:t>
      </w:r>
      <w:r w:rsidRPr="00894169">
        <w:t>or technical assistance or the significant use of intellectual property</w:t>
      </w:r>
      <w:r w:rsidR="005869AE">
        <w:t>,</w:t>
      </w:r>
      <w:r w:rsidRPr="00894169">
        <w:t xml:space="preserve"> or a combination thereof, to an applicant for a medical cannabis disp</w:t>
      </w:r>
      <w:r w:rsidR="00A12F93">
        <w:t xml:space="preserve">ensary permit, which applicant </w:t>
      </w:r>
      <w:r w:rsidRPr="00894169">
        <w:t>has been certified as a minority business pursuant to P.L.1986, c.195 (C.52:27H-21.18</w:t>
      </w:r>
      <w:r w:rsidR="00894169">
        <w:t xml:space="preserve"> </w:t>
      </w:r>
      <w:r w:rsidRPr="00894169">
        <w:t>et</w:t>
      </w:r>
      <w:r w:rsidR="00894169">
        <w:t xml:space="preserve"> </w:t>
      </w:r>
      <w:r w:rsidRPr="00894169">
        <w:t>seq.),</w:t>
      </w:r>
      <w:r w:rsidR="00894169">
        <w:t xml:space="preserve"> </w:t>
      </w:r>
      <w:r w:rsidRPr="00894169">
        <w:t>a women's business pursuant to P.L.1986, c.195 (C.52:27H-21.18 et seq.)</w:t>
      </w:r>
      <w:r w:rsidR="005869AE">
        <w:t>,</w:t>
      </w:r>
      <w:r w:rsidR="00A12F93">
        <w:t xml:space="preserve"> or </w:t>
      </w:r>
      <w:r w:rsidRPr="00894169">
        <w:t>is a disabled-veterans' business, as defined in section 2 of P.L.2015, c.116 (</w:t>
      </w:r>
      <w:r w:rsidR="00A12F93">
        <w:t xml:space="preserve">C.52:32-31.2), may own up to a </w:t>
      </w:r>
      <w:r w:rsidRPr="00894169">
        <w:t xml:space="preserve">35 percent interest in up to seven entities that have been issued a medical cannabis dispensary permit, provided that each such medical cannabis dispensary is a certified minority or women’s business or a disabled-veterans’ business, and the terms of the agreement to provide significant financial or technical assistance or the significant use of intellectual property, or a combination thereof, whether provided in the form of equity, a loan, or otherwise, including interest rates, returns, and fees, are commercially reasonable based on the terms generally provided to comparable businesses.  The terms of the agreement for the provision of significant financial or technical assistance or </w:t>
      </w:r>
      <w:r w:rsidRPr="00894169">
        <w:lastRenderedPageBreak/>
        <w:t>the significant use of intellectual property</w:t>
      </w:r>
      <w:r w:rsidR="005869AE">
        <w:t>,</w:t>
      </w:r>
      <w:r w:rsidRPr="00894169">
        <w:t xml:space="preserve"> or a combination thereof, may include performance, quality, and other requirements as a condition of providing the financial or technical assistance or use of intellectual property.  An applicant for a medical cannabis dispensary permit that has or will receive significant financial or technical assistance or the significant use of intellectual property under this subsubparagraph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p>
    <w:p w:rsidR="005869AE" w:rsidRDefault="00A80BB1" w:rsidP="00A80BB1">
      <w:r w:rsidRPr="00894169">
        <w:tab/>
        <w:t>An applicant for a medical cannabis dispensary permit that receives significant financial or technical assistance or the significant use of intellectual property under this subsubparagraph shall pay back to the investor, investor group, or fund the full value of the financial or technical assistance or intellectual property provided under the agreement, plus any applicable interest and fees, in a period not less than five years</w:t>
      </w:r>
      <w:r w:rsidR="005869AE">
        <w:t xml:space="preserve"> </w:t>
      </w:r>
      <w:r w:rsidRPr="00894169">
        <w:t>after the date of the agreement if the full value of the assistance or property is less than $100,000, in a period not less than seven years after the date of the agreement if the full value of the assistance or property is between $100,001 and $250,000, in a period not less than 10 years after the date of agreement if the full value of the assistance or property is between $250,001 and $500,000, and, subject to any terms and conditions imposed by a lender, in a period not less than 10 years after the date of the agreement if the full value of the assistance or property is greater than $500,000.  An investor, investor group, or fund that has acquired an ownership interest in one or more entities that have been issued a medical cannabis dispensary permit as authorized under this subsubparagraph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p>
    <w:p w:rsidR="00A80BB1" w:rsidRPr="00894169" w:rsidRDefault="00A80BB1" w:rsidP="00A80BB1">
      <w:r w:rsidRPr="00894169">
        <w:tab/>
        <w:t>In no case may the controlling interest in the entity that holds</w:t>
      </w:r>
      <w:r w:rsidR="002224FC">
        <w:t xml:space="preserve"> </w:t>
      </w:r>
      <w:r w:rsidRPr="00894169">
        <w:t>a medical cannabis dispensary permit in which an investor, investor group, or fund owns an interest as authorized under this subsubparagraph revert to the investor, investor group</w:t>
      </w:r>
      <w:r w:rsidR="005869AE">
        <w:t>,</w:t>
      </w:r>
      <w:r w:rsidRPr="00894169">
        <w:t xml:space="preserve"> or fund in the event of a default or failure by the certified minority or women’s business or disabled-veterans’ business, as applicable, and any such controlling interest may only be transferred to a certified minority or women’s business or </w:t>
      </w:r>
      <w:r w:rsidR="005869AE">
        <w:t>a disabled-veterans’ business.</w:t>
      </w:r>
    </w:p>
    <w:p w:rsidR="00A80BB1" w:rsidRPr="00894169" w:rsidRDefault="00A80BB1" w:rsidP="00A80BB1">
      <w:r w:rsidRPr="00894169">
        <w:tab/>
        <w:t>An entity issued a medical cannabis cultivator, medical cannabis manufacturer, or medical cannabis dispensary permit, or an individual associated with the ownership or management of the entity, may participate in an investor group or a fund that meets the requir</w:t>
      </w:r>
      <w:r w:rsidR="00122F81">
        <w:t>ements of this subsubparagraph</w:t>
      </w:r>
      <w:r w:rsidRPr="00894169">
        <w:t>.</w:t>
      </w:r>
    </w:p>
    <w:p w:rsidR="00A80BB1" w:rsidRPr="00894169" w:rsidRDefault="00A80BB1" w:rsidP="00A80BB1">
      <w:r w:rsidRPr="00894169">
        <w:tab/>
        <w:t>(e)</w:t>
      </w:r>
      <w:r w:rsidRPr="00894169">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80BB1" w:rsidRPr="00894169" w:rsidRDefault="00A80BB1" w:rsidP="00A80BB1">
      <w:r w:rsidRPr="00894169">
        <w:tab/>
        <w:t>(f)</w:t>
      </w:r>
      <w:r w:rsidRPr="00894169">
        <w:tab/>
        <w:t xml:space="preserve">Any medical cannabis dispensary permit holder may be approved </w:t>
      </w:r>
      <w:r w:rsidR="00464F32">
        <w:t xml:space="preserve">by the commission to operate a </w:t>
      </w:r>
      <w:r w:rsidRPr="00894169">
        <w:t>cannabis consumption area, provided that the permit holder otherwise meets the requirements of section 28 of P.L.2019, c.153 (C.24:6I-21).</w:t>
      </w:r>
    </w:p>
    <w:p w:rsidR="00A80BB1" w:rsidRPr="00894169" w:rsidRDefault="00A80BB1" w:rsidP="00A80BB1">
      <w:r w:rsidRPr="00894169">
        <w:tab/>
        <w:t>(g)</w:t>
      </w:r>
      <w:r w:rsidRPr="00894169">
        <w:tab/>
        <w:t xml:space="preserve">An alternative treatment center that was issued a permit prior to the effective date of P.L.2019, c.153 (C.24:6I-5.1 et al.), that was issued a permit after the effective date of P.L.2019, c.153 (C.24:6I-5.1 et al.) pursuant to an application submitted pursuant to a request </w:t>
      </w:r>
      <w:r w:rsidRPr="00894169">
        <w:lastRenderedPageBreak/>
        <w:t>for applications published in the New Jersey Register prior to the effective date of P.L.2019, c.153 (C.24:6I-5.1 et al.), or that was issued a permit after the effective date of P.L.2019, c.153 (C.24:6I-5.1</w:t>
      </w:r>
      <w:r w:rsidR="00894169">
        <w:t xml:space="preserve"> </w:t>
      </w:r>
      <w:r w:rsidRPr="00894169">
        <w:t>et</w:t>
      </w:r>
      <w:r w:rsidR="00894169">
        <w:t xml:space="preserve"> </w:t>
      </w:r>
      <w:r w:rsidRPr="00894169">
        <w:t>al.)</w:t>
      </w:r>
      <w:r w:rsidR="00894169">
        <w:t xml:space="preserve"> </w:t>
      </w:r>
      <w:r w:rsidRPr="00894169">
        <w:t>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552C06" w:rsidRPr="00894169" w:rsidRDefault="00730C37" w:rsidP="00552C06">
      <w:pPr>
        <w:spacing w:line="300" w:lineRule="auto"/>
      </w:pPr>
      <w:r w:rsidRPr="00894169">
        <w:tab/>
      </w:r>
      <w:r w:rsidR="00552C06" w:rsidRPr="00894169">
        <w:t xml:space="preserve">As used in this subparagraph,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w:t>
      </w:r>
      <w:r w:rsidR="000E096D">
        <w:t>s.</w:t>
      </w:r>
      <w:r w:rsidR="00552C06" w:rsidRPr="00894169">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w:t>
      </w:r>
    </w:p>
    <w:p w:rsidR="00552C06" w:rsidRPr="00894169" w:rsidRDefault="00730C37" w:rsidP="00894169">
      <w:pPr>
        <w:spacing w:line="300" w:lineRule="auto"/>
      </w:pPr>
      <w:r w:rsidRPr="00894169">
        <w:tab/>
      </w:r>
      <w:r w:rsidR="00552C06" w:rsidRPr="00894169">
        <w:t>(h) 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w:t>
      </w:r>
      <w:r w:rsidR="000E096D">
        <w:t xml:space="preserve"> </w:t>
      </w:r>
      <w:r w:rsidR="00552C06" w:rsidRPr="00894169">
        <w:t>shall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w:t>
      </w:r>
      <w:r w:rsidRPr="00894169">
        <w:t>2021</w:t>
      </w:r>
      <w:r w:rsidR="00552C06" w:rsidRPr="00894169">
        <w:t>, c.</w:t>
      </w:r>
      <w:r w:rsidRPr="00894169">
        <w:t>16</w:t>
      </w:r>
      <w:r w:rsidR="00552C06" w:rsidRPr="00894169">
        <w:t xml:space="preserve"> (C.</w:t>
      </w:r>
      <w:r w:rsidRPr="00894169">
        <w:t xml:space="preserve"> 24:6I-38</w:t>
      </w:r>
      <w:r w:rsidR="00552C06" w:rsidRPr="00894169">
        <w:t>).</w:t>
      </w:r>
    </w:p>
    <w:p w:rsidR="00A80BB1" w:rsidRPr="00894169" w:rsidRDefault="00A80BB1" w:rsidP="00A80BB1">
      <w:r w:rsidRPr="00894169">
        <w:tab/>
        <w:t>(3)</w:t>
      </w:r>
      <w:r w:rsidRPr="00894169">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80BB1" w:rsidRPr="00894169" w:rsidRDefault="00A80BB1" w:rsidP="00A80BB1">
      <w:r w:rsidRPr="00894169">
        <w:lastRenderedPageBreak/>
        <w:tab/>
        <w:t>(4)</w:t>
      </w:r>
      <w:r w:rsidRPr="00894169">
        <w:tab/>
        <w:t>The commission shall periodically evaluate whether the number of medical cannabis cultivator, medical cannabis manufacturer, and medical cannabis dispensary permits issued are sufficient to meet the needs of qualifying pa</w:t>
      </w:r>
      <w:r w:rsidR="00A65F5E">
        <w:t xml:space="preserve">tients in the State, and shall </w:t>
      </w:r>
      <w:r w:rsidR="00552C06" w:rsidRPr="00894169">
        <w:t xml:space="preserve">accept new </w:t>
      </w:r>
      <w:r w:rsidRPr="00894169">
        <w:t xml:space="preserve">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80BB1" w:rsidRPr="00894169" w:rsidRDefault="00A80BB1" w:rsidP="00A80BB1">
      <w:r w:rsidRPr="00894169">
        <w:tab/>
        <w:t>(5)</w:t>
      </w:r>
      <w:r w:rsidRPr="00894169">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894169">
        <w:t>prerolled</w:t>
      </w:r>
      <w:proofErr w:type="spellEnd"/>
      <w:r w:rsidRPr="00894169">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w:t>
      </w:r>
      <w:r w:rsidR="00894169">
        <w:t xml:space="preserve"> </w:t>
      </w:r>
      <w:r w:rsidRPr="00894169">
        <w:t>et</w:t>
      </w:r>
      <w:r w:rsidR="00894169">
        <w:t xml:space="preserve"> </w:t>
      </w:r>
      <w:r w:rsidRPr="00894169">
        <w:t xml:space="preserve">seq.). </w:t>
      </w:r>
    </w:p>
    <w:p w:rsidR="00A80BB1" w:rsidRPr="00894169" w:rsidRDefault="00A80BB1" w:rsidP="00A80BB1">
      <w:r w:rsidRPr="00894169">
        <w:tab/>
        <w:t>(b)</w:t>
      </w:r>
      <w:r w:rsidRPr="00894169">
        <w:tab/>
        <w:t>A medical cannabis manufacturer shall be authorized to: purchase or acquire medical cannabis from any medical cannabis cultivator, medical cannabis manufacturer, or clinical registrant in the State; possess and utilize medical cannabis in the manufacture and creation of medical cannabis products; and deliver, transfer, transport, supply, or sell medical cannabis products and related supplies to any medical cannabis manufacturer, medical cannabis dispensary, or clinical registrant in the State.</w:t>
      </w:r>
    </w:p>
    <w:p w:rsidR="00A80BB1" w:rsidRPr="00894169" w:rsidRDefault="00A80BB1" w:rsidP="00A80BB1">
      <w:r w:rsidRPr="00894169">
        <w:tab/>
        <w:t>(c)</w:t>
      </w:r>
      <w:r w:rsidRPr="00894169">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A80BB1" w:rsidRPr="00894169" w:rsidRDefault="00A80BB1" w:rsidP="00A80BB1">
      <w:r w:rsidRPr="00894169">
        <w:tab/>
        <w:t>(6)</w:t>
      </w:r>
      <w:r w:rsidRPr="00894169">
        <w:tab/>
        <w:t xml:space="preserve">A medical cannabis cultivator shall not be limited in the number of strains of medical cannabis cultivated, and a medical cannabis manufacturer shall not be limited in the number or type of medical cannabis products manufactured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80BB1" w:rsidRPr="00894169" w:rsidRDefault="00A80BB1" w:rsidP="00A80BB1">
      <w:r w:rsidRPr="00894169">
        <w:lastRenderedPageBreak/>
        <w:tab/>
        <w:t>(7)</w:t>
      </w:r>
      <w:r w:rsidRPr="00894169">
        <w:tab/>
        <w:t>Nonprofit medical cannabis cultivators, medical cannabis manufacturers, and medical cannabis dispensaries need not be recognized as a 501(c)(3) organization by the federal Internal Revenue Service.</w:t>
      </w:r>
    </w:p>
    <w:p w:rsidR="00A80BB1" w:rsidRPr="00894169" w:rsidRDefault="00A80BB1" w:rsidP="00A80BB1">
      <w:r w:rsidRPr="00894169">
        <w:tab/>
        <w:t>b.</w:t>
      </w:r>
      <w:r w:rsidRPr="00894169">
        <w:tab/>
        <w:t>The commission shall require that an applicant provide such information as the commission determines to be necessary pursuant to regulations adopted pursuant to P.L.2009, c.307 (C.24:6I-1</w:t>
      </w:r>
      <w:r w:rsidR="00894169">
        <w:t xml:space="preserve"> </w:t>
      </w:r>
      <w:r w:rsidRPr="00894169">
        <w:t>et</w:t>
      </w:r>
      <w:r w:rsidR="00894169">
        <w:t xml:space="preserve"> </w:t>
      </w:r>
      <w:r w:rsidRPr="00894169">
        <w:t>al.).</w:t>
      </w:r>
    </w:p>
    <w:p w:rsidR="00A80BB1" w:rsidRPr="00894169" w:rsidRDefault="00A80BB1" w:rsidP="00A80BB1">
      <w:r w:rsidRPr="00894169">
        <w:tab/>
        <w:t>c.</w:t>
      </w:r>
      <w:r w:rsidRPr="00894169">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80BB1" w:rsidRPr="00894169" w:rsidRDefault="00FE4692" w:rsidP="00A80BB1">
      <w:r w:rsidRPr="00894169">
        <w:tab/>
        <w:t xml:space="preserve">d. </w:t>
      </w:r>
      <w:r w:rsidR="00A80BB1" w:rsidRPr="00894169">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80BB1" w:rsidRPr="00894169" w:rsidRDefault="00A80BB1" w:rsidP="00A80BB1">
      <w:r w:rsidRPr="00894169">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w:t>
      </w:r>
      <w:r w:rsidR="00A65F5E">
        <w:t xml:space="preserve">ted entity.  An individual who </w:t>
      </w:r>
      <w:r w:rsidR="00FE4692" w:rsidRPr="00894169">
        <w:t xml:space="preserve">secures </w:t>
      </w:r>
      <w:r w:rsidRPr="00894169">
        <w:t>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80BB1" w:rsidRPr="00894169" w:rsidRDefault="00A80BB1" w:rsidP="00A80BB1">
      <w:r w:rsidRPr="00894169">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w:t>
      </w:r>
      <w:r w:rsidRPr="00894169">
        <w:lastRenderedPageBreak/>
        <w:t>Investigation consistent wit</w:t>
      </w:r>
      <w:r w:rsidR="00A65F5E">
        <w:t xml:space="preserve">h the provisions of applicable </w:t>
      </w:r>
      <w:r w:rsidRPr="00894169">
        <w:t xml:space="preserve">State </w:t>
      </w:r>
      <w:r w:rsidR="00FE4692" w:rsidRPr="00894169">
        <w:t xml:space="preserve">and federal </w:t>
      </w:r>
      <w:r w:rsidRPr="00894169">
        <w:t>laws, rules, and regulations.  The Division of State Police shall forward criminal history record background information to the commission in a timely manner when requested pursuant to the provisions of this section.</w:t>
      </w:r>
    </w:p>
    <w:p w:rsidR="00A80BB1" w:rsidRPr="00894169" w:rsidRDefault="00A80BB1" w:rsidP="00A80BB1">
      <w:r w:rsidRPr="00894169">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80BB1" w:rsidRPr="00894169" w:rsidRDefault="00A80BB1" w:rsidP="00A80BB1">
      <w:r w:rsidRPr="00894169">
        <w:tab/>
        <w:t>(2)</w:t>
      </w:r>
      <w:r w:rsidRPr="00894169">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A80BB1" w:rsidRPr="00894169" w:rsidRDefault="00A80BB1" w:rsidP="00A80BB1">
      <w:r w:rsidRPr="00894169">
        <w:tab/>
        <w:t>(3)</w:t>
      </w:r>
      <w:r w:rsidRPr="00894169">
        <w:tab/>
        <w:t>Upon receipt of the criminal history record background information from the Division of State Police and the Federal Bureau of Investigation, the commission shall provide written notification to the applicant of</w:t>
      </w:r>
      <w:r w:rsidR="00A65F5E">
        <w:t xml:space="preserve"> the applicant's qualification </w:t>
      </w:r>
      <w:r w:rsidRPr="00894169">
        <w:t>or disqualification for a permit to operate or be a director, officer, or employee of, or a significantly involved person in, a medical cannabis cultivator, medical cannabis manufacturer, medical cannabis dispensary, or clinical registrant.</w:t>
      </w:r>
    </w:p>
    <w:p w:rsidR="00A80BB1" w:rsidRPr="00894169" w:rsidRDefault="00A80BB1" w:rsidP="00A80BB1">
      <w:r w:rsidRPr="00894169">
        <w:tab/>
        <w:t>If the applicant is disqualified because of a disqualifying conviction pursuant to the provisions of this section, the conviction that constitutes the basis for the disqualification shall be identified in the written notice.</w:t>
      </w:r>
    </w:p>
    <w:p w:rsidR="00A80BB1" w:rsidRPr="00894169" w:rsidRDefault="00A80BB1" w:rsidP="00A80BB1">
      <w:r w:rsidRPr="00894169">
        <w:tab/>
        <w:t>(4)</w:t>
      </w:r>
      <w:r w:rsidRPr="0089416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80BB1" w:rsidRPr="00894169" w:rsidRDefault="00A80BB1" w:rsidP="00A80BB1">
      <w:r w:rsidRPr="00894169">
        <w:tab/>
        <w:t>(5)</w:t>
      </w:r>
      <w:r w:rsidRPr="00894169">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80BB1" w:rsidRPr="00894169" w:rsidRDefault="00A80BB1" w:rsidP="00A80BB1">
      <w:r w:rsidRPr="00894169">
        <w:tab/>
        <w:t>(6)</w:t>
      </w:r>
      <w:r w:rsidRPr="00894169">
        <w:tab/>
        <w:t xml:space="preserve">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w:t>
      </w:r>
      <w:r w:rsidRPr="00894169">
        <w:lastRenderedPageBreak/>
        <w:t>individual has affirmatively demonstrated to the commission clear and convincing evidence of rehabilitation.  In determining whether clear and convincing evidence of rehabilitation has been demonstrated, the following factors shall be considered:</w:t>
      </w:r>
    </w:p>
    <w:p w:rsidR="00A80BB1" w:rsidRPr="00894169" w:rsidRDefault="00A80BB1" w:rsidP="00A80BB1">
      <w:r w:rsidRPr="00894169">
        <w:tab/>
        <w:t>(a)</w:t>
      </w:r>
      <w:r w:rsidRPr="00894169">
        <w:tab/>
        <w:t>the nature and responsibility of the position which the convicted individual would hold, has held, or currently holds;</w:t>
      </w:r>
    </w:p>
    <w:p w:rsidR="00A80BB1" w:rsidRPr="00894169" w:rsidRDefault="00A80BB1" w:rsidP="00A80BB1">
      <w:r w:rsidRPr="00894169">
        <w:tab/>
        <w:t>(b)</w:t>
      </w:r>
      <w:r w:rsidRPr="00894169">
        <w:tab/>
        <w:t>the nature and seriousness of the crime or offense;</w:t>
      </w:r>
    </w:p>
    <w:p w:rsidR="00A80BB1" w:rsidRPr="00894169" w:rsidRDefault="00A80BB1" w:rsidP="00A80BB1">
      <w:r w:rsidRPr="00894169">
        <w:tab/>
        <w:t>(c)</w:t>
      </w:r>
      <w:r w:rsidRPr="00894169">
        <w:tab/>
        <w:t>the circumstances under which the crime or offense occurred;</w:t>
      </w:r>
    </w:p>
    <w:p w:rsidR="00A80BB1" w:rsidRPr="00894169" w:rsidRDefault="00A80BB1" w:rsidP="00A80BB1">
      <w:r w:rsidRPr="00894169">
        <w:tab/>
        <w:t>(d)</w:t>
      </w:r>
      <w:r w:rsidRPr="00894169">
        <w:tab/>
        <w:t>the date of the crime or offense;</w:t>
      </w:r>
    </w:p>
    <w:p w:rsidR="00A80BB1" w:rsidRPr="00894169" w:rsidRDefault="00A80BB1" w:rsidP="00A80BB1">
      <w:r w:rsidRPr="00894169">
        <w:tab/>
        <w:t>(e)</w:t>
      </w:r>
      <w:r w:rsidRPr="00894169">
        <w:tab/>
        <w:t>the age of the individual when the crime or offense was committed;</w:t>
      </w:r>
    </w:p>
    <w:p w:rsidR="00A80BB1" w:rsidRPr="00894169" w:rsidRDefault="00A80BB1" w:rsidP="00A80BB1">
      <w:r w:rsidRPr="00894169">
        <w:tab/>
        <w:t>(f)</w:t>
      </w:r>
      <w:r w:rsidRPr="00894169">
        <w:tab/>
        <w:t>whether the crime or offense was an isolated or repeated incident;</w:t>
      </w:r>
    </w:p>
    <w:p w:rsidR="00A80BB1" w:rsidRPr="00894169" w:rsidRDefault="00A80BB1" w:rsidP="00A80BB1">
      <w:r w:rsidRPr="00894169">
        <w:tab/>
        <w:t>(g)</w:t>
      </w:r>
      <w:r w:rsidRPr="00894169">
        <w:tab/>
        <w:t>any social conditions which may have contributed to the commission of the crime or offense; and</w:t>
      </w:r>
    </w:p>
    <w:p w:rsidR="00A80BB1" w:rsidRPr="00894169" w:rsidRDefault="00A80BB1" w:rsidP="00A80BB1">
      <w:r w:rsidRPr="00894169">
        <w:tab/>
        <w:t>(h)</w:t>
      </w:r>
      <w:r w:rsidRPr="00894169">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80BB1" w:rsidRPr="00894169" w:rsidRDefault="00A80BB1" w:rsidP="00A80BB1">
      <w:r w:rsidRPr="00894169">
        <w:tab/>
        <w:t>e.</w:t>
      </w:r>
      <w:r w:rsidRPr="00894169">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w:t>
      </w:r>
      <w:r w:rsidR="00894169">
        <w:t xml:space="preserve"> </w:t>
      </w:r>
      <w:r w:rsidRPr="00894169">
        <w:t>et</w:t>
      </w:r>
      <w:r w:rsidR="00894169">
        <w:t xml:space="preserve"> </w:t>
      </w:r>
      <w:r w:rsidRPr="00894169">
        <w:t>al.)</w:t>
      </w:r>
      <w:r w:rsidR="00894169">
        <w:t xml:space="preserve"> </w:t>
      </w:r>
      <w:r w:rsidRPr="00894169">
        <w:t>shall be valid for one year and shall be renewable annually.</w:t>
      </w:r>
    </w:p>
    <w:p w:rsidR="00A80BB1" w:rsidRPr="00894169" w:rsidRDefault="00A80BB1" w:rsidP="00A80BB1">
      <w:r w:rsidRPr="00894169">
        <w:tab/>
        <w:t>f.</w:t>
      </w:r>
      <w:r w:rsidRPr="00894169">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80BB1" w:rsidRPr="00894169" w:rsidRDefault="00A80BB1" w:rsidP="00A80BB1">
      <w:r w:rsidRPr="00894169">
        <w:tab/>
        <w:t>g.</w:t>
      </w:r>
      <w:r w:rsidRPr="00894169">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80BB1" w:rsidRPr="00894169" w:rsidRDefault="00A80BB1" w:rsidP="00A80BB1">
      <w:r w:rsidRPr="00894169">
        <w:tab/>
        <w:t>h.</w:t>
      </w:r>
      <w:r w:rsidRPr="00894169">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w:t>
      </w:r>
      <w:r w:rsidRPr="00894169">
        <w:lastRenderedPageBreak/>
        <w:t xml:space="preserve">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w:t>
      </w:r>
      <w:r w:rsidR="00FE4692" w:rsidRPr="00894169">
        <w:t>deposited in the “Cannabis Regulatory, Enforcement Assistance, and Marketplace Modernization Fund” established under section 41</w:t>
      </w:r>
      <w:r w:rsidR="00A65F5E">
        <w:t xml:space="preserve"> </w:t>
      </w:r>
      <w:r w:rsidR="00FE4692" w:rsidRPr="00894169">
        <w:t>of P.L.2021, c.16 (C.</w:t>
      </w:r>
      <w:r w:rsidR="00D347D7" w:rsidRPr="00894169">
        <w:t>24:6I-50</w:t>
      </w:r>
      <w:r w:rsidR="00FE4692" w:rsidRPr="00894169">
        <w:t xml:space="preserve">), and </w:t>
      </w:r>
      <w:r w:rsidRPr="00894169">
        <w:t>used by the commission for the purposes of administering the State medical cannabis program.</w:t>
      </w:r>
    </w:p>
    <w:p w:rsidR="00A80BB1" w:rsidRPr="00894169" w:rsidRDefault="00A80BB1" w:rsidP="00A80BB1">
      <w:r w:rsidRPr="00894169">
        <w:tab/>
        <w:t>i.</w:t>
      </w:r>
      <w:r w:rsidRPr="00894169">
        <w:tab/>
        <w:t>The commission shall adopt regulations to:</w:t>
      </w:r>
    </w:p>
    <w:p w:rsidR="00A80BB1" w:rsidRPr="00894169" w:rsidRDefault="00A80BB1" w:rsidP="00A80BB1">
      <w:r w:rsidRPr="00894169">
        <w:tab/>
        <w:t>(1)</w:t>
      </w:r>
      <w:r w:rsidRPr="00894169">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80BB1" w:rsidRPr="00894169" w:rsidRDefault="00A80BB1" w:rsidP="00A80BB1">
      <w:r w:rsidRPr="00894169">
        <w:tab/>
        <w:t>(2)</w:t>
      </w:r>
      <w:r w:rsidRPr="00894169">
        <w:tab/>
        <w:t xml:space="preserve">monitor, oversee, and investigate all activities performed by medical cannabis cultivators, medical cannabis manufacturers, medical cannabis dispensaries, and clinical registrants; </w:t>
      </w:r>
    </w:p>
    <w:p w:rsidR="00A80BB1" w:rsidRPr="00894169" w:rsidRDefault="00A80BB1" w:rsidP="00A80BB1">
      <w:r w:rsidRPr="00894169">
        <w:tab/>
        <w:t>(3)</w:t>
      </w:r>
      <w:r w:rsidRPr="00894169">
        <w:tab/>
        <w:t>ensure adequate security of all facilities 24 hours per day and security of all delivery methods to registered qualifying patients; and</w:t>
      </w:r>
    </w:p>
    <w:p w:rsidR="00A80BB1" w:rsidRPr="00894169" w:rsidRDefault="00A80BB1" w:rsidP="00A80BB1">
      <w:r w:rsidRPr="00894169">
        <w:tab/>
        <w:t>(4)</w:t>
      </w:r>
      <w:r w:rsidRPr="00894169">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80BB1" w:rsidRPr="00894169" w:rsidRDefault="00A80BB1" w:rsidP="00A80BB1">
      <w:r w:rsidRPr="00894169">
        <w:tab/>
        <w:t>j.</w:t>
      </w:r>
      <w:r w:rsidRPr="00894169">
        <w:tab/>
        <w:t>(1)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80BB1" w:rsidRPr="00894169" w:rsidRDefault="00A80BB1" w:rsidP="00A80BB1">
      <w:r w:rsidRPr="00894169">
        <w:tab/>
        <w:t>(2)</w:t>
      </w:r>
      <w:r w:rsidRPr="00894169">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80BB1" w:rsidRPr="00894169" w:rsidRDefault="00A80BB1" w:rsidP="00A80BB1">
      <w:r w:rsidRPr="00894169">
        <w:tab/>
        <w:t>k.</w:t>
      </w:r>
      <w:r w:rsidR="00894169">
        <w:t xml:space="preserve"> (1) </w:t>
      </w:r>
      <w:r w:rsidRPr="00894169">
        <w:t xml:space="preserve">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w:t>
      </w:r>
      <w:r w:rsidRPr="00894169">
        <w:lastRenderedPageBreak/>
        <w:t>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w:t>
      </w:r>
      <w:r w:rsidR="00894169">
        <w:t xml:space="preserve"> </w:t>
      </w:r>
      <w:r w:rsidRPr="00894169">
        <w:t>et</w:t>
      </w:r>
      <w:r w:rsidR="00894169">
        <w:t xml:space="preserve"> </w:t>
      </w:r>
      <w:r w:rsidRPr="00894169">
        <w:t>seq.,</w:t>
      </w:r>
      <w:r w:rsidR="00894169">
        <w:t xml:space="preserve"> </w:t>
      </w:r>
      <w:r w:rsidRPr="00894169">
        <w:t>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w:t>
      </w:r>
      <w:r w:rsidR="00894169">
        <w:t>er pursuant to this paragraph.</w:t>
      </w:r>
    </w:p>
    <w:p w:rsidR="00A80BB1" w:rsidRPr="00894169" w:rsidRDefault="00A80BB1" w:rsidP="00A80BB1">
      <w:r w:rsidRPr="00894169">
        <w:tab/>
        <w:t>(2)</w:t>
      </w:r>
      <w:r w:rsidRPr="00894169">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80BB1" w:rsidRPr="00894169" w:rsidRDefault="00A80BB1" w:rsidP="00A80BB1">
      <w:r w:rsidRPr="00894169">
        <w:tab/>
        <w:t>l.</w:t>
      </w:r>
      <w:r w:rsidRPr="00894169">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80BB1" w:rsidRPr="00894169" w:rsidRDefault="00A80BB1" w:rsidP="00A80BB1">
      <w:r w:rsidRPr="00894169">
        <w:tab/>
        <w:t>m.</w:t>
      </w:r>
      <w:r w:rsidRPr="00894169">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277E02" w:rsidRPr="00894169" w:rsidRDefault="00277E02" w:rsidP="00277E02"/>
    <w:p w:rsidR="00783F9B" w:rsidRDefault="00783F9B" w:rsidP="00783F9B">
      <w:r w:rsidRPr="00894169">
        <w:tab/>
        <w:t>2.</w:t>
      </w:r>
      <w:r w:rsidR="00894169">
        <w:tab/>
      </w:r>
      <w:r w:rsidRPr="00894169">
        <w:t>Section 11 of P.L.2019, c.153 (C.24:6I-7.1) is amended to read as follows:</w:t>
      </w:r>
    </w:p>
    <w:p w:rsidR="00894169" w:rsidRDefault="00894169" w:rsidP="00783F9B"/>
    <w:p w:rsidR="00894169" w:rsidRPr="00894169" w:rsidRDefault="00894169" w:rsidP="00783F9B">
      <w:r w:rsidRPr="00894169">
        <w:t>C.24:6I-7.1</w:t>
      </w:r>
      <w:r>
        <w:t xml:space="preserve">  Acceptance, processing of applications.</w:t>
      </w:r>
    </w:p>
    <w:p w:rsidR="00783F9B" w:rsidRPr="00894169" w:rsidRDefault="00783F9B" w:rsidP="00783F9B">
      <w:r w:rsidRPr="00894169">
        <w:tab/>
        <w:t xml:space="preserve">11. </w:t>
      </w:r>
      <w:r w:rsidR="00376A99">
        <w:t xml:space="preserve"> </w:t>
      </w:r>
      <w:r w:rsidRPr="00894169">
        <w:t xml:space="preserve">a. </w:t>
      </w:r>
      <w:r w:rsidR="00376A99">
        <w:t xml:space="preserve"> </w:t>
      </w:r>
      <w:r w:rsidRPr="00894169">
        <w:t xml:space="preserve">The commission shall, no later than 90 days after the effective date of P.L.2019, c.153 (C.24:6I-5.1 et al.) or upon adoption of rules and regulations as provided in subsection </w:t>
      </w:r>
      <w:r w:rsidRPr="00894169">
        <w:lastRenderedPageBreak/>
        <w:t xml:space="preserve">c. of section 18 of P.L.2009, c.307 (C.24:6I-16), whichever occurs later, begin accepting and processing applications for new medical cannabis cultivator, medical cannabis manufacturer, and medical cannabis dispensary permits.  Notwithstanding the provisions of subsubparagraph (i)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these permits, one permit shall be issued to an applicant located in the northern region of the State, one permit shall be issued to an applicant located in the central region of the State, and one permit shall be issued to an applicant located in the southern region of the State.  Any permits issued by the commission thereafter shall be subject to the provisions of subsubparagraph (i) of subparagraph (a) of paragraph (2) of subsection a. of section 7 of P.L.2009, c.307 (C.24:6I-7), and the requirements of subsection d. of this section concerning conditional permits. </w:t>
      </w:r>
    </w:p>
    <w:p w:rsidR="00783F9B" w:rsidRPr="00894169" w:rsidRDefault="00783F9B" w:rsidP="00783F9B">
      <w:r w:rsidRPr="00894169">
        <w:tab/>
        <w:t>b.</w:t>
      </w:r>
      <w:r w:rsidRPr="00894169">
        <w:tab/>
        <w:t>The commission may establish nonrefundable application fees for permit applications and conditional permit applications, and permit and conditional permit fees for successful applicants.</w:t>
      </w:r>
    </w:p>
    <w:p w:rsidR="00783F9B" w:rsidRPr="00894169" w:rsidRDefault="00783F9B" w:rsidP="00783F9B">
      <w:r w:rsidRPr="00894169">
        <w:tab/>
      </w:r>
      <w:r w:rsidR="00A80BB1" w:rsidRPr="00894169">
        <w:t>c.</w:t>
      </w:r>
      <w:r w:rsidR="00A80BB1" w:rsidRPr="00894169">
        <w:tab/>
      </w:r>
      <w:r w:rsidRPr="00894169">
        <w:t xml:space="preserve">(1)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783F9B" w:rsidRPr="00894169" w:rsidRDefault="00783F9B" w:rsidP="00783F9B">
      <w:r w:rsidRPr="00894169">
        <w:tab/>
        <w:t>(2)</w:t>
      </w:r>
      <w:r w:rsidRPr="00894169">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783F9B" w:rsidRPr="00894169" w:rsidRDefault="001F43AC" w:rsidP="00783F9B">
      <w:r>
        <w:tab/>
        <w:t xml:space="preserve">d. </w:t>
      </w:r>
      <w:r w:rsidR="00783F9B" w:rsidRPr="00894169">
        <w:t>(1)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subsubparagraph (i) of subparagraph (a) of paragraph (2) of subsection a. of section 7 of P.L.2009, c.307 (C.24:6I-7).</w:t>
      </w:r>
    </w:p>
    <w:p w:rsidR="00783F9B" w:rsidRPr="00894169" w:rsidRDefault="00783F9B" w:rsidP="00783F9B">
      <w:r w:rsidRPr="00894169">
        <w:tab/>
        <w:t>(2)</w:t>
      </w:r>
      <w:r w:rsidRPr="00894169">
        <w:tab/>
        <w:t xml:space="preserve">An application for a conditional permit shall include: </w:t>
      </w:r>
    </w:p>
    <w:p w:rsidR="00783F9B" w:rsidRPr="00894169" w:rsidRDefault="00783F9B" w:rsidP="00783F9B">
      <w:r w:rsidRPr="00894169">
        <w:tab/>
        <w:t>(a)</w:t>
      </w:r>
      <w:r w:rsidRPr="00894169">
        <w:tab/>
        <w:t>documentation that the applicant entity includes at least one significantly involved person who has resided in this State for at least two years as of the date of the application;</w:t>
      </w:r>
    </w:p>
    <w:p w:rsidR="00783F9B" w:rsidRPr="00894169" w:rsidRDefault="00783F9B" w:rsidP="00783F9B">
      <w:r w:rsidRPr="00894169">
        <w:tab/>
        <w:t>(b)</w:t>
      </w:r>
      <w:r w:rsidRPr="00894169">
        <w:tab/>
        <w:t xml:space="preserve">a list of all owners, officers, directors, and employees of, and significantly involved persons in, the proposed medical cannabis entity, including their names, addresses, dates of </w:t>
      </w:r>
      <w:r w:rsidRPr="00894169">
        <w:lastRenderedPageBreak/>
        <w:t>birth, resumes, and a photocopy of their driver's licenses or other government-issued form of identification;</w:t>
      </w:r>
    </w:p>
    <w:p w:rsidR="00783F9B" w:rsidRPr="00894169" w:rsidRDefault="00783F9B" w:rsidP="00783F9B">
      <w:r w:rsidRPr="00894169">
        <w:tab/>
        <w:t>(c)</w:t>
      </w:r>
      <w:r w:rsidRPr="00894169">
        <w:tab/>
        <w:t>a criminal history record background check completed pursuant to subsection d. of section 7 of P.L.2009, c.307 (C.24:6I-7) for each owner, officer, director, and employee of, and each significantly involved person in, the proposed medical cannabis entity, provided that a conditional permit may be issued pending the results of a criminal history record background check;</w:t>
      </w:r>
    </w:p>
    <w:p w:rsidR="00783F9B" w:rsidRPr="00894169" w:rsidRDefault="00783F9B" w:rsidP="00783F9B">
      <w:r w:rsidRPr="00894169">
        <w:tab/>
        <w:t>(d)</w:t>
      </w:r>
      <w:r w:rsidRPr="00894169">
        <w:tab/>
        <w:t>documentation that each significantly involved person in the proposed medical cannabis entity has, for the immediately preceding taxable year, an adjusted gross income of no more than $200,000 or no more than $400,000 if filing jointly with another;</w:t>
      </w:r>
    </w:p>
    <w:p w:rsidR="00783F9B" w:rsidRPr="00894169" w:rsidRDefault="00783F9B" w:rsidP="00783F9B">
      <w:r w:rsidRPr="00894169">
        <w:tab/>
        <w:t>(e)</w:t>
      </w:r>
      <w:r w:rsidRPr="00894169">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783F9B" w:rsidRPr="00894169" w:rsidRDefault="00783F9B" w:rsidP="00783F9B">
      <w:r w:rsidRPr="00894169">
        <w:tab/>
        <w:t>(f)</w:t>
      </w:r>
      <w:r w:rsidRPr="00894169">
        <w:tab/>
        <w:t>the federal and State tax identification numbers for the proposed medical cannabis entity, and proof of business registration with the Division of Revenue in the Department of the Treasury;</w:t>
      </w:r>
    </w:p>
    <w:p w:rsidR="00783F9B" w:rsidRPr="00894169" w:rsidRDefault="00783F9B" w:rsidP="00783F9B">
      <w:r w:rsidRPr="00894169">
        <w:tab/>
        <w:t>(g)</w:t>
      </w:r>
      <w:r w:rsidRPr="00894169">
        <w:tab/>
        <w:t>information about the proposed medical cannabis entity, including its legal name, any registered alternate name under which it may conduct business, and a copy of its articles of organization and bylaws;</w:t>
      </w:r>
    </w:p>
    <w:p w:rsidR="00783F9B" w:rsidRPr="00894169" w:rsidRDefault="00783F9B" w:rsidP="00783F9B">
      <w:r w:rsidRPr="00894169">
        <w:tab/>
        <w:t>(h)</w:t>
      </w:r>
      <w:r w:rsidRPr="00894169">
        <w:tab/>
        <w:t>the business plan and management operation profile for the proposed medical cannabis entity;</w:t>
      </w:r>
    </w:p>
    <w:p w:rsidR="00783F9B" w:rsidRPr="00894169" w:rsidRDefault="00783F9B" w:rsidP="00783F9B">
      <w:r w:rsidRPr="00894169">
        <w:tab/>
        <w:t>(i)</w:t>
      </w:r>
      <w:r w:rsidRPr="00894169">
        <w:tab/>
        <w:t>the plan by which the applicant intends to obtain appropriate liability insurance coverage for the proposed medical cannabis entity; and</w:t>
      </w:r>
    </w:p>
    <w:p w:rsidR="00783F9B" w:rsidRPr="00894169" w:rsidRDefault="00783F9B" w:rsidP="00783F9B">
      <w:r w:rsidRPr="00894169">
        <w:tab/>
        <w:t>(j)</w:t>
      </w:r>
      <w:r w:rsidRPr="00894169">
        <w:tab/>
        <w:t>any other requirements established by the commission pursuant to regulation.</w:t>
      </w:r>
    </w:p>
    <w:p w:rsidR="00783F9B" w:rsidRPr="00894169" w:rsidRDefault="00783F9B" w:rsidP="00783F9B">
      <w:r w:rsidRPr="00894169">
        <w:tab/>
        <w:t>(3)</w:t>
      </w:r>
      <w:r w:rsidRPr="00894169">
        <w:tab/>
        <w:t>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material fact pertaining to the qualification criteria for issuance of a conditional permit.  If the application is denied, the commission shall notify the applicant in writing of the specific reason for its denial and provide the applicant with the opportunity for a hearing in accordance with the "Administrative Procedure Act," P.L.1968, c.410 (C.52:14B-1 et seq.).</w:t>
      </w:r>
    </w:p>
    <w:p w:rsidR="00783F9B" w:rsidRPr="00894169" w:rsidRDefault="00783F9B" w:rsidP="00783F9B">
      <w:r w:rsidRPr="00894169">
        <w:tab/>
        <w:t>(4)</w:t>
      </w:r>
      <w:r w:rsidRPr="00894169">
        <w:tab/>
        <w:t xml:space="preserve">The commission shall furnish to each entity issued a conditional permit a list of the requirements that the entity will be required to comply with within 120 days after issuance of the 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w:t>
      </w:r>
      <w:r w:rsidRPr="00894169">
        <w:lastRenderedPageBreak/>
        <w:t>forth in its application, the conditional permit shall automatically expire at the end of the 120-day period, or, at the discretion of the commission, may be revoked prior to the end of the 120-day period.</w:t>
      </w:r>
    </w:p>
    <w:p w:rsidR="00783F9B" w:rsidRPr="00894169" w:rsidRDefault="00783F9B" w:rsidP="00783F9B">
      <w:r w:rsidRPr="00894169">
        <w:tab/>
        <w:t>(5)</w:t>
      </w:r>
      <w:r w:rsidRPr="00894169">
        <w:tab/>
        <w:t>A conditional permit issued pursuant this subsection may not be sold or transferred.</w:t>
      </w:r>
    </w:p>
    <w:p w:rsidR="00783F9B" w:rsidRPr="00894169" w:rsidRDefault="00A80BB1" w:rsidP="00783F9B">
      <w:r w:rsidRPr="00894169">
        <w:tab/>
        <w:t>e.</w:t>
      </w:r>
      <w:r w:rsidRPr="00894169">
        <w:tab/>
      </w:r>
      <w:r w:rsidR="00783F9B" w:rsidRPr="00894169">
        <w:t>(1)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783F9B" w:rsidRPr="00894169" w:rsidRDefault="00783F9B" w:rsidP="00783F9B">
      <w:r w:rsidRPr="00894169">
        <w:tab/>
        <w:t>(2)</w:t>
      </w:r>
      <w:r w:rsidRPr="00894169">
        <w:tab/>
        <w:t>A microbusiness shall meet the following requirements:</w:t>
      </w:r>
    </w:p>
    <w:p w:rsidR="00783F9B" w:rsidRPr="00894169" w:rsidRDefault="00783F9B" w:rsidP="00783F9B">
      <w:r w:rsidRPr="00894169">
        <w:tab/>
        <w:t>(a)</w:t>
      </w:r>
      <w:r w:rsidRPr="00894169">
        <w:tab/>
        <w:t>100 percent of the ownership interest in the microbusiness shall be held by current New Jersey residents who have resided in the State for at least the past two consecutive years;</w:t>
      </w:r>
    </w:p>
    <w:p w:rsidR="00783F9B" w:rsidRPr="00894169" w:rsidRDefault="00783F9B" w:rsidP="00783F9B">
      <w:r w:rsidRPr="00894169">
        <w:tab/>
        <w:t>(b)</w:t>
      </w:r>
      <w:r w:rsidRPr="00894169">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783F9B" w:rsidRPr="00894169" w:rsidRDefault="00783F9B" w:rsidP="00783F9B">
      <w:r w:rsidRPr="00894169">
        <w:tab/>
        <w:t>(c)</w:t>
      </w:r>
      <w:r w:rsidRPr="00894169">
        <w:tab/>
        <w:t>the microbusiness shall employ no more than 10 employees at one time, inclusive of any owners, officers, and directors of the microbusiness;</w:t>
      </w:r>
    </w:p>
    <w:p w:rsidR="00783F9B" w:rsidRPr="00894169" w:rsidRDefault="00783F9B" w:rsidP="00783F9B">
      <w:r w:rsidRPr="00894169">
        <w:tab/>
        <w:t>(d)</w:t>
      </w:r>
      <w:r w:rsidRPr="00894169">
        <w:tab/>
        <w:t xml:space="preserve">the microbusiness shall not exceed the following size and capacity restrictions: </w:t>
      </w:r>
    </w:p>
    <w:p w:rsidR="00783F9B" w:rsidRPr="00894169" w:rsidRDefault="00783F9B" w:rsidP="00783F9B">
      <w:r w:rsidRPr="00894169">
        <w:tab/>
        <w:t>(i)</w:t>
      </w:r>
      <w:r w:rsidRPr="00894169">
        <w:tab/>
        <w:t xml:space="preserve">the entire microbusiness facility shall occupy an area of no more than 2,500 square feet; </w:t>
      </w:r>
    </w:p>
    <w:p w:rsidR="00783F9B" w:rsidRPr="00894169" w:rsidRDefault="00783F9B" w:rsidP="00783F9B">
      <w:r w:rsidRPr="00894169">
        <w:tab/>
        <w:t>(ii)</w:t>
      </w:r>
      <w:r w:rsidRPr="00894169">
        <w:tab/>
        <w:t>in the case of a microbusiness that is a medical cannabis cultivator, the total medical cannabis grow area shall not exceed 2,500 square feet, measured on a horizontal plane, shall grow no higher than 24 feet above that plane, and shall possess a total of no more than 1,000 plants, including mature and immature medical cannabis plants, but not including seedlings;</w:t>
      </w:r>
    </w:p>
    <w:p w:rsidR="00783F9B" w:rsidRPr="00894169" w:rsidRDefault="00783F9B" w:rsidP="00783F9B">
      <w:r w:rsidRPr="00894169">
        <w:tab/>
        <w:t>(iii) in the case of a microbusiness that is a medical cannabis manufacturer, the manufacturer shall acquire and process no more than 1,000 pounds of medical cannabis in dried form each month; and</w:t>
      </w:r>
    </w:p>
    <w:p w:rsidR="00783F9B" w:rsidRPr="00894169" w:rsidRDefault="00783F9B" w:rsidP="00783F9B">
      <w:r w:rsidRPr="00894169">
        <w:tab/>
        <w:t>(iv)</w:t>
      </w:r>
      <w:r w:rsidRPr="00894169">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783F9B" w:rsidRPr="00894169" w:rsidRDefault="00783F9B" w:rsidP="00783F9B">
      <w:r w:rsidRPr="00894169">
        <w:tab/>
        <w:t>(e)</w:t>
      </w:r>
      <w:r w:rsidRPr="00894169">
        <w:tab/>
        <w:t xml:space="preserve">the microbusiness shall comply with such other requirements as may be established by the commission by regulation. </w:t>
      </w:r>
    </w:p>
    <w:p w:rsidR="00783F9B" w:rsidRPr="00894169" w:rsidRDefault="00783F9B" w:rsidP="00783F9B">
      <w:r w:rsidRPr="00894169">
        <w:tab/>
        <w:t>(3)</w:t>
      </w:r>
      <w:r w:rsidRPr="00894169">
        <w:tab/>
        <w:t>The requirements of this subsection shall not apply to permits issued pursuant to an application submitted pursuant to a request for applications published in the New Jersey Register prior to the effective date of P.L.2019, c.153 (C.24:6I-5.1 et al.).</w:t>
      </w:r>
    </w:p>
    <w:p w:rsidR="00783F9B" w:rsidRPr="00894169" w:rsidRDefault="00783F9B" w:rsidP="00783F9B">
      <w:r w:rsidRPr="00894169">
        <w:tab/>
        <w:t>f.</w:t>
      </w:r>
      <w:r w:rsidRPr="00894169">
        <w:tab/>
        <w:t>The commission shall have the authority to review any services agreement submitted pursuant to subsection l. of section 12 of P.L.2019, c.153 (C.24:6I-7.2</w:t>
      </w:r>
      <w:r w:rsidR="00151E99">
        <w:t>)</w:t>
      </w:r>
      <w:r w:rsidRPr="00894169">
        <w:t xml:space="preserve">, and any agreement established under subsubparagraph (ii) of subparagraph (d) of paragraph </w:t>
      </w:r>
      <w:r w:rsidR="000E096D">
        <w:t>(</w:t>
      </w:r>
      <w:r w:rsidRPr="00894169">
        <w:t>2</w:t>
      </w:r>
      <w:r w:rsidR="000E096D">
        <w:t>)</w:t>
      </w:r>
      <w:r w:rsidRPr="00894169">
        <w:t xml:space="preserve"> of subsection a. of section 7 of P.L.2009, c.307 (C.24:6I-7) to provide significant financial or technical assistance or the significant use of intellectual property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w:t>
      </w:r>
      <w:r w:rsidRPr="00894169">
        <w:lastRenderedPageBreak/>
        <w:t>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be commercially reasonable and consistent with the fair market value generally applicable to agreements of a comparable nature.  Nothing in this subsection shall be construed to require the commission to award a permit to an applicant if the commission determines the applicant does not otherwise meet the requirements for issuance of the permit.</w:t>
      </w:r>
    </w:p>
    <w:p w:rsidR="00783F9B" w:rsidRPr="00894169" w:rsidRDefault="00783F9B" w:rsidP="00783F9B"/>
    <w:p w:rsidR="00783F9B" w:rsidRDefault="00783F9B" w:rsidP="00783F9B">
      <w:r w:rsidRPr="00894169">
        <w:tab/>
        <w:t>3.</w:t>
      </w:r>
      <w:r w:rsidRPr="00894169">
        <w:tab/>
        <w:t>Section 12 of P.L.2019, c.153 (</w:t>
      </w:r>
      <w:r w:rsidR="00D97B6B" w:rsidRPr="00894169">
        <w:t>C.</w:t>
      </w:r>
      <w:r w:rsidRPr="00894169">
        <w:t>24:6I-7.2) is amended to read as follows:</w:t>
      </w:r>
    </w:p>
    <w:p w:rsidR="00894169" w:rsidRDefault="00894169" w:rsidP="00783F9B"/>
    <w:p w:rsidR="00894169" w:rsidRPr="00894169" w:rsidRDefault="00894169" w:rsidP="00783F9B">
      <w:r w:rsidRPr="00894169">
        <w:t>C.24:6I-7.2</w:t>
      </w:r>
      <w:r>
        <w:t xml:space="preserve">  Submission of applications </w:t>
      </w:r>
      <w:r w:rsidR="009F6BF0">
        <w:t xml:space="preserve">to </w:t>
      </w:r>
      <w:r>
        <w:t>commission.</w:t>
      </w:r>
    </w:p>
    <w:p w:rsidR="00783F9B" w:rsidRPr="00894169" w:rsidRDefault="00783F9B" w:rsidP="00783F9B">
      <w:r w:rsidRPr="00894169">
        <w:tab/>
        <w:t>12.</w:t>
      </w:r>
      <w:r w:rsidR="00902712" w:rsidRPr="00894169">
        <w:t xml:space="preserve"> a. </w:t>
      </w:r>
      <w:r w:rsidRPr="00894169">
        <w:t>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783F9B" w:rsidRPr="00894169" w:rsidRDefault="00783F9B" w:rsidP="00783F9B">
      <w:r w:rsidRPr="00894169">
        <w:tab/>
        <w:t>b.</w:t>
      </w:r>
      <w:r w:rsidRPr="00894169">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783F9B" w:rsidRPr="00894169" w:rsidRDefault="00783F9B" w:rsidP="00783F9B">
      <w:r w:rsidRPr="00894169">
        <w:tab/>
        <w:t>c.</w:t>
      </w:r>
      <w:r w:rsidRPr="00894169">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783F9B" w:rsidRPr="00894169" w:rsidRDefault="00783F9B" w:rsidP="00783F9B">
      <w:r w:rsidRPr="00894169">
        <w:tab/>
        <w:t>(1)</w:t>
      </w:r>
      <w:r w:rsidRPr="00894169">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783F9B" w:rsidRPr="00894169" w:rsidRDefault="00783F9B" w:rsidP="00783F9B">
      <w:r w:rsidRPr="00894169">
        <w:tab/>
        <w:t>(a)</w:t>
      </w:r>
      <w:r w:rsidRPr="00894169">
        <w:tab/>
        <w:t>State-authorized cultivation of medical cannabis;</w:t>
      </w:r>
    </w:p>
    <w:p w:rsidR="00783F9B" w:rsidRPr="00894169" w:rsidRDefault="00783F9B" w:rsidP="00783F9B">
      <w:r w:rsidRPr="00894169">
        <w:tab/>
        <w:t>(b)</w:t>
      </w:r>
      <w:r w:rsidRPr="00894169">
        <w:tab/>
        <w:t>conventional horticulture or agriculture, familiarity with good agricultural practices, and any relevant certifications or degrees;</w:t>
      </w:r>
    </w:p>
    <w:p w:rsidR="00783F9B" w:rsidRPr="00894169" w:rsidRDefault="00783F9B" w:rsidP="00783F9B">
      <w:r w:rsidRPr="00894169">
        <w:tab/>
        <w:t>(c)</w:t>
      </w:r>
      <w:r w:rsidRPr="00894169">
        <w:tab/>
        <w:t>quality control and quality assurance;</w:t>
      </w:r>
    </w:p>
    <w:p w:rsidR="00783F9B" w:rsidRPr="00894169" w:rsidRDefault="00783F9B" w:rsidP="00783F9B">
      <w:r w:rsidRPr="00894169">
        <w:tab/>
        <w:t>(d)</w:t>
      </w:r>
      <w:r w:rsidRPr="00894169">
        <w:tab/>
        <w:t>recall plans;</w:t>
      </w:r>
    </w:p>
    <w:p w:rsidR="00783F9B" w:rsidRPr="00894169" w:rsidRDefault="00783F9B" w:rsidP="00783F9B">
      <w:r w:rsidRPr="00894169">
        <w:tab/>
        <w:t>(e)</w:t>
      </w:r>
      <w:r w:rsidRPr="00894169">
        <w:tab/>
        <w:t>packaging and labeling;</w:t>
      </w:r>
    </w:p>
    <w:p w:rsidR="00783F9B" w:rsidRPr="00894169" w:rsidRDefault="00783F9B" w:rsidP="00783F9B">
      <w:r w:rsidRPr="00894169">
        <w:tab/>
        <w:t>(f)</w:t>
      </w:r>
      <w:r w:rsidRPr="00894169">
        <w:tab/>
        <w:t>inventory control and tracking software or systems for the production of medical cannabis;</w:t>
      </w:r>
    </w:p>
    <w:p w:rsidR="00783F9B" w:rsidRPr="00894169" w:rsidRDefault="00783F9B" w:rsidP="00783F9B">
      <w:r w:rsidRPr="00894169">
        <w:tab/>
        <w:t>(g)</w:t>
      </w:r>
      <w:r w:rsidRPr="00894169">
        <w:tab/>
        <w:t>analytical chemistry and testing of medical cannabis;</w:t>
      </w:r>
    </w:p>
    <w:p w:rsidR="00783F9B" w:rsidRPr="00894169" w:rsidRDefault="00783F9B" w:rsidP="00783F9B">
      <w:r w:rsidRPr="00894169">
        <w:tab/>
        <w:t>(h)</w:t>
      </w:r>
      <w:r w:rsidRPr="00894169">
        <w:tab/>
        <w:t>water management practices;</w:t>
      </w:r>
    </w:p>
    <w:p w:rsidR="00783F9B" w:rsidRPr="00894169" w:rsidRDefault="00783F9B" w:rsidP="00783F9B">
      <w:r w:rsidRPr="00894169">
        <w:tab/>
        <w:t>(i)</w:t>
      </w:r>
      <w:r w:rsidRPr="00894169">
        <w:tab/>
        <w:t>odor mitigation practices;</w:t>
      </w:r>
    </w:p>
    <w:p w:rsidR="00783F9B" w:rsidRPr="00894169" w:rsidRDefault="00783F9B" w:rsidP="00783F9B">
      <w:r w:rsidRPr="00894169">
        <w:lastRenderedPageBreak/>
        <w:tab/>
        <w:t>(j)</w:t>
      </w:r>
      <w:r w:rsidRPr="00894169">
        <w:tab/>
        <w:t>onsite and offsite recordkeeping;</w:t>
      </w:r>
    </w:p>
    <w:p w:rsidR="00783F9B" w:rsidRPr="00894169" w:rsidRDefault="00783F9B" w:rsidP="00783F9B">
      <w:r w:rsidRPr="00894169">
        <w:tab/>
        <w:t>(k)</w:t>
      </w:r>
      <w:r w:rsidRPr="00894169">
        <w:tab/>
        <w:t>strain variety and plant genetics;</w:t>
      </w:r>
    </w:p>
    <w:p w:rsidR="00783F9B" w:rsidRPr="00894169" w:rsidRDefault="00783F9B" w:rsidP="00783F9B">
      <w:r w:rsidRPr="00894169">
        <w:tab/>
        <w:t>(l)</w:t>
      </w:r>
      <w:r w:rsidRPr="00894169">
        <w:tab/>
        <w:t xml:space="preserve">pest control and disease management practices, including plans for the use of pesticides, nutrients, and additives; </w:t>
      </w:r>
    </w:p>
    <w:p w:rsidR="00783F9B" w:rsidRPr="00894169" w:rsidRDefault="00783F9B" w:rsidP="00783F9B">
      <w:r w:rsidRPr="00894169">
        <w:tab/>
        <w:t>(m)</w:t>
      </w:r>
      <w:r w:rsidRPr="00894169">
        <w:tab/>
        <w:t>waste disposal plans; and</w:t>
      </w:r>
    </w:p>
    <w:p w:rsidR="00783F9B" w:rsidRPr="00894169" w:rsidRDefault="00783F9B" w:rsidP="00783F9B">
      <w:r w:rsidRPr="00894169">
        <w:tab/>
        <w:t>(n)</w:t>
      </w:r>
      <w:r w:rsidRPr="00894169">
        <w:tab/>
        <w:t>compliance with applicable laws and regulations.</w:t>
      </w:r>
    </w:p>
    <w:p w:rsidR="00783F9B" w:rsidRPr="00894169" w:rsidRDefault="00783F9B" w:rsidP="00783F9B">
      <w:r w:rsidRPr="00894169">
        <w:tab/>
        <w:t>(2)</w:t>
      </w:r>
      <w:r w:rsidRPr="00894169">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783F9B" w:rsidRPr="00894169" w:rsidRDefault="00783F9B" w:rsidP="00783F9B">
      <w:r w:rsidRPr="00894169">
        <w:tab/>
        <w:t>(a)</w:t>
      </w:r>
      <w:r w:rsidRPr="00894169">
        <w:tab/>
        <w:t>State-authorized manufacture and creation of cannabis products using appropriate extraction methods, including intended use and sourcing of extraction equipment and associated solvents or intended methods and equipment for non-solvent extraction;</w:t>
      </w:r>
    </w:p>
    <w:p w:rsidR="00783F9B" w:rsidRPr="00894169" w:rsidRDefault="00783F9B" w:rsidP="00783F9B">
      <w:r w:rsidRPr="00894169">
        <w:tab/>
        <w:t>(b)</w:t>
      </w:r>
      <w:r w:rsidRPr="00894169">
        <w:tab/>
        <w:t>pharmaceutical manufacturing, good manufacturing practices, and good laboratory practices;</w:t>
      </w:r>
    </w:p>
    <w:p w:rsidR="00783F9B" w:rsidRPr="00894169" w:rsidRDefault="00783F9B" w:rsidP="00783F9B">
      <w:r w:rsidRPr="00894169">
        <w:tab/>
        <w:t>(c)</w:t>
      </w:r>
      <w:r w:rsidRPr="00894169">
        <w:tab/>
        <w:t>quality control and quality assurance;</w:t>
      </w:r>
    </w:p>
    <w:p w:rsidR="00783F9B" w:rsidRPr="00894169" w:rsidRDefault="00783F9B" w:rsidP="00783F9B">
      <w:r w:rsidRPr="00894169">
        <w:tab/>
        <w:t>(d)</w:t>
      </w:r>
      <w:r w:rsidRPr="00894169">
        <w:tab/>
        <w:t>recall plans;</w:t>
      </w:r>
    </w:p>
    <w:p w:rsidR="00783F9B" w:rsidRPr="00894169" w:rsidRDefault="00783F9B" w:rsidP="00783F9B">
      <w:r w:rsidRPr="00894169">
        <w:tab/>
        <w:t>(e)</w:t>
      </w:r>
      <w:r w:rsidRPr="00894169">
        <w:tab/>
        <w:t>packaging and labeling;</w:t>
      </w:r>
    </w:p>
    <w:p w:rsidR="00783F9B" w:rsidRPr="00894169" w:rsidRDefault="00783F9B" w:rsidP="00783F9B">
      <w:r w:rsidRPr="00894169">
        <w:tab/>
        <w:t>(f)</w:t>
      </w:r>
      <w:r w:rsidRPr="00894169">
        <w:tab/>
        <w:t>inventory control and tracking software or systems for the production of medical cannabis;</w:t>
      </w:r>
    </w:p>
    <w:p w:rsidR="00783F9B" w:rsidRPr="00894169" w:rsidRDefault="00783F9B" w:rsidP="00783F9B">
      <w:r w:rsidRPr="00894169">
        <w:tab/>
        <w:t>(g)</w:t>
      </w:r>
      <w:r w:rsidRPr="00894169">
        <w:tab/>
        <w:t>analytical chemistry and testing of medical cannabis and medical cannabis products and formulations;</w:t>
      </w:r>
    </w:p>
    <w:p w:rsidR="00783F9B" w:rsidRPr="00894169" w:rsidRDefault="00783F9B" w:rsidP="00783F9B">
      <w:r w:rsidRPr="00894169">
        <w:tab/>
        <w:t>(h)</w:t>
      </w:r>
      <w:r w:rsidRPr="00894169">
        <w:tab/>
        <w:t>water management practices;</w:t>
      </w:r>
    </w:p>
    <w:p w:rsidR="00783F9B" w:rsidRPr="00894169" w:rsidRDefault="00783F9B" w:rsidP="00783F9B">
      <w:r w:rsidRPr="00894169">
        <w:tab/>
        <w:t>(i)</w:t>
      </w:r>
      <w:r w:rsidRPr="00894169">
        <w:tab/>
        <w:t>odor mitigation practices;</w:t>
      </w:r>
    </w:p>
    <w:p w:rsidR="00783F9B" w:rsidRPr="00894169" w:rsidRDefault="00783F9B" w:rsidP="00783F9B">
      <w:r w:rsidRPr="00894169">
        <w:tab/>
        <w:t>(j)</w:t>
      </w:r>
      <w:r w:rsidRPr="00894169">
        <w:tab/>
        <w:t>onsite and offsite recordkeeping;</w:t>
      </w:r>
    </w:p>
    <w:p w:rsidR="00783F9B" w:rsidRPr="00894169" w:rsidRDefault="00783F9B" w:rsidP="00783F9B">
      <w:r w:rsidRPr="00894169">
        <w:tab/>
        <w:t>(k)</w:t>
      </w:r>
      <w:r w:rsidRPr="00894169">
        <w:tab/>
        <w:t xml:space="preserve">a list of product formulations or products proposed to be manufactured with estimated cannabinoid profiles, if known, including varieties with high </w:t>
      </w:r>
      <w:proofErr w:type="spellStart"/>
      <w:r w:rsidRPr="00894169">
        <w:t>cannabidiol</w:t>
      </w:r>
      <w:proofErr w:type="spellEnd"/>
      <w:r w:rsidRPr="00894169">
        <w:t xml:space="preserve"> content;</w:t>
      </w:r>
    </w:p>
    <w:p w:rsidR="00783F9B" w:rsidRPr="00894169" w:rsidRDefault="00783F9B" w:rsidP="00783F9B">
      <w:r w:rsidRPr="00894169">
        <w:tab/>
        <w:t>(l)</w:t>
      </w:r>
      <w:r w:rsidRPr="00894169">
        <w:tab/>
        <w:t xml:space="preserve">intended use and sourcing of all non-cannabis ingredients used in the manufacture and creation of cannabis products, including methods to verify or ensure the safety and integrity of those ingredients and their potential to be or contain allergens; </w:t>
      </w:r>
    </w:p>
    <w:p w:rsidR="00783F9B" w:rsidRPr="00894169" w:rsidRDefault="00783F9B" w:rsidP="00783F9B">
      <w:r w:rsidRPr="00894169">
        <w:tab/>
        <w:t>(m)</w:t>
      </w:r>
      <w:r w:rsidRPr="00894169">
        <w:tab/>
        <w:t>waste disposal plans; and</w:t>
      </w:r>
    </w:p>
    <w:p w:rsidR="00783F9B" w:rsidRPr="00894169" w:rsidRDefault="00783F9B" w:rsidP="00783F9B">
      <w:r w:rsidRPr="00894169">
        <w:tab/>
        <w:t>(n)</w:t>
      </w:r>
      <w:r w:rsidRPr="00894169">
        <w:tab/>
        <w:t>compliance with applicable laws and regulations.</w:t>
      </w:r>
    </w:p>
    <w:p w:rsidR="00783F9B" w:rsidRPr="00894169" w:rsidRDefault="00783F9B" w:rsidP="00783F9B">
      <w:r w:rsidRPr="00894169">
        <w:tab/>
        <w:t>(3)</w:t>
      </w:r>
      <w:r w:rsidRPr="00894169">
        <w:tab/>
        <w:t>In the case of an applicant for a medical cannabis dispensary permit, the operating plan summary shall include a written description concerning the applicant's qualifications for, experience in, and knowledge of each of the following topics:</w:t>
      </w:r>
    </w:p>
    <w:p w:rsidR="00783F9B" w:rsidRPr="00894169" w:rsidRDefault="00783F9B" w:rsidP="00783F9B">
      <w:r w:rsidRPr="00894169">
        <w:tab/>
        <w:t>(a)</w:t>
      </w:r>
      <w:r w:rsidRPr="00894169">
        <w:tab/>
        <w:t>State-authorized dispensation of medical cannabis to qualifying patients;</w:t>
      </w:r>
    </w:p>
    <w:p w:rsidR="00783F9B" w:rsidRPr="00894169" w:rsidRDefault="00783F9B" w:rsidP="00783F9B">
      <w:r w:rsidRPr="00894169">
        <w:tab/>
        <w:t>(b)</w:t>
      </w:r>
      <w:r w:rsidRPr="00894169">
        <w:tab/>
        <w:t>healthcare, medicine, and treatment of patients with qualifying medical conditions;</w:t>
      </w:r>
    </w:p>
    <w:p w:rsidR="00783F9B" w:rsidRPr="00894169" w:rsidRDefault="00783F9B" w:rsidP="00783F9B">
      <w:r w:rsidRPr="00894169">
        <w:tab/>
        <w:t>(c)</w:t>
      </w:r>
      <w:r w:rsidRPr="00894169">
        <w:tab/>
        <w:t>medical cannabis product evaluation procedures;</w:t>
      </w:r>
    </w:p>
    <w:p w:rsidR="00783F9B" w:rsidRPr="00894169" w:rsidRDefault="00783F9B" w:rsidP="00783F9B">
      <w:r w:rsidRPr="00894169">
        <w:tab/>
        <w:t>(d)</w:t>
      </w:r>
      <w:r w:rsidRPr="00894169">
        <w:tab/>
        <w:t>recall plans;</w:t>
      </w:r>
    </w:p>
    <w:p w:rsidR="00783F9B" w:rsidRPr="00894169" w:rsidRDefault="00783F9B" w:rsidP="00783F9B">
      <w:r w:rsidRPr="00894169">
        <w:tab/>
        <w:t>(e)</w:t>
      </w:r>
      <w:r w:rsidRPr="00894169">
        <w:tab/>
        <w:t>packaging and labeling;</w:t>
      </w:r>
    </w:p>
    <w:p w:rsidR="00783F9B" w:rsidRPr="00894169" w:rsidRDefault="00783F9B" w:rsidP="00783F9B">
      <w:r w:rsidRPr="00894169">
        <w:tab/>
        <w:t>(f)</w:t>
      </w:r>
      <w:r w:rsidRPr="00894169">
        <w:tab/>
        <w:t>inventory control and point-of-sale software or systems for the sale of medical cannabis;</w:t>
      </w:r>
    </w:p>
    <w:p w:rsidR="00783F9B" w:rsidRPr="00894169" w:rsidRDefault="00783F9B" w:rsidP="00783F9B">
      <w:r w:rsidRPr="00894169">
        <w:tab/>
        <w:t>(g)</w:t>
      </w:r>
      <w:r w:rsidRPr="00894169">
        <w:tab/>
        <w:t>patient counseling procedures;</w:t>
      </w:r>
    </w:p>
    <w:p w:rsidR="00783F9B" w:rsidRPr="00894169" w:rsidRDefault="00783F9B" w:rsidP="00783F9B">
      <w:r w:rsidRPr="00894169">
        <w:tab/>
        <w:t>(h)</w:t>
      </w:r>
      <w:r w:rsidRPr="00894169">
        <w:tab/>
        <w:t>the routes of administration, strains, varieties, and cannabinoid profiles of medical cannabis and medical cannabis products;</w:t>
      </w:r>
    </w:p>
    <w:p w:rsidR="00783F9B" w:rsidRPr="00894169" w:rsidRDefault="00783F9B" w:rsidP="00783F9B">
      <w:r w:rsidRPr="00894169">
        <w:tab/>
        <w:t>(i)</w:t>
      </w:r>
      <w:r w:rsidRPr="00894169">
        <w:tab/>
        <w:t>odor mitigation practices;</w:t>
      </w:r>
    </w:p>
    <w:p w:rsidR="00783F9B" w:rsidRPr="00894169" w:rsidRDefault="00783F9B" w:rsidP="00783F9B">
      <w:r w:rsidRPr="00894169">
        <w:tab/>
        <w:t>(j)</w:t>
      </w:r>
      <w:r w:rsidRPr="00894169">
        <w:tab/>
        <w:t>onsite and offsite recordkeeping;</w:t>
      </w:r>
    </w:p>
    <w:p w:rsidR="00783F9B" w:rsidRPr="00894169" w:rsidRDefault="00783F9B" w:rsidP="00783F9B">
      <w:r w:rsidRPr="00894169">
        <w:tab/>
        <w:t>(k)</w:t>
      </w:r>
      <w:r w:rsidRPr="00894169">
        <w:tab/>
        <w:t xml:space="preserve">compliance with State and federal patient privacy rules; </w:t>
      </w:r>
    </w:p>
    <w:p w:rsidR="00783F9B" w:rsidRPr="00894169" w:rsidRDefault="00783F9B" w:rsidP="00783F9B">
      <w:r w:rsidRPr="00894169">
        <w:tab/>
        <w:t>(l)</w:t>
      </w:r>
      <w:r w:rsidRPr="00894169">
        <w:tab/>
        <w:t>waste disposal plans; and</w:t>
      </w:r>
    </w:p>
    <w:p w:rsidR="00783F9B" w:rsidRPr="00894169" w:rsidRDefault="00783F9B" w:rsidP="00783F9B">
      <w:r w:rsidRPr="00894169">
        <w:lastRenderedPageBreak/>
        <w:tab/>
        <w:t>(m)</w:t>
      </w:r>
      <w:r w:rsidRPr="00894169">
        <w:tab/>
        <w:t xml:space="preserve">compliance with applicable laws and regulations. </w:t>
      </w:r>
    </w:p>
    <w:p w:rsidR="00783F9B" w:rsidRPr="00894169" w:rsidRDefault="00783F9B" w:rsidP="00783F9B">
      <w:r w:rsidRPr="00894169">
        <w:tab/>
        <w:t xml:space="preserve"> d.</w:t>
      </w:r>
      <w:r w:rsidRPr="00894169">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783F9B" w:rsidRPr="00894169" w:rsidRDefault="00783F9B" w:rsidP="00783F9B">
      <w:r w:rsidRPr="00894169">
        <w:tab/>
        <w:t>(1)</w:t>
      </w:r>
      <w:r w:rsidRPr="00894169">
        <w:tab/>
        <w:t>The applicant's environmental impact plan.</w:t>
      </w:r>
    </w:p>
    <w:p w:rsidR="00783F9B" w:rsidRPr="00894169" w:rsidRDefault="00783F9B" w:rsidP="00783F9B">
      <w:r w:rsidRPr="00894169">
        <w:tab/>
        <w:t>(2)</w:t>
      </w:r>
      <w:r w:rsidRPr="00894169">
        <w:tab/>
        <w:t>A summary of the applicant's safety and security plans and procedures, which shall include descriptions of the following:</w:t>
      </w:r>
    </w:p>
    <w:p w:rsidR="00783F9B" w:rsidRPr="00894169" w:rsidRDefault="00783F9B" w:rsidP="00783F9B">
      <w:r w:rsidRPr="00894169">
        <w:tab/>
        <w:t>(a)</w:t>
      </w:r>
      <w:r w:rsidRPr="00894169">
        <w:tab/>
        <w:t>plans for the use of security personnel, including contractors;</w:t>
      </w:r>
    </w:p>
    <w:p w:rsidR="00783F9B" w:rsidRPr="00894169" w:rsidRDefault="00783F9B" w:rsidP="00783F9B">
      <w:r w:rsidRPr="00894169">
        <w:tab/>
        <w:t>(b)</w:t>
      </w:r>
      <w:r w:rsidRPr="00894169">
        <w:tab/>
        <w:t>the experience or qualifications of security personnel and proposed contractors;</w:t>
      </w:r>
    </w:p>
    <w:p w:rsidR="00783F9B" w:rsidRPr="00894169" w:rsidRDefault="00783F9B" w:rsidP="00783F9B">
      <w:r w:rsidRPr="00894169">
        <w:tab/>
        <w:t>(c)</w:t>
      </w:r>
      <w:r w:rsidRPr="00894169">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783F9B" w:rsidRPr="00894169" w:rsidRDefault="00783F9B" w:rsidP="00783F9B">
      <w:r w:rsidRPr="00894169">
        <w:tab/>
        <w:t>(d)</w:t>
      </w:r>
      <w:r w:rsidRPr="00894169">
        <w:tab/>
        <w:t>plans for the storage of medical cannabis and medical cannabis products, including any safes, vaults, and climate control systems that will be utilized for this purpose;</w:t>
      </w:r>
    </w:p>
    <w:p w:rsidR="00783F9B" w:rsidRPr="00894169" w:rsidRDefault="00783F9B" w:rsidP="00783F9B">
      <w:r w:rsidRPr="00894169">
        <w:tab/>
        <w:t>(e)</w:t>
      </w:r>
      <w:r w:rsidRPr="00894169">
        <w:tab/>
        <w:t>a diversion prevention plan;</w:t>
      </w:r>
    </w:p>
    <w:p w:rsidR="00783F9B" w:rsidRPr="00894169" w:rsidRDefault="00783F9B" w:rsidP="00783F9B">
      <w:r w:rsidRPr="00894169">
        <w:tab/>
        <w:t>(f)</w:t>
      </w:r>
      <w:r w:rsidRPr="00894169">
        <w:tab/>
        <w:t>an emergency management plan;</w:t>
      </w:r>
    </w:p>
    <w:p w:rsidR="00783F9B" w:rsidRPr="00894169" w:rsidRDefault="00783F9B" w:rsidP="00783F9B">
      <w:r w:rsidRPr="00894169">
        <w:tab/>
        <w:t>(g)</w:t>
      </w:r>
      <w:r w:rsidRPr="00894169">
        <w:tab/>
        <w:t>procedures for screening, monitoring, and performing criminal history record background checks of employees;</w:t>
      </w:r>
    </w:p>
    <w:p w:rsidR="00783F9B" w:rsidRPr="00894169" w:rsidRDefault="00783F9B" w:rsidP="00783F9B">
      <w:r w:rsidRPr="00894169">
        <w:tab/>
        <w:t>(h)</w:t>
      </w:r>
      <w:r w:rsidRPr="00894169">
        <w:tab/>
        <w:t>cybersecurity procedures, including, in the case of an applicant for a medical cannabis dispensary permit, procedures for collecting, processing, and storing patient data, and the applicant's familiarity with State and federal privacy laws;</w:t>
      </w:r>
    </w:p>
    <w:p w:rsidR="00783F9B" w:rsidRPr="00894169" w:rsidRDefault="00783F9B" w:rsidP="00783F9B">
      <w:r w:rsidRPr="00894169">
        <w:tab/>
        <w:t>(i)</w:t>
      </w:r>
      <w:r w:rsidRPr="00894169">
        <w:tab/>
        <w:t>workplace safety plans and the applicant's familiarity with federal Occupational Safety and Health Administration regulations;</w:t>
      </w:r>
    </w:p>
    <w:p w:rsidR="00783F9B" w:rsidRPr="00894169" w:rsidRDefault="00783F9B" w:rsidP="00783F9B">
      <w:r w:rsidRPr="00894169">
        <w:tab/>
        <w:t>(j)</w:t>
      </w:r>
      <w:r w:rsidRPr="00894169">
        <w:tab/>
        <w:t xml:space="preserve">the applicant's history of workers' compensation claims and safety assessments; </w:t>
      </w:r>
    </w:p>
    <w:p w:rsidR="00783F9B" w:rsidRPr="00894169" w:rsidRDefault="00783F9B" w:rsidP="00783F9B">
      <w:r w:rsidRPr="00894169">
        <w:tab/>
        <w:t>(k)</w:t>
      </w:r>
      <w:r w:rsidRPr="00894169">
        <w:tab/>
        <w:t>procedures for reporting adverse events; and</w:t>
      </w:r>
    </w:p>
    <w:p w:rsidR="00783F9B" w:rsidRPr="00894169" w:rsidRDefault="00783F9B" w:rsidP="00783F9B">
      <w:r w:rsidRPr="00894169">
        <w:tab/>
        <w:t>(l)</w:t>
      </w:r>
      <w:r w:rsidRPr="00894169">
        <w:tab/>
        <w:t>a sanitation practices plan.</w:t>
      </w:r>
    </w:p>
    <w:p w:rsidR="00783F9B" w:rsidRPr="00894169" w:rsidRDefault="00783F9B" w:rsidP="00783F9B">
      <w:r w:rsidRPr="00894169">
        <w:tab/>
        <w:t>(3)</w:t>
      </w:r>
      <w:r w:rsidRPr="00894169">
        <w:tab/>
        <w:t>A summary of the applicant's business experience, including the following, if applicable:</w:t>
      </w:r>
    </w:p>
    <w:p w:rsidR="00783F9B" w:rsidRPr="00894169" w:rsidRDefault="00783F9B" w:rsidP="00783F9B">
      <w:r w:rsidRPr="00894169">
        <w:tab/>
        <w:t>(a)</w:t>
      </w:r>
      <w:r w:rsidRPr="00894169">
        <w:tab/>
        <w:t xml:space="preserve">the applicant's experience operating businesses in highly-regulated industries; </w:t>
      </w:r>
    </w:p>
    <w:p w:rsidR="00783F9B" w:rsidRPr="00894169" w:rsidRDefault="00783F9B" w:rsidP="00783F9B">
      <w:r w:rsidRPr="00894169">
        <w:tab/>
        <w:t>(b)</w:t>
      </w:r>
      <w:r w:rsidRPr="00894169">
        <w:tab/>
        <w:t>the applicant's experience in operating alternative treatment centers and related medical cannabis production and dispensation entities under the laws of New Jersey or any other state or jurisdiction within the United States; and</w:t>
      </w:r>
    </w:p>
    <w:p w:rsidR="00783F9B" w:rsidRPr="00894169" w:rsidRDefault="00783F9B" w:rsidP="00783F9B">
      <w:r w:rsidRPr="00894169">
        <w:tab/>
        <w:t>(c)</w:t>
      </w:r>
      <w:r w:rsidRPr="00894169">
        <w:tab/>
        <w:t>the applicant's plan to comply with and mitigate the effects of 26 U.S.C. s.280E on cannabis businesses, and for evidence that the applicant is not in arrears with respect to any tax obligation to the State.</w:t>
      </w:r>
    </w:p>
    <w:p w:rsidR="00783F9B" w:rsidRPr="00894169" w:rsidRDefault="00783F9B" w:rsidP="00783F9B">
      <w:r w:rsidRPr="00894169">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w:t>
      </w:r>
      <w:r w:rsidR="002224FC">
        <w:t xml:space="preserve"> </w:t>
      </w:r>
      <w:r w:rsidRPr="00894169">
        <w:t>date of the application.</w:t>
      </w:r>
    </w:p>
    <w:p w:rsidR="00783F9B" w:rsidRPr="00894169" w:rsidRDefault="00783F9B" w:rsidP="00783F9B">
      <w:r w:rsidRPr="00894169">
        <w:tab/>
        <w:t>(4)</w:t>
      </w:r>
      <w:r w:rsidRPr="00894169">
        <w:tab/>
        <w:t>A description of the proposed location for the applicant's site, including the following, if applicable:</w:t>
      </w:r>
    </w:p>
    <w:p w:rsidR="00783F9B" w:rsidRPr="00894169" w:rsidRDefault="00783F9B" w:rsidP="00783F9B">
      <w:r w:rsidRPr="00894169">
        <w:tab/>
        <w:t>(a)</w:t>
      </w:r>
      <w:r w:rsidRPr="00894169">
        <w:tab/>
        <w:t>the proposed location, the surrounding area, and the suitability or advantages of the proposed location, along with a floor plan and optional renderings or architectural or engineering plans;</w:t>
      </w:r>
    </w:p>
    <w:p w:rsidR="00783F9B" w:rsidRPr="00894169" w:rsidRDefault="00783F9B" w:rsidP="00783F9B">
      <w:r w:rsidRPr="00894169">
        <w:lastRenderedPageBreak/>
        <w:tab/>
        <w:t>(b)</w:t>
      </w:r>
      <w:r w:rsidRPr="00894169">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783F9B" w:rsidRPr="00894169" w:rsidRDefault="00783F9B" w:rsidP="00783F9B">
      <w:r w:rsidRPr="00894169">
        <w:tab/>
        <w:t>(c)</w:t>
      </w:r>
      <w:r w:rsidRPr="00894169">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783F9B" w:rsidRPr="00894169" w:rsidRDefault="00783F9B" w:rsidP="00783F9B">
      <w:r w:rsidRPr="00894169">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783F9B" w:rsidRPr="00894169" w:rsidRDefault="00783F9B" w:rsidP="00783F9B">
      <w:r w:rsidRPr="00894169">
        <w:tab/>
        <w:t>(5)</w:t>
      </w:r>
      <w:r w:rsidRPr="00894169">
        <w:tab/>
        <w:t>A community impact, social responsibility, and research statement, which shall include, but shall not be limited to, the following:</w:t>
      </w:r>
    </w:p>
    <w:p w:rsidR="00783F9B" w:rsidRPr="00894169" w:rsidRDefault="00783F9B" w:rsidP="00783F9B">
      <w:r w:rsidRPr="00894169">
        <w:tab/>
        <w:t>(a)</w:t>
      </w:r>
      <w:r w:rsidRPr="00894169">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783F9B" w:rsidRPr="00894169" w:rsidRDefault="00783F9B" w:rsidP="00783F9B">
      <w:r w:rsidRPr="00894169">
        <w:tab/>
        <w:t>(b)</w:t>
      </w:r>
      <w:r w:rsidRPr="00894169">
        <w:tab/>
        <w:t xml:space="preserve">a written description of the applicant's record of social responsibility, philanthropy, and ties to the proposed host community; </w:t>
      </w:r>
    </w:p>
    <w:p w:rsidR="00783F9B" w:rsidRPr="00894169" w:rsidRDefault="00783F9B" w:rsidP="00783F9B">
      <w:r w:rsidRPr="00894169">
        <w:tab/>
        <w:t>(c)</w:t>
      </w:r>
      <w:r w:rsidRPr="00894169">
        <w:tab/>
        <w:t>a written description of any research the applicant has conducted on the medical efficacy or adverse effects of cannabis use and the applicant's participation in or support of cannabis-related research and educational activities; and</w:t>
      </w:r>
    </w:p>
    <w:p w:rsidR="00783F9B" w:rsidRPr="00894169" w:rsidRDefault="00783F9B" w:rsidP="00783F9B">
      <w:r w:rsidRPr="00894169">
        <w:tab/>
        <w:t>(d)</w:t>
      </w:r>
      <w:r w:rsidRPr="00894169">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783F9B" w:rsidRPr="00894169" w:rsidRDefault="00783F9B" w:rsidP="00783F9B">
      <w:r w:rsidRPr="00894169">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w:t>
      </w:r>
      <w:r w:rsidR="002224FC">
        <w:t xml:space="preserve"> </w:t>
      </w:r>
      <w:r w:rsidRPr="00894169">
        <w:t>date of the application.</w:t>
      </w:r>
    </w:p>
    <w:p w:rsidR="00783F9B" w:rsidRPr="00894169" w:rsidRDefault="00783F9B" w:rsidP="00783F9B">
      <w:r w:rsidRPr="00894169">
        <w:tab/>
        <w:t>(6)</w:t>
      </w:r>
      <w:r w:rsidRPr="00894169">
        <w:tab/>
        <w:t>A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783F9B" w:rsidRPr="00894169" w:rsidRDefault="00783F9B" w:rsidP="00783F9B">
      <w:r w:rsidRPr="00894169">
        <w:tab/>
        <w:t>(7)</w:t>
      </w:r>
      <w:r w:rsidRPr="00894169">
        <w:tab/>
        <w:t>A business and financial plan, which may include, but shall not be limited to, the following:</w:t>
      </w:r>
    </w:p>
    <w:p w:rsidR="00783F9B" w:rsidRPr="00894169" w:rsidRDefault="00783F9B" w:rsidP="00783F9B">
      <w:r w:rsidRPr="00894169">
        <w:lastRenderedPageBreak/>
        <w:tab/>
        <w:t>(a)</w:t>
      </w:r>
      <w:r w:rsidRPr="00894169">
        <w:tab/>
        <w:t>an executive summary of the applicant's business plan;</w:t>
      </w:r>
    </w:p>
    <w:p w:rsidR="00783F9B" w:rsidRPr="00894169" w:rsidRDefault="00783F9B" w:rsidP="00783F9B">
      <w:r w:rsidRPr="00894169">
        <w:tab/>
        <w:t>(b)</w:t>
      </w:r>
      <w:r w:rsidRPr="00894169">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783F9B" w:rsidRPr="00894169" w:rsidRDefault="00783F9B" w:rsidP="00783F9B">
      <w:r w:rsidRPr="00894169">
        <w:tab/>
        <w:t>(c)</w:t>
      </w:r>
      <w:r w:rsidRPr="00894169">
        <w:tab/>
        <w:t>a description of the applicant's</w:t>
      </w:r>
      <w:r w:rsidR="002224FC">
        <w:t xml:space="preserve"> </w:t>
      </w:r>
      <w:r w:rsidR="00902712" w:rsidRPr="00894169">
        <w:t xml:space="preserve">plan to comply </w:t>
      </w:r>
      <w:r w:rsidRPr="00894169">
        <w:t>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w:t>
      </w:r>
      <w:r w:rsidR="002224FC">
        <w:t xml:space="preserve"> </w:t>
      </w:r>
      <w:r w:rsidR="00902712" w:rsidRPr="00894169">
        <w:t xml:space="preserve">with </w:t>
      </w:r>
      <w:r w:rsidRPr="00894169">
        <w:t>the</w:t>
      </w:r>
      <w:r w:rsidR="002224FC">
        <w:t xml:space="preserve"> </w:t>
      </w:r>
      <w:r w:rsidR="007C1AD2" w:rsidRPr="00894169">
        <w:t>applicant</w:t>
      </w:r>
      <w:r w:rsidRPr="00894169">
        <w:t>, in any state where the applicant has operated a business related to medical cannabis.  For the purposes of this subparagraph, the commission shall consider only bank references involving accounts in the name of the applicant or of an entity wi</w:t>
      </w:r>
      <w:r w:rsidR="005869AE">
        <w:t xml:space="preserve">th common ownership or control with the </w:t>
      </w:r>
      <w:r w:rsidR="007C1AD2" w:rsidRPr="00894169">
        <w:t>applicant</w:t>
      </w:r>
      <w:r w:rsidRPr="00894169">
        <w:t>.  An applicant who does not submit the information described in this subparagraph shall not be disqualified from consideration.</w:t>
      </w:r>
    </w:p>
    <w:p w:rsidR="00783F9B" w:rsidRPr="00894169" w:rsidRDefault="00783F9B" w:rsidP="00783F9B">
      <w:r w:rsidRPr="00894169">
        <w:tab/>
        <w:t>(8)</w:t>
      </w:r>
      <w:r w:rsidRPr="00894169">
        <w:tab/>
        <w:t xml:space="preserve">Whether any of the applicant's majority or controlling owners were previously approved by the commission to serve as an officer, director, principal, or key employee of an alternative treatment center, </w:t>
      </w:r>
      <w:r w:rsidR="007C1AD2" w:rsidRPr="00894169">
        <w:t xml:space="preserve">or personal use cannabis establishment, distributor, or delivery service, </w:t>
      </w:r>
      <w:r w:rsidRPr="00894169">
        <w:t xml:space="preserve">provided any such individual served in that capacity at the alternative treatment center for six or more months. </w:t>
      </w:r>
    </w:p>
    <w:p w:rsidR="00783F9B" w:rsidRPr="00894169" w:rsidRDefault="00783F9B" w:rsidP="00783F9B">
      <w:r w:rsidRPr="00894169">
        <w:tab/>
        <w:t>(9)</w:t>
      </w:r>
      <w:r w:rsidRPr="00894169">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783F9B" w:rsidRPr="00894169" w:rsidRDefault="00783F9B" w:rsidP="00783F9B">
      <w:r w:rsidRPr="00894169">
        <w:tab/>
        <w:t>(a)</w:t>
      </w:r>
      <w:r w:rsidRPr="00894169">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783F9B" w:rsidRPr="00894169" w:rsidRDefault="00783F9B" w:rsidP="00783F9B">
      <w:r w:rsidRPr="00894169">
        <w:tab/>
        <w:t>(b)</w:t>
      </w:r>
      <w:r w:rsidRPr="00894169">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783F9B" w:rsidRPr="00894169" w:rsidRDefault="00783F9B" w:rsidP="00783F9B">
      <w:r w:rsidRPr="00894169">
        <w:tab/>
        <w:t>(c)</w:t>
      </w:r>
      <w:r w:rsidRPr="00894169">
        <w:tab/>
        <w:t>the school, hospital, facility, or pharmacy participates in major decision-making activities within the applicant's organization, which may be demonstrated by representation on the board of directors of the applicant's organization.</w:t>
      </w:r>
    </w:p>
    <w:p w:rsidR="00783F9B" w:rsidRPr="00894169" w:rsidRDefault="00783F9B" w:rsidP="00783F9B">
      <w:r w:rsidRPr="00894169">
        <w:tab/>
        <w:t>(10) The proposed composition of the applicant's medical advisory board established pursuant to section 15 of P.L.2019, c.153 (C.24:6I-7.5), if any.</w:t>
      </w:r>
    </w:p>
    <w:p w:rsidR="00783F9B" w:rsidRPr="00894169" w:rsidRDefault="00783F9B" w:rsidP="00783F9B">
      <w:r w:rsidRPr="00894169">
        <w:tab/>
        <w:t>(11)  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783F9B" w:rsidRPr="00894169" w:rsidRDefault="00783F9B" w:rsidP="00783F9B">
      <w:r w:rsidRPr="00894169">
        <w:tab/>
        <w:t>(12)  Any other information the commission deems relevant in determining whether to grant a permit to the applicant.</w:t>
      </w:r>
    </w:p>
    <w:p w:rsidR="007C1AD2" w:rsidRPr="00894169" w:rsidRDefault="00783F9B" w:rsidP="00783F9B">
      <w:r w:rsidRPr="00894169">
        <w:tab/>
        <w:t>e.</w:t>
      </w:r>
      <w:r w:rsidRPr="00894169">
        <w:tab/>
        <w:t>In addition to the information to be submitted pursuant to subsections c. and d. of this section, the commission shall require all permit applicants, other than applicants</w:t>
      </w:r>
      <w:r w:rsidR="002224FC">
        <w:t xml:space="preserve"> </w:t>
      </w:r>
      <w:r w:rsidR="007C1AD2" w:rsidRPr="00894169">
        <w:t xml:space="preserve">for </w:t>
      </w:r>
      <w:r w:rsidRPr="00894169">
        <w:t xml:space="preserve">a conditional permit, </w:t>
      </w:r>
      <w:r w:rsidR="007C1AD2" w:rsidRPr="00894169">
        <w:t xml:space="preserve">or for an entity that is a microbusiness pursuant to subsection e. of section 11 of P.L.2019, c.153 (C.24:6I-7.1), </w:t>
      </w:r>
      <w:r w:rsidRPr="00894169">
        <w:t xml:space="preserve">to submit an attestation signed by a bona fide labor </w:t>
      </w:r>
      <w:r w:rsidRPr="00894169">
        <w:lastRenderedPageBreak/>
        <w:t>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w:t>
      </w:r>
      <w:r w:rsidR="007C1AD2" w:rsidRPr="00894169">
        <w:t xml:space="preserve"> permit or conditional permit.</w:t>
      </w:r>
    </w:p>
    <w:p w:rsidR="00783F9B" w:rsidRPr="00894169" w:rsidRDefault="007C1AD2" w:rsidP="00783F9B">
      <w:r w:rsidRPr="00894169">
        <w:tab/>
      </w:r>
      <w:r w:rsidR="00783F9B" w:rsidRPr="00894169">
        <w:t>In reviewing initial permit applications, the commission shall give priority to the following</w:t>
      </w:r>
      <w:r w:rsidR="00E6359A" w:rsidRPr="00894169">
        <w:t>, regardless of whether there is any competition among applicants for a particular type of permit</w:t>
      </w:r>
      <w:r w:rsidR="00783F9B" w:rsidRPr="00894169">
        <w:t>:</w:t>
      </w:r>
    </w:p>
    <w:p w:rsidR="00783F9B" w:rsidRPr="00894169" w:rsidRDefault="00783F9B" w:rsidP="00783F9B">
      <w:r w:rsidRPr="00894169">
        <w:tab/>
        <w:t>(1)</w:t>
      </w:r>
      <w:r w:rsidRPr="00894169">
        <w:tab/>
        <w:t xml:space="preserve">Applicants that are party to a collective bargaining agreement with a </w:t>
      </w:r>
      <w:r w:rsidR="00E6359A" w:rsidRPr="00894169">
        <w:t xml:space="preserve">bona fide </w:t>
      </w:r>
      <w:r w:rsidRPr="00894169">
        <w:t>labor organization that currently represents, or is actively seeking to represent, cannabis workers in New Jersey.</w:t>
      </w:r>
    </w:p>
    <w:p w:rsidR="00783F9B" w:rsidRPr="00894169" w:rsidRDefault="00783F9B" w:rsidP="00783F9B">
      <w:r w:rsidRPr="00894169">
        <w:tab/>
        <w:t>(2)</w:t>
      </w:r>
      <w:r w:rsidRPr="00894169">
        <w:tab/>
        <w:t xml:space="preserve">Applicants that are party to a collective bargaining agreement with a </w:t>
      </w:r>
      <w:r w:rsidR="00E6359A" w:rsidRPr="00894169">
        <w:t xml:space="preserve">bona fide </w:t>
      </w:r>
      <w:r w:rsidRPr="00894169">
        <w:t xml:space="preserve">labor organization that currently represents cannabis workers in another state.  </w:t>
      </w:r>
    </w:p>
    <w:p w:rsidR="00783F9B" w:rsidRPr="00894169" w:rsidRDefault="00783F9B" w:rsidP="00783F9B">
      <w:r w:rsidRPr="00894169">
        <w:tab/>
        <w:t>(3)</w:t>
      </w:r>
      <w:r w:rsidRPr="00894169">
        <w:tab/>
        <w:t>Applicants that include a significantly involved person or persons lawfully residing in New Jersey for at least two years as of the date of the application.</w:t>
      </w:r>
    </w:p>
    <w:p w:rsidR="00783F9B" w:rsidRPr="00894169" w:rsidRDefault="00783F9B" w:rsidP="00783F9B">
      <w:r w:rsidRPr="00894169">
        <w:tab/>
        <w:t>(4)</w:t>
      </w:r>
      <w:r w:rsidRPr="00894169">
        <w:tab/>
        <w:t>Applicants that submit</w:t>
      </w:r>
      <w:r w:rsidR="002224FC">
        <w:t xml:space="preserve"> </w:t>
      </w:r>
      <w:r w:rsidR="00E6359A" w:rsidRPr="00894169">
        <w:t xml:space="preserve">a signed project labor agreement with a bona fide building trades </w:t>
      </w:r>
      <w:r w:rsidRPr="00894169">
        <w:t>labor</w:t>
      </w:r>
      <w:r w:rsidR="002224FC">
        <w:t xml:space="preserve"> </w:t>
      </w:r>
      <w:r w:rsidR="00D50458" w:rsidRPr="00894169">
        <w:t xml:space="preserve">organization, which is a form of pre-hire collective bargaining agreement covering terms and conditions of a specific project, including labor issues and worker grievances associated with that project, for </w:t>
      </w:r>
      <w:r w:rsidRPr="00894169">
        <w:t>the construction or retrofit of the facilities associated with the permitted entity.</w:t>
      </w:r>
    </w:p>
    <w:p w:rsidR="00D50458" w:rsidRPr="00894169" w:rsidRDefault="00376A99" w:rsidP="00D50458">
      <w:pPr>
        <w:spacing w:line="300" w:lineRule="auto"/>
      </w:pPr>
      <w:r>
        <w:tab/>
        <w:t>(5)</w:t>
      </w:r>
      <w:r>
        <w:tab/>
      </w:r>
      <w:r w:rsidR="00D50458" w:rsidRPr="00894169">
        <w:t>Applicants that submit a signed project labor agreement with a bona fide labor organization for any other applicable project associated with the permitted entity.</w:t>
      </w:r>
    </w:p>
    <w:p w:rsidR="00D50458" w:rsidRPr="00894169" w:rsidRDefault="00D50458" w:rsidP="00D50458">
      <w:pPr>
        <w:spacing w:line="300" w:lineRule="auto"/>
      </w:pPr>
      <w:r w:rsidRPr="00894169">
        <w:tab/>
        <w:t xml:space="preserve">As used in this subsection,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w:t>
      </w:r>
      <w:r w:rsidR="00E55CB5">
        <w:t>s.</w:t>
      </w:r>
      <w:r w:rsidRPr="00894169">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  A bona fide labor organization includes a bona fide building trades labor organization.</w:t>
      </w:r>
    </w:p>
    <w:p w:rsidR="00783F9B" w:rsidRPr="00894169" w:rsidRDefault="00783F9B" w:rsidP="00783F9B">
      <w:r w:rsidRPr="00894169">
        <w:tab/>
        <w:t>f.</w:t>
      </w:r>
      <w:r w:rsidRPr="00894169">
        <w:tab/>
        <w:t xml:space="preserve">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w:t>
      </w:r>
      <w:r w:rsidR="00D50458" w:rsidRPr="00894169">
        <w:t>contro</w:t>
      </w:r>
      <w:r w:rsidR="006E0601">
        <w:t>l</w:t>
      </w:r>
      <w:r w:rsidR="00D50458" w:rsidRPr="00894169">
        <w:t xml:space="preserve">ling owners, </w:t>
      </w:r>
      <w:r w:rsidRPr="00894169">
        <w:t>any entities with common ownership or control</w:t>
      </w:r>
      <w:r w:rsidR="002224FC">
        <w:t xml:space="preserve"> </w:t>
      </w:r>
      <w:r w:rsidR="00D50458" w:rsidRPr="00894169">
        <w:t xml:space="preserve">with </w:t>
      </w:r>
      <w:r w:rsidRPr="00894169">
        <w:t>the</w:t>
      </w:r>
      <w:r w:rsidR="002224FC">
        <w:t xml:space="preserve"> </w:t>
      </w:r>
      <w:r w:rsidR="00D50458" w:rsidRPr="00894169">
        <w:lastRenderedPageBreak/>
        <w:t>applicant</w:t>
      </w:r>
      <w:r w:rsidRPr="00894169">
        <w:t>,</w:t>
      </w:r>
      <w:r w:rsidR="002224FC">
        <w:t xml:space="preserve"> </w:t>
      </w:r>
      <w:r w:rsidR="00D50458" w:rsidRPr="00894169">
        <w:t xml:space="preserve">those with a 15 percent or greater </w:t>
      </w:r>
      <w:r w:rsidRPr="00894169">
        <w:t>interest</w:t>
      </w:r>
      <w:r w:rsidR="002224FC">
        <w:t xml:space="preserve"> </w:t>
      </w:r>
      <w:r w:rsidRPr="00894169">
        <w:t xml:space="preserve">in the applicant's organization, </w:t>
      </w:r>
      <w:r w:rsidR="00E629ED" w:rsidRPr="00894169">
        <w:t xml:space="preserve">significantly involved persons in the applicant’s organization, </w:t>
      </w:r>
      <w:r w:rsidRPr="00894169">
        <w:t xml:space="preserve">the </w:t>
      </w:r>
      <w:r w:rsidR="00E629ED" w:rsidRPr="00894169">
        <w:t xml:space="preserve">other </w:t>
      </w:r>
      <w:r w:rsidRPr="00894169">
        <w:t>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783F9B" w:rsidRPr="00894169" w:rsidRDefault="00783F9B" w:rsidP="00783F9B">
      <w:r w:rsidRPr="00894169">
        <w:tab/>
        <w:t>g.</w:t>
      </w:r>
      <w:r w:rsidRPr="00894169">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783F9B" w:rsidRPr="00894169" w:rsidRDefault="00783F9B" w:rsidP="00783F9B">
      <w:r w:rsidRPr="00894169">
        <w:tab/>
        <w:t>(1)</w:t>
      </w:r>
      <w:r w:rsidRPr="00894169">
        <w:tab/>
        <w:t>at least 15 percent of the total number of new medical cannabis cultivator permits, medical cannabis manufacturer permits, and medical cannabis dispensary permits</w:t>
      </w:r>
      <w:r w:rsidR="002224FC">
        <w:t xml:space="preserve"> </w:t>
      </w:r>
      <w:r w:rsidRPr="00894169">
        <w:t xml:space="preserve">are issued to a qualified applicant that has been certified as a minority business pursuant to P.L.1986, c.195 (C.52:27H-21.18 et seq.); and </w:t>
      </w:r>
    </w:p>
    <w:p w:rsidR="00783F9B" w:rsidRPr="00894169" w:rsidRDefault="00783F9B" w:rsidP="00783F9B">
      <w:r w:rsidRPr="00894169">
        <w:tab/>
        <w:t>(2)</w:t>
      </w:r>
      <w:r w:rsidRPr="00894169">
        <w:tab/>
        <w:t>at least 15 percent of the total number of new medical cannabis cultivator permits, medical cannabis manufacturer permits, and medical cannabis dispensary permits</w:t>
      </w:r>
      <w:r w:rsidR="002224FC">
        <w:t xml:space="preserve"> </w:t>
      </w:r>
      <w:r w:rsidRPr="00894169">
        <w:t>are issued to a qualified applicant that has been certified as a women's business pursuant to P.L.1986, c.195 (C.52:27H-21.18 et seq.) or</w:t>
      </w:r>
      <w:r w:rsidR="002224FC">
        <w:t xml:space="preserve"> </w:t>
      </w:r>
      <w:r w:rsidR="00E629ED" w:rsidRPr="00894169">
        <w:t xml:space="preserve">as </w:t>
      </w:r>
      <w:r w:rsidRPr="00894169">
        <w:t xml:space="preserve">a disabled-veterans' business, as defined in section 2 of P.L.2015, c.116 (C.52:32-31.2).  </w:t>
      </w:r>
    </w:p>
    <w:p w:rsidR="00783F9B" w:rsidRPr="00894169" w:rsidRDefault="00783F9B" w:rsidP="00783F9B">
      <w:r w:rsidRPr="00894169">
        <w:tab/>
        <w:t>In selecting among applicants who meet these criteria, the commission shall grant a higher preference to applicants with up to two of the certifications described in this subsection.</w:t>
      </w:r>
    </w:p>
    <w:p w:rsidR="00783F9B" w:rsidRPr="00894169" w:rsidRDefault="00783F9B" w:rsidP="00783F9B">
      <w:r w:rsidRPr="00894169">
        <w:tab/>
        <w:t>h.</w:t>
      </w:r>
      <w:r w:rsidRPr="00894169">
        <w:tab/>
        <w:t xml:space="preserve">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w:t>
      </w:r>
      <w:r w:rsidRPr="00894169">
        <w:lastRenderedPageBreak/>
        <w:t>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783F9B" w:rsidRPr="00894169" w:rsidRDefault="00783F9B" w:rsidP="00783F9B">
      <w:r w:rsidRPr="00894169">
        <w:tab/>
        <w:t>i.</w:t>
      </w:r>
      <w:r w:rsidRPr="00894169">
        <w:tab/>
        <w:t>Application materials submitted to the commission pursuant to this section shall not be considered a public record pursuant to P.L.</w:t>
      </w:r>
      <w:r w:rsidR="005869AE">
        <w:t>1963, c.73 (C.47:1A-1 et seq.)</w:t>
      </w:r>
      <w:r w:rsidR="00E629ED" w:rsidRPr="00894169">
        <w:t xml:space="preserve">, </w:t>
      </w:r>
      <w:r w:rsidRPr="00894169">
        <w:t>P.L.2001, c.404 (C.47:1A-5 et al.)</w:t>
      </w:r>
      <w:r w:rsidR="005869AE">
        <w:t>,</w:t>
      </w:r>
      <w:r w:rsidR="00E629ED" w:rsidRPr="00894169">
        <w:t xml:space="preserve"> or the common law concerning access to government records</w:t>
      </w:r>
      <w:r w:rsidRPr="00894169">
        <w:t>.</w:t>
      </w:r>
    </w:p>
    <w:p w:rsidR="00783F9B" w:rsidRPr="00894169" w:rsidRDefault="00783F9B" w:rsidP="00783F9B">
      <w:r w:rsidRPr="00894169">
        <w:tab/>
        <w:t>j.</w:t>
      </w:r>
      <w:r w:rsidRPr="00894169">
        <w:tab/>
        <w:t>If the commission notifies an applicant that it has performed sufficiently well on multiple applications to be awarded more than one permit</w:t>
      </w:r>
      <w:r w:rsidR="005869AE">
        <w:t>,</w:t>
      </w:r>
      <w:r w:rsidRPr="00894169">
        <w:t xml:space="preserve"> the applicant shall notify the commission, within seven business days after receiving such notice, as to which permit </w:t>
      </w:r>
      <w:r w:rsidR="00C00EE8" w:rsidRPr="00894169">
        <w:t xml:space="preserve">type </w:t>
      </w:r>
      <w:r w:rsidRPr="00894169">
        <w:t>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783F9B" w:rsidRPr="00894169" w:rsidRDefault="00783F9B" w:rsidP="00783F9B">
      <w:r w:rsidRPr="00894169">
        <w:tab/>
        <w:t>k.  (1)  Subject to the provisions of paragraph (2) of this subsection, the provisions of this section shall not apply to any permit applications submitted pursuant to a request for applications published in the New Jersey Register prior to the effective date of P.L.2019, c.153 (C.24:6I-5.1 et al.).</w:t>
      </w:r>
    </w:p>
    <w:p w:rsidR="00783F9B" w:rsidRPr="00894169" w:rsidRDefault="00783F9B" w:rsidP="00783F9B">
      <w:r w:rsidRPr="00894169">
        <w:tab/>
        <w:t>(2)</w:t>
      </w:r>
      <w:r w:rsidRPr="00894169">
        <w:tab/>
        <w:t>The provisions of subsection l. of this section shall not apply to any permit applications submitted pursuant to a request for applications published in the New Jersey Register prior to the effective date of P.L.</w:t>
      </w:r>
      <w:r w:rsidR="00894169">
        <w:t>2021</w:t>
      </w:r>
      <w:r w:rsidRPr="00894169">
        <w:t>, c.</w:t>
      </w:r>
      <w:r w:rsidR="00894169">
        <w:t>252</w:t>
      </w:r>
      <w:r w:rsidRPr="00894169">
        <w:t>.</w:t>
      </w:r>
    </w:p>
    <w:p w:rsidR="00783F9B" w:rsidRPr="00894169" w:rsidRDefault="00783F9B" w:rsidP="00783F9B">
      <w:r w:rsidRPr="00894169">
        <w:tab/>
        <w:t>l.</w:t>
      </w:r>
      <w:r w:rsidRPr="00894169">
        <w:tab/>
        <w:t>In addition to the information to be submitted pursuant to subsections c., d., and e. of this section, the commission shall require all permit applicants to submit a copy of any services agreement entered into by the applicant with third party entity, which agreement shall be subject to review as provided in subsection f. of section 11 of P.L.2019, c.153 (C.24:6I-7.1).</w:t>
      </w:r>
    </w:p>
    <w:p w:rsidR="00783F9B" w:rsidRPr="00894169" w:rsidRDefault="00783F9B" w:rsidP="00277E02"/>
    <w:p w:rsidR="00686AEB" w:rsidRPr="00894169" w:rsidRDefault="00686AEB" w:rsidP="00686AEB">
      <w:r w:rsidRPr="00894169">
        <w:tab/>
      </w:r>
      <w:r w:rsidR="00147C46" w:rsidRPr="00894169">
        <w:t>4.</w:t>
      </w:r>
      <w:r w:rsidR="007402AF" w:rsidRPr="00894169">
        <w:tab/>
      </w:r>
      <w:r w:rsidR="00B63C77" w:rsidRPr="00894169">
        <w:t>This act shall take effect</w:t>
      </w:r>
      <w:r w:rsidR="007402AF" w:rsidRPr="00894169">
        <w:t xml:space="preserve"> immediately.</w:t>
      </w:r>
    </w:p>
    <w:p w:rsidR="00542E6F" w:rsidRPr="00894169" w:rsidRDefault="00542E6F" w:rsidP="00686AEB"/>
    <w:p w:rsidR="00894169" w:rsidRPr="00894169" w:rsidRDefault="00894169" w:rsidP="00894169">
      <w:r>
        <w:tab/>
        <w:t>Approved October 18, 2021.</w:t>
      </w:r>
    </w:p>
    <w:sectPr w:rsidR="00894169" w:rsidRPr="00894169" w:rsidSect="0089416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59A" w:rsidRDefault="00E6359A">
      <w:r>
        <w:separator/>
      </w:r>
    </w:p>
  </w:endnote>
  <w:endnote w:type="continuationSeparator" w:id="0">
    <w:p w:rsidR="00E6359A" w:rsidRDefault="00E6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Default="00894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Pr="00894169" w:rsidRDefault="00894169" w:rsidP="00894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Pr="00894169" w:rsidRDefault="00894169" w:rsidP="00894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59A" w:rsidRDefault="00E6359A">
      <w:r>
        <w:separator/>
      </w:r>
    </w:p>
  </w:footnote>
  <w:footnote w:type="continuationSeparator" w:id="0">
    <w:p w:rsidR="00E6359A" w:rsidRDefault="00E63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Default="00894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Default="00894169" w:rsidP="00894169">
    <w:pPr>
      <w:pStyle w:val="bpuHeadSpon"/>
    </w:pPr>
    <w:r>
      <w:t>P.L. 2021, CHAPTER 252</w:t>
    </w:r>
  </w:p>
  <w:p w:rsidR="00E6359A" w:rsidRDefault="00E6359A" w:rsidP="00894169">
    <w:pPr>
      <w:pStyle w:val="bpuHeadSpon"/>
    </w:pPr>
    <w:r>
      <w:fldChar w:fldCharType="begin"/>
    </w:r>
    <w:r>
      <w:instrText xml:space="preserve"> PAGE  \* MERGEFORMAT </w:instrText>
    </w:r>
    <w:r>
      <w:fldChar w:fldCharType="separate"/>
    </w:r>
    <w:r w:rsidR="00C832DC">
      <w:rPr>
        <w:noProof/>
      </w:rPr>
      <w:t>21</w:t>
    </w:r>
    <w:r>
      <w:fldChar w:fldCharType="end"/>
    </w:r>
  </w:p>
  <w:p w:rsidR="00E6359A" w:rsidRDefault="00E6359A" w:rsidP="0089416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169" w:rsidRDefault="00894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07AC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96D"/>
    <w:rsid w:val="000E4006"/>
    <w:rsid w:val="000F3DA2"/>
    <w:rsid w:val="000F5FDE"/>
    <w:rsid w:val="000F7466"/>
    <w:rsid w:val="001006F3"/>
    <w:rsid w:val="00122F81"/>
    <w:rsid w:val="0013000E"/>
    <w:rsid w:val="00133F81"/>
    <w:rsid w:val="00135943"/>
    <w:rsid w:val="00147C46"/>
    <w:rsid w:val="00151E99"/>
    <w:rsid w:val="001645FB"/>
    <w:rsid w:val="00173D2B"/>
    <w:rsid w:val="00181676"/>
    <w:rsid w:val="00183603"/>
    <w:rsid w:val="001847C1"/>
    <w:rsid w:val="00192CCF"/>
    <w:rsid w:val="00194E78"/>
    <w:rsid w:val="0019707B"/>
    <w:rsid w:val="00197E8B"/>
    <w:rsid w:val="00197FA4"/>
    <w:rsid w:val="001A161A"/>
    <w:rsid w:val="001A3908"/>
    <w:rsid w:val="001A3B79"/>
    <w:rsid w:val="001A66B6"/>
    <w:rsid w:val="001B4716"/>
    <w:rsid w:val="001B4EA4"/>
    <w:rsid w:val="001C7C52"/>
    <w:rsid w:val="001D045E"/>
    <w:rsid w:val="001D25F3"/>
    <w:rsid w:val="001E15F1"/>
    <w:rsid w:val="001E16FA"/>
    <w:rsid w:val="001E6213"/>
    <w:rsid w:val="001F14C7"/>
    <w:rsid w:val="001F43AC"/>
    <w:rsid w:val="001F7405"/>
    <w:rsid w:val="00205533"/>
    <w:rsid w:val="00212B8D"/>
    <w:rsid w:val="002224FC"/>
    <w:rsid w:val="00222983"/>
    <w:rsid w:val="002370D0"/>
    <w:rsid w:val="00255958"/>
    <w:rsid w:val="00257FA2"/>
    <w:rsid w:val="0026574A"/>
    <w:rsid w:val="002660BB"/>
    <w:rsid w:val="002720E8"/>
    <w:rsid w:val="00275293"/>
    <w:rsid w:val="00275DC7"/>
    <w:rsid w:val="002776B0"/>
    <w:rsid w:val="00277E02"/>
    <w:rsid w:val="00284056"/>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A99"/>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64F3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112"/>
    <w:rsid w:val="004F21BD"/>
    <w:rsid w:val="004F4F1D"/>
    <w:rsid w:val="004F74DD"/>
    <w:rsid w:val="00501317"/>
    <w:rsid w:val="00501AAF"/>
    <w:rsid w:val="0050495C"/>
    <w:rsid w:val="00505DC9"/>
    <w:rsid w:val="00506E1E"/>
    <w:rsid w:val="00513C81"/>
    <w:rsid w:val="00527BFB"/>
    <w:rsid w:val="00532A32"/>
    <w:rsid w:val="00540B0B"/>
    <w:rsid w:val="00542E6F"/>
    <w:rsid w:val="0054460F"/>
    <w:rsid w:val="00552C06"/>
    <w:rsid w:val="005536CD"/>
    <w:rsid w:val="00554051"/>
    <w:rsid w:val="00557240"/>
    <w:rsid w:val="005651F3"/>
    <w:rsid w:val="00572184"/>
    <w:rsid w:val="00577A15"/>
    <w:rsid w:val="00580533"/>
    <w:rsid w:val="005869AE"/>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601"/>
    <w:rsid w:val="006E2895"/>
    <w:rsid w:val="006F180D"/>
    <w:rsid w:val="006F4334"/>
    <w:rsid w:val="006F47AF"/>
    <w:rsid w:val="006F6B8A"/>
    <w:rsid w:val="00702DB9"/>
    <w:rsid w:val="00707CD3"/>
    <w:rsid w:val="00716BB9"/>
    <w:rsid w:val="007256D1"/>
    <w:rsid w:val="007279FD"/>
    <w:rsid w:val="00730C37"/>
    <w:rsid w:val="007402AF"/>
    <w:rsid w:val="00741FBA"/>
    <w:rsid w:val="007502CB"/>
    <w:rsid w:val="00752D79"/>
    <w:rsid w:val="00752E20"/>
    <w:rsid w:val="00756EDE"/>
    <w:rsid w:val="00781B4D"/>
    <w:rsid w:val="007824BF"/>
    <w:rsid w:val="00783B8D"/>
    <w:rsid w:val="00783F9B"/>
    <w:rsid w:val="00794B94"/>
    <w:rsid w:val="00794BD4"/>
    <w:rsid w:val="007A2C14"/>
    <w:rsid w:val="007A2F73"/>
    <w:rsid w:val="007A3061"/>
    <w:rsid w:val="007A5A0B"/>
    <w:rsid w:val="007B6FAB"/>
    <w:rsid w:val="007B79EC"/>
    <w:rsid w:val="007C0E14"/>
    <w:rsid w:val="007C1AD2"/>
    <w:rsid w:val="007C32CC"/>
    <w:rsid w:val="007C7DE4"/>
    <w:rsid w:val="007D40CB"/>
    <w:rsid w:val="007D5796"/>
    <w:rsid w:val="007D59C0"/>
    <w:rsid w:val="007D6B65"/>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94169"/>
    <w:rsid w:val="008A31C5"/>
    <w:rsid w:val="008A4F9A"/>
    <w:rsid w:val="008B2850"/>
    <w:rsid w:val="008C79B3"/>
    <w:rsid w:val="008D356E"/>
    <w:rsid w:val="008D77BD"/>
    <w:rsid w:val="008E454C"/>
    <w:rsid w:val="008F03A4"/>
    <w:rsid w:val="008F1E5A"/>
    <w:rsid w:val="00901BDA"/>
    <w:rsid w:val="0090271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EB"/>
    <w:rsid w:val="00980766"/>
    <w:rsid w:val="009835D4"/>
    <w:rsid w:val="00984D3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F0"/>
    <w:rsid w:val="00A017C0"/>
    <w:rsid w:val="00A11228"/>
    <w:rsid w:val="00A12F93"/>
    <w:rsid w:val="00A222C2"/>
    <w:rsid w:val="00A305D6"/>
    <w:rsid w:val="00A342C4"/>
    <w:rsid w:val="00A50F6B"/>
    <w:rsid w:val="00A52237"/>
    <w:rsid w:val="00A551D6"/>
    <w:rsid w:val="00A6251B"/>
    <w:rsid w:val="00A65F5E"/>
    <w:rsid w:val="00A66A05"/>
    <w:rsid w:val="00A6754E"/>
    <w:rsid w:val="00A70F58"/>
    <w:rsid w:val="00A72987"/>
    <w:rsid w:val="00A7346B"/>
    <w:rsid w:val="00A80BB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331"/>
    <w:rsid w:val="00AF1A8C"/>
    <w:rsid w:val="00B0116D"/>
    <w:rsid w:val="00B01173"/>
    <w:rsid w:val="00B02F35"/>
    <w:rsid w:val="00B05A3C"/>
    <w:rsid w:val="00B07100"/>
    <w:rsid w:val="00B1138C"/>
    <w:rsid w:val="00B2574A"/>
    <w:rsid w:val="00B35D8A"/>
    <w:rsid w:val="00B35EE5"/>
    <w:rsid w:val="00B45855"/>
    <w:rsid w:val="00B45B34"/>
    <w:rsid w:val="00B50BDD"/>
    <w:rsid w:val="00B55F33"/>
    <w:rsid w:val="00B57047"/>
    <w:rsid w:val="00B61D86"/>
    <w:rsid w:val="00B6342D"/>
    <w:rsid w:val="00B63C77"/>
    <w:rsid w:val="00B65FC8"/>
    <w:rsid w:val="00B726BD"/>
    <w:rsid w:val="00B728E5"/>
    <w:rsid w:val="00B732BC"/>
    <w:rsid w:val="00B90E33"/>
    <w:rsid w:val="00B9676B"/>
    <w:rsid w:val="00BA2EA5"/>
    <w:rsid w:val="00BA364B"/>
    <w:rsid w:val="00BA7A04"/>
    <w:rsid w:val="00BB1190"/>
    <w:rsid w:val="00BB31D0"/>
    <w:rsid w:val="00BB3A11"/>
    <w:rsid w:val="00BB3DC6"/>
    <w:rsid w:val="00BB4DDB"/>
    <w:rsid w:val="00BB5D79"/>
    <w:rsid w:val="00BB5F02"/>
    <w:rsid w:val="00BC7892"/>
    <w:rsid w:val="00BE24D6"/>
    <w:rsid w:val="00BE7EFA"/>
    <w:rsid w:val="00BF06AD"/>
    <w:rsid w:val="00BF2C67"/>
    <w:rsid w:val="00C00EE8"/>
    <w:rsid w:val="00C03498"/>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32DC"/>
    <w:rsid w:val="00C8456C"/>
    <w:rsid w:val="00C91E19"/>
    <w:rsid w:val="00C92402"/>
    <w:rsid w:val="00C92867"/>
    <w:rsid w:val="00C93B93"/>
    <w:rsid w:val="00C964D7"/>
    <w:rsid w:val="00CA037D"/>
    <w:rsid w:val="00CA0837"/>
    <w:rsid w:val="00CA2442"/>
    <w:rsid w:val="00CA4725"/>
    <w:rsid w:val="00CA70DC"/>
    <w:rsid w:val="00CB6246"/>
    <w:rsid w:val="00CC0A17"/>
    <w:rsid w:val="00CD0F93"/>
    <w:rsid w:val="00CD1BD1"/>
    <w:rsid w:val="00CD528D"/>
    <w:rsid w:val="00CD78A5"/>
    <w:rsid w:val="00CE78BF"/>
    <w:rsid w:val="00CF65EB"/>
    <w:rsid w:val="00CF72AD"/>
    <w:rsid w:val="00D02441"/>
    <w:rsid w:val="00D039F4"/>
    <w:rsid w:val="00D10496"/>
    <w:rsid w:val="00D106ED"/>
    <w:rsid w:val="00D11173"/>
    <w:rsid w:val="00D1215F"/>
    <w:rsid w:val="00D16561"/>
    <w:rsid w:val="00D17FF8"/>
    <w:rsid w:val="00D268AC"/>
    <w:rsid w:val="00D27FF3"/>
    <w:rsid w:val="00D343D0"/>
    <w:rsid w:val="00D347D7"/>
    <w:rsid w:val="00D349A8"/>
    <w:rsid w:val="00D3664D"/>
    <w:rsid w:val="00D500E9"/>
    <w:rsid w:val="00D50458"/>
    <w:rsid w:val="00D507BC"/>
    <w:rsid w:val="00D6090A"/>
    <w:rsid w:val="00D62FA3"/>
    <w:rsid w:val="00D63B6F"/>
    <w:rsid w:val="00D64A90"/>
    <w:rsid w:val="00D9410B"/>
    <w:rsid w:val="00D9695B"/>
    <w:rsid w:val="00D974FD"/>
    <w:rsid w:val="00D97B6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CB5"/>
    <w:rsid w:val="00E608F1"/>
    <w:rsid w:val="00E611B9"/>
    <w:rsid w:val="00E629ED"/>
    <w:rsid w:val="00E6359A"/>
    <w:rsid w:val="00E7144F"/>
    <w:rsid w:val="00E73D74"/>
    <w:rsid w:val="00E76A79"/>
    <w:rsid w:val="00E80692"/>
    <w:rsid w:val="00E80C24"/>
    <w:rsid w:val="00E93836"/>
    <w:rsid w:val="00E94597"/>
    <w:rsid w:val="00E976D7"/>
    <w:rsid w:val="00EA7C16"/>
    <w:rsid w:val="00EC470B"/>
    <w:rsid w:val="00EC5281"/>
    <w:rsid w:val="00EC791D"/>
    <w:rsid w:val="00EC7CA6"/>
    <w:rsid w:val="00ED3C5D"/>
    <w:rsid w:val="00ED4553"/>
    <w:rsid w:val="00F00D08"/>
    <w:rsid w:val="00F15399"/>
    <w:rsid w:val="00F15583"/>
    <w:rsid w:val="00F200EE"/>
    <w:rsid w:val="00F22481"/>
    <w:rsid w:val="00F2542E"/>
    <w:rsid w:val="00F25923"/>
    <w:rsid w:val="00F27278"/>
    <w:rsid w:val="00F344E3"/>
    <w:rsid w:val="00F34D58"/>
    <w:rsid w:val="00F41A9D"/>
    <w:rsid w:val="00F44314"/>
    <w:rsid w:val="00F44A83"/>
    <w:rsid w:val="00F54B9C"/>
    <w:rsid w:val="00F56E96"/>
    <w:rsid w:val="00F573DD"/>
    <w:rsid w:val="00F61E59"/>
    <w:rsid w:val="00F63D99"/>
    <w:rsid w:val="00F6426B"/>
    <w:rsid w:val="00F70398"/>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E46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BDF002D"/>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12177</Words>
  <Characters>68743</Characters>
  <Application>Microsoft Office Word</Application>
  <DocSecurity>0</DocSecurity>
  <Lines>991</Lines>
  <Paragraphs>212</Paragraphs>
  <ScaleCrop>false</ScaleCrop>
  <HeadingPairs>
    <vt:vector size="2" baseType="variant">
      <vt:variant>
        <vt:lpstr>Title</vt:lpstr>
      </vt:variant>
      <vt:variant>
        <vt:i4>1</vt:i4>
      </vt:variant>
    </vt:vector>
  </HeadingPairs>
  <TitlesOfParts>
    <vt:vector size="1" baseType="lpstr">
      <vt:lpstr>P.L. 2021, c.252</vt:lpstr>
    </vt:vector>
  </TitlesOfParts>
  <Manager>Kenneth P. Howard</Manager>
  <Company>NJ Office of Legislative Services</Company>
  <LinksUpToDate>false</LinksUpToDate>
  <CharactersWithSpaces>81039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c.252 (S2875 3R)</dc:title>
  <dc:subject>20-8475</dc:subject>
  <dc:creator>Senate, No. 2875 (Third Reprint)</dc:creator>
  <cp:keywords>S2875|21| ||0|0|!|0|</cp:keywords>
  <dc:description>INTRODUCED SEPTEMBER 14, 2020_x000d_
AMENDED 12/14/20_x000d_
AMENDED 3/8/21_x000d_
AMENDED 5/5/21</dc:description>
  <cp:lastModifiedBy>Franks, Denise</cp:lastModifiedBy>
  <cp:revision>2</cp:revision>
  <cp:lastPrinted>2021-11-15T16:34:00Z</cp:lastPrinted>
  <dcterms:created xsi:type="dcterms:W3CDTF">2021-11-23T15:18:00Z</dcterms:created>
  <dcterms:modified xsi:type="dcterms:W3CDTF">2021-11-23T15:18:00Z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c.252</vt:lpwstr>
  </property>
</Properties>
</file>