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C9F" w:rsidRPr="003A0C9F" w:rsidRDefault="003A0C9F" w:rsidP="003A0C9F">
      <w:pPr>
        <w:pStyle w:val="HangingAnAct"/>
        <w:jc w:val="center"/>
        <w:rPr>
          <w:rStyle w:val="BillHead"/>
        </w:rPr>
      </w:pPr>
      <w:bookmarkStart w:id="0" w:name="LCPL"/>
      <w:bookmarkStart w:id="1" w:name="_GoBack"/>
      <w:bookmarkEnd w:id="0"/>
      <w:bookmarkEnd w:id="1"/>
      <w:r w:rsidRPr="003A0C9F">
        <w:rPr>
          <w:rStyle w:val="BillHead"/>
        </w:rPr>
        <w:t>CHAPTER 261</w:t>
      </w:r>
    </w:p>
    <w:p w:rsidR="003A0C9F" w:rsidRPr="003A0C9F" w:rsidRDefault="003A0C9F" w:rsidP="003A0C9F">
      <w:pPr>
        <w:pStyle w:val="HangingAnAct"/>
        <w:jc w:val="center"/>
        <w:rPr>
          <w:rStyle w:val="BillHead"/>
        </w:rPr>
      </w:pPr>
    </w:p>
    <w:p w:rsidR="00974CC1" w:rsidRPr="003A0C9F" w:rsidRDefault="00974CC1" w:rsidP="003A0C9F">
      <w:pPr>
        <w:pStyle w:val="HangingAnAct"/>
        <w:jc w:val="left"/>
        <w:rPr>
          <w:rStyle w:val="HangingAnActChar"/>
        </w:rPr>
      </w:pPr>
      <w:r w:rsidRPr="003A0C9F">
        <w:rPr>
          <w:rStyle w:val="BillHead"/>
        </w:rPr>
        <w:t>An Act</w:t>
      </w:r>
      <w:r w:rsidRPr="003A0C9F">
        <w:rPr>
          <w:rStyle w:val="HangingAnActChar"/>
        </w:rPr>
        <w:t xml:space="preserve"> concerning student suicide prevention and supplementing chapter 6 and chapter 3B of Title 18A of the New Jersey Statutes. </w:t>
      </w:r>
    </w:p>
    <w:p w:rsidR="00974CC1" w:rsidRPr="003A0C9F" w:rsidRDefault="00974CC1" w:rsidP="00974CC1">
      <w:pPr>
        <w:rPr>
          <w:sz w:val="16"/>
          <w:szCs w:val="16"/>
        </w:rPr>
      </w:pPr>
    </w:p>
    <w:p w:rsidR="00974CC1" w:rsidRPr="003A0C9F" w:rsidRDefault="00974CC1" w:rsidP="00974CC1">
      <w:r w:rsidRPr="003A0C9F">
        <w:tab/>
      </w:r>
      <w:r w:rsidRPr="003A0C9F">
        <w:rPr>
          <w:rStyle w:val="BillHeading2"/>
        </w:rPr>
        <w:t xml:space="preserve">Be It Enacted </w:t>
      </w:r>
      <w:r w:rsidRPr="003A0C9F">
        <w:rPr>
          <w:rStyle w:val="BillLanguage"/>
        </w:rPr>
        <w:t>by the Senate and General Assembly of the State of New Jersey:</w:t>
      </w:r>
    </w:p>
    <w:p w:rsidR="009E6661" w:rsidRPr="003A0C9F" w:rsidRDefault="009E6661" w:rsidP="009E6661">
      <w:pPr>
        <w:rPr>
          <w:sz w:val="16"/>
          <w:szCs w:val="16"/>
        </w:rPr>
      </w:pPr>
    </w:p>
    <w:p w:rsidR="003A5C65" w:rsidRPr="003A0C9F" w:rsidRDefault="003A5C65" w:rsidP="008A626F">
      <w:r w:rsidRPr="003A0C9F">
        <w:t>C.18A:6-113.1</w:t>
      </w:r>
      <w:r w:rsidR="00D8302E" w:rsidRPr="003A0C9F">
        <w:t xml:space="preserve">  Middle school, high school student identification cards with New Jersey Suicide Prevention </w:t>
      </w:r>
      <w:proofErr w:type="spellStart"/>
      <w:r w:rsidR="00D8302E" w:rsidRPr="003A0C9F">
        <w:t>Hopeline</w:t>
      </w:r>
      <w:proofErr w:type="spellEnd"/>
      <w:r w:rsidR="00D8302E" w:rsidRPr="003A0C9F">
        <w:t xml:space="preserve"> contact information.</w:t>
      </w:r>
    </w:p>
    <w:p w:rsidR="008A626F" w:rsidRPr="003A0C9F" w:rsidRDefault="008A626F" w:rsidP="008A626F">
      <w:r w:rsidRPr="003A0C9F">
        <w:tab/>
        <w:t>1.</w:t>
      </w:r>
      <w:r w:rsidRPr="003A0C9F">
        <w:tab/>
        <w:t xml:space="preserve">A public school that includes any of the grades seven through 12 and that issues student identification cards shall have printed on the back of the student identification cards the telephone number for the New Jersey Suicide Prevention </w:t>
      </w:r>
      <w:proofErr w:type="spellStart"/>
      <w:r w:rsidRPr="003A0C9F">
        <w:t>Hopeline</w:t>
      </w:r>
      <w:proofErr w:type="spellEnd"/>
      <w:r w:rsidRPr="003A0C9F">
        <w:t xml:space="preserve"> (NJ </w:t>
      </w:r>
      <w:proofErr w:type="spellStart"/>
      <w:r w:rsidRPr="003A0C9F">
        <w:t>Hopeline</w:t>
      </w:r>
      <w:proofErr w:type="spellEnd"/>
      <w:r w:rsidRPr="003A0C9F">
        <w:t>) and contact information for a crisis text line.</w:t>
      </w:r>
    </w:p>
    <w:p w:rsidR="009E6661" w:rsidRPr="003A0C9F" w:rsidRDefault="009E6661" w:rsidP="009E6661">
      <w:pPr>
        <w:rPr>
          <w:sz w:val="16"/>
          <w:szCs w:val="16"/>
        </w:rPr>
      </w:pPr>
    </w:p>
    <w:p w:rsidR="003A5C65" w:rsidRPr="003A0C9F" w:rsidRDefault="003A5C65" w:rsidP="008A626F">
      <w:r w:rsidRPr="003A0C9F">
        <w:t>C.18A:3B-73.1</w:t>
      </w:r>
      <w:r w:rsidR="00D8302E" w:rsidRPr="003A0C9F">
        <w:t xml:space="preserve">  Higher education student identification cards with New Jersey Suicide Prevention </w:t>
      </w:r>
      <w:proofErr w:type="spellStart"/>
      <w:r w:rsidR="00D8302E" w:rsidRPr="003A0C9F">
        <w:t>Hopeline</w:t>
      </w:r>
      <w:proofErr w:type="spellEnd"/>
      <w:r w:rsidR="00D8302E" w:rsidRPr="003A0C9F">
        <w:t xml:space="preserve"> contact information.</w:t>
      </w:r>
    </w:p>
    <w:p w:rsidR="008A626F" w:rsidRPr="003A0C9F" w:rsidRDefault="008A626F" w:rsidP="008A626F">
      <w:r w:rsidRPr="003A0C9F">
        <w:tab/>
        <w:t>2.</w:t>
      </w:r>
      <w:r w:rsidRPr="003A0C9F">
        <w:tab/>
        <w:t xml:space="preserve">An institution of higher education that issues student identification cards shall have printed on the back of the student identification cards the telephone number for the New Jersey Suicide Prevention </w:t>
      </w:r>
      <w:proofErr w:type="spellStart"/>
      <w:r w:rsidRPr="003A0C9F">
        <w:t>Hopeline</w:t>
      </w:r>
      <w:proofErr w:type="spellEnd"/>
      <w:r w:rsidRPr="003A0C9F">
        <w:t xml:space="preserve"> (NJ </w:t>
      </w:r>
      <w:proofErr w:type="spellStart"/>
      <w:r w:rsidRPr="003A0C9F">
        <w:t>Hopeline</w:t>
      </w:r>
      <w:proofErr w:type="spellEnd"/>
      <w:r w:rsidRPr="003A0C9F">
        <w:t>) and contact information for a crisis text line.</w:t>
      </w:r>
    </w:p>
    <w:p w:rsidR="008A626F" w:rsidRPr="003A0C9F" w:rsidRDefault="008A626F" w:rsidP="008A626F"/>
    <w:p w:rsidR="003A5C65" w:rsidRPr="003A0C9F" w:rsidRDefault="003A5C65" w:rsidP="008A626F">
      <w:r w:rsidRPr="003A0C9F">
        <w:t>C.18A:3B-73.2</w:t>
      </w:r>
      <w:r w:rsidR="00D8302E" w:rsidRPr="003A0C9F">
        <w:t xml:space="preserve">  National Suicide Prevention Lifeline, provision of contact information.</w:t>
      </w:r>
    </w:p>
    <w:p w:rsidR="008A626F" w:rsidRPr="003A0C9F" w:rsidRDefault="008A626F" w:rsidP="008A626F">
      <w:r w:rsidRPr="003A0C9F">
        <w:tab/>
        <w:t>3.</w:t>
      </w:r>
      <w:r w:rsidRPr="003A0C9F">
        <w:tab/>
        <w:t xml:space="preserve">A public school that includes any of the grades seven through 12 and that issues student identification cards, and an institution of higher education that issues student identification cards, may, in addition to the telephone number for the NJ </w:t>
      </w:r>
      <w:proofErr w:type="spellStart"/>
      <w:r w:rsidRPr="003A0C9F">
        <w:t>Hopeline</w:t>
      </w:r>
      <w:proofErr w:type="spellEnd"/>
      <w:r w:rsidRPr="003A0C9F">
        <w:t xml:space="preserve"> and contact information for a crisis text line, provide contact information for the National Suicide Prevention Lifeline, an on-campus crisis center, or any other mental health support service.</w:t>
      </w:r>
    </w:p>
    <w:p w:rsidR="009E6661" w:rsidRPr="003A0C9F" w:rsidRDefault="009E6661" w:rsidP="009E6661">
      <w:pPr>
        <w:rPr>
          <w:sz w:val="16"/>
          <w:szCs w:val="16"/>
        </w:rPr>
      </w:pPr>
    </w:p>
    <w:p w:rsidR="008A626F" w:rsidRPr="003A0C9F" w:rsidRDefault="008A626F" w:rsidP="008A626F">
      <w:r w:rsidRPr="003A0C9F">
        <w:tab/>
        <w:t>4.</w:t>
      </w:r>
      <w:r w:rsidRPr="003A0C9F">
        <w:tab/>
        <w:t xml:space="preserve">This act shall take effect in the first full school year or </w:t>
      </w:r>
      <w:r w:rsidR="003A0C9F">
        <w:t>in the first full academic year</w:t>
      </w:r>
      <w:r w:rsidRPr="003A0C9F">
        <w:t>, as applicable, following the date of enactment.</w:t>
      </w:r>
    </w:p>
    <w:p w:rsidR="003A0C9F" w:rsidRDefault="003A0C9F" w:rsidP="003A0C9F"/>
    <w:p w:rsidR="003A0C9F" w:rsidRPr="003A0C9F" w:rsidRDefault="003A0C9F" w:rsidP="003A0C9F">
      <w:r>
        <w:tab/>
        <w:t>Approved November 8, 2021.</w:t>
      </w:r>
    </w:p>
    <w:sectPr w:rsidR="003A0C9F" w:rsidRPr="003A0C9F" w:rsidSect="003A0C9F">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44A" w:rsidRDefault="00D7444A">
      <w:r>
        <w:separator/>
      </w:r>
    </w:p>
  </w:endnote>
  <w:endnote w:type="continuationSeparator" w:id="0">
    <w:p w:rsidR="00D7444A" w:rsidRDefault="00D74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C9F" w:rsidRDefault="003A0C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C9F" w:rsidRPr="003A0C9F" w:rsidRDefault="003A0C9F" w:rsidP="003A0C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C9F" w:rsidRPr="003A0C9F" w:rsidRDefault="003A0C9F" w:rsidP="003A0C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44A" w:rsidRDefault="00D7444A">
      <w:r>
        <w:separator/>
      </w:r>
    </w:p>
  </w:footnote>
  <w:footnote w:type="continuationSeparator" w:id="0">
    <w:p w:rsidR="00D7444A" w:rsidRDefault="00D74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C9F" w:rsidRDefault="003A0C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C9F" w:rsidRDefault="003A0C9F" w:rsidP="003A0C9F">
    <w:pPr>
      <w:pStyle w:val="bpuHeadSpon"/>
    </w:pPr>
    <w:r>
      <w:t>P.L. 2021, CHAPTER 261</w:t>
    </w:r>
  </w:p>
  <w:p w:rsidR="009E6661" w:rsidRDefault="003A0C9F" w:rsidP="003A0C9F">
    <w:pPr>
      <w:pStyle w:val="bpuHeadSpon"/>
    </w:pPr>
    <w:r>
      <w:fldChar w:fldCharType="begin"/>
    </w:r>
    <w:r>
      <w:instrText xml:space="preserve"> PAGE  \* MERGEFORMAT </w:instrText>
    </w:r>
    <w:r>
      <w:fldChar w:fldCharType="separate"/>
    </w:r>
    <w:r>
      <w:rPr>
        <w:noProof/>
      </w:rPr>
      <w:t>2</w:t>
    </w:r>
    <w:r>
      <w:fldChar w:fldCharType="end"/>
    </w:r>
    <w:r w:rsidR="009E6661">
      <w:fldChar w:fldCharType="begin"/>
    </w:r>
    <w:r w:rsidR="009E6661">
      <w:instrText xml:space="preserve"> PAGE  \* MERGEFORMAT </w:instrText>
    </w:r>
    <w:r w:rsidR="009E6661">
      <w:fldChar w:fldCharType="separate"/>
    </w:r>
    <w:r>
      <w:rPr>
        <w:noProof/>
      </w:rPr>
      <w:t>2</w:t>
    </w:r>
    <w:r w:rsidR="009E6661">
      <w:fldChar w:fldCharType="end"/>
    </w:r>
  </w:p>
  <w:p w:rsidR="009E6661" w:rsidRPr="00AF575C" w:rsidRDefault="009E6661" w:rsidP="003A0C9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C9F" w:rsidRDefault="003A0C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44A"/>
    <w:rsid w:val="00000169"/>
    <w:rsid w:val="00004D4D"/>
    <w:rsid w:val="00007B70"/>
    <w:rsid w:val="00007DDD"/>
    <w:rsid w:val="00010512"/>
    <w:rsid w:val="00011BAB"/>
    <w:rsid w:val="000154F3"/>
    <w:rsid w:val="000203E7"/>
    <w:rsid w:val="00020E5B"/>
    <w:rsid w:val="000219C8"/>
    <w:rsid w:val="00030BB1"/>
    <w:rsid w:val="00035598"/>
    <w:rsid w:val="00050BCA"/>
    <w:rsid w:val="000518DC"/>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B09"/>
    <w:rsid w:val="00214614"/>
    <w:rsid w:val="0022067D"/>
    <w:rsid w:val="00231838"/>
    <w:rsid w:val="00232C5B"/>
    <w:rsid w:val="00233163"/>
    <w:rsid w:val="002373F3"/>
    <w:rsid w:val="002463CF"/>
    <w:rsid w:val="00254C47"/>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3ECF"/>
    <w:rsid w:val="00317C73"/>
    <w:rsid w:val="003212E6"/>
    <w:rsid w:val="00333EF1"/>
    <w:rsid w:val="00346CF5"/>
    <w:rsid w:val="00352F8B"/>
    <w:rsid w:val="00354D07"/>
    <w:rsid w:val="0037458C"/>
    <w:rsid w:val="00381407"/>
    <w:rsid w:val="0038486B"/>
    <w:rsid w:val="003941E5"/>
    <w:rsid w:val="003A0C9F"/>
    <w:rsid w:val="003A19B9"/>
    <w:rsid w:val="003A213D"/>
    <w:rsid w:val="003A5C65"/>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3489"/>
    <w:rsid w:val="004A5222"/>
    <w:rsid w:val="004B0CE3"/>
    <w:rsid w:val="004B1B89"/>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75F"/>
    <w:rsid w:val="005E5083"/>
    <w:rsid w:val="005F1C6B"/>
    <w:rsid w:val="006005C9"/>
    <w:rsid w:val="00600F5F"/>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BBE"/>
    <w:rsid w:val="006B2FCF"/>
    <w:rsid w:val="006C3B76"/>
    <w:rsid w:val="006C4542"/>
    <w:rsid w:val="006D65B4"/>
    <w:rsid w:val="006E36B4"/>
    <w:rsid w:val="006F4C44"/>
    <w:rsid w:val="006F5217"/>
    <w:rsid w:val="006F652B"/>
    <w:rsid w:val="0070018A"/>
    <w:rsid w:val="00712CBE"/>
    <w:rsid w:val="0072192F"/>
    <w:rsid w:val="0072662E"/>
    <w:rsid w:val="00730582"/>
    <w:rsid w:val="00741A09"/>
    <w:rsid w:val="00752616"/>
    <w:rsid w:val="0075577B"/>
    <w:rsid w:val="00757B3B"/>
    <w:rsid w:val="00762366"/>
    <w:rsid w:val="007676EB"/>
    <w:rsid w:val="0076794B"/>
    <w:rsid w:val="00771F97"/>
    <w:rsid w:val="00772A40"/>
    <w:rsid w:val="0077700A"/>
    <w:rsid w:val="0079623B"/>
    <w:rsid w:val="007A0026"/>
    <w:rsid w:val="007B2A66"/>
    <w:rsid w:val="007C1354"/>
    <w:rsid w:val="007C1599"/>
    <w:rsid w:val="007D0F64"/>
    <w:rsid w:val="007F02BF"/>
    <w:rsid w:val="007F2A14"/>
    <w:rsid w:val="0080085C"/>
    <w:rsid w:val="00802AF0"/>
    <w:rsid w:val="00806253"/>
    <w:rsid w:val="00813286"/>
    <w:rsid w:val="00820A1D"/>
    <w:rsid w:val="00840153"/>
    <w:rsid w:val="00841F07"/>
    <w:rsid w:val="008462AA"/>
    <w:rsid w:val="00846D3E"/>
    <w:rsid w:val="0084725C"/>
    <w:rsid w:val="008627AA"/>
    <w:rsid w:val="008628FF"/>
    <w:rsid w:val="00867FC7"/>
    <w:rsid w:val="00874609"/>
    <w:rsid w:val="0087660A"/>
    <w:rsid w:val="008823BC"/>
    <w:rsid w:val="008859B3"/>
    <w:rsid w:val="008A626F"/>
    <w:rsid w:val="008B313B"/>
    <w:rsid w:val="008B4545"/>
    <w:rsid w:val="008B6E84"/>
    <w:rsid w:val="008C6FA9"/>
    <w:rsid w:val="008D35C6"/>
    <w:rsid w:val="008D455C"/>
    <w:rsid w:val="008D62DB"/>
    <w:rsid w:val="008E3B9B"/>
    <w:rsid w:val="008E4F67"/>
    <w:rsid w:val="008F6A7A"/>
    <w:rsid w:val="008F71C2"/>
    <w:rsid w:val="00902B2D"/>
    <w:rsid w:val="00915856"/>
    <w:rsid w:val="00915B98"/>
    <w:rsid w:val="00933C9C"/>
    <w:rsid w:val="00936A8E"/>
    <w:rsid w:val="00936F16"/>
    <w:rsid w:val="0094377E"/>
    <w:rsid w:val="009467BF"/>
    <w:rsid w:val="00947192"/>
    <w:rsid w:val="0094723D"/>
    <w:rsid w:val="009564BC"/>
    <w:rsid w:val="0095650E"/>
    <w:rsid w:val="00956BE3"/>
    <w:rsid w:val="00966445"/>
    <w:rsid w:val="00967FED"/>
    <w:rsid w:val="00974CC1"/>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6661"/>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348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2099"/>
    <w:rsid w:val="00C3401C"/>
    <w:rsid w:val="00C473B8"/>
    <w:rsid w:val="00C603F9"/>
    <w:rsid w:val="00C614C5"/>
    <w:rsid w:val="00C8020B"/>
    <w:rsid w:val="00C83317"/>
    <w:rsid w:val="00C937A1"/>
    <w:rsid w:val="00C93F56"/>
    <w:rsid w:val="00CB344E"/>
    <w:rsid w:val="00CF2757"/>
    <w:rsid w:val="00CF2761"/>
    <w:rsid w:val="00CF345B"/>
    <w:rsid w:val="00CF506C"/>
    <w:rsid w:val="00CF7045"/>
    <w:rsid w:val="00D0612B"/>
    <w:rsid w:val="00D06296"/>
    <w:rsid w:val="00D0784A"/>
    <w:rsid w:val="00D1283E"/>
    <w:rsid w:val="00D158BB"/>
    <w:rsid w:val="00D169D8"/>
    <w:rsid w:val="00D209A5"/>
    <w:rsid w:val="00D23780"/>
    <w:rsid w:val="00D31191"/>
    <w:rsid w:val="00D33F23"/>
    <w:rsid w:val="00D349EA"/>
    <w:rsid w:val="00D34C64"/>
    <w:rsid w:val="00D34D11"/>
    <w:rsid w:val="00D41401"/>
    <w:rsid w:val="00D57B94"/>
    <w:rsid w:val="00D6038F"/>
    <w:rsid w:val="00D66913"/>
    <w:rsid w:val="00D70917"/>
    <w:rsid w:val="00D72DA0"/>
    <w:rsid w:val="00D7444A"/>
    <w:rsid w:val="00D776DB"/>
    <w:rsid w:val="00D77ACD"/>
    <w:rsid w:val="00D77E55"/>
    <w:rsid w:val="00D81BE1"/>
    <w:rsid w:val="00D82FE6"/>
    <w:rsid w:val="00D8302E"/>
    <w:rsid w:val="00D83515"/>
    <w:rsid w:val="00D84AE0"/>
    <w:rsid w:val="00D86B15"/>
    <w:rsid w:val="00D93D95"/>
    <w:rsid w:val="00D9742E"/>
    <w:rsid w:val="00D97D3E"/>
    <w:rsid w:val="00DA6AA9"/>
    <w:rsid w:val="00DB5B8E"/>
    <w:rsid w:val="00DC19C7"/>
    <w:rsid w:val="00DC283E"/>
    <w:rsid w:val="00DC75BA"/>
    <w:rsid w:val="00DD1E46"/>
    <w:rsid w:val="00DE3869"/>
    <w:rsid w:val="00DF463F"/>
    <w:rsid w:val="00DF4E47"/>
    <w:rsid w:val="00E0012A"/>
    <w:rsid w:val="00E025E4"/>
    <w:rsid w:val="00E03582"/>
    <w:rsid w:val="00E05DFC"/>
    <w:rsid w:val="00E277D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65B9"/>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31CF"/>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8CBED513-53E2-44C0-BB84-25016C332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F71C2"/>
  </w:style>
  <w:style w:type="paragraph" w:styleId="BalloonText">
    <w:name w:val="Balloon Text"/>
    <w:basedOn w:val="Normal"/>
    <w:link w:val="BalloonTextChar"/>
    <w:semiHidden/>
    <w:unhideWhenUsed/>
    <w:rsid w:val="006F52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521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23D53-8D93-4A3C-9C36-B11CAEBA0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268</Words>
  <Characters>1503</Characters>
  <Application>Microsoft Office Word</Application>
  <DocSecurity>0</DocSecurity>
  <Lines>31</Lines>
  <Paragraphs>11</Paragraphs>
  <ScaleCrop>false</ScaleCrop>
  <HeadingPairs>
    <vt:vector size="2" baseType="variant">
      <vt:variant>
        <vt:lpstr>Title</vt:lpstr>
      </vt:variant>
      <vt:variant>
        <vt:i4>1</vt:i4>
      </vt:variant>
    </vt:vector>
  </HeadingPairs>
  <TitlesOfParts>
    <vt:vector size="1" baseType="lpstr">
      <vt:lpstr>P.L. 2021, c.261</vt:lpstr>
    </vt:vector>
  </TitlesOfParts>
  <Manager>Kenneth P. Howard</Manager>
  <Company>OFFICE of LEGISLATIVE SERVICES</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c.261 (S550 1R)</dc:title>
  <dc:creator>Senate, No. 550 (First Reprint)</dc:creator>
  <cp:keywords>S550|1| ||0|0|!|0|</cp:keywords>
  <dc:description>PREFILED 2020_x000d_
TR 12/10/20_x000d_
Amended 3/25/21</dc:description>
  <cp:lastModifiedBy>Franks, Denise</cp:lastModifiedBy>
  <cp:revision>2</cp:revision>
  <cp:lastPrinted>2021-05-21T14:29:00Z</cp:lastPrinted>
  <dcterms:created xsi:type="dcterms:W3CDTF">2021-12-15T20:15:00Z</dcterms:created>
  <dcterms:modified xsi:type="dcterms:W3CDTF">2021-12-15T20:15:00Z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c.261</vt:lpwstr>
  </property>
</Properties>
</file>