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6E0" w:rsidRPr="007F56E0" w:rsidRDefault="007F56E0" w:rsidP="007F56E0">
      <w:pPr>
        <w:pStyle w:val="HangingAnAct"/>
        <w:jc w:val="center"/>
        <w:rPr>
          <w:rStyle w:val="BillHead"/>
        </w:rPr>
      </w:pPr>
      <w:bookmarkStart w:id="0" w:name="LCPL"/>
      <w:bookmarkEnd w:id="0"/>
      <w:r w:rsidRPr="007F56E0">
        <w:rPr>
          <w:rStyle w:val="BillHead"/>
        </w:rPr>
        <w:t>CHAPTER 288</w:t>
      </w:r>
    </w:p>
    <w:p w:rsidR="007F56E0" w:rsidRPr="007F56E0" w:rsidRDefault="007F56E0" w:rsidP="007F56E0">
      <w:pPr>
        <w:pStyle w:val="HangingAnAct"/>
        <w:jc w:val="center"/>
        <w:rPr>
          <w:rStyle w:val="BillHead"/>
        </w:rPr>
      </w:pPr>
    </w:p>
    <w:p w:rsidR="00E269A7" w:rsidRPr="007F56E0" w:rsidRDefault="00E269A7" w:rsidP="007F56E0">
      <w:pPr>
        <w:pStyle w:val="HangingAnAct"/>
        <w:jc w:val="left"/>
        <w:rPr>
          <w:rStyle w:val="HangingAnActChar"/>
        </w:rPr>
      </w:pPr>
      <w:r w:rsidRPr="007F56E0">
        <w:rPr>
          <w:rStyle w:val="BillHead"/>
        </w:rPr>
        <w:t>An Act</w:t>
      </w:r>
      <w:r w:rsidRPr="007F56E0">
        <w:rPr>
          <w:rStyle w:val="HangingAnActChar"/>
        </w:rPr>
        <w:t xml:space="preserve"> establishing a commission to study beneficial relationships between institutions of higher education and municipalities. </w:t>
      </w:r>
    </w:p>
    <w:p w:rsidR="00926959" w:rsidRPr="007F56E0" w:rsidRDefault="00926959" w:rsidP="00926959">
      <w:pPr>
        <w:rPr>
          <w:sz w:val="16"/>
          <w:szCs w:val="16"/>
        </w:rPr>
      </w:pPr>
    </w:p>
    <w:p w:rsidR="00E269A7" w:rsidRPr="007F56E0" w:rsidRDefault="00E269A7" w:rsidP="00E269A7">
      <w:r w:rsidRPr="007F56E0">
        <w:tab/>
      </w:r>
      <w:r w:rsidRPr="007F56E0">
        <w:rPr>
          <w:rStyle w:val="BillHeading2"/>
        </w:rPr>
        <w:t xml:space="preserve">Be It Enacted </w:t>
      </w:r>
      <w:r w:rsidRPr="007F56E0">
        <w:rPr>
          <w:rStyle w:val="BillLanguage"/>
        </w:rPr>
        <w:t>by the Senate and General Assembly of the State of New Jersey:</w:t>
      </w:r>
    </w:p>
    <w:p w:rsidR="00926959" w:rsidRPr="007F56E0" w:rsidRDefault="00926959" w:rsidP="00926959">
      <w:pPr>
        <w:rPr>
          <w:sz w:val="16"/>
          <w:szCs w:val="16"/>
        </w:rPr>
      </w:pPr>
    </w:p>
    <w:p w:rsidR="009A6AE4" w:rsidRPr="007F56E0" w:rsidRDefault="00AE6194" w:rsidP="009A6AE4">
      <w:r w:rsidRPr="007F56E0">
        <w:tab/>
        <w:t>1.</w:t>
      </w:r>
      <w:r w:rsidR="00017F5F">
        <w:tab/>
      </w:r>
      <w:r w:rsidRPr="007F56E0">
        <w:t xml:space="preserve">a. </w:t>
      </w:r>
      <w:r w:rsidR="00017F5F">
        <w:t xml:space="preserve"> </w:t>
      </w:r>
      <w:bookmarkStart w:id="1" w:name="_GoBack"/>
      <w:bookmarkEnd w:id="1"/>
      <w:r w:rsidR="009A6AE4" w:rsidRPr="007F56E0">
        <w:t>There is established a study commission for the purpose of examining the development of mutually beneficial relationships between institutions of higher education and the municipalities in which the institutions are located.  The commission shall consist of 17members as follows:</w:t>
      </w:r>
    </w:p>
    <w:p w:rsidR="009A6AE4" w:rsidRPr="007F56E0" w:rsidRDefault="00017F5F" w:rsidP="009A6AE4">
      <w:r>
        <w:tab/>
        <w:t>(1)</w:t>
      </w:r>
      <w:r>
        <w:tab/>
      </w:r>
      <w:r w:rsidR="009A6AE4" w:rsidRPr="007F56E0">
        <w:t>the Secretary of Higher Education, or a designee and the Director of the Division of Local Government Services in the Department of Community Affairs, or a designee;</w:t>
      </w:r>
    </w:p>
    <w:p w:rsidR="009A6AE4" w:rsidRPr="007F56E0" w:rsidRDefault="00017F5F" w:rsidP="009A6AE4">
      <w:r>
        <w:tab/>
        <w:t>(2)</w:t>
      </w:r>
      <w:r>
        <w:tab/>
      </w:r>
      <w:r w:rsidR="009A6AE4" w:rsidRPr="007F56E0">
        <w:t>11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college or university is located, a representative of the New Jersey State League of Municipalities, a representative of the American Federation of Teachers, and a representative of the New Jersey Education Association; and</w:t>
      </w:r>
    </w:p>
    <w:p w:rsidR="009A6AE4" w:rsidRPr="007F56E0" w:rsidRDefault="00017F5F" w:rsidP="009A6AE4">
      <w:r>
        <w:tab/>
        <w:t>(3)</w:t>
      </w:r>
      <w:r>
        <w:tab/>
      </w:r>
      <w:r w:rsidR="009A6AE4" w:rsidRPr="007F56E0">
        <w:t>four members of the public with demonstrated expertise or interest in issues related to the work of the commission.  The President of the Senate, the Speaker of the General Assembly, the Minority Leader of the Senate, and the Minority Leader of the General Assembly shall each appoint one of the public members.</w:t>
      </w:r>
    </w:p>
    <w:p w:rsidR="009A6AE4" w:rsidRPr="007F56E0" w:rsidRDefault="009A6AE4" w:rsidP="009A6AE4">
      <w:r w:rsidRPr="007F56E0">
        <w:tab/>
        <w:t>b.</w:t>
      </w:r>
      <w:r w:rsidRPr="007F56E0">
        <w:tab/>
        <w:t xml:space="preserve">Appointments to the commission shall be made within 30 days of the effective date of this act.  Vacancies in the membership of the commission shall be filled in the same manner as the original appointments were made.  </w:t>
      </w:r>
    </w:p>
    <w:p w:rsidR="009A6AE4" w:rsidRPr="007F56E0" w:rsidRDefault="009A6AE4" w:rsidP="009A6AE4">
      <w:r w:rsidRPr="007F56E0">
        <w:tab/>
        <w:t>c.</w:t>
      </w:r>
      <w:r w:rsidRPr="007F56E0">
        <w:tab/>
        <w:t>Members of the commission shall serve without compensation but shall be reimbursed for necessary expenses incurred in the performance of their duties within the limits of funds made available to the commission for its purposes.</w:t>
      </w:r>
    </w:p>
    <w:p w:rsidR="00E269A7" w:rsidRPr="007F56E0" w:rsidRDefault="00E269A7" w:rsidP="00E269A7"/>
    <w:p w:rsidR="00E269A7" w:rsidRPr="007F56E0" w:rsidRDefault="00017F5F" w:rsidP="00E269A7">
      <w:pPr>
        <w:tabs>
          <w:tab w:val="clear" w:pos="1440"/>
          <w:tab w:val="left" w:pos="1080"/>
        </w:tabs>
      </w:pPr>
      <w:r>
        <w:tab/>
        <w:t>2.</w:t>
      </w:r>
      <w:r>
        <w:tab/>
      </w:r>
      <w:r w:rsidR="00AE6194" w:rsidRPr="007F56E0">
        <w:t xml:space="preserve">a. </w:t>
      </w:r>
      <w:r>
        <w:t xml:space="preserve"> </w:t>
      </w:r>
      <w:r w:rsidR="00E269A7" w:rsidRPr="007F56E0">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E269A7" w:rsidRPr="007F56E0" w:rsidRDefault="00E269A7" w:rsidP="00E269A7">
      <w:r w:rsidRPr="007F56E0">
        <w:tab/>
        <w:t>b.</w:t>
      </w:r>
      <w:r w:rsidRPr="007F56E0">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926959" w:rsidRPr="007F56E0" w:rsidRDefault="00926959" w:rsidP="00926959">
      <w:pPr>
        <w:rPr>
          <w:sz w:val="16"/>
          <w:szCs w:val="16"/>
        </w:rPr>
      </w:pPr>
    </w:p>
    <w:p w:rsidR="00E269A7" w:rsidRPr="007F56E0" w:rsidRDefault="00E269A7" w:rsidP="00E269A7">
      <w:r w:rsidRPr="007F56E0">
        <w:tab/>
        <w:t>3.</w:t>
      </w:r>
      <w:r w:rsidRPr="007F56E0">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E269A7" w:rsidRPr="007F56E0" w:rsidRDefault="00E269A7" w:rsidP="00E269A7">
      <w:r w:rsidRPr="007F56E0">
        <w:tab/>
        <w:t>a.</w:t>
      </w:r>
      <w:r w:rsidRPr="007F56E0">
        <w:tab/>
        <w:t>ways in which institutions of higher education and municipalities may work closely together to foster relationships that will benefit the institution, the institution’s students, and the community;</w:t>
      </w:r>
    </w:p>
    <w:p w:rsidR="00E269A7" w:rsidRPr="007F56E0" w:rsidRDefault="00E269A7" w:rsidP="00E269A7">
      <w:r w:rsidRPr="007F56E0">
        <w:lastRenderedPageBreak/>
        <w:tab/>
        <w:t>b.</w:t>
      </w:r>
      <w:r w:rsidRPr="007F56E0">
        <w:tab/>
        <w:t>ways to increase the engagement of institutions of higher education with their surrounding communities in order to address and respond to community needs;</w:t>
      </w:r>
    </w:p>
    <w:p w:rsidR="00E269A7" w:rsidRPr="007F56E0" w:rsidRDefault="00E269A7" w:rsidP="00E269A7">
      <w:r w:rsidRPr="007F56E0">
        <w:tab/>
        <w:t>c.</w:t>
      </w:r>
      <w:r w:rsidRPr="007F56E0">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E269A7" w:rsidRPr="007F56E0" w:rsidRDefault="00E269A7" w:rsidP="00E269A7">
      <w:r w:rsidRPr="007F56E0">
        <w:tab/>
        <w:t>d.</w:t>
      </w:r>
      <w:r w:rsidRPr="007F56E0">
        <w:tab/>
        <w:t>the process by which an institution of higher education may acquire additional land, including whether the municipality should be required to approve the procurement of  new land; and</w:t>
      </w:r>
    </w:p>
    <w:p w:rsidR="00E269A7" w:rsidRPr="007F56E0" w:rsidRDefault="00E269A7" w:rsidP="00E269A7">
      <w:r w:rsidRPr="007F56E0">
        <w:tab/>
        <w:t>e.</w:t>
      </w:r>
      <w:r w:rsidRPr="007F56E0">
        <w:tab/>
        <w:t>recommendations or best practices for institutions of higher education and municipalities regarding the creation and implementation of mutually beneficial relationships and partnerships.</w:t>
      </w:r>
    </w:p>
    <w:p w:rsidR="00E269A7" w:rsidRPr="007F56E0" w:rsidRDefault="00E269A7" w:rsidP="00E269A7">
      <w:pPr>
        <w:rPr>
          <w:sz w:val="16"/>
          <w:szCs w:val="16"/>
        </w:rPr>
      </w:pPr>
    </w:p>
    <w:p w:rsidR="00E269A7" w:rsidRPr="007F56E0" w:rsidRDefault="00E269A7" w:rsidP="00E269A7">
      <w:r w:rsidRPr="007F56E0">
        <w:tab/>
        <w:t>4.</w:t>
      </w:r>
      <w:r w:rsidRPr="007F56E0">
        <w:tab/>
        <w:t xml:space="preserve">The commission shall issue a report of its findings and recommendations to the Governor, and to the Legislature pursuant to section 2 of P.L.1991, c.164 (C.52:14-19.1), no later than 12 months after the commission organizes. </w:t>
      </w:r>
    </w:p>
    <w:p w:rsidR="00926959" w:rsidRPr="007F56E0" w:rsidRDefault="00926959" w:rsidP="00926959">
      <w:pPr>
        <w:rPr>
          <w:sz w:val="16"/>
          <w:szCs w:val="16"/>
        </w:rPr>
      </w:pPr>
    </w:p>
    <w:p w:rsidR="00C44D7B" w:rsidRPr="007F56E0" w:rsidRDefault="00C44D7B" w:rsidP="00C44D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56E0">
        <w:rPr>
          <w:spacing w:val="0"/>
        </w:rPr>
        <w:tab/>
      </w:r>
      <w:r w:rsidR="007F56E0">
        <w:rPr>
          <w:spacing w:val="0"/>
        </w:rPr>
        <w:t>5.</w:t>
      </w:r>
      <w:r w:rsidR="007F56E0">
        <w:rPr>
          <w:spacing w:val="0"/>
        </w:rPr>
        <w:tab/>
      </w:r>
      <w:r w:rsidRPr="007F56E0">
        <w:rPr>
          <w:spacing w:val="0"/>
        </w:rPr>
        <w:t xml:space="preserve">This act shall take effect  90 days after the date of enactment, and the commission shall expire 30 days after the submission of its report.  </w:t>
      </w:r>
    </w:p>
    <w:p w:rsidR="00926959" w:rsidRPr="007F56E0" w:rsidRDefault="00926959" w:rsidP="00C44D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F56E0" w:rsidRPr="007F56E0" w:rsidRDefault="007F56E0" w:rsidP="007F56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November 8, 2021.</w:t>
      </w:r>
    </w:p>
    <w:sectPr w:rsidR="007F56E0" w:rsidRPr="007F56E0" w:rsidSect="007F56E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2A" w:rsidRDefault="0008512A">
      <w:r>
        <w:separator/>
      </w:r>
    </w:p>
  </w:endnote>
  <w:endnote w:type="continuationSeparator" w:id="0">
    <w:p w:rsidR="0008512A" w:rsidRDefault="0008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6E0" w:rsidRDefault="007F5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6E0" w:rsidRPr="007F56E0" w:rsidRDefault="007F56E0" w:rsidP="007F56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6E0" w:rsidRPr="007F56E0" w:rsidRDefault="007F56E0" w:rsidP="007F5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2A" w:rsidRDefault="0008512A">
      <w:r>
        <w:separator/>
      </w:r>
    </w:p>
  </w:footnote>
  <w:footnote w:type="continuationSeparator" w:id="0">
    <w:p w:rsidR="0008512A" w:rsidRDefault="0008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6E0" w:rsidRDefault="007F5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6E0" w:rsidRDefault="007F56E0" w:rsidP="007F56E0">
    <w:pPr>
      <w:pStyle w:val="bpuHeadSpon"/>
    </w:pPr>
    <w:r>
      <w:t>P.L. 2021, CHAPTER 288</w:t>
    </w:r>
  </w:p>
  <w:p w:rsidR="00926959" w:rsidRDefault="00926959" w:rsidP="007F56E0">
    <w:pPr>
      <w:pStyle w:val="bpuHeadSpon"/>
    </w:pPr>
    <w:r>
      <w:fldChar w:fldCharType="begin"/>
    </w:r>
    <w:r>
      <w:instrText xml:space="preserve"> PAGE  \* MERGEFORMAT </w:instrText>
    </w:r>
    <w:r>
      <w:fldChar w:fldCharType="separate"/>
    </w:r>
    <w:r w:rsidR="00017F5F">
      <w:rPr>
        <w:noProof/>
      </w:rPr>
      <w:t>2</w:t>
    </w:r>
    <w:r>
      <w:fldChar w:fldCharType="end"/>
    </w:r>
  </w:p>
  <w:p w:rsidR="00926959" w:rsidRDefault="00926959" w:rsidP="007F56E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6E0" w:rsidRDefault="007F5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2A"/>
    <w:rsid w:val="000051BD"/>
    <w:rsid w:val="00014366"/>
    <w:rsid w:val="000160A5"/>
    <w:rsid w:val="00017F5F"/>
    <w:rsid w:val="0002335B"/>
    <w:rsid w:val="0003549A"/>
    <w:rsid w:val="000367AE"/>
    <w:rsid w:val="00043B22"/>
    <w:rsid w:val="00046112"/>
    <w:rsid w:val="00054975"/>
    <w:rsid w:val="00057D20"/>
    <w:rsid w:val="0006197C"/>
    <w:rsid w:val="0006281F"/>
    <w:rsid w:val="00077AEF"/>
    <w:rsid w:val="0008141C"/>
    <w:rsid w:val="0008512A"/>
    <w:rsid w:val="00090FBD"/>
    <w:rsid w:val="00094A55"/>
    <w:rsid w:val="000A44A7"/>
    <w:rsid w:val="000B1054"/>
    <w:rsid w:val="000B3411"/>
    <w:rsid w:val="000C054C"/>
    <w:rsid w:val="000C12C2"/>
    <w:rsid w:val="000D11AF"/>
    <w:rsid w:val="000D6255"/>
    <w:rsid w:val="000D6262"/>
    <w:rsid w:val="000D7B4A"/>
    <w:rsid w:val="000E2AD2"/>
    <w:rsid w:val="000E4006"/>
    <w:rsid w:val="000F3DA2"/>
    <w:rsid w:val="000F5FDE"/>
    <w:rsid w:val="000F7466"/>
    <w:rsid w:val="0013000E"/>
    <w:rsid w:val="00133F81"/>
    <w:rsid w:val="00135943"/>
    <w:rsid w:val="00154014"/>
    <w:rsid w:val="001645FB"/>
    <w:rsid w:val="00173D2B"/>
    <w:rsid w:val="00181676"/>
    <w:rsid w:val="00183603"/>
    <w:rsid w:val="00193A4D"/>
    <w:rsid w:val="00194E78"/>
    <w:rsid w:val="0019707B"/>
    <w:rsid w:val="00197E8B"/>
    <w:rsid w:val="00197FA4"/>
    <w:rsid w:val="001A161A"/>
    <w:rsid w:val="001A3B79"/>
    <w:rsid w:val="001A66B6"/>
    <w:rsid w:val="001B4716"/>
    <w:rsid w:val="001B4EA4"/>
    <w:rsid w:val="001B4F5C"/>
    <w:rsid w:val="001C7C52"/>
    <w:rsid w:val="001D1CAB"/>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F44"/>
    <w:rsid w:val="00296B04"/>
    <w:rsid w:val="002A1029"/>
    <w:rsid w:val="002A3A1A"/>
    <w:rsid w:val="002A4692"/>
    <w:rsid w:val="002A51BA"/>
    <w:rsid w:val="002A7B76"/>
    <w:rsid w:val="002B2E26"/>
    <w:rsid w:val="002B3FE6"/>
    <w:rsid w:val="002C2D81"/>
    <w:rsid w:val="002C461E"/>
    <w:rsid w:val="002C6CEC"/>
    <w:rsid w:val="002D6F36"/>
    <w:rsid w:val="002E09CE"/>
    <w:rsid w:val="002E69D1"/>
    <w:rsid w:val="002F3BA6"/>
    <w:rsid w:val="00315320"/>
    <w:rsid w:val="00325776"/>
    <w:rsid w:val="00325E27"/>
    <w:rsid w:val="00327A61"/>
    <w:rsid w:val="00330395"/>
    <w:rsid w:val="00331A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B46"/>
    <w:rsid w:val="00391DA4"/>
    <w:rsid w:val="003A3C64"/>
    <w:rsid w:val="003A3F83"/>
    <w:rsid w:val="003B41B1"/>
    <w:rsid w:val="003C43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39"/>
    <w:rsid w:val="00493B1D"/>
    <w:rsid w:val="00497037"/>
    <w:rsid w:val="004A3009"/>
    <w:rsid w:val="004A6940"/>
    <w:rsid w:val="004A77A4"/>
    <w:rsid w:val="004C742C"/>
    <w:rsid w:val="004E1F3E"/>
    <w:rsid w:val="004F21BD"/>
    <w:rsid w:val="004F3AAC"/>
    <w:rsid w:val="004F4F1D"/>
    <w:rsid w:val="004F74DD"/>
    <w:rsid w:val="00501317"/>
    <w:rsid w:val="0050495C"/>
    <w:rsid w:val="00505DC9"/>
    <w:rsid w:val="00506E1E"/>
    <w:rsid w:val="00513C81"/>
    <w:rsid w:val="00527BFB"/>
    <w:rsid w:val="00532A32"/>
    <w:rsid w:val="00540B0B"/>
    <w:rsid w:val="0054460F"/>
    <w:rsid w:val="00551A10"/>
    <w:rsid w:val="005536CD"/>
    <w:rsid w:val="00554051"/>
    <w:rsid w:val="00557240"/>
    <w:rsid w:val="005651F3"/>
    <w:rsid w:val="00572184"/>
    <w:rsid w:val="00577A15"/>
    <w:rsid w:val="00580533"/>
    <w:rsid w:val="0059131D"/>
    <w:rsid w:val="005B3F92"/>
    <w:rsid w:val="005B479C"/>
    <w:rsid w:val="005B561E"/>
    <w:rsid w:val="005C006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55"/>
    <w:rsid w:val="00677316"/>
    <w:rsid w:val="006836F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16"/>
    <w:rsid w:val="00781B4D"/>
    <w:rsid w:val="007824BF"/>
    <w:rsid w:val="00783B8D"/>
    <w:rsid w:val="00794B94"/>
    <w:rsid w:val="00794BD4"/>
    <w:rsid w:val="007A2F73"/>
    <w:rsid w:val="007A3061"/>
    <w:rsid w:val="007A5A0B"/>
    <w:rsid w:val="007B798A"/>
    <w:rsid w:val="007C0E14"/>
    <w:rsid w:val="007C7DE4"/>
    <w:rsid w:val="007D40CB"/>
    <w:rsid w:val="007D5796"/>
    <w:rsid w:val="007D59C0"/>
    <w:rsid w:val="007D7D9C"/>
    <w:rsid w:val="007F485D"/>
    <w:rsid w:val="007F56E0"/>
    <w:rsid w:val="007F6050"/>
    <w:rsid w:val="00811ADC"/>
    <w:rsid w:val="00813627"/>
    <w:rsid w:val="00832816"/>
    <w:rsid w:val="00837109"/>
    <w:rsid w:val="00840365"/>
    <w:rsid w:val="008406A3"/>
    <w:rsid w:val="00841D2C"/>
    <w:rsid w:val="00844E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718"/>
    <w:rsid w:val="008C79B3"/>
    <w:rsid w:val="008D77BD"/>
    <w:rsid w:val="008E454C"/>
    <w:rsid w:val="008F1E5A"/>
    <w:rsid w:val="00901BDA"/>
    <w:rsid w:val="00903DC3"/>
    <w:rsid w:val="009121D8"/>
    <w:rsid w:val="00916F7A"/>
    <w:rsid w:val="00917FE3"/>
    <w:rsid w:val="00926959"/>
    <w:rsid w:val="009318C7"/>
    <w:rsid w:val="00931C09"/>
    <w:rsid w:val="009348C2"/>
    <w:rsid w:val="009440D0"/>
    <w:rsid w:val="009523A3"/>
    <w:rsid w:val="00960958"/>
    <w:rsid w:val="00963A46"/>
    <w:rsid w:val="00966A3E"/>
    <w:rsid w:val="00971493"/>
    <w:rsid w:val="00971AD9"/>
    <w:rsid w:val="00973069"/>
    <w:rsid w:val="00973523"/>
    <w:rsid w:val="00980766"/>
    <w:rsid w:val="0098251C"/>
    <w:rsid w:val="009835D4"/>
    <w:rsid w:val="009865D4"/>
    <w:rsid w:val="0099688B"/>
    <w:rsid w:val="00997152"/>
    <w:rsid w:val="009972CD"/>
    <w:rsid w:val="009A0E9C"/>
    <w:rsid w:val="009A45DA"/>
    <w:rsid w:val="009A6AE4"/>
    <w:rsid w:val="009B06D2"/>
    <w:rsid w:val="009B34EC"/>
    <w:rsid w:val="009B5D67"/>
    <w:rsid w:val="009B6176"/>
    <w:rsid w:val="009C0D22"/>
    <w:rsid w:val="009C2DD9"/>
    <w:rsid w:val="009C3E09"/>
    <w:rsid w:val="009C5630"/>
    <w:rsid w:val="009C5CA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193"/>
    <w:rsid w:val="00A84C4F"/>
    <w:rsid w:val="00A932A1"/>
    <w:rsid w:val="00A96E06"/>
    <w:rsid w:val="00AA6197"/>
    <w:rsid w:val="00AA6C70"/>
    <w:rsid w:val="00AA7147"/>
    <w:rsid w:val="00AB16FD"/>
    <w:rsid w:val="00AB4813"/>
    <w:rsid w:val="00AC4227"/>
    <w:rsid w:val="00AC6466"/>
    <w:rsid w:val="00AC7639"/>
    <w:rsid w:val="00AD08BB"/>
    <w:rsid w:val="00AD0EC0"/>
    <w:rsid w:val="00AD70D6"/>
    <w:rsid w:val="00AD75BC"/>
    <w:rsid w:val="00AD7BB0"/>
    <w:rsid w:val="00AD7BC9"/>
    <w:rsid w:val="00AE1871"/>
    <w:rsid w:val="00AE619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0CC"/>
    <w:rsid w:val="00B9676B"/>
    <w:rsid w:val="00BA2EA5"/>
    <w:rsid w:val="00BA364B"/>
    <w:rsid w:val="00BB1190"/>
    <w:rsid w:val="00BB31D0"/>
    <w:rsid w:val="00BB3A11"/>
    <w:rsid w:val="00BB4DDB"/>
    <w:rsid w:val="00BB5D79"/>
    <w:rsid w:val="00BB5F02"/>
    <w:rsid w:val="00BC4AB3"/>
    <w:rsid w:val="00BC7892"/>
    <w:rsid w:val="00BE24D6"/>
    <w:rsid w:val="00BE7EFA"/>
    <w:rsid w:val="00BF06AD"/>
    <w:rsid w:val="00BF2C67"/>
    <w:rsid w:val="00C04F4D"/>
    <w:rsid w:val="00C12E48"/>
    <w:rsid w:val="00C13D14"/>
    <w:rsid w:val="00C15F53"/>
    <w:rsid w:val="00C1605C"/>
    <w:rsid w:val="00C23F09"/>
    <w:rsid w:val="00C25356"/>
    <w:rsid w:val="00C328D0"/>
    <w:rsid w:val="00C44D7B"/>
    <w:rsid w:val="00C46472"/>
    <w:rsid w:val="00C46BC1"/>
    <w:rsid w:val="00C5235F"/>
    <w:rsid w:val="00C54CE2"/>
    <w:rsid w:val="00C66BF3"/>
    <w:rsid w:val="00C70140"/>
    <w:rsid w:val="00C73CA7"/>
    <w:rsid w:val="00C822F6"/>
    <w:rsid w:val="00C82AC2"/>
    <w:rsid w:val="00C8456C"/>
    <w:rsid w:val="00C91E19"/>
    <w:rsid w:val="00C92402"/>
    <w:rsid w:val="00C92867"/>
    <w:rsid w:val="00C92D21"/>
    <w:rsid w:val="00C93B93"/>
    <w:rsid w:val="00CA037D"/>
    <w:rsid w:val="00CA0837"/>
    <w:rsid w:val="00CA2442"/>
    <w:rsid w:val="00CA4725"/>
    <w:rsid w:val="00CA49BF"/>
    <w:rsid w:val="00CB6246"/>
    <w:rsid w:val="00CC0A17"/>
    <w:rsid w:val="00CD0F93"/>
    <w:rsid w:val="00CD11D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109"/>
    <w:rsid w:val="00DA2417"/>
    <w:rsid w:val="00DA5585"/>
    <w:rsid w:val="00DB02AC"/>
    <w:rsid w:val="00DB6AA2"/>
    <w:rsid w:val="00DE10D1"/>
    <w:rsid w:val="00DE2514"/>
    <w:rsid w:val="00DE6851"/>
    <w:rsid w:val="00DF03EE"/>
    <w:rsid w:val="00E01B71"/>
    <w:rsid w:val="00E05CC9"/>
    <w:rsid w:val="00E15573"/>
    <w:rsid w:val="00E25A5B"/>
    <w:rsid w:val="00E269A7"/>
    <w:rsid w:val="00E345D8"/>
    <w:rsid w:val="00E373C7"/>
    <w:rsid w:val="00E4267B"/>
    <w:rsid w:val="00E42F13"/>
    <w:rsid w:val="00E452DF"/>
    <w:rsid w:val="00E45B83"/>
    <w:rsid w:val="00E52F29"/>
    <w:rsid w:val="00E543CF"/>
    <w:rsid w:val="00E546FD"/>
    <w:rsid w:val="00E608F1"/>
    <w:rsid w:val="00E611B9"/>
    <w:rsid w:val="00E65DD7"/>
    <w:rsid w:val="00E7144F"/>
    <w:rsid w:val="00E73D74"/>
    <w:rsid w:val="00E75788"/>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A6"/>
    <w:rsid w:val="00FB4045"/>
    <w:rsid w:val="00FB4D8E"/>
    <w:rsid w:val="00FC0D0A"/>
    <w:rsid w:val="00FC1B0B"/>
    <w:rsid w:val="00FC7354"/>
    <w:rsid w:val="00FD2F97"/>
    <w:rsid w:val="00FD3F20"/>
    <w:rsid w:val="00FE270E"/>
    <w:rsid w:val="00FF0646"/>
    <w:rsid w:val="00FF164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C55E202"/>
  <w15:docId w15:val="{0B371F6D-1E8F-4D27-973B-40849318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0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FBD"/>
    <w:rPr>
      <w:rFonts w:ascii="Segoe UI" w:hAnsi="Segoe UI" w:cs="Segoe UI"/>
      <w:spacing w:val="4"/>
      <w:sz w:val="18"/>
      <w:szCs w:val="18"/>
    </w:rPr>
  </w:style>
  <w:style w:type="character" w:styleId="LineNumber">
    <w:name w:val="line number"/>
    <w:basedOn w:val="DefaultParagraphFont"/>
    <w:semiHidden/>
    <w:unhideWhenUsed/>
    <w:rsid w:val="00FF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F20AF-3C10-4C6C-A1DF-15BD5080E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746</Words>
  <Characters>4041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P.L. 2021, c.288 (A2311 3R)</vt:lpstr>
    </vt:vector>
  </TitlesOfParts>
  <Manager>Kenneth P. Howard</Manager>
  <Company>NJ Office of Legislative Services</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c.288 (A2311 3R)</dc:title>
  <dc:subject>20-2482</dc:subject>
  <dc:creator>Assembly, No. 2311 (Third Reprint)</dc:creator>
  <cp:keywords>A2311|2| ||0|0|!|0|</cp:keywords>
  <dc:description>INTRODUCED JANUARY 27, 2020_x000d_
Amended 2/24/20_x000d_
Amended 3/11/21_x000d_
Amended 6/3/21</dc:description>
  <cp:lastModifiedBy>Franks, Denise</cp:lastModifiedBy>
  <cp:revision>2</cp:revision>
  <cp:lastPrinted>2021-06-23T16:28:00Z</cp:lastPrinted>
  <dcterms:created xsi:type="dcterms:W3CDTF">2022-01-25T17:48:00Z</dcterms:created>
  <dcterms:modified xsi:type="dcterms:W3CDTF">2022-01-25T17:48:00Z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c.288</vt:lpwstr>
  </property>
</Properties>
</file>