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65E" w:rsidRPr="004A565E" w:rsidRDefault="004A565E" w:rsidP="004A565E">
      <w:pPr>
        <w:pStyle w:val="HangingAnAct"/>
        <w:jc w:val="center"/>
        <w:rPr>
          <w:rStyle w:val="BillHead"/>
        </w:rPr>
      </w:pPr>
      <w:bookmarkStart w:id="0" w:name="LCPL"/>
      <w:bookmarkEnd w:id="0"/>
      <w:r w:rsidRPr="004A565E">
        <w:rPr>
          <w:rStyle w:val="BillHead"/>
        </w:rPr>
        <w:t>CHAPTER 292</w:t>
      </w:r>
    </w:p>
    <w:p w:rsidR="004A565E" w:rsidRPr="004A565E" w:rsidRDefault="004A565E" w:rsidP="004A565E">
      <w:pPr>
        <w:pStyle w:val="HangingAnAct"/>
        <w:jc w:val="center"/>
        <w:rPr>
          <w:rStyle w:val="BillHead"/>
        </w:rPr>
      </w:pPr>
    </w:p>
    <w:p w:rsidR="00505391" w:rsidRPr="004A565E" w:rsidRDefault="00445B92" w:rsidP="004A565E">
      <w:pPr>
        <w:pStyle w:val="HangingAnAct"/>
        <w:jc w:val="left"/>
      </w:pPr>
      <w:r w:rsidRPr="004A565E">
        <w:rPr>
          <w:rStyle w:val="BillHead"/>
        </w:rPr>
        <w:t>An Act</w:t>
      </w:r>
      <w:r w:rsidR="00686AEB" w:rsidRPr="004A565E">
        <w:rPr>
          <w:rStyle w:val="HangingAnActChar"/>
        </w:rPr>
        <w:t xml:space="preserve"> </w:t>
      </w:r>
      <w:r w:rsidR="00743AB6" w:rsidRPr="004A565E">
        <w:t xml:space="preserve">concerning </w:t>
      </w:r>
      <w:r w:rsidR="00505391" w:rsidRPr="004A565E">
        <w:t>the development of a public emergency response plan for providers of services to individuals with developmental disabilities and supplementing Title 30 of the Revised Statutes.</w:t>
      </w:r>
    </w:p>
    <w:p w:rsidR="00743AB6" w:rsidRPr="004A565E" w:rsidRDefault="00743AB6" w:rsidP="000B1054"/>
    <w:p w:rsidR="00686AEB" w:rsidRPr="004A565E" w:rsidRDefault="00686AEB" w:rsidP="00686AEB">
      <w:r w:rsidRPr="004A565E">
        <w:tab/>
      </w:r>
      <w:r w:rsidR="00445B92" w:rsidRPr="004A565E">
        <w:rPr>
          <w:rStyle w:val="BillHeading2"/>
        </w:rPr>
        <w:t>Be It Enacted</w:t>
      </w:r>
      <w:r w:rsidRPr="004A565E">
        <w:rPr>
          <w:rStyle w:val="BillHeading2"/>
        </w:rPr>
        <w:t xml:space="preserve"> </w:t>
      </w:r>
      <w:r w:rsidR="00445B92" w:rsidRPr="004A565E">
        <w:rPr>
          <w:rStyle w:val="BillLanguage"/>
        </w:rPr>
        <w:t>by the Senate and General Assembly of the State of New Jersey:</w:t>
      </w:r>
    </w:p>
    <w:p w:rsidR="00F773B5" w:rsidRPr="004A565E" w:rsidRDefault="00F773B5" w:rsidP="00686AEB"/>
    <w:p w:rsidR="00484E44" w:rsidRPr="004A565E" w:rsidRDefault="00484E44" w:rsidP="009C141C">
      <w:r w:rsidRPr="004A565E">
        <w:t>C.30:6D-27.4</w:t>
      </w:r>
      <w:r w:rsidR="0089356E" w:rsidRPr="004A565E">
        <w:t xml:space="preserve">  Definitions relative to public emergency response plans.</w:t>
      </w:r>
    </w:p>
    <w:p w:rsidR="009C141C" w:rsidRPr="004A565E" w:rsidRDefault="00096BBE" w:rsidP="009C141C">
      <w:r>
        <w:tab/>
        <w:t>1.</w:t>
      </w:r>
      <w:r>
        <w:tab/>
      </w:r>
      <w:r w:rsidR="00484E44" w:rsidRPr="004A565E">
        <w:t xml:space="preserve">a. </w:t>
      </w:r>
      <w:r>
        <w:t xml:space="preserve"> </w:t>
      </w:r>
      <w:bookmarkStart w:id="1" w:name="_GoBack"/>
      <w:bookmarkEnd w:id="1"/>
      <w:r w:rsidR="009C141C" w:rsidRPr="004A565E">
        <w:t>As used in this section:</w:t>
      </w:r>
    </w:p>
    <w:p w:rsidR="009C141C" w:rsidRPr="004A565E" w:rsidRDefault="009C141C" w:rsidP="009C141C">
      <w:r w:rsidRPr="004A565E">
        <w:tab/>
        <w:t>“Client” means an individual with a developmental disability who receives services from the department or any licensed service provider.</w:t>
      </w:r>
    </w:p>
    <w:p w:rsidR="009C141C" w:rsidRPr="004A565E" w:rsidRDefault="009C141C" w:rsidP="009C141C">
      <w:r w:rsidRPr="004A565E">
        <w:tab/>
        <w:t>“Department” means the Department of Human Services.</w:t>
      </w:r>
    </w:p>
    <w:p w:rsidR="009C141C" w:rsidRPr="004A565E" w:rsidRDefault="009C141C" w:rsidP="009C141C">
      <w:r w:rsidRPr="004A565E">
        <w:tab/>
        <w:t>“Licensed service provider” means a person or entity that is licensed, certified, or otherwise authorized by the department to provide services to individuals with developmental disabilities in the State.</w:t>
      </w:r>
    </w:p>
    <w:p w:rsidR="009C141C" w:rsidRPr="004A565E" w:rsidRDefault="009C141C" w:rsidP="009C141C">
      <w:r w:rsidRPr="004A565E">
        <w:tab/>
        <w:t>“Public emergency” means an environmental, public health, or public safety emergency that is occurring in New Jersey or in one or more counties, regions, or other parts of the State, and which is officially recognized and declared as an emergency by the Governor of New Jersey or by the President of the United States.</w:t>
      </w:r>
    </w:p>
    <w:p w:rsidR="009C141C" w:rsidRPr="004A565E" w:rsidRDefault="009C141C" w:rsidP="009C141C">
      <w:r w:rsidRPr="004A565E">
        <w:tab/>
        <w:t>b.</w:t>
      </w:r>
      <w:r w:rsidRPr="004A565E">
        <w:tab/>
        <w:t>The Department of Human Services, in consultation with the Department of Health, the Ombudsman for Individuals with Intellectual or Developmental Disabilities and Their Families, licensed service providers, and the State Office of Emergency Management in the Department of Law and Public Safety, shall develop and oversee the implementation of a public emergency response plan for licensed service</w:t>
      </w:r>
      <w:r w:rsidR="004A565E">
        <w:t xml:space="preserve"> providers</w:t>
      </w:r>
      <w:r w:rsidRPr="004A565E">
        <w:t xml:space="preserve"> in the State.  At a minimum, the public emergency</w:t>
      </w:r>
      <w:r w:rsidR="0089356E" w:rsidRPr="004A565E">
        <w:t xml:space="preserve"> response plan shall:</w:t>
      </w:r>
    </w:p>
    <w:p w:rsidR="009C141C" w:rsidRPr="004A565E" w:rsidRDefault="00096BBE" w:rsidP="009C141C">
      <w:r>
        <w:tab/>
        <w:t>(1)</w:t>
      </w:r>
      <w:r>
        <w:tab/>
      </w:r>
      <w:r w:rsidR="009C141C" w:rsidRPr="004A565E">
        <w:t>establish guidelines and best practices for the general and specific operations, activities, and procedures that are to be undertaken or implemented by licensed se</w:t>
      </w:r>
      <w:r w:rsidR="004A565E">
        <w:t>rvice providers during a</w:t>
      </w:r>
      <w:r w:rsidR="009C141C" w:rsidRPr="004A565E">
        <w:t xml:space="preserve"> public emergency;</w:t>
      </w:r>
    </w:p>
    <w:p w:rsidR="009C141C" w:rsidRPr="004A565E" w:rsidRDefault="00096BBE" w:rsidP="009C141C">
      <w:r>
        <w:tab/>
        <w:t>(2)</w:t>
      </w:r>
      <w:r>
        <w:tab/>
      </w:r>
      <w:r w:rsidR="009C141C" w:rsidRPr="004A565E">
        <w:t>to the extent feasible, identify the means, meth</w:t>
      </w:r>
      <w:r w:rsidR="004A565E">
        <w:t>ods, and channels through which</w:t>
      </w:r>
      <w:r w:rsidR="009C141C" w:rsidRPr="004A565E">
        <w:t xml:space="preserve"> licensed service providers may obtain personal protective equipment (PPE) and other equipment or services that are critical to the maintenance of ongoing operations during th</w:t>
      </w:r>
      <w:r w:rsidR="004A565E">
        <w:t>e course of a public emergency;</w:t>
      </w:r>
    </w:p>
    <w:p w:rsidR="009C141C" w:rsidRPr="004A565E" w:rsidRDefault="00096BBE" w:rsidP="009C141C">
      <w:r>
        <w:tab/>
        <w:t>(3)</w:t>
      </w:r>
      <w:r>
        <w:tab/>
      </w:r>
      <w:r w:rsidR="009C141C" w:rsidRPr="004A565E">
        <w:t>address various possible public emergency scenarios and provide for the application of differing standards and best practices under paragraph (1) of this subsection and the use of differing sourcing methods pursuant to paragraph (2) of this subsection for different types of public emergency, as appropriate, while highlighting the standards, best practices, and resource sourcing methods that are applicable for the purposes of any curr</w:t>
      </w:r>
      <w:r w:rsidR="004A565E">
        <w:t>ently declared public emergency</w:t>
      </w:r>
      <w:r w:rsidR="009C141C" w:rsidRPr="004A565E">
        <w:t>; and</w:t>
      </w:r>
    </w:p>
    <w:p w:rsidR="009C141C" w:rsidRPr="004A565E" w:rsidRDefault="009C141C" w:rsidP="009C141C">
      <w:r w:rsidRPr="004A565E">
        <w:tab/>
      </w:r>
      <w:r w:rsidR="00096BBE">
        <w:t>(4)</w:t>
      </w:r>
      <w:r w:rsidR="00096BBE">
        <w:tab/>
      </w:r>
      <w:r w:rsidRPr="004A565E">
        <w:t>be consistent with, and incorporate, any relevant guidance that is published by the U.S. Department of Health and Human Services, the federal Centers for Disease Control and Prevention, and any other federal agencies that are involved in the remediation of public emergencies.</w:t>
      </w:r>
    </w:p>
    <w:p w:rsidR="009C141C" w:rsidRPr="004A565E" w:rsidRDefault="009C141C" w:rsidP="009C141C">
      <w:r w:rsidRPr="004A565E">
        <w:tab/>
        <w:t>c.</w:t>
      </w:r>
      <w:r w:rsidRPr="004A565E">
        <w:tab/>
        <w:t>The department</w:t>
      </w:r>
      <w:r w:rsidR="0089356E" w:rsidRPr="004A565E">
        <w:t xml:space="preserve"> shall:</w:t>
      </w:r>
    </w:p>
    <w:p w:rsidR="009C141C" w:rsidRPr="004A565E" w:rsidRDefault="00096BBE" w:rsidP="009C141C">
      <w:r>
        <w:tab/>
        <w:t>(1)</w:t>
      </w:r>
      <w:r>
        <w:tab/>
      </w:r>
      <w:r w:rsidR="009C141C" w:rsidRPr="004A565E">
        <w:t>prepare a public emergency response plan, as required by this section, within 60 days a</w:t>
      </w:r>
      <w:r w:rsidR="0089356E" w:rsidRPr="004A565E">
        <w:t>fter the enactment of this act;</w:t>
      </w:r>
    </w:p>
    <w:p w:rsidR="009C141C" w:rsidRPr="004A565E" w:rsidRDefault="00096BBE" w:rsidP="009C141C">
      <w:r>
        <w:tab/>
        <w:t>(2)</w:t>
      </w:r>
      <w:r>
        <w:tab/>
      </w:r>
      <w:r w:rsidR="009C141C" w:rsidRPr="004A565E">
        <w:t>review and revise the plan:  (a) on at least a biennial basis after the plan’s initial preparation under paragraph (1) of this subsection; and (b) as soon as is possible following the declaration of any new public emergency in the State; and</w:t>
      </w:r>
    </w:p>
    <w:p w:rsidR="009C141C" w:rsidRPr="004A565E" w:rsidRDefault="0089356E" w:rsidP="009C141C">
      <w:r w:rsidRPr="004A565E">
        <w:lastRenderedPageBreak/>
        <w:tab/>
        <w:t>(3)</w:t>
      </w:r>
      <w:r w:rsidR="00096BBE">
        <w:tab/>
      </w:r>
      <w:r w:rsidR="009C141C" w:rsidRPr="004A565E">
        <w:t>post, at a publicly accessible location on the department’s Internet website, the initial response plan developed under paragraph (1) of this subsection and any revised response plan developed under paragraph</w:t>
      </w:r>
      <w:r w:rsidR="004A565E">
        <w:t xml:space="preserve"> (2) of this subsection</w:t>
      </w:r>
      <w:r w:rsidRPr="004A565E">
        <w:t>.</w:t>
      </w:r>
    </w:p>
    <w:p w:rsidR="00F312AD" w:rsidRPr="004A565E" w:rsidRDefault="00F312AD" w:rsidP="005409AE"/>
    <w:p w:rsidR="00F312AD" w:rsidRPr="004A565E" w:rsidRDefault="00F312AD" w:rsidP="005409AE">
      <w:r w:rsidRPr="004A565E">
        <w:tab/>
        <w:t>2.</w:t>
      </w:r>
      <w:r w:rsidRPr="004A565E">
        <w:tab/>
        <w:t>This act shall take effect immediately.</w:t>
      </w:r>
    </w:p>
    <w:p w:rsidR="0004422D" w:rsidRPr="004A565E" w:rsidRDefault="0004422D" w:rsidP="005409AE"/>
    <w:p w:rsidR="004A565E" w:rsidRPr="004A565E" w:rsidRDefault="004A565E" w:rsidP="004A565E">
      <w:r>
        <w:tab/>
        <w:t>Approved November 8, 2021.</w:t>
      </w:r>
    </w:p>
    <w:sectPr w:rsidR="004A565E" w:rsidRPr="004A565E" w:rsidSect="004A565E">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D6D" w:rsidRDefault="005F5D6D">
      <w:r>
        <w:separator/>
      </w:r>
    </w:p>
  </w:endnote>
  <w:endnote w:type="continuationSeparator" w:id="0">
    <w:p w:rsidR="005F5D6D" w:rsidRDefault="005F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65E" w:rsidRDefault="004A56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65E" w:rsidRPr="004A565E" w:rsidRDefault="004A565E" w:rsidP="004A56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65E" w:rsidRPr="004A565E" w:rsidRDefault="004A565E" w:rsidP="004A5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D6D" w:rsidRDefault="005F5D6D">
      <w:r>
        <w:separator/>
      </w:r>
    </w:p>
  </w:footnote>
  <w:footnote w:type="continuationSeparator" w:id="0">
    <w:p w:rsidR="005F5D6D" w:rsidRDefault="005F5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65E" w:rsidRDefault="004A5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65E" w:rsidRDefault="004A565E" w:rsidP="004A565E">
    <w:pPr>
      <w:pStyle w:val="bpuHeadSpon"/>
    </w:pPr>
    <w:r>
      <w:t>P.L. 2021, CHAPTER 292</w:t>
    </w:r>
  </w:p>
  <w:p w:rsidR="0004422D" w:rsidRDefault="0004422D" w:rsidP="004A565E">
    <w:pPr>
      <w:pStyle w:val="bpuHeadSpon"/>
    </w:pPr>
    <w:r>
      <w:fldChar w:fldCharType="begin"/>
    </w:r>
    <w:r>
      <w:instrText xml:space="preserve"> PAGE  \* MERGEFORMAT </w:instrText>
    </w:r>
    <w:r>
      <w:fldChar w:fldCharType="separate"/>
    </w:r>
    <w:r w:rsidR="00096BBE">
      <w:rPr>
        <w:noProof/>
      </w:rPr>
      <w:t>2</w:t>
    </w:r>
    <w:r>
      <w:fldChar w:fldCharType="end"/>
    </w:r>
  </w:p>
  <w:p w:rsidR="0004422D" w:rsidRDefault="0004422D" w:rsidP="004A565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65E" w:rsidRDefault="004A56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305A0"/>
    <w:multiLevelType w:val="hybridMultilevel"/>
    <w:tmpl w:val="221A8766"/>
    <w:lvl w:ilvl="0" w:tplc="88524C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54"/>
    <w:rsid w:val="00001964"/>
    <w:rsid w:val="00004E71"/>
    <w:rsid w:val="000051BD"/>
    <w:rsid w:val="00014DEC"/>
    <w:rsid w:val="000160A5"/>
    <w:rsid w:val="0002335B"/>
    <w:rsid w:val="0003549A"/>
    <w:rsid w:val="000367AE"/>
    <w:rsid w:val="00040580"/>
    <w:rsid w:val="00043B22"/>
    <w:rsid w:val="0004422D"/>
    <w:rsid w:val="00054975"/>
    <w:rsid w:val="000564CB"/>
    <w:rsid w:val="00057D20"/>
    <w:rsid w:val="0006197C"/>
    <w:rsid w:val="0006281F"/>
    <w:rsid w:val="000754FE"/>
    <w:rsid w:val="0008141C"/>
    <w:rsid w:val="0008214A"/>
    <w:rsid w:val="000839CC"/>
    <w:rsid w:val="00094A55"/>
    <w:rsid w:val="00096BBE"/>
    <w:rsid w:val="000A44A7"/>
    <w:rsid w:val="000B1054"/>
    <w:rsid w:val="000B3411"/>
    <w:rsid w:val="000B7E37"/>
    <w:rsid w:val="000C054C"/>
    <w:rsid w:val="000C12C2"/>
    <w:rsid w:val="000D11AF"/>
    <w:rsid w:val="000D6255"/>
    <w:rsid w:val="000D6262"/>
    <w:rsid w:val="000D6F7B"/>
    <w:rsid w:val="000D7B4A"/>
    <w:rsid w:val="000E4006"/>
    <w:rsid w:val="000E58A7"/>
    <w:rsid w:val="000F3DA2"/>
    <w:rsid w:val="000F5FDE"/>
    <w:rsid w:val="000F6FBD"/>
    <w:rsid w:val="000F7466"/>
    <w:rsid w:val="00102035"/>
    <w:rsid w:val="00104A50"/>
    <w:rsid w:val="00114BED"/>
    <w:rsid w:val="00120CFD"/>
    <w:rsid w:val="00127904"/>
    <w:rsid w:val="0013000E"/>
    <w:rsid w:val="00130702"/>
    <w:rsid w:val="00131A9B"/>
    <w:rsid w:val="00133F81"/>
    <w:rsid w:val="00135943"/>
    <w:rsid w:val="00153273"/>
    <w:rsid w:val="00153905"/>
    <w:rsid w:val="00154962"/>
    <w:rsid w:val="00156734"/>
    <w:rsid w:val="00157520"/>
    <w:rsid w:val="001616BA"/>
    <w:rsid w:val="001645FB"/>
    <w:rsid w:val="00170E1F"/>
    <w:rsid w:val="00173D2B"/>
    <w:rsid w:val="00181676"/>
    <w:rsid w:val="00183603"/>
    <w:rsid w:val="001937CE"/>
    <w:rsid w:val="00194E78"/>
    <w:rsid w:val="0019707B"/>
    <w:rsid w:val="00197E8B"/>
    <w:rsid w:val="00197FA4"/>
    <w:rsid w:val="001A161A"/>
    <w:rsid w:val="001A2868"/>
    <w:rsid w:val="001A3B79"/>
    <w:rsid w:val="001A5D1A"/>
    <w:rsid w:val="001A66B6"/>
    <w:rsid w:val="001B3FD5"/>
    <w:rsid w:val="001B4716"/>
    <w:rsid w:val="001B4EA4"/>
    <w:rsid w:val="001B5A8E"/>
    <w:rsid w:val="001C7C52"/>
    <w:rsid w:val="001D0C35"/>
    <w:rsid w:val="001D25F3"/>
    <w:rsid w:val="001D3BB6"/>
    <w:rsid w:val="001E15F1"/>
    <w:rsid w:val="001E16FA"/>
    <w:rsid w:val="001E516F"/>
    <w:rsid w:val="001E6213"/>
    <w:rsid w:val="001F14C7"/>
    <w:rsid w:val="001F7405"/>
    <w:rsid w:val="00205493"/>
    <w:rsid w:val="00205533"/>
    <w:rsid w:val="00212B8D"/>
    <w:rsid w:val="00222983"/>
    <w:rsid w:val="00232753"/>
    <w:rsid w:val="002370D0"/>
    <w:rsid w:val="00253186"/>
    <w:rsid w:val="00255958"/>
    <w:rsid w:val="00257BFE"/>
    <w:rsid w:val="00257FA2"/>
    <w:rsid w:val="0026574A"/>
    <w:rsid w:val="00265DFE"/>
    <w:rsid w:val="002660BB"/>
    <w:rsid w:val="00270918"/>
    <w:rsid w:val="002720E8"/>
    <w:rsid w:val="00274C46"/>
    <w:rsid w:val="00275293"/>
    <w:rsid w:val="002776B0"/>
    <w:rsid w:val="00282D33"/>
    <w:rsid w:val="0028315E"/>
    <w:rsid w:val="00286C7E"/>
    <w:rsid w:val="002A1029"/>
    <w:rsid w:val="002A3A1A"/>
    <w:rsid w:val="002A4692"/>
    <w:rsid w:val="002A51BA"/>
    <w:rsid w:val="002B2E26"/>
    <w:rsid w:val="002B3FE6"/>
    <w:rsid w:val="002C2D81"/>
    <w:rsid w:val="002C461E"/>
    <w:rsid w:val="002C6CEC"/>
    <w:rsid w:val="002E09CE"/>
    <w:rsid w:val="002E22F5"/>
    <w:rsid w:val="002E69D1"/>
    <w:rsid w:val="002F3BA6"/>
    <w:rsid w:val="002F528D"/>
    <w:rsid w:val="003112D1"/>
    <w:rsid w:val="00315320"/>
    <w:rsid w:val="0031698B"/>
    <w:rsid w:val="00322EAE"/>
    <w:rsid w:val="00325776"/>
    <w:rsid w:val="00325E27"/>
    <w:rsid w:val="00330395"/>
    <w:rsid w:val="00333704"/>
    <w:rsid w:val="00336624"/>
    <w:rsid w:val="0034025F"/>
    <w:rsid w:val="00340458"/>
    <w:rsid w:val="0034200F"/>
    <w:rsid w:val="003446A0"/>
    <w:rsid w:val="0034481B"/>
    <w:rsid w:val="00345654"/>
    <w:rsid w:val="00350130"/>
    <w:rsid w:val="00354334"/>
    <w:rsid w:val="0036180C"/>
    <w:rsid w:val="0036257C"/>
    <w:rsid w:val="00362896"/>
    <w:rsid w:val="00363CF5"/>
    <w:rsid w:val="00364344"/>
    <w:rsid w:val="003702CA"/>
    <w:rsid w:val="00370617"/>
    <w:rsid w:val="00374681"/>
    <w:rsid w:val="00382F1F"/>
    <w:rsid w:val="0038626C"/>
    <w:rsid w:val="00387AA0"/>
    <w:rsid w:val="00387D72"/>
    <w:rsid w:val="00391DA4"/>
    <w:rsid w:val="0039627B"/>
    <w:rsid w:val="00396A2D"/>
    <w:rsid w:val="003A3C64"/>
    <w:rsid w:val="003A3F83"/>
    <w:rsid w:val="003B42A2"/>
    <w:rsid w:val="003B6EE0"/>
    <w:rsid w:val="003B7A37"/>
    <w:rsid w:val="003C039D"/>
    <w:rsid w:val="003C43EF"/>
    <w:rsid w:val="003C5A6B"/>
    <w:rsid w:val="003C7FB2"/>
    <w:rsid w:val="003D24DE"/>
    <w:rsid w:val="003D6C7B"/>
    <w:rsid w:val="003E26D4"/>
    <w:rsid w:val="003E47BA"/>
    <w:rsid w:val="003E7489"/>
    <w:rsid w:val="003F3B37"/>
    <w:rsid w:val="003F3C4D"/>
    <w:rsid w:val="0040091A"/>
    <w:rsid w:val="0040195A"/>
    <w:rsid w:val="00402DC0"/>
    <w:rsid w:val="00414873"/>
    <w:rsid w:val="00416C4B"/>
    <w:rsid w:val="0041751E"/>
    <w:rsid w:val="004211E5"/>
    <w:rsid w:val="00422091"/>
    <w:rsid w:val="00422466"/>
    <w:rsid w:val="0043386C"/>
    <w:rsid w:val="00436F2D"/>
    <w:rsid w:val="00436F5D"/>
    <w:rsid w:val="00441B42"/>
    <w:rsid w:val="00445B92"/>
    <w:rsid w:val="0045118A"/>
    <w:rsid w:val="00455D51"/>
    <w:rsid w:val="00456BF9"/>
    <w:rsid w:val="00461057"/>
    <w:rsid w:val="004704A8"/>
    <w:rsid w:val="00471102"/>
    <w:rsid w:val="00471F18"/>
    <w:rsid w:val="00484144"/>
    <w:rsid w:val="004844E4"/>
    <w:rsid w:val="00484C19"/>
    <w:rsid w:val="00484E44"/>
    <w:rsid w:val="00485866"/>
    <w:rsid w:val="00492076"/>
    <w:rsid w:val="00493B1D"/>
    <w:rsid w:val="00496F11"/>
    <w:rsid w:val="00497037"/>
    <w:rsid w:val="004A3009"/>
    <w:rsid w:val="004A565E"/>
    <w:rsid w:val="004A5B27"/>
    <w:rsid w:val="004A6940"/>
    <w:rsid w:val="004A69F0"/>
    <w:rsid w:val="004A77A4"/>
    <w:rsid w:val="004B236D"/>
    <w:rsid w:val="004B4665"/>
    <w:rsid w:val="004C5708"/>
    <w:rsid w:val="004C742C"/>
    <w:rsid w:val="004D29D1"/>
    <w:rsid w:val="004E1F3E"/>
    <w:rsid w:val="004E350F"/>
    <w:rsid w:val="004F09F3"/>
    <w:rsid w:val="004F21BD"/>
    <w:rsid w:val="004F22B0"/>
    <w:rsid w:val="004F4F1D"/>
    <w:rsid w:val="004F5F29"/>
    <w:rsid w:val="004F74DD"/>
    <w:rsid w:val="00501317"/>
    <w:rsid w:val="0050495C"/>
    <w:rsid w:val="005051FC"/>
    <w:rsid w:val="00505391"/>
    <w:rsid w:val="00505DC9"/>
    <w:rsid w:val="00506E1E"/>
    <w:rsid w:val="00512DB7"/>
    <w:rsid w:val="00513C81"/>
    <w:rsid w:val="0052437A"/>
    <w:rsid w:val="00527BFB"/>
    <w:rsid w:val="00532A32"/>
    <w:rsid w:val="005348E7"/>
    <w:rsid w:val="005409AE"/>
    <w:rsid w:val="00540B0B"/>
    <w:rsid w:val="0054460F"/>
    <w:rsid w:val="00544890"/>
    <w:rsid w:val="005536CD"/>
    <w:rsid w:val="00554051"/>
    <w:rsid w:val="00557240"/>
    <w:rsid w:val="005650C5"/>
    <w:rsid w:val="005651F3"/>
    <w:rsid w:val="00567D43"/>
    <w:rsid w:val="00572184"/>
    <w:rsid w:val="00574753"/>
    <w:rsid w:val="00577A15"/>
    <w:rsid w:val="00580241"/>
    <w:rsid w:val="00580533"/>
    <w:rsid w:val="00584704"/>
    <w:rsid w:val="0059077A"/>
    <w:rsid w:val="0059131D"/>
    <w:rsid w:val="005949A4"/>
    <w:rsid w:val="005A275C"/>
    <w:rsid w:val="005B0864"/>
    <w:rsid w:val="005B3F92"/>
    <w:rsid w:val="005B479C"/>
    <w:rsid w:val="005B561E"/>
    <w:rsid w:val="005B57C6"/>
    <w:rsid w:val="005C07E4"/>
    <w:rsid w:val="005C2124"/>
    <w:rsid w:val="005C2295"/>
    <w:rsid w:val="005C336F"/>
    <w:rsid w:val="005C59ED"/>
    <w:rsid w:val="005C696B"/>
    <w:rsid w:val="005C7F3C"/>
    <w:rsid w:val="005D592F"/>
    <w:rsid w:val="005E017C"/>
    <w:rsid w:val="005E50C6"/>
    <w:rsid w:val="005F2A97"/>
    <w:rsid w:val="005F399B"/>
    <w:rsid w:val="005F5D6D"/>
    <w:rsid w:val="006019F8"/>
    <w:rsid w:val="006023B3"/>
    <w:rsid w:val="00603B2C"/>
    <w:rsid w:val="006044A2"/>
    <w:rsid w:val="00605B20"/>
    <w:rsid w:val="0061156F"/>
    <w:rsid w:val="00613FF5"/>
    <w:rsid w:val="006155A8"/>
    <w:rsid w:val="00621B94"/>
    <w:rsid w:val="00622EE8"/>
    <w:rsid w:val="00626239"/>
    <w:rsid w:val="006339E4"/>
    <w:rsid w:val="00635316"/>
    <w:rsid w:val="00635449"/>
    <w:rsid w:val="006378C5"/>
    <w:rsid w:val="00645800"/>
    <w:rsid w:val="00645E6A"/>
    <w:rsid w:val="0065121E"/>
    <w:rsid w:val="006634BD"/>
    <w:rsid w:val="00665CBC"/>
    <w:rsid w:val="00667A5C"/>
    <w:rsid w:val="00677316"/>
    <w:rsid w:val="00686AEB"/>
    <w:rsid w:val="006B6294"/>
    <w:rsid w:val="006B7897"/>
    <w:rsid w:val="006B7FA7"/>
    <w:rsid w:val="006C0355"/>
    <w:rsid w:val="006C086A"/>
    <w:rsid w:val="006C21C1"/>
    <w:rsid w:val="006C4760"/>
    <w:rsid w:val="006C7327"/>
    <w:rsid w:val="006D00E5"/>
    <w:rsid w:val="006D791B"/>
    <w:rsid w:val="006E2895"/>
    <w:rsid w:val="006E4A6B"/>
    <w:rsid w:val="006F14D9"/>
    <w:rsid w:val="006F180D"/>
    <w:rsid w:val="006F4334"/>
    <w:rsid w:val="006F47AF"/>
    <w:rsid w:val="006F4A36"/>
    <w:rsid w:val="006F52D1"/>
    <w:rsid w:val="006F5EC7"/>
    <w:rsid w:val="006F6B8A"/>
    <w:rsid w:val="00707CD3"/>
    <w:rsid w:val="00711864"/>
    <w:rsid w:val="00716BB9"/>
    <w:rsid w:val="00721DB3"/>
    <w:rsid w:val="007228EB"/>
    <w:rsid w:val="007256D1"/>
    <w:rsid w:val="00727588"/>
    <w:rsid w:val="007279FD"/>
    <w:rsid w:val="00730088"/>
    <w:rsid w:val="00743AB6"/>
    <w:rsid w:val="007502CB"/>
    <w:rsid w:val="00752D79"/>
    <w:rsid w:val="00752E20"/>
    <w:rsid w:val="00756EDE"/>
    <w:rsid w:val="00781B4D"/>
    <w:rsid w:val="007824BF"/>
    <w:rsid w:val="007839D0"/>
    <w:rsid w:val="00783B8D"/>
    <w:rsid w:val="00783FD1"/>
    <w:rsid w:val="00786CA2"/>
    <w:rsid w:val="007908AC"/>
    <w:rsid w:val="007915A7"/>
    <w:rsid w:val="00794B94"/>
    <w:rsid w:val="00794BD4"/>
    <w:rsid w:val="007A2F73"/>
    <w:rsid w:val="007A3061"/>
    <w:rsid w:val="007A51CF"/>
    <w:rsid w:val="007A5A0B"/>
    <w:rsid w:val="007B60BD"/>
    <w:rsid w:val="007C0E14"/>
    <w:rsid w:val="007C7DE4"/>
    <w:rsid w:val="007D40CB"/>
    <w:rsid w:val="007D5796"/>
    <w:rsid w:val="007D59C0"/>
    <w:rsid w:val="007D7D9C"/>
    <w:rsid w:val="007E0927"/>
    <w:rsid w:val="007E3845"/>
    <w:rsid w:val="007E616F"/>
    <w:rsid w:val="007F0571"/>
    <w:rsid w:val="007F485D"/>
    <w:rsid w:val="007F6050"/>
    <w:rsid w:val="00801565"/>
    <w:rsid w:val="0080653A"/>
    <w:rsid w:val="00813627"/>
    <w:rsid w:val="00825332"/>
    <w:rsid w:val="0082625C"/>
    <w:rsid w:val="00832816"/>
    <w:rsid w:val="00837109"/>
    <w:rsid w:val="00840365"/>
    <w:rsid w:val="008406A3"/>
    <w:rsid w:val="00841D2C"/>
    <w:rsid w:val="00845F3C"/>
    <w:rsid w:val="008461B8"/>
    <w:rsid w:val="008462F1"/>
    <w:rsid w:val="00847EF1"/>
    <w:rsid w:val="00850BAE"/>
    <w:rsid w:val="008538FA"/>
    <w:rsid w:val="008573B0"/>
    <w:rsid w:val="00857F54"/>
    <w:rsid w:val="008603D5"/>
    <w:rsid w:val="00865288"/>
    <w:rsid w:val="00866563"/>
    <w:rsid w:val="00867AC2"/>
    <w:rsid w:val="0087056E"/>
    <w:rsid w:val="008744A6"/>
    <w:rsid w:val="00875402"/>
    <w:rsid w:val="00877F37"/>
    <w:rsid w:val="00881988"/>
    <w:rsid w:val="00884D51"/>
    <w:rsid w:val="00885875"/>
    <w:rsid w:val="008916EC"/>
    <w:rsid w:val="0089174D"/>
    <w:rsid w:val="00891E4F"/>
    <w:rsid w:val="0089356E"/>
    <w:rsid w:val="0089797A"/>
    <w:rsid w:val="008A31C5"/>
    <w:rsid w:val="008A48CA"/>
    <w:rsid w:val="008A4F9A"/>
    <w:rsid w:val="008B2850"/>
    <w:rsid w:val="008B4D81"/>
    <w:rsid w:val="008C16CB"/>
    <w:rsid w:val="008C50EC"/>
    <w:rsid w:val="008C79B3"/>
    <w:rsid w:val="008D77BD"/>
    <w:rsid w:val="008D7FBB"/>
    <w:rsid w:val="008E454C"/>
    <w:rsid w:val="008E4EBA"/>
    <w:rsid w:val="008E5B78"/>
    <w:rsid w:val="008F1E5A"/>
    <w:rsid w:val="00901BDA"/>
    <w:rsid w:val="00902D26"/>
    <w:rsid w:val="00906062"/>
    <w:rsid w:val="009121D8"/>
    <w:rsid w:val="00913F63"/>
    <w:rsid w:val="00915C45"/>
    <w:rsid w:val="00916F7A"/>
    <w:rsid w:val="00917FE3"/>
    <w:rsid w:val="009271CC"/>
    <w:rsid w:val="00927E9C"/>
    <w:rsid w:val="009318C7"/>
    <w:rsid w:val="00931C09"/>
    <w:rsid w:val="00932571"/>
    <w:rsid w:val="00933221"/>
    <w:rsid w:val="009348C2"/>
    <w:rsid w:val="00940115"/>
    <w:rsid w:val="00941FA5"/>
    <w:rsid w:val="009440D0"/>
    <w:rsid w:val="009523A3"/>
    <w:rsid w:val="00956EB8"/>
    <w:rsid w:val="00960958"/>
    <w:rsid w:val="00963A46"/>
    <w:rsid w:val="00963C08"/>
    <w:rsid w:val="0096593A"/>
    <w:rsid w:val="00966A3E"/>
    <w:rsid w:val="00970FBD"/>
    <w:rsid w:val="00971493"/>
    <w:rsid w:val="00971AD9"/>
    <w:rsid w:val="00973069"/>
    <w:rsid w:val="00973523"/>
    <w:rsid w:val="00975879"/>
    <w:rsid w:val="00980766"/>
    <w:rsid w:val="00980CCD"/>
    <w:rsid w:val="009835D4"/>
    <w:rsid w:val="0098634E"/>
    <w:rsid w:val="009865D4"/>
    <w:rsid w:val="00991DC7"/>
    <w:rsid w:val="00997152"/>
    <w:rsid w:val="009972CD"/>
    <w:rsid w:val="009A0E9C"/>
    <w:rsid w:val="009A45DA"/>
    <w:rsid w:val="009A59A7"/>
    <w:rsid w:val="009B06D2"/>
    <w:rsid w:val="009B34EC"/>
    <w:rsid w:val="009B45A5"/>
    <w:rsid w:val="009B5D67"/>
    <w:rsid w:val="009B6176"/>
    <w:rsid w:val="009C0D22"/>
    <w:rsid w:val="009C10D7"/>
    <w:rsid w:val="009C141C"/>
    <w:rsid w:val="009C2DD9"/>
    <w:rsid w:val="009C3E09"/>
    <w:rsid w:val="009C5630"/>
    <w:rsid w:val="009D0E5D"/>
    <w:rsid w:val="009D0F63"/>
    <w:rsid w:val="009D21D6"/>
    <w:rsid w:val="009D3E0C"/>
    <w:rsid w:val="009D6A14"/>
    <w:rsid w:val="009D7934"/>
    <w:rsid w:val="009D7CCF"/>
    <w:rsid w:val="009E50B5"/>
    <w:rsid w:val="009E5961"/>
    <w:rsid w:val="009F4FAC"/>
    <w:rsid w:val="00A017C0"/>
    <w:rsid w:val="00A02464"/>
    <w:rsid w:val="00A05DE5"/>
    <w:rsid w:val="00A104D9"/>
    <w:rsid w:val="00A11228"/>
    <w:rsid w:val="00A11EB2"/>
    <w:rsid w:val="00A133BA"/>
    <w:rsid w:val="00A222C2"/>
    <w:rsid w:val="00A24088"/>
    <w:rsid w:val="00A264A9"/>
    <w:rsid w:val="00A305D6"/>
    <w:rsid w:val="00A306EC"/>
    <w:rsid w:val="00A3091B"/>
    <w:rsid w:val="00A32267"/>
    <w:rsid w:val="00A342C4"/>
    <w:rsid w:val="00A34854"/>
    <w:rsid w:val="00A34B7A"/>
    <w:rsid w:val="00A358D6"/>
    <w:rsid w:val="00A37017"/>
    <w:rsid w:val="00A3767E"/>
    <w:rsid w:val="00A44DE0"/>
    <w:rsid w:val="00A50E8B"/>
    <w:rsid w:val="00A50F6B"/>
    <w:rsid w:val="00A52237"/>
    <w:rsid w:val="00A5282E"/>
    <w:rsid w:val="00A551D6"/>
    <w:rsid w:val="00A60051"/>
    <w:rsid w:val="00A6048B"/>
    <w:rsid w:val="00A61070"/>
    <w:rsid w:val="00A6251B"/>
    <w:rsid w:val="00A66B0C"/>
    <w:rsid w:val="00A6754E"/>
    <w:rsid w:val="00A70F58"/>
    <w:rsid w:val="00A72987"/>
    <w:rsid w:val="00A7346B"/>
    <w:rsid w:val="00A75D9C"/>
    <w:rsid w:val="00A81FF4"/>
    <w:rsid w:val="00A84C4F"/>
    <w:rsid w:val="00A87046"/>
    <w:rsid w:val="00A932A1"/>
    <w:rsid w:val="00A96E06"/>
    <w:rsid w:val="00AA2CF8"/>
    <w:rsid w:val="00AA37A0"/>
    <w:rsid w:val="00AA6197"/>
    <w:rsid w:val="00AA6C70"/>
    <w:rsid w:val="00AB16FD"/>
    <w:rsid w:val="00AB4813"/>
    <w:rsid w:val="00AC2849"/>
    <w:rsid w:val="00AC42AB"/>
    <w:rsid w:val="00AC6466"/>
    <w:rsid w:val="00AC7639"/>
    <w:rsid w:val="00AD08BB"/>
    <w:rsid w:val="00AD0EC0"/>
    <w:rsid w:val="00AD3287"/>
    <w:rsid w:val="00AD6F94"/>
    <w:rsid w:val="00AD70D6"/>
    <w:rsid w:val="00AD75BC"/>
    <w:rsid w:val="00AD7BB0"/>
    <w:rsid w:val="00AD7BC9"/>
    <w:rsid w:val="00AE1871"/>
    <w:rsid w:val="00AF1A8C"/>
    <w:rsid w:val="00AF3EEA"/>
    <w:rsid w:val="00B0116D"/>
    <w:rsid w:val="00B01173"/>
    <w:rsid w:val="00B02F35"/>
    <w:rsid w:val="00B05A3C"/>
    <w:rsid w:val="00B07100"/>
    <w:rsid w:val="00B1138C"/>
    <w:rsid w:val="00B140AC"/>
    <w:rsid w:val="00B215EB"/>
    <w:rsid w:val="00B2574A"/>
    <w:rsid w:val="00B25B4A"/>
    <w:rsid w:val="00B2609B"/>
    <w:rsid w:val="00B33DAD"/>
    <w:rsid w:val="00B35D8A"/>
    <w:rsid w:val="00B45B34"/>
    <w:rsid w:val="00B56DE8"/>
    <w:rsid w:val="00B57047"/>
    <w:rsid w:val="00B61D86"/>
    <w:rsid w:val="00B62BC7"/>
    <w:rsid w:val="00B6342D"/>
    <w:rsid w:val="00B71C7A"/>
    <w:rsid w:val="00B726BD"/>
    <w:rsid w:val="00B732BC"/>
    <w:rsid w:val="00B73573"/>
    <w:rsid w:val="00B77956"/>
    <w:rsid w:val="00B841E3"/>
    <w:rsid w:val="00B90E33"/>
    <w:rsid w:val="00B9676B"/>
    <w:rsid w:val="00BA2849"/>
    <w:rsid w:val="00BA2B71"/>
    <w:rsid w:val="00BA2EA5"/>
    <w:rsid w:val="00BA364B"/>
    <w:rsid w:val="00BA5526"/>
    <w:rsid w:val="00BA5A25"/>
    <w:rsid w:val="00BB1190"/>
    <w:rsid w:val="00BB1A16"/>
    <w:rsid w:val="00BB31D0"/>
    <w:rsid w:val="00BB3A11"/>
    <w:rsid w:val="00BB4DDB"/>
    <w:rsid w:val="00BB5D79"/>
    <w:rsid w:val="00BB5F02"/>
    <w:rsid w:val="00BB69CE"/>
    <w:rsid w:val="00BC7892"/>
    <w:rsid w:val="00BE24D6"/>
    <w:rsid w:val="00BE7EFA"/>
    <w:rsid w:val="00BF06AD"/>
    <w:rsid w:val="00BF2C67"/>
    <w:rsid w:val="00C0315A"/>
    <w:rsid w:val="00C04F4D"/>
    <w:rsid w:val="00C10B10"/>
    <w:rsid w:val="00C12E48"/>
    <w:rsid w:val="00C13D14"/>
    <w:rsid w:val="00C15F53"/>
    <w:rsid w:val="00C23A4D"/>
    <w:rsid w:val="00C23F09"/>
    <w:rsid w:val="00C25356"/>
    <w:rsid w:val="00C328D0"/>
    <w:rsid w:val="00C36B3D"/>
    <w:rsid w:val="00C41E84"/>
    <w:rsid w:val="00C42B14"/>
    <w:rsid w:val="00C45E11"/>
    <w:rsid w:val="00C46BC1"/>
    <w:rsid w:val="00C5235F"/>
    <w:rsid w:val="00C54CE2"/>
    <w:rsid w:val="00C66693"/>
    <w:rsid w:val="00C668C3"/>
    <w:rsid w:val="00C66BF3"/>
    <w:rsid w:val="00C70140"/>
    <w:rsid w:val="00C73CA7"/>
    <w:rsid w:val="00C7576A"/>
    <w:rsid w:val="00C822F6"/>
    <w:rsid w:val="00C82AC2"/>
    <w:rsid w:val="00C83620"/>
    <w:rsid w:val="00C8456C"/>
    <w:rsid w:val="00C91E19"/>
    <w:rsid w:val="00C92402"/>
    <w:rsid w:val="00C92867"/>
    <w:rsid w:val="00C93B93"/>
    <w:rsid w:val="00C94306"/>
    <w:rsid w:val="00CA037D"/>
    <w:rsid w:val="00CA0837"/>
    <w:rsid w:val="00CA2442"/>
    <w:rsid w:val="00CA4725"/>
    <w:rsid w:val="00CA61D0"/>
    <w:rsid w:val="00CA6D2E"/>
    <w:rsid w:val="00CB138E"/>
    <w:rsid w:val="00CB6246"/>
    <w:rsid w:val="00CC0A17"/>
    <w:rsid w:val="00CC4CCE"/>
    <w:rsid w:val="00CC7164"/>
    <w:rsid w:val="00CD0F93"/>
    <w:rsid w:val="00CD1BD1"/>
    <w:rsid w:val="00CD25CA"/>
    <w:rsid w:val="00CD528D"/>
    <w:rsid w:val="00CD74BD"/>
    <w:rsid w:val="00CE0858"/>
    <w:rsid w:val="00CE78BF"/>
    <w:rsid w:val="00CF198C"/>
    <w:rsid w:val="00CF58CB"/>
    <w:rsid w:val="00CF65EB"/>
    <w:rsid w:val="00CF72AD"/>
    <w:rsid w:val="00D02441"/>
    <w:rsid w:val="00D039F4"/>
    <w:rsid w:val="00D073E5"/>
    <w:rsid w:val="00D10345"/>
    <w:rsid w:val="00D10496"/>
    <w:rsid w:val="00D10CBC"/>
    <w:rsid w:val="00D11173"/>
    <w:rsid w:val="00D1215F"/>
    <w:rsid w:val="00D16561"/>
    <w:rsid w:val="00D17FF8"/>
    <w:rsid w:val="00D25C7F"/>
    <w:rsid w:val="00D268AC"/>
    <w:rsid w:val="00D27FF3"/>
    <w:rsid w:val="00D343D0"/>
    <w:rsid w:val="00D3664D"/>
    <w:rsid w:val="00D500E9"/>
    <w:rsid w:val="00D507BC"/>
    <w:rsid w:val="00D515B8"/>
    <w:rsid w:val="00D6090A"/>
    <w:rsid w:val="00D62F5B"/>
    <w:rsid w:val="00D62FA3"/>
    <w:rsid w:val="00D63140"/>
    <w:rsid w:val="00D63359"/>
    <w:rsid w:val="00D63B6F"/>
    <w:rsid w:val="00D64A90"/>
    <w:rsid w:val="00D67117"/>
    <w:rsid w:val="00D71CF8"/>
    <w:rsid w:val="00D80D40"/>
    <w:rsid w:val="00D86845"/>
    <w:rsid w:val="00D9410B"/>
    <w:rsid w:val="00D9483D"/>
    <w:rsid w:val="00D9695B"/>
    <w:rsid w:val="00DA2417"/>
    <w:rsid w:val="00DA3060"/>
    <w:rsid w:val="00DA3CAB"/>
    <w:rsid w:val="00DA5585"/>
    <w:rsid w:val="00DA6779"/>
    <w:rsid w:val="00DB02AC"/>
    <w:rsid w:val="00DB4FE5"/>
    <w:rsid w:val="00DB6AA2"/>
    <w:rsid w:val="00DD3F51"/>
    <w:rsid w:val="00DD555D"/>
    <w:rsid w:val="00DE10D1"/>
    <w:rsid w:val="00DE2514"/>
    <w:rsid w:val="00DE2768"/>
    <w:rsid w:val="00DE6851"/>
    <w:rsid w:val="00DE6D29"/>
    <w:rsid w:val="00DF03EE"/>
    <w:rsid w:val="00DF44FF"/>
    <w:rsid w:val="00E0054A"/>
    <w:rsid w:val="00E01B71"/>
    <w:rsid w:val="00E05CC9"/>
    <w:rsid w:val="00E15573"/>
    <w:rsid w:val="00E25A5B"/>
    <w:rsid w:val="00E310BC"/>
    <w:rsid w:val="00E330B6"/>
    <w:rsid w:val="00E373C7"/>
    <w:rsid w:val="00E4267B"/>
    <w:rsid w:val="00E42F13"/>
    <w:rsid w:val="00E452DF"/>
    <w:rsid w:val="00E45560"/>
    <w:rsid w:val="00E47BEE"/>
    <w:rsid w:val="00E543CF"/>
    <w:rsid w:val="00E546FD"/>
    <w:rsid w:val="00E608F1"/>
    <w:rsid w:val="00E611B9"/>
    <w:rsid w:val="00E7144F"/>
    <w:rsid w:val="00E73D74"/>
    <w:rsid w:val="00E76A79"/>
    <w:rsid w:val="00E80692"/>
    <w:rsid w:val="00E80C24"/>
    <w:rsid w:val="00E93836"/>
    <w:rsid w:val="00EA65DB"/>
    <w:rsid w:val="00EA7C16"/>
    <w:rsid w:val="00EC14A4"/>
    <w:rsid w:val="00EC1B7F"/>
    <w:rsid w:val="00EC4E36"/>
    <w:rsid w:val="00EC4F80"/>
    <w:rsid w:val="00EC5281"/>
    <w:rsid w:val="00EC791D"/>
    <w:rsid w:val="00EC7CA6"/>
    <w:rsid w:val="00ED2087"/>
    <w:rsid w:val="00ED3C5D"/>
    <w:rsid w:val="00ED4553"/>
    <w:rsid w:val="00EE15AD"/>
    <w:rsid w:val="00EE18CA"/>
    <w:rsid w:val="00EE2079"/>
    <w:rsid w:val="00EE4D20"/>
    <w:rsid w:val="00F00D08"/>
    <w:rsid w:val="00F05ABA"/>
    <w:rsid w:val="00F15583"/>
    <w:rsid w:val="00F200EE"/>
    <w:rsid w:val="00F202F1"/>
    <w:rsid w:val="00F210D0"/>
    <w:rsid w:val="00F22481"/>
    <w:rsid w:val="00F23DC4"/>
    <w:rsid w:val="00F2542E"/>
    <w:rsid w:val="00F27278"/>
    <w:rsid w:val="00F27776"/>
    <w:rsid w:val="00F312AD"/>
    <w:rsid w:val="00F344E3"/>
    <w:rsid w:val="00F34D58"/>
    <w:rsid w:val="00F41985"/>
    <w:rsid w:val="00F41A9D"/>
    <w:rsid w:val="00F44314"/>
    <w:rsid w:val="00F4665E"/>
    <w:rsid w:val="00F54B9C"/>
    <w:rsid w:val="00F56E96"/>
    <w:rsid w:val="00F573DD"/>
    <w:rsid w:val="00F61E59"/>
    <w:rsid w:val="00F63D99"/>
    <w:rsid w:val="00F6426B"/>
    <w:rsid w:val="00F709B3"/>
    <w:rsid w:val="00F71A5E"/>
    <w:rsid w:val="00F73311"/>
    <w:rsid w:val="00F773B5"/>
    <w:rsid w:val="00F81678"/>
    <w:rsid w:val="00F84ECA"/>
    <w:rsid w:val="00F863DB"/>
    <w:rsid w:val="00FA0AFC"/>
    <w:rsid w:val="00FA1053"/>
    <w:rsid w:val="00FA1C82"/>
    <w:rsid w:val="00FA2ED1"/>
    <w:rsid w:val="00FA4A52"/>
    <w:rsid w:val="00FB1387"/>
    <w:rsid w:val="00FB4045"/>
    <w:rsid w:val="00FB4D8E"/>
    <w:rsid w:val="00FC0D0A"/>
    <w:rsid w:val="00FC1B0B"/>
    <w:rsid w:val="00FC4705"/>
    <w:rsid w:val="00FD2F97"/>
    <w:rsid w:val="00FE1D56"/>
    <w:rsid w:val="00FF29AC"/>
    <w:rsid w:val="00FF4E4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84AA892"/>
  <w15:docId w15:val="{F41475AA-1FC7-4171-B244-27DD0840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B60BD"/>
    <w:pPr>
      <w:ind w:left="720"/>
      <w:contextualSpacing/>
    </w:pPr>
  </w:style>
  <w:style w:type="character" w:styleId="LineNumber">
    <w:name w:val="line number"/>
    <w:basedOn w:val="DefaultParagraphFont"/>
    <w:semiHidden/>
    <w:unhideWhenUsed/>
    <w:rsid w:val="00A34854"/>
  </w:style>
  <w:style w:type="paragraph" w:styleId="BalloonText">
    <w:name w:val="Balloon Text"/>
    <w:basedOn w:val="Normal"/>
    <w:link w:val="BalloonTextChar"/>
    <w:semiHidden/>
    <w:unhideWhenUsed/>
    <w:rsid w:val="009271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71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47669">
      <w:bodyDiv w:val="1"/>
      <w:marLeft w:val="0"/>
      <w:marRight w:val="0"/>
      <w:marTop w:val="0"/>
      <w:marBottom w:val="0"/>
      <w:divBdr>
        <w:top w:val="none" w:sz="0" w:space="0" w:color="auto"/>
        <w:left w:val="none" w:sz="0" w:space="0" w:color="auto"/>
        <w:bottom w:val="none" w:sz="0" w:space="0" w:color="auto"/>
        <w:right w:val="none" w:sz="0" w:space="0" w:color="auto"/>
      </w:divBdr>
      <w:divsChild>
        <w:div w:id="1536498331">
          <w:marLeft w:val="0"/>
          <w:marRight w:val="0"/>
          <w:marTop w:val="0"/>
          <w:marBottom w:val="0"/>
          <w:divBdr>
            <w:top w:val="none" w:sz="0" w:space="0" w:color="auto"/>
            <w:left w:val="none" w:sz="0" w:space="0" w:color="auto"/>
            <w:bottom w:val="none" w:sz="0" w:space="0" w:color="auto"/>
            <w:right w:val="none" w:sz="0" w:space="0" w:color="auto"/>
          </w:divBdr>
        </w:div>
        <w:div w:id="1000084456">
          <w:marLeft w:val="0"/>
          <w:marRight w:val="0"/>
          <w:marTop w:val="0"/>
          <w:marBottom w:val="0"/>
          <w:divBdr>
            <w:top w:val="none" w:sz="0" w:space="0" w:color="auto"/>
            <w:left w:val="none" w:sz="0" w:space="0" w:color="auto"/>
            <w:bottom w:val="none" w:sz="0" w:space="0" w:color="auto"/>
            <w:right w:val="none" w:sz="0" w:space="0" w:color="auto"/>
          </w:divBdr>
        </w:div>
        <w:div w:id="651563582">
          <w:marLeft w:val="0"/>
          <w:marRight w:val="0"/>
          <w:marTop w:val="0"/>
          <w:marBottom w:val="0"/>
          <w:divBdr>
            <w:top w:val="none" w:sz="0" w:space="0" w:color="auto"/>
            <w:left w:val="none" w:sz="0" w:space="0" w:color="auto"/>
            <w:bottom w:val="none" w:sz="0" w:space="0" w:color="auto"/>
            <w:right w:val="none" w:sz="0" w:space="0" w:color="auto"/>
          </w:divBdr>
        </w:div>
        <w:div w:id="1635720556">
          <w:marLeft w:val="0"/>
          <w:marRight w:val="0"/>
          <w:marTop w:val="0"/>
          <w:marBottom w:val="0"/>
          <w:divBdr>
            <w:top w:val="none" w:sz="0" w:space="0" w:color="auto"/>
            <w:left w:val="none" w:sz="0" w:space="0" w:color="auto"/>
            <w:bottom w:val="none" w:sz="0" w:space="0" w:color="auto"/>
            <w:right w:val="none" w:sz="0" w:space="0" w:color="auto"/>
          </w:divBdr>
        </w:div>
        <w:div w:id="1056201453">
          <w:marLeft w:val="0"/>
          <w:marRight w:val="0"/>
          <w:marTop w:val="0"/>
          <w:marBottom w:val="0"/>
          <w:divBdr>
            <w:top w:val="none" w:sz="0" w:space="0" w:color="auto"/>
            <w:left w:val="none" w:sz="0" w:space="0" w:color="auto"/>
            <w:bottom w:val="none" w:sz="0" w:space="0" w:color="auto"/>
            <w:right w:val="none" w:sz="0" w:space="0" w:color="auto"/>
          </w:divBdr>
        </w:div>
        <w:div w:id="1643462401">
          <w:marLeft w:val="0"/>
          <w:marRight w:val="0"/>
          <w:marTop w:val="0"/>
          <w:marBottom w:val="0"/>
          <w:divBdr>
            <w:top w:val="none" w:sz="0" w:space="0" w:color="auto"/>
            <w:left w:val="none" w:sz="0" w:space="0" w:color="auto"/>
            <w:bottom w:val="none" w:sz="0" w:space="0" w:color="auto"/>
            <w:right w:val="none" w:sz="0" w:space="0" w:color="auto"/>
          </w:divBdr>
        </w:div>
        <w:div w:id="689912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014F7-49B8-4489-8B40-A4265D706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539</Words>
  <Characters>3000</Characters>
  <Application>Microsoft Office Word</Application>
  <DocSecurity>0</DocSecurity>
  <Lines>56</Lines>
  <Paragraphs>20</Paragraphs>
  <ScaleCrop>false</ScaleCrop>
  <HeadingPairs>
    <vt:vector size="2" baseType="variant">
      <vt:variant>
        <vt:lpstr>Title</vt:lpstr>
      </vt:variant>
      <vt:variant>
        <vt:i4>1</vt:i4>
      </vt:variant>
    </vt:vector>
  </HeadingPairs>
  <TitlesOfParts>
    <vt:vector size="1" baseType="lpstr">
      <vt:lpstr>P.L. 2021, c.292</vt:lpstr>
    </vt:vector>
  </TitlesOfParts>
  <Manager>Kenneth P. Howard</Manager>
  <Company>NJ Office of Legislative Services</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c.292 (A4138 1R)</dc:title>
  <dc:subject>20-6616</dc:subject>
  <dc:creator>Assembly, No. 4138 (First Reprint)</dc:creator>
  <cp:keywords>A4138|2| ||0|0|!|0|</cp:keywords>
  <dc:description>INTRODUCED MAY 11, 2020_x000d_
Amended 6/25/20</dc:description>
  <cp:lastModifiedBy>Franks, Denise</cp:lastModifiedBy>
  <cp:revision>2</cp:revision>
  <cp:lastPrinted>2021-06-04T18:27:00Z</cp:lastPrinted>
  <dcterms:created xsi:type="dcterms:W3CDTF">2022-01-25T18:21:00Z</dcterms:created>
  <dcterms:modified xsi:type="dcterms:W3CDTF">2022-01-25T18:21:00Z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c.292</vt:lpwstr>
  </property>
</Properties>
</file>