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F6A" w:rsidRPr="001D6F6A" w:rsidRDefault="001D6F6A" w:rsidP="001D6F6A">
      <w:pPr>
        <w:pStyle w:val="FPHangingAnAct"/>
        <w:spacing w:line="288" w:lineRule="auto"/>
        <w:ind w:left="288"/>
        <w:jc w:val="center"/>
        <w:rPr>
          <w:rStyle w:val="BillHead"/>
        </w:rPr>
      </w:pPr>
      <w:bookmarkStart w:id="0" w:name="LCPL"/>
      <w:bookmarkEnd w:id="0"/>
      <w:r w:rsidRPr="001D6F6A">
        <w:rPr>
          <w:rStyle w:val="BillHead"/>
        </w:rPr>
        <w:t>CHAPTER 305</w:t>
      </w:r>
    </w:p>
    <w:p w:rsidR="001D6F6A" w:rsidRPr="001D6F6A" w:rsidRDefault="001D6F6A" w:rsidP="001D6F6A">
      <w:pPr>
        <w:pStyle w:val="FPHangingAnAct"/>
        <w:spacing w:line="288" w:lineRule="auto"/>
        <w:ind w:left="288"/>
        <w:jc w:val="center"/>
        <w:rPr>
          <w:rStyle w:val="BillHead"/>
        </w:rPr>
      </w:pPr>
    </w:p>
    <w:p w:rsidR="00686AEB" w:rsidRPr="001D6F6A" w:rsidRDefault="001362D8" w:rsidP="001D6F6A">
      <w:pPr>
        <w:pStyle w:val="FPHangingAnAct"/>
        <w:spacing w:line="288" w:lineRule="auto"/>
        <w:ind w:left="288"/>
        <w:jc w:val="left"/>
      </w:pPr>
      <w:r w:rsidRPr="001D6F6A">
        <w:rPr>
          <w:rStyle w:val="BillHead"/>
        </w:rPr>
        <w:t>An Act</w:t>
      </w:r>
      <w:r w:rsidR="00A94136" w:rsidRPr="001D6F6A">
        <w:rPr>
          <w:rStyle w:val="BillHead"/>
        </w:rPr>
        <w:t xml:space="preserve"> </w:t>
      </w:r>
      <w:r w:rsidR="00A94136" w:rsidRPr="001D6F6A">
        <w:t xml:space="preserve">concerning State correctional police officer </w:t>
      </w:r>
      <w:r w:rsidR="00962D33" w:rsidRPr="001D6F6A">
        <w:t>training, supplementing Title 52</w:t>
      </w:r>
      <w:r w:rsidR="00A94136" w:rsidRPr="001D6F6A">
        <w:t xml:space="preserve"> of the Revised Statutes, and amending P.L.2019, c.410 and P.L.1991, c.110.</w:t>
      </w:r>
    </w:p>
    <w:p w:rsidR="000B1054" w:rsidRPr="001D6F6A" w:rsidRDefault="000B1054" w:rsidP="000B1054"/>
    <w:p w:rsidR="00686AEB" w:rsidRPr="001D6F6A" w:rsidRDefault="00686AEB" w:rsidP="00686AEB">
      <w:r w:rsidRPr="001D6F6A">
        <w:tab/>
      </w:r>
      <w:r w:rsidR="001362D8" w:rsidRPr="001D6F6A">
        <w:rPr>
          <w:rStyle w:val="BillHeading2"/>
        </w:rPr>
        <w:t>Be It Enacted</w:t>
      </w:r>
      <w:r w:rsidRPr="001D6F6A">
        <w:rPr>
          <w:rStyle w:val="BillHeading2"/>
        </w:rPr>
        <w:t xml:space="preserve"> </w:t>
      </w:r>
      <w:r w:rsidR="001362D8" w:rsidRPr="001D6F6A">
        <w:rPr>
          <w:rStyle w:val="BillLanguage"/>
        </w:rPr>
        <w:t>by the Senate and General Assembly of the State of New Jersey:</w:t>
      </w:r>
    </w:p>
    <w:p w:rsidR="00686AEB" w:rsidRPr="001D6F6A" w:rsidRDefault="00686AEB" w:rsidP="00686AEB"/>
    <w:p w:rsidR="0071367E" w:rsidRPr="001D6F6A" w:rsidRDefault="0071367E" w:rsidP="00375917">
      <w:r w:rsidRPr="001D6F6A">
        <w:t>C.52:17B-77.19</w:t>
      </w:r>
      <w:r w:rsidR="00520EC3" w:rsidRPr="001D6F6A">
        <w:t xml:space="preserve">  State correctional police officer training, infusion of concept of inmate dignity, fairness, respect.</w:t>
      </w:r>
    </w:p>
    <w:p w:rsidR="00DD4F74" w:rsidRPr="001D6F6A" w:rsidRDefault="004534DA" w:rsidP="00375917">
      <w:r w:rsidRPr="001D6F6A">
        <w:tab/>
        <w:t>1.</w:t>
      </w:r>
      <w:r w:rsidR="00264F55">
        <w:tab/>
      </w:r>
      <w:r w:rsidR="0071367E" w:rsidRPr="001D6F6A">
        <w:t>a.</w:t>
      </w:r>
      <w:r w:rsidR="00DD4F74" w:rsidRPr="001D6F6A">
        <w:t xml:space="preserve"> </w:t>
      </w:r>
      <w:r w:rsidR="00264F55">
        <w:t xml:space="preserve"> </w:t>
      </w:r>
      <w:r w:rsidR="00DD4F74" w:rsidRPr="001D6F6A">
        <w:t>T</w:t>
      </w:r>
      <w:r w:rsidR="00375917" w:rsidRPr="001D6F6A">
        <w:t>he Police Training Commission</w:t>
      </w:r>
      <w:r w:rsidR="007E6B26" w:rsidRPr="001D6F6A">
        <w:t xml:space="preserve"> shall</w:t>
      </w:r>
      <w:r w:rsidR="00375917" w:rsidRPr="001D6F6A">
        <w:t>,</w:t>
      </w:r>
      <w:r w:rsidR="00DD4F74" w:rsidRPr="001D6F6A">
        <w:t xml:space="preserve"> pursuant to it</w:t>
      </w:r>
      <w:r w:rsidR="00EC6DE9" w:rsidRPr="001D6F6A">
        <w:t>s</w:t>
      </w:r>
      <w:r w:rsidR="00DD4F74" w:rsidRPr="001D6F6A">
        <w:t xml:space="preserve"> </w:t>
      </w:r>
      <w:r w:rsidR="007E6B26" w:rsidRPr="001D6F6A">
        <w:t xml:space="preserve">statutory </w:t>
      </w:r>
      <w:r w:rsidR="00DD4F74" w:rsidRPr="001D6F6A">
        <w:t>authority</w:t>
      </w:r>
      <w:r w:rsidR="00A94136" w:rsidRPr="001D6F6A">
        <w:t xml:space="preserve"> to certify correctional police officers as</w:t>
      </w:r>
      <w:r w:rsidR="00DD4F74" w:rsidRPr="001D6F6A">
        <w:t xml:space="preserve"> set forth in subsection e. of section 6 of P.L.1961, c.56 (C.52:17B-70)</w:t>
      </w:r>
      <w:r w:rsidR="007E6B26" w:rsidRPr="001D6F6A">
        <w:t xml:space="preserve">, </w:t>
      </w:r>
      <w:r w:rsidR="00DD4F74" w:rsidRPr="001D6F6A">
        <w:t xml:space="preserve">establish </w:t>
      </w:r>
      <w:r w:rsidR="00C0063E" w:rsidRPr="001D6F6A">
        <w:t xml:space="preserve">and incorporate throughout </w:t>
      </w:r>
      <w:r w:rsidR="00EC6DE9" w:rsidRPr="001D6F6A">
        <w:t>the required basic training course for State correc</w:t>
      </w:r>
      <w:r w:rsidR="00A94136" w:rsidRPr="001D6F6A">
        <w:t>tional police</w:t>
      </w:r>
      <w:r w:rsidR="00EC6DE9" w:rsidRPr="001D6F6A">
        <w:t xml:space="preserve"> officers </w:t>
      </w:r>
      <w:r w:rsidR="00EF4427" w:rsidRPr="001D6F6A">
        <w:t>the concept that</w:t>
      </w:r>
      <w:r w:rsidR="00C0063E" w:rsidRPr="001D6F6A">
        <w:t xml:space="preserve"> the</w:t>
      </w:r>
      <w:r w:rsidR="00EC6DE9" w:rsidRPr="001D6F6A">
        <w:t xml:space="preserve"> co</w:t>
      </w:r>
      <w:r w:rsidR="00C0063E" w:rsidRPr="001D6F6A">
        <w:t xml:space="preserve">re mission of these officers is to </w:t>
      </w:r>
      <w:r w:rsidR="00EC6DE9" w:rsidRPr="001D6F6A">
        <w:t>treat</w:t>
      </w:r>
      <w:r w:rsidR="00C0063E" w:rsidRPr="001D6F6A">
        <w:t xml:space="preserve"> every </w:t>
      </w:r>
      <w:r w:rsidR="00EC6DE9" w:rsidRPr="001D6F6A">
        <w:t>i</w:t>
      </w:r>
      <w:r w:rsidR="00C0063E" w:rsidRPr="001D6F6A">
        <w:t>nmate</w:t>
      </w:r>
      <w:r w:rsidR="00EC6DE9" w:rsidRPr="001D6F6A">
        <w:t xml:space="preserve"> with dignity</w:t>
      </w:r>
      <w:r w:rsidR="00EF4427" w:rsidRPr="001D6F6A">
        <w:t xml:space="preserve">, fairness, </w:t>
      </w:r>
      <w:r w:rsidR="00EC6DE9" w:rsidRPr="001D6F6A">
        <w:t>and respect.</w:t>
      </w:r>
    </w:p>
    <w:p w:rsidR="00375917" w:rsidRPr="001D6F6A" w:rsidRDefault="00EC6DE9" w:rsidP="00375917">
      <w:r w:rsidRPr="001D6F6A">
        <w:tab/>
        <w:t>b.</w:t>
      </w:r>
      <w:r w:rsidR="0071367E" w:rsidRPr="001D6F6A">
        <w:tab/>
      </w:r>
      <w:r w:rsidRPr="001D6F6A">
        <w:t xml:space="preserve">To implement the </w:t>
      </w:r>
      <w:r w:rsidR="00EF4427" w:rsidRPr="001D6F6A">
        <w:t>core mission established in s</w:t>
      </w:r>
      <w:r w:rsidRPr="001D6F6A">
        <w:t xml:space="preserve">ubsection a. of this section, the </w:t>
      </w:r>
      <w:r w:rsidR="00EF4427" w:rsidRPr="001D6F6A">
        <w:t xml:space="preserve">commission shall ensure that the </w:t>
      </w:r>
      <w:r w:rsidRPr="001D6F6A">
        <w:t xml:space="preserve">basic training course for State correctional police officers </w:t>
      </w:r>
      <w:r w:rsidR="00EF4427" w:rsidRPr="001D6F6A">
        <w:t xml:space="preserve">includes, at a minimum, </w:t>
      </w:r>
      <w:r w:rsidR="00375917" w:rsidRPr="001D6F6A">
        <w:t xml:space="preserve">comprehensive training </w:t>
      </w:r>
      <w:r w:rsidRPr="001D6F6A">
        <w:t xml:space="preserve">and education </w:t>
      </w:r>
      <w:r w:rsidR="00375917" w:rsidRPr="001D6F6A">
        <w:t xml:space="preserve">on the following topics: </w:t>
      </w:r>
    </w:p>
    <w:p w:rsidR="00375917" w:rsidRPr="001D6F6A" w:rsidRDefault="00264F55" w:rsidP="00375917">
      <w:r>
        <w:tab/>
        <w:t>(1)</w:t>
      </w:r>
      <w:r>
        <w:tab/>
      </w:r>
      <w:r w:rsidR="00375917" w:rsidRPr="001D6F6A">
        <w:t>de-escalation, including training in interacting with combative or threatening inmates and inmate</w:t>
      </w:r>
      <w:r w:rsidR="00EC6DE9" w:rsidRPr="001D6F6A">
        <w:t>s experiencing</w:t>
      </w:r>
      <w:r w:rsidR="00375917" w:rsidRPr="001D6F6A">
        <w:t xml:space="preserve"> mental health cri</w:t>
      </w:r>
      <w:r w:rsidR="00EC6DE9" w:rsidRPr="001D6F6A">
        <w:t>se</w:t>
      </w:r>
      <w:r w:rsidR="00375917" w:rsidRPr="001D6F6A">
        <w:t xml:space="preserve">s; </w:t>
      </w:r>
    </w:p>
    <w:p w:rsidR="00375917" w:rsidRPr="001D6F6A" w:rsidRDefault="00264F55" w:rsidP="00375917">
      <w:r>
        <w:tab/>
        <w:t>(2)</w:t>
      </w:r>
      <w:r>
        <w:tab/>
      </w:r>
      <w:r w:rsidR="00375917" w:rsidRPr="001D6F6A">
        <w:t>minimization of use of force</w:t>
      </w:r>
      <w:r w:rsidR="00EF4427" w:rsidRPr="001D6F6A">
        <w:t xml:space="preserve"> against inmates</w:t>
      </w:r>
      <w:r w:rsidR="00375917" w:rsidRPr="001D6F6A">
        <w:t xml:space="preserve">; </w:t>
      </w:r>
    </w:p>
    <w:p w:rsidR="00375917" w:rsidRPr="001D6F6A" w:rsidRDefault="00264F55" w:rsidP="00375917">
      <w:r>
        <w:tab/>
        <w:t>(3)</w:t>
      </w:r>
      <w:r>
        <w:tab/>
      </w:r>
      <w:r w:rsidR="00375917" w:rsidRPr="001D6F6A">
        <w:t xml:space="preserve">cultural diversity and implicit bias; </w:t>
      </w:r>
    </w:p>
    <w:p w:rsidR="00375917" w:rsidRPr="001D6F6A" w:rsidRDefault="00264F55" w:rsidP="00375917">
      <w:r>
        <w:tab/>
        <w:t>(4)</w:t>
      </w:r>
      <w:r>
        <w:tab/>
      </w:r>
      <w:r w:rsidR="00375917" w:rsidRPr="001D6F6A">
        <w:t>appropriate methods of engaging with inmates of diverse cultures and religions and inmates who are membe</w:t>
      </w:r>
      <w:r w:rsidR="00720F63" w:rsidRPr="001D6F6A">
        <w:t>rs of the lesbian, gay, bisexual, transgender, and questioning</w:t>
      </w:r>
      <w:r w:rsidR="00375917" w:rsidRPr="001D6F6A">
        <w:t xml:space="preserve"> (LGBTQ) community</w:t>
      </w:r>
      <w:r w:rsidR="007C53E5" w:rsidRPr="001D6F6A">
        <w:t xml:space="preserve"> and gender nonconforming inmate</w:t>
      </w:r>
      <w:r w:rsidR="00375917" w:rsidRPr="001D6F6A">
        <w:t xml:space="preserve">s; </w:t>
      </w:r>
    </w:p>
    <w:p w:rsidR="00EC6DE9" w:rsidRPr="001D6F6A" w:rsidRDefault="00EC6DE9" w:rsidP="00EC6DE9">
      <w:r w:rsidRPr="001D6F6A">
        <w:tab/>
        <w:t>(5)</w:t>
      </w:r>
      <w:r w:rsidR="00264F55">
        <w:tab/>
      </w:r>
      <w:r w:rsidR="007C53E5" w:rsidRPr="001D6F6A">
        <w:t xml:space="preserve">the </w:t>
      </w:r>
      <w:r w:rsidRPr="001D6F6A">
        <w:t>rights</w:t>
      </w:r>
      <w:r w:rsidR="007C53E5" w:rsidRPr="001D6F6A">
        <w:t xml:space="preserve"> of inmates</w:t>
      </w:r>
      <w:r w:rsidRPr="001D6F6A">
        <w:t>;</w:t>
      </w:r>
    </w:p>
    <w:p w:rsidR="00375917" w:rsidRPr="001D6F6A" w:rsidRDefault="00EC6DE9" w:rsidP="00375917">
      <w:r w:rsidRPr="001D6F6A">
        <w:tab/>
        <w:t>(6</w:t>
      </w:r>
      <w:r w:rsidR="0071367E" w:rsidRPr="001D6F6A">
        <w:t>)</w:t>
      </w:r>
      <w:r w:rsidR="00264F55">
        <w:tab/>
      </w:r>
      <w:r w:rsidR="00375917" w:rsidRPr="001D6F6A">
        <w:t>lifestyle stressors, self-awareness, and self-regulation;</w:t>
      </w:r>
    </w:p>
    <w:p w:rsidR="00375917" w:rsidRPr="001D6F6A" w:rsidRDefault="0071367E" w:rsidP="00375917">
      <w:r w:rsidRPr="001D6F6A">
        <w:tab/>
        <w:t>(7)</w:t>
      </w:r>
      <w:r w:rsidR="00264F55">
        <w:tab/>
      </w:r>
      <w:r w:rsidR="00EF4427" w:rsidRPr="001D6F6A">
        <w:t xml:space="preserve">maintaining </w:t>
      </w:r>
      <w:r w:rsidR="00375917" w:rsidRPr="001D6F6A">
        <w:t xml:space="preserve">officer and inmate safety; </w:t>
      </w:r>
    </w:p>
    <w:p w:rsidR="00CF0522" w:rsidRPr="001D6F6A" w:rsidRDefault="00264F55" w:rsidP="00375917">
      <w:r>
        <w:tab/>
        <w:t>(8)</w:t>
      </w:r>
      <w:r>
        <w:tab/>
      </w:r>
      <w:r w:rsidR="00375917" w:rsidRPr="001D6F6A">
        <w:t>communication skills</w:t>
      </w:r>
      <w:r w:rsidR="00CF0522" w:rsidRPr="001D6F6A">
        <w:t xml:space="preserve">; and </w:t>
      </w:r>
    </w:p>
    <w:p w:rsidR="00375917" w:rsidRPr="001D6F6A" w:rsidRDefault="00CF0522" w:rsidP="00375917">
      <w:r w:rsidRPr="001D6F6A">
        <w:tab/>
        <w:t>(9)</w:t>
      </w:r>
      <w:r w:rsidR="00264F55">
        <w:tab/>
      </w:r>
      <w:bookmarkStart w:id="1" w:name="_GoBack"/>
      <w:bookmarkEnd w:id="1"/>
      <w:r w:rsidRPr="001D6F6A">
        <w:t>any other topic deemed necessary by the commission to advance the core mission of treating inmates with dignity, fairness, and respect</w:t>
      </w:r>
      <w:r w:rsidR="00375917" w:rsidRPr="001D6F6A">
        <w:t xml:space="preserve">.  </w:t>
      </w:r>
    </w:p>
    <w:p w:rsidR="009E2044" w:rsidRPr="001D6F6A" w:rsidRDefault="009E2044" w:rsidP="00686AEB"/>
    <w:p w:rsidR="004534DA" w:rsidRPr="001D6F6A" w:rsidRDefault="009E2044" w:rsidP="004534DA">
      <w:r w:rsidRPr="001D6F6A">
        <w:tab/>
        <w:t>2.</w:t>
      </w:r>
      <w:r w:rsidR="0071367E" w:rsidRPr="001D6F6A">
        <w:tab/>
      </w:r>
      <w:r w:rsidR="004534DA" w:rsidRPr="001D6F6A">
        <w:t>Section 1 of P.L.2019, c.410 (C.30:1B-6.13) is amended to read as follows:</w:t>
      </w:r>
    </w:p>
    <w:p w:rsidR="0071367E" w:rsidRPr="001D6F6A" w:rsidRDefault="0071367E" w:rsidP="004534DA"/>
    <w:p w:rsidR="0071367E" w:rsidRPr="001D6F6A" w:rsidRDefault="0071367E" w:rsidP="004534DA">
      <w:r w:rsidRPr="001D6F6A">
        <w:t>C.30:1B-6.13</w:t>
      </w:r>
      <w:r w:rsidR="00520EC3" w:rsidRPr="001D6F6A">
        <w:t xml:space="preserve">  Additional training for correctional police officers.</w:t>
      </w:r>
    </w:p>
    <w:p w:rsidR="001A2294" w:rsidRPr="001D6F6A" w:rsidRDefault="00264F55" w:rsidP="004534DA">
      <w:r>
        <w:tab/>
        <w:t>1.</w:t>
      </w:r>
      <w:r>
        <w:tab/>
      </w:r>
      <w:r w:rsidR="004534DA" w:rsidRPr="001D6F6A">
        <w:t xml:space="preserve">a. </w:t>
      </w:r>
      <w:r>
        <w:t xml:space="preserve"> </w:t>
      </w:r>
      <w:r w:rsidR="004534DA" w:rsidRPr="001D6F6A">
        <w:t xml:space="preserve">In addition to the duties of the commissioner set forth in section 6 of P.L.1976, c.98 (C.30:1B-6), the commissioner shall institute a mandatory annual in-service training program of at least 40 hours for each correctional police officer in every State correctional facility. </w:t>
      </w:r>
      <w:r w:rsidR="006733C3" w:rsidRPr="001D6F6A">
        <w:t xml:space="preserve"> The </w:t>
      </w:r>
      <w:r w:rsidR="001A2294" w:rsidRPr="001D6F6A">
        <w:t>com</w:t>
      </w:r>
      <w:r w:rsidR="005841FE" w:rsidRPr="001D6F6A">
        <w:t>missioner s</w:t>
      </w:r>
      <w:r w:rsidR="007C53E5" w:rsidRPr="001D6F6A">
        <w:t xml:space="preserve">hall establish and incorporate in the in-service </w:t>
      </w:r>
      <w:r w:rsidR="001A2294" w:rsidRPr="001D6F6A">
        <w:t>t</w:t>
      </w:r>
      <w:r w:rsidR="006733C3" w:rsidRPr="001D6F6A">
        <w:t xml:space="preserve">raining </w:t>
      </w:r>
      <w:r w:rsidR="001A2294" w:rsidRPr="001D6F6A">
        <w:t>progr</w:t>
      </w:r>
      <w:r w:rsidR="006733C3" w:rsidRPr="001D6F6A">
        <w:t xml:space="preserve">am </w:t>
      </w:r>
      <w:r w:rsidR="001A2294" w:rsidRPr="001D6F6A">
        <w:t xml:space="preserve">curriculum the </w:t>
      </w:r>
      <w:r w:rsidR="007E6B26" w:rsidRPr="001D6F6A">
        <w:t xml:space="preserve">concept that the </w:t>
      </w:r>
      <w:r w:rsidR="001A2294" w:rsidRPr="001D6F6A">
        <w:t>core mission of a</w:t>
      </w:r>
      <w:r w:rsidR="005841FE" w:rsidRPr="001D6F6A">
        <w:t xml:space="preserve"> </w:t>
      </w:r>
      <w:r w:rsidR="007C53E5" w:rsidRPr="001D6F6A">
        <w:t xml:space="preserve">State </w:t>
      </w:r>
      <w:r w:rsidR="005841FE" w:rsidRPr="001D6F6A">
        <w:t xml:space="preserve">correctional police officer </w:t>
      </w:r>
      <w:r w:rsidR="007C53E5" w:rsidRPr="001D6F6A">
        <w:t xml:space="preserve">is </w:t>
      </w:r>
      <w:r w:rsidR="001A2294" w:rsidRPr="001D6F6A">
        <w:t xml:space="preserve">to treat every inmate with </w:t>
      </w:r>
      <w:r w:rsidR="007E6B26" w:rsidRPr="001D6F6A">
        <w:t xml:space="preserve">dignity, </w:t>
      </w:r>
      <w:r w:rsidR="001A2294" w:rsidRPr="001D6F6A">
        <w:t>fairness, and respect.</w:t>
      </w:r>
    </w:p>
    <w:p w:rsidR="004534DA" w:rsidRPr="001D6F6A" w:rsidRDefault="004534DA" w:rsidP="004534DA">
      <w:r w:rsidRPr="001D6F6A">
        <w:tab/>
        <w:t>b.</w:t>
      </w:r>
      <w:r w:rsidRPr="001D6F6A">
        <w:tab/>
        <w:t>At least four hours of the mandatory 40 hours of training required by subsection a. of this sec</w:t>
      </w:r>
      <w:r w:rsidR="001D6F6A">
        <w:t>tion shall include training in:</w:t>
      </w:r>
    </w:p>
    <w:p w:rsidR="004534DA" w:rsidRPr="001D6F6A" w:rsidRDefault="00264F55" w:rsidP="004534DA">
      <w:r>
        <w:tab/>
        <w:t>(1)</w:t>
      </w:r>
      <w:r>
        <w:tab/>
      </w:r>
      <w:r w:rsidR="004534DA" w:rsidRPr="001D6F6A">
        <w:t>sexual assault, sexual abuse, and sexual harassment prevention as required pursuant to the provisions of the federal Pris</w:t>
      </w:r>
      <w:r w:rsidR="001D6F6A">
        <w:t>on Rape Elimination Act (PREA);</w:t>
      </w:r>
    </w:p>
    <w:p w:rsidR="004534DA" w:rsidRPr="001D6F6A" w:rsidRDefault="00264F55" w:rsidP="004534DA">
      <w:r>
        <w:tab/>
        <w:t>(2)</w:t>
      </w:r>
      <w:r>
        <w:tab/>
      </w:r>
      <w:r w:rsidR="004534DA" w:rsidRPr="001D6F6A">
        <w:t>non-fraternization and undue familiarity; and</w:t>
      </w:r>
    </w:p>
    <w:p w:rsidR="004534DA" w:rsidRPr="001D6F6A" w:rsidRDefault="00264F55" w:rsidP="004534DA">
      <w:r>
        <w:tab/>
        <w:t>(3)</w:t>
      </w:r>
      <w:r>
        <w:tab/>
      </w:r>
      <w:r w:rsidR="004534DA" w:rsidRPr="001D6F6A">
        <w:t>conditioning and manipulation awareness.</w:t>
      </w:r>
    </w:p>
    <w:p w:rsidR="00C0063E" w:rsidRPr="001D6F6A" w:rsidRDefault="004534DA" w:rsidP="004534DA">
      <w:r w:rsidRPr="001D6F6A">
        <w:tab/>
      </w:r>
      <w:r w:rsidR="00C0063E" w:rsidRPr="001D6F6A">
        <w:t>c.</w:t>
      </w:r>
      <w:r w:rsidR="00C0063E" w:rsidRPr="001D6F6A">
        <w:tab/>
        <w:t>Sixteen hours of the training required by subsection a. of this section shall be dedicated to topics chosen by the training department of each State correctional facility from a list of approved courses developed by the commissioner.</w:t>
      </w:r>
    </w:p>
    <w:p w:rsidR="004534DA" w:rsidRPr="001D6F6A" w:rsidRDefault="00C0063E" w:rsidP="004534DA">
      <w:r w:rsidRPr="001D6F6A">
        <w:lastRenderedPageBreak/>
        <w:tab/>
      </w:r>
      <w:r w:rsidR="004534DA" w:rsidRPr="001D6F6A">
        <w:t>d.</w:t>
      </w:r>
      <w:r w:rsidR="004534DA" w:rsidRPr="001D6F6A">
        <w:tab/>
        <w:t>The training required in subsection a. of this section shall be in addition to firearms qualification trai</w:t>
      </w:r>
      <w:r w:rsidR="001D6F6A">
        <w:t>ning and use-of force training.</w:t>
      </w:r>
    </w:p>
    <w:p w:rsidR="00C0063E" w:rsidRPr="001D6F6A" w:rsidRDefault="00C0063E" w:rsidP="004534DA">
      <w:r w:rsidRPr="001D6F6A">
        <w:tab/>
        <w:t>e.</w:t>
      </w:r>
      <w:r w:rsidR="0071367E" w:rsidRPr="001D6F6A">
        <w:tab/>
      </w:r>
      <w:r w:rsidRPr="001D6F6A">
        <w:t xml:space="preserve">Twenty hours of the training required by subsection a. of this section shall </w:t>
      </w:r>
      <w:r w:rsidR="0062459E" w:rsidRPr="001D6F6A">
        <w:t>include training in</w:t>
      </w:r>
      <w:r w:rsidR="004005D3">
        <w:t>:</w:t>
      </w:r>
    </w:p>
    <w:p w:rsidR="00342CDF" w:rsidRPr="001D6F6A" w:rsidRDefault="00C0063E" w:rsidP="00342CDF">
      <w:r w:rsidRPr="001D6F6A">
        <w:tab/>
      </w:r>
      <w:r w:rsidR="00264F55">
        <w:t>(1)</w:t>
      </w:r>
      <w:r w:rsidR="00264F55">
        <w:tab/>
      </w:r>
      <w:r w:rsidR="00342CDF" w:rsidRPr="001D6F6A">
        <w:t>de-escalation, including training in interacting with combative or threatening inmates and inmates exp</w:t>
      </w:r>
      <w:r w:rsidR="001D6F6A">
        <w:t>eriencing mental health crises;</w:t>
      </w:r>
    </w:p>
    <w:p w:rsidR="00342CDF" w:rsidRPr="001D6F6A" w:rsidRDefault="00342CDF" w:rsidP="00342CDF">
      <w:r w:rsidRPr="001D6F6A">
        <w:tab/>
      </w:r>
      <w:r w:rsidR="00264F55">
        <w:t>(2)</w:t>
      </w:r>
      <w:r w:rsidR="00264F55">
        <w:tab/>
      </w:r>
      <w:r w:rsidR="001D6F6A">
        <w:t>minimization of use of force;</w:t>
      </w:r>
    </w:p>
    <w:p w:rsidR="00342CDF" w:rsidRPr="001D6F6A" w:rsidRDefault="00342CDF" w:rsidP="00342CDF">
      <w:r w:rsidRPr="001D6F6A">
        <w:tab/>
      </w:r>
      <w:r w:rsidR="00264F55">
        <w:t>(3)</w:t>
      </w:r>
      <w:r w:rsidR="00264F55">
        <w:tab/>
      </w:r>
      <w:r w:rsidRPr="001D6F6A">
        <w:t>cultur</w:t>
      </w:r>
      <w:r w:rsidR="001D6F6A">
        <w:t>al diversity and implicit bias;</w:t>
      </w:r>
    </w:p>
    <w:p w:rsidR="00342CDF" w:rsidRPr="001D6F6A" w:rsidRDefault="00342CDF" w:rsidP="00342CDF">
      <w:r w:rsidRPr="001D6F6A">
        <w:tab/>
      </w:r>
      <w:r w:rsidR="00264F55">
        <w:t>(4)</w:t>
      </w:r>
      <w:r w:rsidR="00264F55">
        <w:tab/>
      </w:r>
      <w:r w:rsidRPr="001D6F6A">
        <w:t>appropriate methods of engaging with inmates of diverse cultures and religions and inmates who are membe</w:t>
      </w:r>
      <w:r w:rsidR="00720F63" w:rsidRPr="001D6F6A">
        <w:t>rs of the lesbian, gay, bisexual, transgender, and questioning</w:t>
      </w:r>
      <w:r w:rsidRPr="001D6F6A">
        <w:t xml:space="preserve"> (LGBTQ) community</w:t>
      </w:r>
      <w:r w:rsidR="007C53E5" w:rsidRPr="001D6F6A">
        <w:t xml:space="preserve"> and gender nonconforming inmate</w:t>
      </w:r>
      <w:r w:rsidR="001D6F6A">
        <w:t>s;</w:t>
      </w:r>
    </w:p>
    <w:p w:rsidR="00342CDF" w:rsidRPr="001D6F6A" w:rsidRDefault="00342CDF" w:rsidP="00342CDF">
      <w:r w:rsidRPr="001D6F6A">
        <w:tab/>
        <w:t>(5)</w:t>
      </w:r>
      <w:r w:rsidR="00264F55">
        <w:tab/>
      </w:r>
      <w:r w:rsidR="007C53E5" w:rsidRPr="001D6F6A">
        <w:t>the r</w:t>
      </w:r>
      <w:r w:rsidRPr="001D6F6A">
        <w:t>ights</w:t>
      </w:r>
      <w:r w:rsidR="007C53E5" w:rsidRPr="001D6F6A">
        <w:t xml:space="preserve"> of inmates</w:t>
      </w:r>
      <w:r w:rsidRPr="001D6F6A">
        <w:t>;</w:t>
      </w:r>
    </w:p>
    <w:p w:rsidR="00342CDF" w:rsidRPr="001D6F6A" w:rsidRDefault="00342CDF" w:rsidP="00342CDF">
      <w:r w:rsidRPr="001D6F6A">
        <w:tab/>
        <w:t>(6)</w:t>
      </w:r>
      <w:r w:rsidR="00264F55">
        <w:tab/>
      </w:r>
      <w:r w:rsidRPr="001D6F6A">
        <w:t>lifestyle stressors, self-awareness, and self-regulation;</w:t>
      </w:r>
    </w:p>
    <w:p w:rsidR="00342CDF" w:rsidRPr="001D6F6A" w:rsidRDefault="00342CDF" w:rsidP="00342CDF">
      <w:r w:rsidRPr="001D6F6A">
        <w:tab/>
      </w:r>
      <w:r w:rsidR="00264F55">
        <w:t>(7)</w:t>
      </w:r>
      <w:r w:rsidR="00264F55">
        <w:tab/>
      </w:r>
      <w:r w:rsidRPr="001D6F6A">
        <w:t>officer and inmate safety;</w:t>
      </w:r>
    </w:p>
    <w:p w:rsidR="00342CDF" w:rsidRPr="001D6F6A" w:rsidRDefault="00342CDF" w:rsidP="00342CDF">
      <w:r w:rsidRPr="001D6F6A">
        <w:tab/>
      </w:r>
      <w:r w:rsidR="00264F55">
        <w:t>(8)</w:t>
      </w:r>
      <w:r w:rsidR="00264F55">
        <w:tab/>
      </w:r>
      <w:r w:rsidRPr="001D6F6A">
        <w:t>communication s</w:t>
      </w:r>
      <w:r w:rsidR="001D6F6A">
        <w:t>kills; and</w:t>
      </w:r>
    </w:p>
    <w:p w:rsidR="007E6B26" w:rsidRPr="001D6F6A" w:rsidRDefault="00264F55" w:rsidP="00342CDF">
      <w:r>
        <w:tab/>
        <w:t>(9)</w:t>
      </w:r>
      <w:r>
        <w:tab/>
      </w:r>
      <w:r w:rsidR="007E6B26" w:rsidRPr="001D6F6A">
        <w:t xml:space="preserve">any other topic deemed necessary by the commissioner to advance the core mission of treating inmates with </w:t>
      </w:r>
      <w:r w:rsidR="00A94136" w:rsidRPr="001D6F6A">
        <w:t>dignity, fairness, and respect.</w:t>
      </w:r>
    </w:p>
    <w:p w:rsidR="000A2910" w:rsidRPr="001D6F6A" w:rsidRDefault="000A2910" w:rsidP="004534DA"/>
    <w:p w:rsidR="00A94136" w:rsidRPr="001D6F6A" w:rsidRDefault="000A2910" w:rsidP="000A2910">
      <w:r w:rsidRPr="001D6F6A">
        <w:tab/>
        <w:t>3.</w:t>
      </w:r>
      <w:r w:rsidR="001A0459">
        <w:tab/>
      </w:r>
      <w:r w:rsidRPr="001D6F6A">
        <w:t>Section 1 of P.L.1991, c.110 (C.30:4-3.11) is amended to read as follows:</w:t>
      </w:r>
    </w:p>
    <w:p w:rsidR="0071367E" w:rsidRPr="001D6F6A" w:rsidRDefault="0071367E" w:rsidP="000A2910"/>
    <w:p w:rsidR="0071367E" w:rsidRPr="001D6F6A" w:rsidRDefault="0071367E" w:rsidP="000A2910">
      <w:r w:rsidRPr="001D6F6A">
        <w:t>C.30:4-3.11</w:t>
      </w:r>
      <w:r w:rsidR="00520EC3" w:rsidRPr="001D6F6A">
        <w:t xml:space="preserve">  Requirements for correctional police officer.</w:t>
      </w:r>
    </w:p>
    <w:p w:rsidR="000A2910" w:rsidRPr="001D6F6A" w:rsidRDefault="00A94136" w:rsidP="000A2910">
      <w:r w:rsidRPr="001D6F6A">
        <w:tab/>
        <w:t>1.</w:t>
      </w:r>
      <w:r w:rsidR="001D6F6A">
        <w:tab/>
      </w:r>
      <w:r w:rsidR="004B730A" w:rsidRPr="001D6F6A">
        <w:t>A</w:t>
      </w:r>
      <w:r w:rsidR="000A2910" w:rsidRPr="001D6F6A">
        <w:t xml:space="preserve"> person shall</w:t>
      </w:r>
      <w:r w:rsidR="004B730A" w:rsidRPr="001D6F6A">
        <w:t xml:space="preserve"> not</w:t>
      </w:r>
      <w:r w:rsidR="000A2910" w:rsidRPr="001D6F6A">
        <w:t xml:space="preserve"> be appointed as a </w:t>
      </w:r>
      <w:r w:rsidR="004B730A" w:rsidRPr="001D6F6A">
        <w:t>correctional police</w:t>
      </w:r>
      <w:r w:rsidR="000A2910" w:rsidRPr="001D6F6A">
        <w:t xml:space="preserve"> officer of any correctional institution assigned, maintained</w:t>
      </w:r>
      <w:r w:rsidR="004B730A" w:rsidRPr="001D6F6A">
        <w:t>,</w:t>
      </w:r>
      <w:r w:rsidR="000A2910" w:rsidRPr="001D6F6A">
        <w:t xml:space="preserve"> or operated by the Department of Corrections unless that person:</w:t>
      </w:r>
    </w:p>
    <w:p w:rsidR="000A2910" w:rsidRPr="001D6F6A" w:rsidRDefault="007C2621" w:rsidP="000A2910">
      <w:r w:rsidRPr="001D6F6A">
        <w:tab/>
        <w:t>a.</w:t>
      </w:r>
      <w:r w:rsidRPr="001D6F6A">
        <w:tab/>
      </w:r>
      <w:r w:rsidR="004B730A" w:rsidRPr="001D6F6A">
        <w:t>is</w:t>
      </w:r>
      <w:r w:rsidR="000A2910" w:rsidRPr="001D6F6A">
        <w:t xml:space="preserve"> a citizen of the United States;</w:t>
      </w:r>
    </w:p>
    <w:p w:rsidR="000A2910" w:rsidRPr="001D6F6A" w:rsidRDefault="000A2910" w:rsidP="000A2910">
      <w:r w:rsidRPr="001D6F6A">
        <w:tab/>
      </w:r>
      <w:r w:rsidR="00E7150C" w:rsidRPr="001D6F6A">
        <w:t>b.</w:t>
      </w:r>
      <w:r w:rsidR="00E7150C" w:rsidRPr="001D6F6A">
        <w:tab/>
      </w:r>
      <w:r w:rsidR="004B730A" w:rsidRPr="001D6F6A">
        <w:t xml:space="preserve">is </w:t>
      </w:r>
      <w:r w:rsidRPr="001D6F6A">
        <w:t>able to read, write and speak the English language well and intelligently and has a high sch</w:t>
      </w:r>
      <w:r w:rsidR="00520EC3" w:rsidRPr="001D6F6A">
        <w:t>ool diploma or its equivalent;</w:t>
      </w:r>
    </w:p>
    <w:p w:rsidR="000A2910" w:rsidRPr="001D6F6A" w:rsidRDefault="000A2910" w:rsidP="000A2910">
      <w:r w:rsidRPr="001D6F6A">
        <w:tab/>
      </w:r>
      <w:r w:rsidR="00E7150C" w:rsidRPr="001D6F6A">
        <w:t>c.</w:t>
      </w:r>
      <w:r w:rsidR="00E7150C" w:rsidRPr="001D6F6A">
        <w:tab/>
      </w:r>
      <w:r w:rsidR="004B730A" w:rsidRPr="001D6F6A">
        <w:t xml:space="preserve">is </w:t>
      </w:r>
      <w:r w:rsidRPr="001D6F6A">
        <w:t>sound in body and of good health;</w:t>
      </w:r>
    </w:p>
    <w:p w:rsidR="000A2910" w:rsidRPr="001D6F6A" w:rsidRDefault="000A2910" w:rsidP="000A2910">
      <w:r w:rsidRPr="001D6F6A">
        <w:tab/>
      </w:r>
      <w:r w:rsidR="00E7150C" w:rsidRPr="001D6F6A">
        <w:t>d.</w:t>
      </w:r>
      <w:r w:rsidR="00E7150C" w:rsidRPr="001D6F6A">
        <w:tab/>
      </w:r>
      <w:r w:rsidR="004B730A" w:rsidRPr="001D6F6A">
        <w:t>is</w:t>
      </w:r>
      <w:r w:rsidRPr="001D6F6A">
        <w:t xml:space="preserve"> of good moral character;</w:t>
      </w:r>
      <w:r w:rsidR="004B730A" w:rsidRPr="001D6F6A">
        <w:t xml:space="preserve"> and</w:t>
      </w:r>
    </w:p>
    <w:p w:rsidR="000A2910" w:rsidRPr="001D6F6A" w:rsidRDefault="00E7150C" w:rsidP="000A2910">
      <w:r w:rsidRPr="001D6F6A">
        <w:tab/>
        <w:t>e.</w:t>
      </w:r>
      <w:r w:rsidRPr="001D6F6A">
        <w:tab/>
      </w:r>
      <w:r w:rsidR="004B730A" w:rsidRPr="001D6F6A">
        <w:t>has</w:t>
      </w:r>
      <w:r w:rsidR="000A2910" w:rsidRPr="001D6F6A">
        <w:t xml:space="preserve"> not been convicted of any offense which would make</w:t>
      </w:r>
      <w:r w:rsidR="001A0459">
        <w:t xml:space="preserve"> </w:t>
      </w:r>
      <w:r w:rsidR="004B730A" w:rsidRPr="001D6F6A">
        <w:t>the person</w:t>
      </w:r>
      <w:r w:rsidR="000A2910" w:rsidRPr="001D6F6A">
        <w:t xml:space="preserve"> unfit to perform the duties of</w:t>
      </w:r>
      <w:r w:rsidR="001A0459">
        <w:t xml:space="preserve"> </w:t>
      </w:r>
      <w:r w:rsidR="004B730A" w:rsidRPr="001D6F6A">
        <w:t>the</w:t>
      </w:r>
      <w:r w:rsidR="000A2910" w:rsidRPr="001D6F6A">
        <w:t xml:space="preserve"> office</w:t>
      </w:r>
      <w:r w:rsidR="004B730A" w:rsidRPr="001D6F6A">
        <w:t xml:space="preserve"> as evidenced by a criminal history record background check</w:t>
      </w:r>
      <w:r w:rsidR="00520EC3" w:rsidRPr="001D6F6A">
        <w:t>.</w:t>
      </w:r>
    </w:p>
    <w:p w:rsidR="000A2910" w:rsidRPr="001D6F6A" w:rsidRDefault="000A2910" w:rsidP="000A2910"/>
    <w:p w:rsidR="00686AEB" w:rsidRPr="001D6F6A" w:rsidRDefault="004B730A" w:rsidP="00686AEB">
      <w:r w:rsidRPr="001D6F6A">
        <w:tab/>
        <w:t>4</w:t>
      </w:r>
      <w:r w:rsidR="0071367E" w:rsidRPr="001D6F6A">
        <w:t>.</w:t>
      </w:r>
      <w:r w:rsidR="0071367E" w:rsidRPr="001D6F6A">
        <w:tab/>
      </w:r>
      <w:r w:rsidR="001362D8" w:rsidRPr="001D6F6A">
        <w:t>This act shall take effect</w:t>
      </w:r>
      <w:r w:rsidR="00342CDF" w:rsidRPr="001D6F6A">
        <w:t xml:space="preserve"> on the first day of the seventh month next following enactment.</w:t>
      </w:r>
    </w:p>
    <w:p w:rsidR="00686AEB" w:rsidRPr="001D6F6A" w:rsidRDefault="00686AEB" w:rsidP="00686AEB"/>
    <w:p w:rsidR="001D6F6A" w:rsidRPr="001D6F6A" w:rsidRDefault="001D6F6A" w:rsidP="00686AEB">
      <w:r>
        <w:tab/>
        <w:t>Approved November 8, 2021.</w:t>
      </w:r>
    </w:p>
    <w:sectPr w:rsidR="001D6F6A" w:rsidRPr="001D6F6A" w:rsidSect="001D6F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103" w:rsidRDefault="00423103">
      <w:r>
        <w:separator/>
      </w:r>
    </w:p>
  </w:endnote>
  <w:endnote w:type="continuationSeparator" w:id="0">
    <w:p w:rsidR="00423103" w:rsidRDefault="00423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F6A" w:rsidRDefault="001D6F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F6A" w:rsidRPr="001D6F6A" w:rsidRDefault="001D6F6A" w:rsidP="001D6F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F6A" w:rsidRPr="001D6F6A" w:rsidRDefault="001D6F6A" w:rsidP="001D6F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103" w:rsidRDefault="00423103">
      <w:r>
        <w:separator/>
      </w:r>
    </w:p>
  </w:footnote>
  <w:footnote w:type="continuationSeparator" w:id="0">
    <w:p w:rsidR="00423103" w:rsidRDefault="00423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F6A" w:rsidRDefault="001D6F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F6A" w:rsidRDefault="001D6F6A" w:rsidP="001D6F6A">
    <w:pPr>
      <w:pStyle w:val="bpuHeadSpon"/>
    </w:pPr>
    <w:r>
      <w:t>P.L. 2021, CHAPTER 305</w:t>
    </w:r>
  </w:p>
  <w:p w:rsidR="00250659" w:rsidRDefault="00250659" w:rsidP="001D6F6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3050">
      <w:rPr>
        <w:noProof/>
      </w:rPr>
      <w:t>2</w:t>
    </w:r>
    <w:r>
      <w:fldChar w:fldCharType="end"/>
    </w:r>
  </w:p>
  <w:p w:rsidR="00250659" w:rsidRDefault="00250659" w:rsidP="001D6F6A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F6A" w:rsidRDefault="001D6F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10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2910"/>
    <w:rsid w:val="000A44A7"/>
    <w:rsid w:val="000B1054"/>
    <w:rsid w:val="000B3411"/>
    <w:rsid w:val="000C054C"/>
    <w:rsid w:val="000C12C2"/>
    <w:rsid w:val="000C5038"/>
    <w:rsid w:val="000D11AF"/>
    <w:rsid w:val="000D5F61"/>
    <w:rsid w:val="000D6255"/>
    <w:rsid w:val="000D6262"/>
    <w:rsid w:val="000D7B4A"/>
    <w:rsid w:val="000D7D41"/>
    <w:rsid w:val="000E4006"/>
    <w:rsid w:val="000F3DA2"/>
    <w:rsid w:val="000F5FDE"/>
    <w:rsid w:val="000F7466"/>
    <w:rsid w:val="0013000E"/>
    <w:rsid w:val="00133F81"/>
    <w:rsid w:val="00135943"/>
    <w:rsid w:val="001362D8"/>
    <w:rsid w:val="0014664C"/>
    <w:rsid w:val="001645FB"/>
    <w:rsid w:val="00173D2B"/>
    <w:rsid w:val="00181676"/>
    <w:rsid w:val="00183603"/>
    <w:rsid w:val="0018410E"/>
    <w:rsid w:val="001924E7"/>
    <w:rsid w:val="00194E78"/>
    <w:rsid w:val="0019707B"/>
    <w:rsid w:val="00197E8B"/>
    <w:rsid w:val="00197FA4"/>
    <w:rsid w:val="001A0459"/>
    <w:rsid w:val="001A161A"/>
    <w:rsid w:val="001A2294"/>
    <w:rsid w:val="001A3B79"/>
    <w:rsid w:val="001A66B6"/>
    <w:rsid w:val="001B4716"/>
    <w:rsid w:val="001B4EA4"/>
    <w:rsid w:val="001C7C52"/>
    <w:rsid w:val="001D25F3"/>
    <w:rsid w:val="001D6F6A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0659"/>
    <w:rsid w:val="00255958"/>
    <w:rsid w:val="00257FA2"/>
    <w:rsid w:val="00264F55"/>
    <w:rsid w:val="0026574A"/>
    <w:rsid w:val="002660BB"/>
    <w:rsid w:val="002720E8"/>
    <w:rsid w:val="00275293"/>
    <w:rsid w:val="002776B0"/>
    <w:rsid w:val="00286149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CDF"/>
    <w:rsid w:val="003446A0"/>
    <w:rsid w:val="0034481B"/>
    <w:rsid w:val="00346915"/>
    <w:rsid w:val="00350130"/>
    <w:rsid w:val="00354334"/>
    <w:rsid w:val="00356443"/>
    <w:rsid w:val="0036180C"/>
    <w:rsid w:val="00363CF5"/>
    <w:rsid w:val="00364344"/>
    <w:rsid w:val="003702CA"/>
    <w:rsid w:val="00370617"/>
    <w:rsid w:val="003759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05D3"/>
    <w:rsid w:val="0040195A"/>
    <w:rsid w:val="00402DC0"/>
    <w:rsid w:val="00416C4B"/>
    <w:rsid w:val="0041751E"/>
    <w:rsid w:val="004211E5"/>
    <w:rsid w:val="00422091"/>
    <w:rsid w:val="00423103"/>
    <w:rsid w:val="0043386C"/>
    <w:rsid w:val="00436F2D"/>
    <w:rsid w:val="00436F5D"/>
    <w:rsid w:val="00441B42"/>
    <w:rsid w:val="004434B2"/>
    <w:rsid w:val="0045118A"/>
    <w:rsid w:val="004534D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30A"/>
    <w:rsid w:val="004C742C"/>
    <w:rsid w:val="004E1F3E"/>
    <w:rsid w:val="004E738B"/>
    <w:rsid w:val="004E74F5"/>
    <w:rsid w:val="004F0860"/>
    <w:rsid w:val="004F21BD"/>
    <w:rsid w:val="004F4F1D"/>
    <w:rsid w:val="004F74DD"/>
    <w:rsid w:val="00501317"/>
    <w:rsid w:val="0050495C"/>
    <w:rsid w:val="00505DC9"/>
    <w:rsid w:val="00506E1E"/>
    <w:rsid w:val="00513C81"/>
    <w:rsid w:val="00520EC3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41FE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050"/>
    <w:rsid w:val="00613FF5"/>
    <w:rsid w:val="006155A8"/>
    <w:rsid w:val="00621076"/>
    <w:rsid w:val="00621B94"/>
    <w:rsid w:val="0062459E"/>
    <w:rsid w:val="00626239"/>
    <w:rsid w:val="00635316"/>
    <w:rsid w:val="00635449"/>
    <w:rsid w:val="006378C5"/>
    <w:rsid w:val="00645E6A"/>
    <w:rsid w:val="00665CBC"/>
    <w:rsid w:val="00667A5C"/>
    <w:rsid w:val="006733C3"/>
    <w:rsid w:val="006770B6"/>
    <w:rsid w:val="00677316"/>
    <w:rsid w:val="00686AEB"/>
    <w:rsid w:val="00687CDE"/>
    <w:rsid w:val="006B7897"/>
    <w:rsid w:val="006B7F30"/>
    <w:rsid w:val="006B7FA7"/>
    <w:rsid w:val="006C086A"/>
    <w:rsid w:val="006C21C1"/>
    <w:rsid w:val="006C7327"/>
    <w:rsid w:val="006D00E5"/>
    <w:rsid w:val="006D791B"/>
    <w:rsid w:val="006E204E"/>
    <w:rsid w:val="006E2895"/>
    <w:rsid w:val="006F180D"/>
    <w:rsid w:val="006F4334"/>
    <w:rsid w:val="006F47AF"/>
    <w:rsid w:val="006F6B8A"/>
    <w:rsid w:val="00707CD3"/>
    <w:rsid w:val="0071367E"/>
    <w:rsid w:val="00716BB9"/>
    <w:rsid w:val="00720F63"/>
    <w:rsid w:val="007256D1"/>
    <w:rsid w:val="007279FD"/>
    <w:rsid w:val="0074001C"/>
    <w:rsid w:val="007502CB"/>
    <w:rsid w:val="00752D79"/>
    <w:rsid w:val="00752E20"/>
    <w:rsid w:val="00756EDE"/>
    <w:rsid w:val="00764456"/>
    <w:rsid w:val="00781B4D"/>
    <w:rsid w:val="007824BF"/>
    <w:rsid w:val="00783B8D"/>
    <w:rsid w:val="007904C9"/>
    <w:rsid w:val="00794B94"/>
    <w:rsid w:val="00794BD4"/>
    <w:rsid w:val="007A2F73"/>
    <w:rsid w:val="007A3061"/>
    <w:rsid w:val="007A5A0B"/>
    <w:rsid w:val="007A6F93"/>
    <w:rsid w:val="007C0E14"/>
    <w:rsid w:val="007C2621"/>
    <w:rsid w:val="007C53E5"/>
    <w:rsid w:val="007C7DE4"/>
    <w:rsid w:val="007D40CB"/>
    <w:rsid w:val="007D5796"/>
    <w:rsid w:val="007D59C0"/>
    <w:rsid w:val="007D7D9C"/>
    <w:rsid w:val="007E6B26"/>
    <w:rsid w:val="007F485D"/>
    <w:rsid w:val="007F6050"/>
    <w:rsid w:val="00813627"/>
    <w:rsid w:val="0082212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3E14"/>
    <w:rsid w:val="00875402"/>
    <w:rsid w:val="00884D51"/>
    <w:rsid w:val="008916EC"/>
    <w:rsid w:val="00891E4F"/>
    <w:rsid w:val="008A31C5"/>
    <w:rsid w:val="008A4F9A"/>
    <w:rsid w:val="008B2850"/>
    <w:rsid w:val="008C79B3"/>
    <w:rsid w:val="008D299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2D33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044"/>
    <w:rsid w:val="009E5961"/>
    <w:rsid w:val="009F4FAC"/>
    <w:rsid w:val="00A017C0"/>
    <w:rsid w:val="00A07BB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A22"/>
    <w:rsid w:val="00A76E42"/>
    <w:rsid w:val="00A84C4F"/>
    <w:rsid w:val="00A932A1"/>
    <w:rsid w:val="00A94136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37AE"/>
    <w:rsid w:val="00BE7EFA"/>
    <w:rsid w:val="00BF06AD"/>
    <w:rsid w:val="00BF2C67"/>
    <w:rsid w:val="00C0063E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52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4F74"/>
    <w:rsid w:val="00DE10D1"/>
    <w:rsid w:val="00DE2514"/>
    <w:rsid w:val="00DE6851"/>
    <w:rsid w:val="00DF03EE"/>
    <w:rsid w:val="00DF4550"/>
    <w:rsid w:val="00E01B71"/>
    <w:rsid w:val="00E05CC9"/>
    <w:rsid w:val="00E15573"/>
    <w:rsid w:val="00E20777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50C"/>
    <w:rsid w:val="00E73D74"/>
    <w:rsid w:val="00E76A79"/>
    <w:rsid w:val="00E80692"/>
    <w:rsid w:val="00E80C24"/>
    <w:rsid w:val="00E93836"/>
    <w:rsid w:val="00EA6577"/>
    <w:rsid w:val="00EA7C16"/>
    <w:rsid w:val="00EC5281"/>
    <w:rsid w:val="00EC6DE9"/>
    <w:rsid w:val="00EC791D"/>
    <w:rsid w:val="00EC7CA6"/>
    <w:rsid w:val="00ED3C5D"/>
    <w:rsid w:val="00ED4553"/>
    <w:rsid w:val="00EF4427"/>
    <w:rsid w:val="00EF45A5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2FB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749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D56B445"/>
  <w15:docId w15:val="{814CFDEF-9D24-429B-9755-25E084D1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4001C"/>
  </w:style>
  <w:style w:type="paragraph" w:styleId="BalloonText">
    <w:name w:val="Balloon Text"/>
    <w:basedOn w:val="Normal"/>
    <w:link w:val="BalloonTextChar"/>
    <w:semiHidden/>
    <w:unhideWhenUsed/>
    <w:rsid w:val="000D7D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D7D4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BB45C-67E2-401A-B36F-C5A840BE3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739</Words>
  <Characters>4169</Characters>
  <Application>Microsoft Office Word</Application>
  <DocSecurity>0</DocSecurity>
  <Lines>84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c.305</vt:lpstr>
    </vt:vector>
  </TitlesOfParts>
  <Manager>Kenneth P. Howard</Manager>
  <Company>NJ Office of Legislative Services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c.305 (A5751)</dc:title>
  <dc:subject/>
  <dc:creator>Assembly, No. 5751</dc:creator>
  <cp:keywords>A5751|2| ||0|0|!|0|</cp:keywords>
  <dc:description>INTRODUCED MAY 12, 2021</dc:description>
  <cp:lastModifiedBy>Franks, Denise</cp:lastModifiedBy>
  <cp:revision>2</cp:revision>
  <cp:lastPrinted>2021-06-28T13:33:00Z</cp:lastPrinted>
  <dcterms:created xsi:type="dcterms:W3CDTF">2022-01-25T17:00:00Z</dcterms:created>
  <dcterms:modified xsi:type="dcterms:W3CDTF">2022-01-25T17:00:00Z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c.305</vt:lpwstr>
  </property>
</Properties>
</file>