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F7F" w:rsidRDefault="003C7F7F" w:rsidP="003C7F7F">
      <w:pPr>
        <w:ind w:left="288" w:hanging="288"/>
        <w:jc w:val="center"/>
        <w:rPr>
          <w:rStyle w:val="BillHead"/>
        </w:rPr>
      </w:pPr>
      <w:r w:rsidRPr="003C7F7F">
        <w:rPr>
          <w:rStyle w:val="BillHead"/>
        </w:rPr>
        <w:t>CHAPTER 316</w:t>
      </w:r>
    </w:p>
    <w:p w:rsidR="00E75168" w:rsidRPr="003C7F7F" w:rsidRDefault="00E75168" w:rsidP="003C7F7F">
      <w:pPr>
        <w:ind w:left="288" w:hanging="288"/>
        <w:jc w:val="center"/>
        <w:rPr>
          <w:rStyle w:val="BillHead"/>
        </w:rPr>
      </w:pPr>
      <w:r>
        <w:rPr>
          <w:rStyle w:val="BillHead"/>
        </w:rPr>
        <w:t>(CORRECTED COPY)</w:t>
      </w:r>
    </w:p>
    <w:p w:rsidR="003C7F7F" w:rsidRPr="003C7F7F" w:rsidRDefault="003C7F7F" w:rsidP="003C7F7F">
      <w:pPr>
        <w:ind w:left="288" w:hanging="288"/>
        <w:jc w:val="center"/>
        <w:rPr>
          <w:rStyle w:val="BillHead"/>
        </w:rPr>
      </w:pPr>
    </w:p>
    <w:p w:rsidR="00686AEB" w:rsidRPr="003C7F7F" w:rsidRDefault="007A7742" w:rsidP="00B27193">
      <w:pPr>
        <w:ind w:left="288" w:hanging="288"/>
        <w:rPr>
          <w:rStyle w:val="HangingAnActChar"/>
        </w:rPr>
      </w:pPr>
      <w:r w:rsidRPr="003C7F7F">
        <w:rPr>
          <w:rStyle w:val="BillHead"/>
        </w:rPr>
        <w:t>An Act</w:t>
      </w:r>
      <w:r w:rsidR="00686AEB" w:rsidRPr="003C7F7F">
        <w:rPr>
          <w:rStyle w:val="HangingAnActChar"/>
        </w:rPr>
        <w:t xml:space="preserve"> </w:t>
      </w:r>
      <w:r w:rsidR="008C1822" w:rsidRPr="003C7F7F">
        <w:t>concerning the expenditure of funds by the New Jersey Infrastructure Bank to finance a portion of the cost of certain environmental infrastructure projects, and amending P.L.2021, c.204.</w:t>
      </w:r>
    </w:p>
    <w:p w:rsidR="000B1054" w:rsidRPr="003C7F7F" w:rsidRDefault="000B1054" w:rsidP="000B1054"/>
    <w:p w:rsidR="00686AEB" w:rsidRPr="003C7F7F" w:rsidRDefault="00686AEB" w:rsidP="00686AEB">
      <w:r w:rsidRPr="003C7F7F">
        <w:tab/>
      </w:r>
      <w:r w:rsidR="007A7742" w:rsidRPr="003C7F7F">
        <w:rPr>
          <w:rStyle w:val="BillHeading2"/>
        </w:rPr>
        <w:t>Be It Enacted</w:t>
      </w:r>
      <w:r w:rsidRPr="003C7F7F">
        <w:rPr>
          <w:rStyle w:val="BillHeading2"/>
        </w:rPr>
        <w:t xml:space="preserve"> </w:t>
      </w:r>
      <w:r w:rsidR="007A7742" w:rsidRPr="003C7F7F">
        <w:rPr>
          <w:rStyle w:val="BillLanguage"/>
        </w:rPr>
        <w:t>by the Senate and General Assembly of the State of New Jersey:</w:t>
      </w:r>
    </w:p>
    <w:p w:rsidR="00686AEB" w:rsidRPr="003C7F7F" w:rsidRDefault="00686AEB" w:rsidP="00686AEB"/>
    <w:p w:rsidR="001D1AB5" w:rsidRPr="003C7F7F" w:rsidRDefault="00686AEB" w:rsidP="0021281A">
      <w:r w:rsidRPr="003C7F7F">
        <w:tab/>
      </w:r>
      <w:r w:rsidR="00DB7539" w:rsidRPr="003C7F7F">
        <w:t>1.</w:t>
      </w:r>
      <w:r w:rsidR="00DB7539" w:rsidRPr="003C7F7F">
        <w:tab/>
      </w:r>
      <w:r w:rsidR="001D1AB5" w:rsidRPr="003C7F7F">
        <w:t>Section 1 of P.L.2021, c.204 is amended to read as follows:</w:t>
      </w:r>
    </w:p>
    <w:p w:rsidR="001D1AB5" w:rsidRPr="003C7F7F" w:rsidRDefault="001D1AB5" w:rsidP="0021281A">
      <w:pPr>
        <w:rPr>
          <w:spacing w:val="0"/>
        </w:rPr>
      </w:pPr>
      <w:r w:rsidRPr="003C7F7F">
        <w:rPr>
          <w:spacing w:val="0"/>
        </w:rPr>
        <w:tab/>
        <w:t>1.</w:t>
      </w:r>
      <w:r w:rsidR="008E5ACA">
        <w:rPr>
          <w:spacing w:val="0"/>
        </w:rPr>
        <w:t xml:space="preserve"> </w:t>
      </w:r>
      <w:r w:rsidR="0041427A">
        <w:rPr>
          <w:spacing w:val="0"/>
        </w:rPr>
        <w:t xml:space="preserve"> </w:t>
      </w:r>
      <w:r w:rsidRPr="003C7F7F">
        <w:rPr>
          <w:spacing w:val="0"/>
        </w:rPr>
        <w:t>a.</w:t>
      </w:r>
      <w:r w:rsidR="0041427A">
        <w:rPr>
          <w:spacing w:val="0"/>
        </w:rPr>
        <w:t xml:space="preserve"> </w:t>
      </w:r>
      <w:r w:rsidRPr="003C7F7F">
        <w:rPr>
          <w:spacing w:val="0"/>
        </w:rPr>
        <w:t xml:space="preserve"> The New Jersey Infrastructure Bank, established pursuant to P.L.1985, c.334 (C.58:11B</w:t>
      </w:r>
      <w:r w:rsidRPr="003C7F7F">
        <w:rPr>
          <w:spacing w:val="0"/>
        </w:rPr>
        <w:noBreakHyphen/>
        <w:t>1 et seq.) (hereinafter referred to as “the trust”), is authorized to expend the aggregate sum of up to</w:t>
      </w:r>
      <w:r w:rsidR="00073EDC">
        <w:rPr>
          <w:spacing w:val="0"/>
        </w:rPr>
        <w:t xml:space="preserve"> </w:t>
      </w:r>
      <w:r w:rsidRPr="003C7F7F">
        <w:t>$1.62 billion</w:t>
      </w:r>
      <w:r w:rsidRPr="003C7F7F">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section 1 of P.L.2019, c.192 as amended by P.L.2019, c.515, and P.L.2020, c.48, as amended by P.L.2021, c.22, for the purpose of making loans, to the extent sufficient funds are available, to or on behalf of local government units or public water utilities (hereinafter referred to as “project sponsors”) to finance all or a portion of the cost of construction of environmental infrastructure projects listed in sections 2 and 4 of</w:t>
      </w:r>
      <w:r w:rsidR="00073EDC">
        <w:rPr>
          <w:spacing w:val="0"/>
        </w:rPr>
        <w:t xml:space="preserve"> </w:t>
      </w:r>
      <w:r w:rsidR="005D489A" w:rsidRPr="003C7F7F">
        <w:rPr>
          <w:spacing w:val="0"/>
        </w:rPr>
        <w:t>P.L.2021, c.204, as amended by P.L.</w:t>
      </w:r>
      <w:r w:rsidR="003F314E" w:rsidRPr="003C7F7F">
        <w:rPr>
          <w:spacing w:val="0"/>
        </w:rPr>
        <w:t>2021</w:t>
      </w:r>
      <w:r w:rsidR="005D489A" w:rsidRPr="003C7F7F">
        <w:rPr>
          <w:spacing w:val="0"/>
        </w:rPr>
        <w:t>, c.</w:t>
      </w:r>
      <w:r w:rsidR="003F314E" w:rsidRPr="003C7F7F">
        <w:rPr>
          <w:spacing w:val="0"/>
        </w:rPr>
        <w:t>316</w:t>
      </w:r>
      <w:r w:rsidR="003C7F7F">
        <w:rPr>
          <w:spacing w:val="0"/>
        </w:rPr>
        <w:t>.</w:t>
      </w:r>
    </w:p>
    <w:p w:rsidR="001D1AB5" w:rsidRPr="003C7F7F" w:rsidRDefault="001D1AB5" w:rsidP="0021281A">
      <w:pPr>
        <w:rPr>
          <w:spacing w:val="0"/>
        </w:rPr>
      </w:pPr>
      <w:r w:rsidRPr="003C7F7F">
        <w:rPr>
          <w:spacing w:val="0"/>
        </w:rPr>
        <w:tab/>
        <w:t>b.</w:t>
      </w:r>
      <w:r w:rsidRPr="003C7F7F">
        <w:rPr>
          <w:spacing w:val="0"/>
        </w:rPr>
        <w:tab/>
        <w:t>The trust is authorized to increase the aggregate sums specified in subsection a. of this section by:</w:t>
      </w:r>
    </w:p>
    <w:p w:rsidR="001D1AB5" w:rsidRPr="003C7F7F" w:rsidRDefault="0041427A" w:rsidP="0021281A">
      <w:pPr>
        <w:rPr>
          <w:spacing w:val="0"/>
        </w:rPr>
      </w:pPr>
      <w:r>
        <w:rPr>
          <w:spacing w:val="0"/>
        </w:rPr>
        <w:tab/>
        <w:t>(1)</w:t>
      </w:r>
      <w:r>
        <w:rPr>
          <w:spacing w:val="0"/>
        </w:rPr>
        <w:tab/>
      </w:r>
      <w:r w:rsidR="001D1AB5" w:rsidRPr="003C7F7F">
        <w:rPr>
          <w:spacing w:val="0"/>
        </w:rPr>
        <w:t>the amounts of capitalized interest, administrative expenses associated with any federal funding programs, if applicable, and the bond issuance expenses as provided in subsection b. of section 7 of</w:t>
      </w:r>
      <w:r w:rsidR="00073EDC">
        <w:rPr>
          <w:spacing w:val="0"/>
        </w:rPr>
        <w:t xml:space="preserve"> </w:t>
      </w:r>
      <w:r w:rsidR="005D489A" w:rsidRPr="003C7F7F">
        <w:rPr>
          <w:spacing w:val="0"/>
        </w:rPr>
        <w:t xml:space="preserve">P.L.2021, c.204, as amended </w:t>
      </w:r>
      <w:r w:rsidR="003F314E" w:rsidRPr="003C7F7F">
        <w:rPr>
          <w:spacing w:val="0"/>
        </w:rPr>
        <w:t>by P.L.2021, c.316</w:t>
      </w:r>
      <w:r w:rsidR="003C7F7F">
        <w:rPr>
          <w:spacing w:val="0"/>
        </w:rPr>
        <w:t>;</w:t>
      </w:r>
    </w:p>
    <w:p w:rsidR="001D1AB5" w:rsidRPr="003C7F7F" w:rsidRDefault="001D1AB5" w:rsidP="0021281A">
      <w:pPr>
        <w:rPr>
          <w:spacing w:val="0"/>
        </w:rPr>
      </w:pPr>
      <w:r w:rsidRPr="003C7F7F">
        <w:rPr>
          <w:spacing w:val="0"/>
        </w:rPr>
        <w:tab/>
        <w:t>(2)</w:t>
      </w:r>
      <w:r w:rsidR="0041427A">
        <w:rPr>
          <w:spacing w:val="0"/>
        </w:rPr>
        <w:tab/>
      </w:r>
      <w:r w:rsidRPr="003C7F7F">
        <w:rPr>
          <w:spacing w:val="0"/>
        </w:rPr>
        <w:t>the amounts of reserve capacity expenses and debt service reserve fund requirements as provided in subsection c. of section 7 of</w:t>
      </w:r>
      <w:r w:rsidR="00073EDC">
        <w:rPr>
          <w:spacing w:val="0"/>
        </w:rPr>
        <w:t xml:space="preserve"> </w:t>
      </w:r>
      <w:r w:rsidR="005D489A" w:rsidRPr="003C7F7F">
        <w:rPr>
          <w:spacing w:val="0"/>
        </w:rPr>
        <w:t xml:space="preserve">P.L.2021, c.204, as amended by </w:t>
      </w:r>
      <w:r w:rsidR="003F314E" w:rsidRPr="003C7F7F">
        <w:rPr>
          <w:spacing w:val="0"/>
        </w:rPr>
        <w:t>P.L.2021, c.316</w:t>
      </w:r>
      <w:r w:rsidR="003C7F7F">
        <w:rPr>
          <w:spacing w:val="0"/>
        </w:rPr>
        <w:t>;</w:t>
      </w:r>
    </w:p>
    <w:p w:rsidR="001D1AB5" w:rsidRPr="003C7F7F" w:rsidRDefault="001D1AB5" w:rsidP="0021281A">
      <w:pPr>
        <w:rPr>
          <w:spacing w:val="0"/>
        </w:rPr>
      </w:pPr>
      <w:r w:rsidRPr="003C7F7F">
        <w:rPr>
          <w:spacing w:val="0"/>
        </w:rPr>
        <w:tab/>
        <w:t>(3)</w:t>
      </w:r>
      <w:r w:rsidR="0041427A">
        <w:rPr>
          <w:spacing w:val="0"/>
        </w:rPr>
        <w:tab/>
      </w:r>
      <w:r w:rsidRPr="003C7F7F">
        <w:rPr>
          <w:spacing w:val="0"/>
        </w:rPr>
        <w:t>the interest earned on amounts deposited for project costs pending their distribution to project sponsors as provided in subsection d. of section 7 of</w:t>
      </w:r>
      <w:r w:rsidR="00073EDC">
        <w:rPr>
          <w:spacing w:val="0"/>
        </w:rPr>
        <w:t xml:space="preserve"> </w:t>
      </w:r>
      <w:r w:rsidR="005D489A" w:rsidRPr="003C7F7F">
        <w:rPr>
          <w:spacing w:val="0"/>
        </w:rPr>
        <w:t xml:space="preserve">P.L.2021, c.204, </w:t>
      </w:r>
      <w:r w:rsidR="003F314E" w:rsidRPr="003C7F7F">
        <w:rPr>
          <w:spacing w:val="0"/>
        </w:rPr>
        <w:t>by P.L.2021, c.316</w:t>
      </w:r>
      <w:r w:rsidR="003C7F7F">
        <w:rPr>
          <w:spacing w:val="0"/>
        </w:rPr>
        <w:t>;</w:t>
      </w:r>
    </w:p>
    <w:p w:rsidR="001D1AB5" w:rsidRPr="003C7F7F" w:rsidRDefault="001D1AB5" w:rsidP="0021281A">
      <w:pPr>
        <w:rPr>
          <w:spacing w:val="0"/>
        </w:rPr>
      </w:pPr>
      <w:r w:rsidRPr="003C7F7F">
        <w:rPr>
          <w:spacing w:val="0"/>
        </w:rPr>
        <w:tab/>
        <w:t>(4)</w:t>
      </w:r>
      <w:r w:rsidR="0041427A">
        <w:rPr>
          <w:spacing w:val="0"/>
        </w:rPr>
        <w:tab/>
      </w:r>
      <w:r w:rsidRPr="003C7F7F">
        <w:rPr>
          <w:spacing w:val="0"/>
        </w:rPr>
        <w:t>the amounts of the loan origination fee as provided in subsection e. of section 7 of</w:t>
      </w:r>
      <w:r w:rsidR="00073EDC">
        <w:rPr>
          <w:spacing w:val="0"/>
        </w:rPr>
        <w:t xml:space="preserve"> </w:t>
      </w:r>
      <w:r w:rsidR="005D489A" w:rsidRPr="003C7F7F">
        <w:rPr>
          <w:spacing w:val="0"/>
        </w:rPr>
        <w:t xml:space="preserve">P.L.2021, c.204, as amended by </w:t>
      </w:r>
      <w:r w:rsidR="003F314E" w:rsidRPr="003C7F7F">
        <w:rPr>
          <w:spacing w:val="0"/>
        </w:rPr>
        <w:t>P.L.2021, c.316</w:t>
      </w:r>
      <w:r w:rsidR="003C7F7F">
        <w:rPr>
          <w:spacing w:val="0"/>
        </w:rPr>
        <w:t>;</w:t>
      </w:r>
    </w:p>
    <w:p w:rsidR="001D1AB5" w:rsidRPr="003C7F7F" w:rsidRDefault="001D1AB5" w:rsidP="0021281A">
      <w:pPr>
        <w:rPr>
          <w:spacing w:val="0"/>
        </w:rPr>
      </w:pPr>
      <w:r w:rsidRPr="003C7F7F">
        <w:rPr>
          <w:spacing w:val="0"/>
        </w:rPr>
        <w:tab/>
        <w:t>(5)</w:t>
      </w:r>
      <w:r w:rsidR="0041427A">
        <w:rPr>
          <w:spacing w:val="0"/>
        </w:rPr>
        <w:tab/>
      </w:r>
      <w:r w:rsidRPr="003C7F7F">
        <w:rPr>
          <w:spacing w:val="0"/>
        </w:rPr>
        <w:t>the amount appropriated to the Department of Environmental Protection for the purpose of making zero interest and principal forgiveness loans pursuant to section 3 of P.L.2021, c.203</w:t>
      </w:r>
      <w:r w:rsidR="005D489A" w:rsidRPr="003C7F7F">
        <w:rPr>
          <w:spacing w:val="0"/>
        </w:rPr>
        <w:t>, as amended by P.L.</w:t>
      </w:r>
      <w:r w:rsidR="00485701" w:rsidRPr="003C7F7F">
        <w:rPr>
          <w:spacing w:val="0"/>
        </w:rPr>
        <w:t>2021</w:t>
      </w:r>
      <w:r w:rsidR="005D489A" w:rsidRPr="003C7F7F">
        <w:rPr>
          <w:spacing w:val="0"/>
        </w:rPr>
        <w:t>, c.</w:t>
      </w:r>
      <w:r w:rsidR="003C7F7F">
        <w:rPr>
          <w:spacing w:val="0"/>
        </w:rPr>
        <w:t xml:space="preserve">328 </w:t>
      </w:r>
      <w:r w:rsidRPr="003C7F7F">
        <w:rPr>
          <w:spacing w:val="0"/>
        </w:rPr>
        <w:t>in connection with the project costs of a particular project sponsor, to the extent the priority ranking or an insufficiency of funding prevent the department from meeting program demand as provided in subsection f. of section 7 of</w:t>
      </w:r>
      <w:r w:rsidR="00073EDC">
        <w:rPr>
          <w:spacing w:val="0"/>
        </w:rPr>
        <w:t xml:space="preserve"> </w:t>
      </w:r>
      <w:r w:rsidR="00162D91" w:rsidRPr="003C7F7F">
        <w:rPr>
          <w:spacing w:val="0"/>
        </w:rPr>
        <w:t xml:space="preserve">P.L.2021, c.204, as amended by </w:t>
      </w:r>
      <w:r w:rsidR="003F314E" w:rsidRPr="003C7F7F">
        <w:rPr>
          <w:spacing w:val="0"/>
        </w:rPr>
        <w:t>P.L.2021, c.316</w:t>
      </w:r>
      <w:r w:rsidR="003C7F7F">
        <w:rPr>
          <w:spacing w:val="0"/>
        </w:rPr>
        <w:t>;</w:t>
      </w:r>
      <w:r w:rsidRPr="003C7F7F">
        <w:rPr>
          <w:spacing w:val="0"/>
        </w:rPr>
        <w:t xml:space="preserve"> and</w:t>
      </w:r>
    </w:p>
    <w:p w:rsidR="001D1AB5" w:rsidRPr="003C7F7F" w:rsidRDefault="001D1AB5" w:rsidP="0021281A">
      <w:pPr>
        <w:rPr>
          <w:spacing w:val="0"/>
        </w:rPr>
      </w:pPr>
      <w:r w:rsidRPr="003C7F7F">
        <w:rPr>
          <w:spacing w:val="0"/>
        </w:rPr>
        <w:tab/>
        <w:t>(6)</w:t>
      </w:r>
      <w:r w:rsidR="0041427A">
        <w:rPr>
          <w:spacing w:val="0"/>
        </w:rPr>
        <w:tab/>
      </w:r>
      <w:r w:rsidRPr="003C7F7F">
        <w:rPr>
          <w:spacing w:val="0"/>
        </w:rPr>
        <w:t>any funds transferred to the trust by the department pursuant to paragraph (21) of subsection a. of section 1 of P.L.2021, c.203</w:t>
      </w:r>
      <w:r w:rsidR="00162D91" w:rsidRPr="003C7F7F">
        <w:rPr>
          <w:spacing w:val="0"/>
        </w:rPr>
        <w:t xml:space="preserve">, as amended by </w:t>
      </w:r>
      <w:r w:rsidR="00485701" w:rsidRPr="003C7F7F">
        <w:rPr>
          <w:spacing w:val="0"/>
        </w:rPr>
        <w:t>P.L.2021, c.328</w:t>
      </w:r>
      <w:r w:rsidRPr="003C7F7F">
        <w:rPr>
          <w:spacing w:val="0"/>
        </w:rPr>
        <w:t>.</w:t>
      </w:r>
    </w:p>
    <w:p w:rsidR="001D1AB5" w:rsidRPr="003C7F7F" w:rsidRDefault="001D1AB5" w:rsidP="0021281A">
      <w:pPr>
        <w:rPr>
          <w:spacing w:val="0"/>
        </w:rPr>
      </w:pPr>
      <w:r w:rsidRPr="003C7F7F">
        <w:rPr>
          <w:spacing w:val="0"/>
        </w:rPr>
        <w:tab/>
        <w:t>c.</w:t>
      </w:r>
      <w:r w:rsidR="0041427A">
        <w:rPr>
          <w:spacing w:val="0"/>
        </w:rPr>
        <w:tab/>
      </w:r>
      <w:r w:rsidRPr="003C7F7F">
        <w:rPr>
          <w:spacing w:val="0"/>
        </w:rPr>
        <w:t>(1)</w:t>
      </w:r>
      <w:r w:rsidR="00EB57BA">
        <w:rPr>
          <w:spacing w:val="0"/>
        </w:rPr>
        <w:t xml:space="preserve"> </w:t>
      </w:r>
      <w:r w:rsidR="0041427A">
        <w:rPr>
          <w:spacing w:val="0"/>
        </w:rPr>
        <w:t xml:space="preserve"> </w:t>
      </w:r>
      <w:r w:rsidRPr="003C7F7F">
        <w:rPr>
          <w:spacing w:val="0"/>
        </w:rPr>
        <w:t xml:space="preserve">Of the sums made available to the trust from the “Water Supply Trust Fund” established pursuant to subsection a. of section 15 of the "Water Supply Bond Act of 1981" (P.L.1981, c.261),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w:t>
      </w:r>
      <w:r w:rsidRPr="003C7F7F">
        <w:rPr>
          <w:spacing w:val="0"/>
        </w:rPr>
        <w:lastRenderedPageBreak/>
        <w:t xml:space="preserve">under terms and conditions established by the Commissioner of Environmental Protection and </w:t>
      </w:r>
      <w:r w:rsidR="00DF6887">
        <w:rPr>
          <w:spacing w:val="0"/>
        </w:rPr>
        <w:t xml:space="preserve">the </w:t>
      </w:r>
      <w:r w:rsidRPr="003C7F7F">
        <w:rPr>
          <w:spacing w:val="0"/>
        </w:rPr>
        <w:t>trust, and approved by the State Treasurer, which loans shall be jointly administered by the trust and department.</w:t>
      </w:r>
    </w:p>
    <w:p w:rsidR="001D1AB5" w:rsidRPr="003C7F7F" w:rsidRDefault="001D1AB5" w:rsidP="0021281A">
      <w:pPr>
        <w:rPr>
          <w:spacing w:val="0"/>
        </w:rPr>
      </w:pPr>
      <w:r w:rsidRPr="003C7F7F">
        <w:rPr>
          <w:spacing w:val="0"/>
        </w:rPr>
        <w:tab/>
        <w:t>(2)</w:t>
      </w:r>
      <w:r w:rsidR="0041427A">
        <w:rPr>
          <w:spacing w:val="0"/>
        </w:rPr>
        <w:tab/>
      </w:r>
      <w:r w:rsidRPr="003C7F7F">
        <w:rPr>
          <w:spacing w:val="0"/>
        </w:rPr>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1D1AB5" w:rsidRPr="003C7F7F" w:rsidRDefault="001D1AB5" w:rsidP="0021281A">
      <w:pPr>
        <w:rPr>
          <w:spacing w:val="0"/>
        </w:rPr>
      </w:pPr>
      <w:r w:rsidRPr="003C7F7F">
        <w:rPr>
          <w:spacing w:val="0"/>
        </w:rPr>
        <w:tab/>
        <w:t>(3)</w:t>
      </w:r>
      <w:r w:rsidR="0041427A">
        <w:rPr>
          <w:spacing w:val="0"/>
        </w:rPr>
        <w:tab/>
      </w:r>
      <w:r w:rsidRPr="003C7F7F">
        <w:rPr>
          <w:spacing w:val="0"/>
        </w:rPr>
        <w:t>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3C7F7F" w:rsidRDefault="001D1AB5" w:rsidP="0021281A">
      <w:pPr>
        <w:rPr>
          <w:spacing w:val="0"/>
        </w:rPr>
      </w:pPr>
      <w:r w:rsidRPr="003C7F7F">
        <w:rPr>
          <w:spacing w:val="0"/>
        </w:rPr>
        <w:tab/>
        <w:t>(4)</w:t>
      </w:r>
      <w:r w:rsidR="0041427A">
        <w:rPr>
          <w:spacing w:val="0"/>
        </w:rPr>
        <w:tab/>
      </w:r>
      <w:r w:rsidRPr="003C7F7F">
        <w:rPr>
          <w:spacing w:val="0"/>
        </w:rPr>
        <w:t>Of the sums appropriated to the trust from the “Stormwater Management and Combined Sewer Overflow Abatement Fund” created pursuant to section 14 of the “Stormwater Management and Combined Sewer Overflow Abatement Bond Act of 1989,”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3C7F7F" w:rsidRDefault="001D1AB5" w:rsidP="0021281A">
      <w:pPr>
        <w:rPr>
          <w:spacing w:val="0"/>
        </w:rPr>
      </w:pPr>
      <w:r w:rsidRPr="003C7F7F">
        <w:rPr>
          <w:spacing w:val="0"/>
        </w:rPr>
        <w:tab/>
        <w:t>(5)</w:t>
      </w:r>
      <w:r w:rsidR="0041427A">
        <w:rPr>
          <w:spacing w:val="0"/>
        </w:rPr>
        <w:tab/>
      </w:r>
      <w:r w:rsidRPr="003C7F7F">
        <w:rPr>
          <w:spacing w:val="0"/>
        </w:rPr>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D1AB5" w:rsidRPr="003C7F7F" w:rsidRDefault="001D1AB5" w:rsidP="0021281A">
      <w:pPr>
        <w:rPr>
          <w:spacing w:val="0"/>
        </w:rPr>
      </w:pPr>
      <w:r w:rsidRPr="003C7F7F">
        <w:rPr>
          <w:spacing w:val="0"/>
        </w:rPr>
        <w:tab/>
        <w:t>(6)</w:t>
      </w:r>
      <w:r w:rsidR="0041427A">
        <w:rPr>
          <w:spacing w:val="0"/>
        </w:rPr>
        <w:tab/>
      </w:r>
      <w:r w:rsidRPr="003C7F7F">
        <w:rPr>
          <w:spacing w:val="0"/>
        </w:rPr>
        <w:t>Of the sums appropriated to the trust from repayments of loans deposited in any account, including the “Clean Water State Revolving Fund,” "Wastewater Treatment Fund," the "1992 Wastewater Treatment Fund," the "Water Supply Fund," the "Stormwater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section 10 of P.L.2020, c.48, as amended by P.L.2021, c.22, and section 10 of P.L.2021, c.204</w:t>
      </w:r>
      <w:r w:rsidR="00DE01E0" w:rsidRPr="003C7F7F">
        <w:rPr>
          <w:spacing w:val="0"/>
        </w:rPr>
        <w:t>, as amended by P.L.</w:t>
      </w:r>
      <w:r w:rsidR="003F314E" w:rsidRPr="003C7F7F">
        <w:rPr>
          <w:spacing w:val="0"/>
        </w:rPr>
        <w:t>2021</w:t>
      </w:r>
      <w:r w:rsidR="00DE01E0" w:rsidRPr="003C7F7F">
        <w:rPr>
          <w:spacing w:val="0"/>
        </w:rPr>
        <w:t>, c.</w:t>
      </w:r>
      <w:r w:rsidR="003F314E" w:rsidRPr="003C7F7F">
        <w:rPr>
          <w:spacing w:val="0"/>
        </w:rPr>
        <w:t>316</w:t>
      </w:r>
      <w:r w:rsidR="008D1AB0">
        <w:rPr>
          <w:spacing w:val="0"/>
        </w:rPr>
        <w:t>,</w:t>
      </w:r>
      <w:r w:rsidRPr="003C7F7F">
        <w:rPr>
          <w:spacing w:val="0"/>
        </w:rPr>
        <w:t xml:space="preserve"> for deposit into one or more reserve funds or accounts established by the trust pursuant to section 11 of P.L.1985, c.334 (C.58:11B</w:t>
      </w:r>
      <w:r w:rsidRPr="003C7F7F">
        <w:rPr>
          <w:spacing w:val="0"/>
        </w:rPr>
        <w:noBreakHyphen/>
        <w:t xml:space="preserve">11), the trust shall transfer to the respective </w:t>
      </w:r>
      <w:r w:rsidRPr="003C7F7F">
        <w:rPr>
          <w:spacing w:val="0"/>
        </w:rPr>
        <w:lastRenderedPageBreak/>
        <w:t>fund of origin the uncommitted balance of all such moneys no longer utilized by the trust for such purposes.</w:t>
      </w:r>
    </w:p>
    <w:p w:rsidR="001D1AB5" w:rsidRPr="003C7F7F" w:rsidRDefault="001D1AB5" w:rsidP="0021281A">
      <w:pPr>
        <w:rPr>
          <w:spacing w:val="0"/>
        </w:rPr>
      </w:pPr>
      <w:r w:rsidRPr="003C7F7F">
        <w:rPr>
          <w:spacing w:val="0"/>
        </w:rPr>
        <w:tab/>
        <w:t>d.</w:t>
      </w:r>
      <w:r w:rsidRPr="003C7F7F">
        <w:rPr>
          <w:spacing w:val="0"/>
        </w:rPr>
        <w:tab/>
        <w:t>For the purposes of</w:t>
      </w:r>
      <w:r w:rsidR="00073EDC">
        <w:rPr>
          <w:spacing w:val="0"/>
        </w:rPr>
        <w:t xml:space="preserve"> </w:t>
      </w:r>
      <w:r w:rsidR="00CF44D2" w:rsidRPr="003C7F7F">
        <w:rPr>
          <w:spacing w:val="0"/>
        </w:rPr>
        <w:t>P.L.2021, c.204, as amended by P.L.</w:t>
      </w:r>
      <w:r w:rsidR="003F314E" w:rsidRPr="003C7F7F">
        <w:rPr>
          <w:spacing w:val="0"/>
        </w:rPr>
        <w:t>2021</w:t>
      </w:r>
      <w:r w:rsidR="00CF44D2" w:rsidRPr="003C7F7F">
        <w:rPr>
          <w:spacing w:val="0"/>
        </w:rPr>
        <w:t>, c.</w:t>
      </w:r>
      <w:r w:rsidR="003F314E" w:rsidRPr="003C7F7F">
        <w:rPr>
          <w:spacing w:val="0"/>
        </w:rPr>
        <w:t xml:space="preserve">316 </w:t>
      </w:r>
      <w:r w:rsidRPr="003C7F7F">
        <w:rPr>
          <w:spacing w:val="0"/>
        </w:rPr>
        <w:t>:</w:t>
      </w:r>
    </w:p>
    <w:p w:rsidR="001D1AB5" w:rsidRPr="003C7F7F" w:rsidRDefault="001D1AB5" w:rsidP="0021281A">
      <w:pPr>
        <w:rPr>
          <w:spacing w:val="0"/>
        </w:rPr>
      </w:pPr>
      <w:r w:rsidRPr="003C7F7F">
        <w:rPr>
          <w:spacing w:val="0"/>
        </w:rPr>
        <w:tab/>
        <w:t>(1)</w:t>
      </w:r>
      <w:r w:rsidR="0041427A">
        <w:rPr>
          <w:spacing w:val="0"/>
        </w:rPr>
        <w:tab/>
      </w:r>
      <w:r w:rsidRPr="003C7F7F">
        <w:rPr>
          <w:spacing w:val="0"/>
        </w:rPr>
        <w:t>“capitalized interest” means the amount equal to interest paid on trust bonds which is funded with trust bond proceeds and the earnings thereon;</w:t>
      </w:r>
    </w:p>
    <w:p w:rsidR="001D1AB5" w:rsidRPr="003C7F7F" w:rsidRDefault="001D1AB5" w:rsidP="0021281A">
      <w:pPr>
        <w:rPr>
          <w:spacing w:val="0"/>
        </w:rPr>
      </w:pPr>
      <w:r w:rsidRPr="003C7F7F">
        <w:rPr>
          <w:spacing w:val="0"/>
        </w:rPr>
        <w:tab/>
        <w:t>(2)</w:t>
      </w:r>
      <w:r w:rsidR="0041427A">
        <w:rPr>
          <w:spacing w:val="0"/>
        </w:rPr>
        <w:tab/>
      </w:r>
      <w:r w:rsidRPr="003C7F7F">
        <w:rPr>
          <w:spacing w:val="0"/>
        </w:rPr>
        <w:t>“debt service reserve fund expenses”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1D1AB5" w:rsidRPr="003C7F7F" w:rsidRDefault="0041427A" w:rsidP="0021281A">
      <w:pPr>
        <w:rPr>
          <w:spacing w:val="0"/>
        </w:rPr>
      </w:pPr>
      <w:r>
        <w:rPr>
          <w:spacing w:val="0"/>
        </w:rPr>
        <w:tab/>
        <w:t>(3)</w:t>
      </w:r>
      <w:r>
        <w:rPr>
          <w:spacing w:val="0"/>
        </w:rPr>
        <w:tab/>
      </w:r>
      <w:r w:rsidR="001D1AB5" w:rsidRPr="003C7F7F">
        <w:rPr>
          <w:spacing w:val="0"/>
        </w:rPr>
        <w:t xml:space="preserve">“issuance expenses”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p>
    <w:p w:rsidR="001D1AB5" w:rsidRPr="003C7F7F" w:rsidRDefault="001D1AB5" w:rsidP="0021281A">
      <w:pPr>
        <w:rPr>
          <w:spacing w:val="0"/>
        </w:rPr>
      </w:pPr>
      <w:r w:rsidRPr="003C7F7F">
        <w:rPr>
          <w:spacing w:val="0"/>
        </w:rPr>
        <w:tab/>
        <w:t>(4)</w:t>
      </w:r>
      <w:r w:rsidR="0041427A">
        <w:rPr>
          <w:spacing w:val="0"/>
        </w:rPr>
        <w:tab/>
      </w:r>
      <w:r w:rsidRPr="003C7F7F">
        <w:rPr>
          <w:spacing w:val="0"/>
        </w:rPr>
        <w:t>“loan origination fee” means the fee charged by the Department of Environmental Protection and financed under the trust loan to pay a portion of the costs incurred by the department in the implementation of the New Jersey Environmental Infrastructure Financing Program; and</w:t>
      </w:r>
    </w:p>
    <w:p w:rsidR="001D1AB5" w:rsidRPr="003C7F7F" w:rsidRDefault="0041427A" w:rsidP="0021281A">
      <w:pPr>
        <w:rPr>
          <w:spacing w:val="0"/>
        </w:rPr>
      </w:pPr>
      <w:r>
        <w:rPr>
          <w:spacing w:val="0"/>
        </w:rPr>
        <w:tab/>
        <w:t>(5)</w:t>
      </w:r>
      <w:r>
        <w:rPr>
          <w:spacing w:val="0"/>
        </w:rPr>
        <w:tab/>
      </w:r>
      <w:r w:rsidR="001D1AB5" w:rsidRPr="003C7F7F">
        <w:rPr>
          <w:spacing w:val="0"/>
        </w:rPr>
        <w:t>“reserve capacity expenses”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001D1AB5" w:rsidRPr="003C7F7F">
        <w:rPr>
          <w:spacing w:val="0"/>
        </w:rPr>
        <w:noBreakHyphen/>
        <w:t>27).</w:t>
      </w:r>
    </w:p>
    <w:p w:rsidR="00F54A20" w:rsidRPr="003C7F7F" w:rsidRDefault="001D1AB5" w:rsidP="0021281A">
      <w:r w:rsidRPr="003C7F7F">
        <w:rPr>
          <w:spacing w:val="0"/>
        </w:rPr>
        <w:tab/>
        <w:t>e.</w:t>
      </w:r>
      <w:r w:rsidRPr="003C7F7F">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P.L.2020, c.48, as amended by P.L.2021, c.22, and P.L.2021, c.204</w:t>
      </w:r>
      <w:r w:rsidR="00F644DB" w:rsidRPr="003C7F7F">
        <w:rPr>
          <w:spacing w:val="0"/>
        </w:rPr>
        <w:t>, as amended by P.L.</w:t>
      </w:r>
      <w:r w:rsidR="003F314E" w:rsidRPr="003C7F7F">
        <w:rPr>
          <w:spacing w:val="0"/>
        </w:rPr>
        <w:t>2021</w:t>
      </w:r>
      <w:r w:rsidR="00F644DB" w:rsidRPr="003C7F7F">
        <w:rPr>
          <w:spacing w:val="0"/>
        </w:rPr>
        <w:t>, c.</w:t>
      </w:r>
      <w:r w:rsidR="003F314E" w:rsidRPr="003C7F7F">
        <w:rPr>
          <w:spacing w:val="0"/>
        </w:rPr>
        <w:t>316</w:t>
      </w:r>
      <w:r w:rsidR="003C7F7F">
        <w:rPr>
          <w:spacing w:val="0"/>
        </w:rPr>
        <w:t>.</w:t>
      </w:r>
      <w:r w:rsidR="00DB7539" w:rsidRPr="003C7F7F">
        <w:cr/>
      </w:r>
    </w:p>
    <w:p w:rsidR="00C3050A" w:rsidRPr="003C7F7F" w:rsidRDefault="00C3050A" w:rsidP="0021281A">
      <w:r w:rsidRPr="003C7F7F">
        <w:tab/>
        <w:t>2.</w:t>
      </w:r>
      <w:r w:rsidRPr="003C7F7F">
        <w:tab/>
        <w:t>Section 2 of P.L.2021, c.204 is amended to read as follows:</w:t>
      </w:r>
    </w:p>
    <w:p w:rsidR="00C3050A" w:rsidRPr="003C7F7F" w:rsidRDefault="00C3050A" w:rsidP="0021281A">
      <w:r w:rsidRPr="003C7F7F">
        <w:tab/>
        <w:t>2.</w:t>
      </w:r>
      <w:r w:rsidR="0041427A">
        <w:tab/>
      </w:r>
      <w:r w:rsidRPr="003C7F7F">
        <w:t>a.</w:t>
      </w:r>
      <w:r w:rsidR="00EB57BA">
        <w:t xml:space="preserve"> </w:t>
      </w:r>
      <w:r w:rsidR="0041427A">
        <w:t xml:space="preserve"> </w:t>
      </w:r>
      <w:r w:rsidRPr="003C7F7F">
        <w:t>(1)</w:t>
      </w:r>
      <w:r w:rsidR="00EB57BA">
        <w:t xml:space="preserve"> </w:t>
      </w:r>
      <w:r w:rsidR="0041427A">
        <w:t xml:space="preserve"> </w:t>
      </w:r>
      <w:r w:rsidRPr="003C7F7F">
        <w:t>The New Jersey Infrastructure Bank is authorized to expend funds for the purpose of making supplemental loans to or on behalf of the project sponsors listed below for the following clean water environmental infrastructure projects:</w:t>
      </w:r>
    </w:p>
    <w:p w:rsidR="00C3050A" w:rsidRDefault="00C3050A" w:rsidP="00C3050A"/>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Estimated</w:t>
      </w:r>
      <w:r w:rsidRPr="00D91D75">
        <w:rPr>
          <w:b/>
          <w:sz w:val="20"/>
          <w:szCs w:val="20"/>
        </w:rPr>
        <w:tab/>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Allowable</w:t>
      </w:r>
      <w:r w:rsidRPr="00D91D75">
        <w:rPr>
          <w:b/>
          <w:sz w:val="20"/>
          <w:szCs w:val="20"/>
        </w:rPr>
        <w:tab/>
        <w:t>Estimated</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Project</w:t>
      </w:r>
      <w:r w:rsidRPr="00D91D75">
        <w:rPr>
          <w:b/>
          <w:sz w:val="20"/>
          <w:szCs w:val="20"/>
        </w:rPr>
        <w:tab/>
        <w:t>Project</w:t>
      </w:r>
      <w:r w:rsidRPr="00D91D75">
        <w:rPr>
          <w:b/>
          <w:sz w:val="20"/>
          <w:szCs w:val="20"/>
        </w:rPr>
        <w:tab/>
        <w:t>Trust Loan</w:t>
      </w:r>
      <w:r w:rsidRPr="00D91D75">
        <w:rPr>
          <w:b/>
          <w:sz w:val="20"/>
          <w:szCs w:val="20"/>
        </w:rPr>
        <w:tab/>
        <w:t>Total Loan</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Sponsor</w:t>
      </w:r>
      <w:r w:rsidRPr="00D91D75">
        <w:rPr>
          <w:b/>
          <w:sz w:val="20"/>
          <w:szCs w:val="20"/>
        </w:rPr>
        <w:tab/>
        <w:t>Number</w:t>
      </w:r>
      <w:r w:rsidRPr="00D91D75">
        <w:rPr>
          <w:b/>
          <w:sz w:val="20"/>
          <w:szCs w:val="20"/>
        </w:rPr>
        <w:tab/>
        <w:t>Amount</w:t>
      </w:r>
      <w:r w:rsidRPr="00D91D75">
        <w:rPr>
          <w:b/>
          <w:sz w:val="20"/>
          <w:szCs w:val="20"/>
        </w:rPr>
        <w:tab/>
        <w:t>Amount</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Camden County MUA</w:t>
      </w:r>
      <w:r w:rsidRPr="00D91D75">
        <w:rPr>
          <w:sz w:val="20"/>
          <w:szCs w:val="20"/>
        </w:rPr>
        <w:tab/>
        <w:t>S340640-18R</w:t>
      </w:r>
      <w:r w:rsidRPr="00D91D75">
        <w:rPr>
          <w:sz w:val="20"/>
          <w:szCs w:val="20"/>
        </w:rPr>
        <w:tab/>
        <w:t>$7,500,000</w:t>
      </w:r>
      <w:r w:rsidRPr="00D91D75">
        <w:rPr>
          <w:sz w:val="20"/>
          <w:szCs w:val="20"/>
        </w:rPr>
        <w:tab/>
        <w:t>$10,000,000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Elizabeth City</w:t>
      </w:r>
      <w:r w:rsidRPr="00D91D75">
        <w:rPr>
          <w:sz w:val="20"/>
          <w:szCs w:val="20"/>
        </w:rPr>
        <w:tab/>
        <w:t>S340942-19R</w:t>
      </w:r>
      <w:r w:rsidRPr="00D91D75">
        <w:rPr>
          <w:sz w:val="20"/>
          <w:szCs w:val="20"/>
        </w:rPr>
        <w:tab/>
        <w:t>$206,250</w:t>
      </w:r>
      <w:r w:rsidRPr="00D91D75">
        <w:rPr>
          <w:sz w:val="20"/>
          <w:szCs w:val="20"/>
        </w:rPr>
        <w:tab/>
        <w:t>$275,000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Hoboken City</w:t>
      </w:r>
      <w:r w:rsidRPr="00D91D75">
        <w:rPr>
          <w:sz w:val="20"/>
          <w:szCs w:val="20"/>
        </w:rPr>
        <w:tab/>
        <w:t>S340635-06R</w:t>
      </w:r>
      <w:r w:rsidRPr="00D91D75">
        <w:rPr>
          <w:sz w:val="20"/>
          <w:szCs w:val="20"/>
        </w:rPr>
        <w:tab/>
        <w:t>$30,000,000</w:t>
      </w:r>
      <w:r w:rsidRPr="00D91D75">
        <w:rPr>
          <w:sz w:val="20"/>
          <w:szCs w:val="20"/>
        </w:rPr>
        <w:tab/>
        <w:t>$40,000,000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North Bergen MUA</w:t>
      </w:r>
      <w:r w:rsidRPr="00D91D75">
        <w:rPr>
          <w:sz w:val="20"/>
          <w:szCs w:val="20"/>
        </w:rPr>
        <w:tab/>
        <w:t>S340652-14R</w:t>
      </w:r>
      <w:r w:rsidRPr="00D91D75">
        <w:rPr>
          <w:sz w:val="20"/>
          <w:szCs w:val="20"/>
        </w:rPr>
        <w:tab/>
        <w:t>$3,750,000</w:t>
      </w:r>
      <w:r w:rsidRPr="00D91D75">
        <w:rPr>
          <w:sz w:val="20"/>
          <w:szCs w:val="20"/>
        </w:rPr>
        <w:tab/>
        <w:t>$5,000,000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Ocean Twp. SA</w:t>
      </w:r>
      <w:r w:rsidRPr="00D91D75">
        <w:rPr>
          <w:sz w:val="20"/>
          <w:szCs w:val="20"/>
        </w:rPr>
        <w:tab/>
        <w:t>S340750-14R</w:t>
      </w:r>
      <w:r w:rsidRPr="00D91D75">
        <w:rPr>
          <w:sz w:val="20"/>
          <w:szCs w:val="20"/>
        </w:rPr>
        <w:tab/>
        <w:t>$750,000</w:t>
      </w:r>
      <w:r w:rsidRPr="00D91D75">
        <w:rPr>
          <w:sz w:val="20"/>
          <w:szCs w:val="20"/>
        </w:rPr>
        <w:tab/>
        <w:t>$1,000,000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Plumsted Twp.</w:t>
      </w:r>
      <w:r w:rsidRPr="00D91D75">
        <w:rPr>
          <w:sz w:val="20"/>
          <w:szCs w:val="20"/>
        </w:rPr>
        <w:tab/>
        <w:t>S340607-03R</w:t>
      </w:r>
      <w:r w:rsidRPr="00D91D75">
        <w:rPr>
          <w:sz w:val="20"/>
          <w:szCs w:val="20"/>
        </w:rPr>
        <w:tab/>
        <w:t>$7,500,000</w:t>
      </w:r>
      <w:r w:rsidRPr="00D91D75">
        <w:rPr>
          <w:sz w:val="20"/>
          <w:szCs w:val="20"/>
        </w:rPr>
        <w:tab/>
        <w:t>$10,000,000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Rockaway Valley RSA</w:t>
      </w:r>
      <w:r w:rsidRPr="00D91D75">
        <w:rPr>
          <w:sz w:val="20"/>
          <w:szCs w:val="20"/>
        </w:rPr>
        <w:tab/>
        <w:t>S340821-07R</w:t>
      </w:r>
      <w:r w:rsidRPr="00D91D75">
        <w:rPr>
          <w:sz w:val="20"/>
          <w:szCs w:val="20"/>
        </w:rPr>
        <w:tab/>
        <w:t>$2,250,000</w:t>
      </w:r>
      <w:r w:rsidRPr="00D91D75">
        <w:rPr>
          <w:sz w:val="20"/>
          <w:szCs w:val="20"/>
        </w:rPr>
        <w:tab/>
        <w:t>$3,000,000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Franklin Twp. SA</w:t>
      </w:r>
      <w:r w:rsidRPr="00D91D75">
        <w:rPr>
          <w:sz w:val="20"/>
          <w:szCs w:val="20"/>
        </w:rPr>
        <w:tab/>
        <w:t>S340839-06-1</w:t>
      </w:r>
      <w:r w:rsidRPr="00D91D75">
        <w:rPr>
          <w:sz w:val="20"/>
          <w:szCs w:val="20"/>
        </w:rPr>
        <w:tab/>
        <w:t>$750,000</w:t>
      </w:r>
      <w:r w:rsidRPr="00D91D75">
        <w:rPr>
          <w:sz w:val="20"/>
          <w:szCs w:val="20"/>
        </w:rPr>
        <w:tab/>
        <w:t>$1,000,000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lastRenderedPageBreak/>
        <w:t>Paterson City</w:t>
      </w:r>
      <w:r w:rsidRPr="00D91D75">
        <w:rPr>
          <w:sz w:val="20"/>
          <w:szCs w:val="20"/>
        </w:rPr>
        <w:tab/>
        <w:t>S340850-03-1</w:t>
      </w:r>
      <w:r w:rsidRPr="00D91D75">
        <w:rPr>
          <w:sz w:val="20"/>
          <w:szCs w:val="20"/>
        </w:rPr>
        <w:tab/>
        <w:t>$1,912,500</w:t>
      </w:r>
      <w:r w:rsidRPr="00D91D75">
        <w:rPr>
          <w:sz w:val="20"/>
          <w:szCs w:val="20"/>
        </w:rPr>
        <w:tab/>
        <w:t>$2,550,000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Rockaway Valley RSA</w:t>
      </w:r>
      <w:r w:rsidRPr="00D91D75">
        <w:rPr>
          <w:sz w:val="20"/>
          <w:szCs w:val="20"/>
        </w:rPr>
        <w:tab/>
        <w:t>S340821-06-1</w:t>
      </w:r>
      <w:r w:rsidRPr="00D91D75">
        <w:rPr>
          <w:sz w:val="20"/>
          <w:szCs w:val="20"/>
        </w:rPr>
        <w:tab/>
        <w:t>$581,250</w:t>
      </w:r>
      <w:r w:rsidRPr="00D91D75">
        <w:rPr>
          <w:sz w:val="20"/>
          <w:szCs w:val="20"/>
        </w:rPr>
        <w:tab/>
        <w:t>$775,000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Warren Twp. SA</w:t>
      </w:r>
      <w:r w:rsidRPr="00D91D75">
        <w:rPr>
          <w:sz w:val="20"/>
          <w:szCs w:val="20"/>
        </w:rPr>
        <w:tab/>
        <w:t>S340964-05R</w:t>
      </w:r>
      <w:r w:rsidRPr="00D91D75">
        <w:rPr>
          <w:sz w:val="20"/>
          <w:szCs w:val="20"/>
        </w:rPr>
        <w:tab/>
        <w:t>$3,750,000</w:t>
      </w:r>
      <w:r w:rsidRPr="00D91D75">
        <w:rPr>
          <w:sz w:val="20"/>
          <w:szCs w:val="20"/>
        </w:rPr>
        <w:tab/>
        <w:t>$5,000,000</w:t>
      </w:r>
    </w:p>
    <w:p w:rsidR="00ED0D36" w:rsidRPr="00D91D75" w:rsidRDefault="00ED0D36"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Somerville Borough</w:t>
      </w:r>
      <w:r w:rsidRPr="00D91D75">
        <w:rPr>
          <w:sz w:val="20"/>
          <w:szCs w:val="20"/>
        </w:rPr>
        <w:tab/>
        <w:t>S342013-01-1</w:t>
      </w:r>
      <w:r w:rsidRPr="00D91D75">
        <w:rPr>
          <w:sz w:val="20"/>
          <w:szCs w:val="20"/>
        </w:rPr>
        <w:tab/>
        <w:t>$1,387,500</w:t>
      </w:r>
      <w:r w:rsidRPr="00D91D75">
        <w:rPr>
          <w:sz w:val="20"/>
          <w:szCs w:val="20"/>
        </w:rPr>
        <w:tab/>
        <w:t>$1,850,000</w:t>
      </w:r>
    </w:p>
    <w:p w:rsidR="00ED0D36" w:rsidRPr="00D91D75" w:rsidRDefault="00AD09A1"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 xml:space="preserve">Total Projects: </w:t>
      </w:r>
      <w:r w:rsidR="00ED0D36" w:rsidRPr="00D91D75">
        <w:rPr>
          <w:b/>
          <w:sz w:val="20"/>
          <w:szCs w:val="20"/>
        </w:rPr>
        <w:t>12</w:t>
      </w:r>
      <w:r w:rsidR="00ED0D36" w:rsidRPr="00D91D75">
        <w:rPr>
          <w:b/>
          <w:sz w:val="20"/>
          <w:szCs w:val="20"/>
        </w:rPr>
        <w:tab/>
      </w:r>
      <w:r w:rsidR="00ED0D36" w:rsidRPr="00D91D75">
        <w:rPr>
          <w:b/>
          <w:sz w:val="20"/>
          <w:szCs w:val="20"/>
        </w:rPr>
        <w:tab/>
        <w:t>$60,337,500</w:t>
      </w:r>
      <w:r w:rsidR="00ED0D36" w:rsidRPr="00D91D75">
        <w:rPr>
          <w:b/>
          <w:sz w:val="20"/>
          <w:szCs w:val="20"/>
        </w:rPr>
        <w:tab/>
        <w:t>$80,450,000</w:t>
      </w:r>
    </w:p>
    <w:p w:rsidR="00C3050A" w:rsidRPr="003C7F7F" w:rsidRDefault="00C3050A" w:rsidP="00C3050A"/>
    <w:p w:rsidR="00C3050A" w:rsidRPr="003C7F7F" w:rsidRDefault="00D45440" w:rsidP="0021281A">
      <w:r>
        <w:tab/>
        <w:t>(2)</w:t>
      </w:r>
      <w:r>
        <w:tab/>
      </w:r>
      <w:r w:rsidR="00C3050A" w:rsidRPr="003C7F7F">
        <w:t>A loan authorized by this subsection shall be made for the difference between the allowable loan amount required by the project based upon final building costs pursuant to subsection a. of section 7 of</w:t>
      </w:r>
      <w:r w:rsidR="00073EDC">
        <w:t xml:space="preserve"> </w:t>
      </w:r>
      <w:r w:rsidR="000B6C0E" w:rsidRPr="003C7F7F">
        <w:rPr>
          <w:spacing w:val="0"/>
        </w:rPr>
        <w:t>P.L.2021, c.204, as amended by P.L.</w:t>
      </w:r>
      <w:r w:rsidR="003F314E" w:rsidRPr="003C7F7F">
        <w:rPr>
          <w:spacing w:val="0"/>
        </w:rPr>
        <w:t>2021</w:t>
      </w:r>
      <w:r w:rsidR="000B6C0E" w:rsidRPr="003C7F7F">
        <w:rPr>
          <w:spacing w:val="0"/>
        </w:rPr>
        <w:t>, c.</w:t>
      </w:r>
      <w:r w:rsidR="00D91D75">
        <w:rPr>
          <w:spacing w:val="0"/>
        </w:rPr>
        <w:t>316</w:t>
      </w:r>
      <w:r w:rsidR="00DC5349" w:rsidRPr="003C7F7F">
        <w:rPr>
          <w:spacing w:val="0"/>
        </w:rPr>
        <w:t>,</w:t>
      </w:r>
      <w:r w:rsidR="000B6C0E" w:rsidRPr="003C7F7F">
        <w:rPr>
          <w:spacing w:val="0"/>
        </w:rPr>
        <w:t xml:space="preserve"> </w:t>
      </w:r>
      <w:r w:rsidR="00C3050A" w:rsidRPr="003C7F7F">
        <w:t>and the loan amount certified by the chairperson, vice chairperson, or secretary of the trust in State fiscal years 2008, 2019, and 2020 and for increased allowable costs as defined and determined in accordance with the rules and regulations adopted by the trust pursuant to section 27 of P.L.1985, c.334 (C.58:11B</w:t>
      </w:r>
      <w:r w:rsidR="00C3050A" w:rsidRPr="003C7F7F">
        <w:noBreakHyphen/>
        <w:t>27).  A loan authorized by this subsection shall be made to or on behalf of the project sponsor listed, up to the individual amount indicated and in the priority stated, to the extent sufficient funds are available, except if a project fails to meet the requirements of section 6 of</w:t>
      </w:r>
      <w:r w:rsidR="00073EDC">
        <w:t xml:space="preserve"> </w:t>
      </w:r>
      <w:r w:rsidR="000B6C0E" w:rsidRPr="003C7F7F">
        <w:rPr>
          <w:spacing w:val="0"/>
        </w:rPr>
        <w:t>P.L.2021, c.204, as amended by P.L.</w:t>
      </w:r>
      <w:r w:rsidR="003F314E" w:rsidRPr="003C7F7F">
        <w:rPr>
          <w:spacing w:val="0"/>
        </w:rPr>
        <w:t>2021</w:t>
      </w:r>
      <w:r w:rsidR="000B6C0E" w:rsidRPr="003C7F7F">
        <w:rPr>
          <w:spacing w:val="0"/>
        </w:rPr>
        <w:t>, c.</w:t>
      </w:r>
      <w:r w:rsidR="003F314E" w:rsidRPr="003C7F7F">
        <w:rPr>
          <w:spacing w:val="0"/>
        </w:rPr>
        <w:t>316</w:t>
      </w:r>
      <w:r w:rsidR="003C7F7F">
        <w:rPr>
          <w:spacing w:val="0"/>
        </w:rPr>
        <w:t>.</w:t>
      </w:r>
    </w:p>
    <w:p w:rsidR="00C3050A" w:rsidRPr="003C7F7F" w:rsidRDefault="00D45440" w:rsidP="0021281A">
      <w:r>
        <w:tab/>
        <w:t>(3)</w:t>
      </w:r>
      <w:r>
        <w:tab/>
      </w:r>
      <w:r w:rsidR="00C3050A" w:rsidRPr="003C7F7F">
        <w:t>The loans for projects authorized by this subsection shall have priority over the environmental infrastructure projects listed in subsection a. of section 4 of</w:t>
      </w:r>
      <w:r w:rsidR="00073EDC">
        <w:t xml:space="preserve"> </w:t>
      </w:r>
      <w:r w:rsidR="000B6C0E" w:rsidRPr="003C7F7F">
        <w:rPr>
          <w:spacing w:val="0"/>
        </w:rPr>
        <w:t>P.L.2021, c.204, as amended by P.L.</w:t>
      </w:r>
      <w:r w:rsidR="003F314E" w:rsidRPr="003C7F7F">
        <w:rPr>
          <w:spacing w:val="0"/>
        </w:rPr>
        <w:t>2021</w:t>
      </w:r>
      <w:r w:rsidR="000B6C0E" w:rsidRPr="003C7F7F">
        <w:rPr>
          <w:spacing w:val="0"/>
        </w:rPr>
        <w:t>, c.</w:t>
      </w:r>
      <w:r w:rsidR="003F314E" w:rsidRPr="003C7F7F">
        <w:rPr>
          <w:spacing w:val="0"/>
        </w:rPr>
        <w:t>316</w:t>
      </w:r>
      <w:r w:rsidR="003C7F7F">
        <w:rPr>
          <w:spacing w:val="0"/>
        </w:rPr>
        <w:t>.</w:t>
      </w:r>
    </w:p>
    <w:p w:rsidR="00C3050A" w:rsidRPr="003C7F7F" w:rsidRDefault="00C3050A" w:rsidP="0021281A">
      <w:r w:rsidRPr="003C7F7F">
        <w:tab/>
        <w:t>b.</w:t>
      </w:r>
      <w:r w:rsidR="00B251C7" w:rsidRPr="003C7F7F">
        <w:tab/>
      </w:r>
      <w:r w:rsidRPr="003C7F7F">
        <w:t>(1)</w:t>
      </w:r>
      <w:r w:rsidR="00073EDC">
        <w:t xml:space="preserve"> </w:t>
      </w:r>
      <w:r w:rsidR="00D45440">
        <w:t xml:space="preserve"> </w:t>
      </w:r>
      <w:r w:rsidRPr="003C7F7F">
        <w:t>The trust is authorized to expend funds for the purpose of making supplemental loans to or on behalf of the project sponsors listed below for the following drinking water environmental infrastructure projects:</w:t>
      </w:r>
    </w:p>
    <w:p w:rsidR="00C3050A" w:rsidRPr="00D91D75" w:rsidRDefault="00C3050A" w:rsidP="00C3050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16"/>
          <w:szCs w:val="16"/>
        </w:rPr>
      </w:pP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Estimated</w:t>
      </w:r>
      <w:r w:rsidRPr="00D91D75">
        <w:rPr>
          <w:b/>
          <w:sz w:val="20"/>
          <w:szCs w:val="20"/>
        </w:rPr>
        <w:tab/>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Allowable</w:t>
      </w:r>
      <w:r w:rsidRPr="00D91D75">
        <w:rPr>
          <w:b/>
          <w:sz w:val="20"/>
          <w:szCs w:val="20"/>
        </w:rPr>
        <w:tab/>
        <w:t>Estimated</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Project</w:t>
      </w:r>
      <w:r w:rsidRPr="00D91D75">
        <w:rPr>
          <w:b/>
          <w:sz w:val="20"/>
          <w:szCs w:val="20"/>
        </w:rPr>
        <w:tab/>
        <w:t>Project</w:t>
      </w:r>
      <w:r w:rsidRPr="00D91D75">
        <w:rPr>
          <w:b/>
          <w:sz w:val="20"/>
          <w:szCs w:val="20"/>
        </w:rPr>
        <w:tab/>
        <w:t>Trust Loan</w:t>
      </w:r>
      <w:r w:rsidRPr="00D91D75">
        <w:rPr>
          <w:b/>
          <w:sz w:val="20"/>
          <w:szCs w:val="20"/>
        </w:rPr>
        <w:tab/>
        <w:t>Total Loan</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Sponsor</w:t>
      </w:r>
      <w:r w:rsidRPr="00D91D75">
        <w:rPr>
          <w:b/>
          <w:sz w:val="20"/>
          <w:szCs w:val="20"/>
        </w:rPr>
        <w:tab/>
        <w:t>Number</w:t>
      </w:r>
      <w:r w:rsidRPr="00D91D75">
        <w:rPr>
          <w:b/>
          <w:sz w:val="20"/>
          <w:szCs w:val="20"/>
        </w:rPr>
        <w:tab/>
        <w:t>Amount</w:t>
      </w:r>
      <w:r w:rsidRPr="00D91D75">
        <w:rPr>
          <w:b/>
          <w:sz w:val="20"/>
          <w:szCs w:val="20"/>
        </w:rPr>
        <w:tab/>
        <w:t>Amount</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Newark City</w:t>
      </w:r>
      <w:r w:rsidRPr="00D91D75">
        <w:rPr>
          <w:sz w:val="20"/>
          <w:szCs w:val="20"/>
        </w:rPr>
        <w:tab/>
        <w:t>0714001-016R</w:t>
      </w:r>
      <w:r w:rsidRPr="00D91D75">
        <w:rPr>
          <w:sz w:val="20"/>
          <w:szCs w:val="20"/>
        </w:rPr>
        <w:tab/>
        <w:t>$2,250,000</w:t>
      </w:r>
      <w:r w:rsidRPr="00D91D75">
        <w:rPr>
          <w:sz w:val="20"/>
          <w:szCs w:val="20"/>
        </w:rPr>
        <w:tab/>
        <w:t>$3,000,000</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North Jersey District</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sz w:val="20"/>
          <w:szCs w:val="20"/>
        </w:rPr>
      </w:pPr>
      <w:r w:rsidRPr="00D91D75">
        <w:rPr>
          <w:sz w:val="20"/>
          <w:szCs w:val="20"/>
        </w:rPr>
        <w:t xml:space="preserve">  Water Supply Comm. </w:t>
      </w:r>
      <w:r w:rsidRPr="00D91D75">
        <w:rPr>
          <w:sz w:val="20"/>
          <w:szCs w:val="20"/>
        </w:rPr>
        <w:tab/>
        <w:t>1613001-025R</w:t>
      </w:r>
      <w:r w:rsidRPr="00D91D75">
        <w:rPr>
          <w:sz w:val="20"/>
          <w:szCs w:val="20"/>
        </w:rPr>
        <w:tab/>
        <w:t>$19,125,000</w:t>
      </w:r>
      <w:r w:rsidRPr="00D91D75">
        <w:rPr>
          <w:sz w:val="20"/>
          <w:szCs w:val="20"/>
        </w:rPr>
        <w:tab/>
        <w:t>$25,500,000</w:t>
      </w:r>
    </w:p>
    <w:p w:rsidR="00D91D75" w:rsidRPr="00D91D75" w:rsidRDefault="00D91D75" w:rsidP="00D91D75">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Total Projects: 2</w:t>
      </w:r>
      <w:r w:rsidRPr="00D91D75">
        <w:rPr>
          <w:b/>
          <w:sz w:val="20"/>
          <w:szCs w:val="20"/>
        </w:rPr>
        <w:tab/>
      </w:r>
      <w:r w:rsidRPr="00D91D75">
        <w:rPr>
          <w:b/>
          <w:sz w:val="20"/>
          <w:szCs w:val="20"/>
        </w:rPr>
        <w:tab/>
        <w:t>$21,375,000</w:t>
      </w:r>
      <w:r w:rsidRPr="00D91D75">
        <w:rPr>
          <w:b/>
          <w:sz w:val="20"/>
          <w:szCs w:val="20"/>
        </w:rPr>
        <w:tab/>
        <w:t>$28,500,000</w:t>
      </w:r>
    </w:p>
    <w:p w:rsidR="00C3050A" w:rsidRPr="00D91D75" w:rsidRDefault="00C3050A" w:rsidP="00C3050A">
      <w:pPr>
        <w:rPr>
          <w:sz w:val="16"/>
          <w:szCs w:val="16"/>
        </w:rPr>
      </w:pPr>
    </w:p>
    <w:p w:rsidR="00C3050A" w:rsidRPr="003C7F7F" w:rsidRDefault="00D45440" w:rsidP="00C3050A">
      <w:r>
        <w:tab/>
        <w:t>(2)</w:t>
      </w:r>
      <w:r>
        <w:tab/>
      </w:r>
      <w:r w:rsidR="00C3050A" w:rsidRPr="003C7F7F">
        <w:t>A loan authorized by this subsection shall be made for the difference between the allowable loan amount required by the project based upon final building costs pursuant to subsection a. of section 7 of</w:t>
      </w:r>
      <w:r w:rsidR="00073EDC">
        <w:t xml:space="preserve"> </w:t>
      </w:r>
      <w:r w:rsidR="000B6C0E" w:rsidRPr="003C7F7F">
        <w:rPr>
          <w:spacing w:val="0"/>
        </w:rPr>
        <w:t>P.L.2021, c.204, as amended by P.L.</w:t>
      </w:r>
      <w:r w:rsidR="003F314E" w:rsidRPr="003C7F7F">
        <w:rPr>
          <w:spacing w:val="0"/>
        </w:rPr>
        <w:t>2021</w:t>
      </w:r>
      <w:r w:rsidR="000B6C0E" w:rsidRPr="003C7F7F">
        <w:rPr>
          <w:spacing w:val="0"/>
        </w:rPr>
        <w:t>, c.</w:t>
      </w:r>
      <w:r w:rsidR="003F314E" w:rsidRPr="003C7F7F">
        <w:rPr>
          <w:spacing w:val="0"/>
        </w:rPr>
        <w:t>316</w:t>
      </w:r>
      <w:r w:rsidR="008D1AB0">
        <w:rPr>
          <w:spacing w:val="0"/>
        </w:rPr>
        <w:t>,</w:t>
      </w:r>
      <w:r w:rsidR="000B6C0E" w:rsidRPr="003C7F7F">
        <w:rPr>
          <w:spacing w:val="0"/>
        </w:rPr>
        <w:t xml:space="preserve"> </w:t>
      </w:r>
      <w:r w:rsidR="00C3050A" w:rsidRPr="003C7F7F">
        <w:t>and the loan amount certified by the chairperson, vice chairperson, or secretary of the trust in State fiscal year 2021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w:t>
      </w:r>
      <w:r w:rsidR="00073EDC">
        <w:t xml:space="preserve"> </w:t>
      </w:r>
      <w:r w:rsidR="000B6C0E" w:rsidRPr="003C7F7F">
        <w:rPr>
          <w:spacing w:val="0"/>
        </w:rPr>
        <w:t>P.L.2021, c.204, as amended by P.L.</w:t>
      </w:r>
      <w:r w:rsidR="003F314E" w:rsidRPr="003C7F7F">
        <w:rPr>
          <w:spacing w:val="0"/>
        </w:rPr>
        <w:t>2021</w:t>
      </w:r>
      <w:r w:rsidR="000B6C0E" w:rsidRPr="003C7F7F">
        <w:rPr>
          <w:spacing w:val="0"/>
        </w:rPr>
        <w:t>, c.</w:t>
      </w:r>
      <w:r w:rsidR="003F314E" w:rsidRPr="003C7F7F">
        <w:rPr>
          <w:spacing w:val="0"/>
        </w:rPr>
        <w:t>316</w:t>
      </w:r>
      <w:r w:rsidR="003C7F7F">
        <w:rPr>
          <w:spacing w:val="0"/>
        </w:rPr>
        <w:t>.</w:t>
      </w:r>
    </w:p>
    <w:p w:rsidR="00C3050A" w:rsidRPr="003C7F7F" w:rsidRDefault="00D45440" w:rsidP="00C3050A">
      <w:r>
        <w:tab/>
        <w:t>(3)</w:t>
      </w:r>
      <w:r>
        <w:tab/>
      </w:r>
      <w:r w:rsidR="00C3050A" w:rsidRPr="003C7F7F">
        <w:t>The loans for projects authorized by this subsection shall have priority over environmental infrastructure projects listed i</w:t>
      </w:r>
      <w:r w:rsidR="00D91D75">
        <w:t>n subsection b. of section 4 of</w:t>
      </w:r>
      <w:r w:rsidR="000B6C0E" w:rsidRPr="003C7F7F">
        <w:rPr>
          <w:spacing w:val="0"/>
        </w:rPr>
        <w:t xml:space="preserve"> P.L.2021, c.204, as amended by P.L.</w:t>
      </w:r>
      <w:r w:rsidR="003F314E" w:rsidRPr="003C7F7F">
        <w:rPr>
          <w:spacing w:val="0"/>
        </w:rPr>
        <w:t>2021</w:t>
      </w:r>
      <w:r w:rsidR="000B6C0E" w:rsidRPr="003C7F7F">
        <w:rPr>
          <w:spacing w:val="0"/>
        </w:rPr>
        <w:t>, c.</w:t>
      </w:r>
      <w:r w:rsidR="003F314E" w:rsidRPr="003C7F7F">
        <w:rPr>
          <w:spacing w:val="0"/>
        </w:rPr>
        <w:t>316</w:t>
      </w:r>
      <w:r w:rsidR="003C7F7F">
        <w:rPr>
          <w:spacing w:val="0"/>
        </w:rPr>
        <w:t>.</w:t>
      </w:r>
    </w:p>
    <w:p w:rsidR="00C3050A" w:rsidRPr="003C7F7F" w:rsidRDefault="00C3050A" w:rsidP="00C3050A">
      <w:r w:rsidRPr="003C7F7F">
        <w:tab/>
        <w:t>c.</w:t>
      </w:r>
      <w:r w:rsidRPr="003C7F7F">
        <w:tab/>
        <w:t>The trust is authorized to adjust the allowable trust loan amount for the projects authorized in this section to between zero percent and 100 percent of the total allowable loan amount.</w:t>
      </w:r>
    </w:p>
    <w:p w:rsidR="003F314E" w:rsidRPr="003C7F7F" w:rsidRDefault="003F314E" w:rsidP="00B251C7"/>
    <w:p w:rsidR="00AC0897" w:rsidRPr="003C7F7F" w:rsidRDefault="00AC0897" w:rsidP="001D1AB5">
      <w:r w:rsidRPr="003C7F7F">
        <w:tab/>
        <w:t>3.</w:t>
      </w:r>
      <w:r w:rsidRPr="003C7F7F">
        <w:tab/>
        <w:t>Section 3 of P.L.2021, c.204 is amended to read as follows:</w:t>
      </w:r>
    </w:p>
    <w:p w:rsidR="00AC0897" w:rsidRPr="003C7F7F" w:rsidRDefault="00D45440" w:rsidP="00AC0897">
      <w:pPr>
        <w:tabs>
          <w:tab w:val="clear" w:pos="1440"/>
          <w:tab w:val="left" w:pos="1080"/>
        </w:tabs>
      </w:pPr>
      <w:r>
        <w:tab/>
        <w:t>3.</w:t>
      </w:r>
      <w:r>
        <w:tab/>
      </w:r>
      <w:r w:rsidR="00AC0897" w:rsidRPr="003C7F7F">
        <w:t>a.</w:t>
      </w:r>
      <w:r w:rsidR="00073EDC">
        <w:t xml:space="preserve"> </w:t>
      </w:r>
      <w:r>
        <w:t xml:space="preserve"> </w:t>
      </w:r>
      <w:r w:rsidR="00AC0897" w:rsidRPr="003C7F7F">
        <w:t>The New Jersey Infrastructure Bank is authorized to make loans to or on behalf of the project sponsors for the clean water projects listed in subsection a. of section 2 and subsection a. of section 4 of</w:t>
      </w:r>
      <w:r w:rsidR="00073EDC">
        <w:t xml:space="preserve"> </w:t>
      </w:r>
      <w:r w:rsidR="00AC0897" w:rsidRPr="003C7F7F">
        <w:rPr>
          <w:spacing w:val="0"/>
        </w:rPr>
        <w:t>P.L.2021, c.204, as amended by P.L.</w:t>
      </w:r>
      <w:r w:rsidR="003F314E" w:rsidRPr="003C7F7F">
        <w:rPr>
          <w:spacing w:val="0"/>
        </w:rPr>
        <w:t>2021</w:t>
      </w:r>
      <w:r w:rsidR="00AC0897" w:rsidRPr="003C7F7F">
        <w:rPr>
          <w:spacing w:val="0"/>
        </w:rPr>
        <w:t>, c.</w:t>
      </w:r>
      <w:r w:rsidR="003F314E" w:rsidRPr="003C7F7F">
        <w:rPr>
          <w:spacing w:val="0"/>
        </w:rPr>
        <w:t>316</w:t>
      </w:r>
      <w:r w:rsidR="008D1AB0">
        <w:rPr>
          <w:spacing w:val="0"/>
        </w:rPr>
        <w:t>,</w:t>
      </w:r>
      <w:r w:rsidR="00AC0897" w:rsidRPr="003C7F7F">
        <w:rPr>
          <w:spacing w:val="0"/>
        </w:rPr>
        <w:t xml:space="preserve"> </w:t>
      </w:r>
      <w:r w:rsidR="00AC0897" w:rsidRPr="003C7F7F">
        <w:t xml:space="preserve">up to the individual </w:t>
      </w:r>
      <w:r w:rsidR="00AC0897" w:rsidRPr="003C7F7F">
        <w:lastRenderedPageBreak/>
        <w:t>amounts indicated and in the priority stated, except that any such amount may be reduced by the trust pursuant to subsection a. of section 7 of</w:t>
      </w:r>
      <w:r w:rsidR="00073EDC">
        <w:t xml:space="preserve"> </w:t>
      </w:r>
      <w:r w:rsidR="00AC0897" w:rsidRPr="003C7F7F">
        <w:rPr>
          <w:spacing w:val="0"/>
        </w:rPr>
        <w:t>P.L.2021, c.204, as amended by P.L.</w:t>
      </w:r>
      <w:r w:rsidR="003F314E" w:rsidRPr="003C7F7F">
        <w:rPr>
          <w:spacing w:val="0"/>
        </w:rPr>
        <w:t>2021</w:t>
      </w:r>
      <w:r w:rsidR="00AC0897" w:rsidRPr="003C7F7F">
        <w:rPr>
          <w:spacing w:val="0"/>
        </w:rPr>
        <w:t>, c.</w:t>
      </w:r>
      <w:r w:rsidR="003F314E" w:rsidRPr="003C7F7F">
        <w:rPr>
          <w:spacing w:val="0"/>
        </w:rPr>
        <w:t>316</w:t>
      </w:r>
      <w:r w:rsidR="008D1AB0">
        <w:rPr>
          <w:spacing w:val="0"/>
        </w:rPr>
        <w:t>,</w:t>
      </w:r>
      <w:r w:rsidR="00AC0897" w:rsidRPr="003C7F7F">
        <w:t xml:space="preserve"> or if a project fails to meet the requirements of section 6 of</w:t>
      </w:r>
      <w:r w:rsidR="00073EDC">
        <w:t xml:space="preserve"> </w:t>
      </w:r>
      <w:r w:rsidR="00AC0897" w:rsidRPr="003C7F7F">
        <w:rPr>
          <w:spacing w:val="0"/>
        </w:rPr>
        <w:t>P.L.2021, c.204, as amended by P.L.</w:t>
      </w:r>
      <w:r w:rsidR="003F314E" w:rsidRPr="003C7F7F">
        <w:rPr>
          <w:spacing w:val="0"/>
        </w:rPr>
        <w:t>2021</w:t>
      </w:r>
      <w:r w:rsidR="00AC0897" w:rsidRPr="003C7F7F">
        <w:rPr>
          <w:spacing w:val="0"/>
        </w:rPr>
        <w:t>, c.</w:t>
      </w:r>
      <w:r w:rsidR="003F314E" w:rsidRPr="003C7F7F">
        <w:rPr>
          <w:spacing w:val="0"/>
        </w:rPr>
        <w:t>316</w:t>
      </w:r>
      <w:r w:rsidR="003C7F7F">
        <w:rPr>
          <w:spacing w:val="0"/>
        </w:rPr>
        <w:t>.</w:t>
      </w:r>
      <w:r w:rsidR="00AC0897" w:rsidRPr="003C7F7F">
        <w:t xml:space="preserve">  The trust is authorized to increase any such amount pursuant to subsection b., c., d., e., or f. of section 7 of</w:t>
      </w:r>
      <w:r w:rsidR="00073EDC">
        <w:t xml:space="preserve"> </w:t>
      </w:r>
      <w:r w:rsidR="00AC0897" w:rsidRPr="003C7F7F">
        <w:rPr>
          <w:spacing w:val="0"/>
        </w:rPr>
        <w:t>P.L.2021, c.204, as amended by P.L.</w:t>
      </w:r>
      <w:r w:rsidR="003F314E" w:rsidRPr="003C7F7F">
        <w:rPr>
          <w:spacing w:val="0"/>
        </w:rPr>
        <w:t>2021</w:t>
      </w:r>
      <w:r w:rsidR="00AC0897" w:rsidRPr="003C7F7F">
        <w:rPr>
          <w:spacing w:val="0"/>
        </w:rPr>
        <w:t>, c.</w:t>
      </w:r>
      <w:r w:rsidR="003F314E" w:rsidRPr="003C7F7F">
        <w:rPr>
          <w:spacing w:val="0"/>
        </w:rPr>
        <w:t>316</w:t>
      </w:r>
      <w:r w:rsidR="008D1AB0">
        <w:rPr>
          <w:spacing w:val="0"/>
        </w:rPr>
        <w:t>,</w:t>
      </w:r>
      <w:r w:rsidR="00AC0897" w:rsidRPr="003C7F7F">
        <w:t xml:space="preserve"> or pursuant to section 8 of</w:t>
      </w:r>
      <w:r w:rsidR="00073EDC">
        <w:t xml:space="preserve"> </w:t>
      </w:r>
      <w:r w:rsidR="00AC0897" w:rsidRPr="003C7F7F">
        <w:rPr>
          <w:spacing w:val="0"/>
        </w:rPr>
        <w:t>P.L.2021, c.204, as amended by P.L.</w:t>
      </w:r>
      <w:r w:rsidR="003F314E" w:rsidRPr="003C7F7F">
        <w:rPr>
          <w:spacing w:val="0"/>
        </w:rPr>
        <w:t>2021</w:t>
      </w:r>
      <w:r w:rsidR="00AC0897" w:rsidRPr="003C7F7F">
        <w:rPr>
          <w:spacing w:val="0"/>
        </w:rPr>
        <w:t>, c.</w:t>
      </w:r>
      <w:r w:rsidR="003F314E" w:rsidRPr="003C7F7F">
        <w:rPr>
          <w:spacing w:val="0"/>
        </w:rPr>
        <w:t>316</w:t>
      </w:r>
      <w:r w:rsidR="003C7F7F">
        <w:rPr>
          <w:spacing w:val="0"/>
        </w:rPr>
        <w:t>.</w:t>
      </w:r>
    </w:p>
    <w:p w:rsidR="00AC0897" w:rsidRPr="003C7F7F" w:rsidRDefault="00AC0897" w:rsidP="00AC0897">
      <w:r w:rsidRPr="003C7F7F">
        <w:tab/>
        <w:t>b.</w:t>
      </w:r>
      <w:r w:rsidRPr="003C7F7F">
        <w:tab/>
        <w:t>The trust is authorized to make loans to project sponsors for the drinking water projects listed in subsection b. of section 4 of</w:t>
      </w:r>
      <w:r w:rsidR="00073EDC">
        <w:t xml:space="preserve"> </w:t>
      </w:r>
      <w:r w:rsidR="008B339E" w:rsidRPr="003C7F7F">
        <w:rPr>
          <w:spacing w:val="0"/>
        </w:rPr>
        <w:t>P.L.2021, c.204, as amended by P.L.</w:t>
      </w:r>
      <w:r w:rsidR="003F314E" w:rsidRPr="003C7F7F">
        <w:rPr>
          <w:spacing w:val="0"/>
        </w:rPr>
        <w:t>2021</w:t>
      </w:r>
      <w:r w:rsidR="008B339E" w:rsidRPr="003C7F7F">
        <w:rPr>
          <w:spacing w:val="0"/>
        </w:rPr>
        <w:t>, c.</w:t>
      </w:r>
      <w:r w:rsidR="003F314E" w:rsidRPr="003C7F7F">
        <w:rPr>
          <w:spacing w:val="0"/>
        </w:rPr>
        <w:t>316</w:t>
      </w:r>
      <w:r w:rsidR="008D1AB0">
        <w:rPr>
          <w:spacing w:val="0"/>
        </w:rPr>
        <w:t>,</w:t>
      </w:r>
      <w:r w:rsidR="008B339E" w:rsidRPr="003C7F7F">
        <w:rPr>
          <w:spacing w:val="0"/>
        </w:rPr>
        <w:t xml:space="preserve"> </w:t>
      </w:r>
      <w:r w:rsidRPr="003C7F7F">
        <w:t>up to the individual amounts indicated and in the priority stated, except that any such amount may be reduced by the trust pursuant to subsection a. of section 7 of</w:t>
      </w:r>
      <w:r w:rsidR="00073EDC">
        <w:t xml:space="preserve"> </w:t>
      </w:r>
      <w:r w:rsidR="008B339E" w:rsidRPr="003C7F7F">
        <w:rPr>
          <w:spacing w:val="0"/>
        </w:rPr>
        <w:t>P.L.2021, c.204, as amended by P.L.</w:t>
      </w:r>
      <w:r w:rsidR="00467BF9" w:rsidRPr="003C7F7F">
        <w:rPr>
          <w:spacing w:val="0"/>
        </w:rPr>
        <w:t>2021</w:t>
      </w:r>
      <w:r w:rsidR="008B339E" w:rsidRPr="003C7F7F">
        <w:rPr>
          <w:spacing w:val="0"/>
        </w:rPr>
        <w:t>, c.</w:t>
      </w:r>
      <w:r w:rsidR="00467BF9" w:rsidRPr="003C7F7F">
        <w:rPr>
          <w:spacing w:val="0"/>
        </w:rPr>
        <w:t>316</w:t>
      </w:r>
      <w:r w:rsidR="008D1AB0">
        <w:rPr>
          <w:spacing w:val="0"/>
        </w:rPr>
        <w:t>,</w:t>
      </w:r>
      <w:r w:rsidRPr="003C7F7F">
        <w:t xml:space="preserve"> or if a project fails to meet the requirements of section 6 of</w:t>
      </w:r>
      <w:r w:rsidR="00073EDC">
        <w:t xml:space="preserve"> </w:t>
      </w:r>
      <w:r w:rsidR="008B339E" w:rsidRPr="003C7F7F">
        <w:rPr>
          <w:spacing w:val="0"/>
        </w:rPr>
        <w:t xml:space="preserve">P.L.2021, c.204, as amended by </w:t>
      </w:r>
      <w:r w:rsidR="00467BF9" w:rsidRPr="003C7F7F">
        <w:rPr>
          <w:spacing w:val="0"/>
        </w:rPr>
        <w:t>P.L.2021, c.316</w:t>
      </w:r>
      <w:r w:rsidR="003C7F7F">
        <w:rPr>
          <w:spacing w:val="0"/>
        </w:rPr>
        <w:t>.</w:t>
      </w:r>
      <w:r w:rsidRPr="003C7F7F">
        <w:t xml:space="preserve"> The trust is authorized to increase any such amount pursuant to subsection b., c., d., e.</w:t>
      </w:r>
      <w:r w:rsidR="008B339E" w:rsidRPr="003C7F7F">
        <w:t>,</w:t>
      </w:r>
      <w:r w:rsidRPr="003C7F7F">
        <w:t xml:space="preserve"> or f. of section 7 of</w:t>
      </w:r>
      <w:r w:rsidR="00073EDC">
        <w:t xml:space="preserve"> </w:t>
      </w:r>
      <w:r w:rsidR="008B339E" w:rsidRPr="003C7F7F">
        <w:rPr>
          <w:spacing w:val="0"/>
        </w:rPr>
        <w:t xml:space="preserve">P.L.2021, c.204, as amended by </w:t>
      </w:r>
      <w:r w:rsidR="00467BF9" w:rsidRPr="003C7F7F">
        <w:rPr>
          <w:spacing w:val="0"/>
        </w:rPr>
        <w:t>P.L.2021, c.316</w:t>
      </w:r>
      <w:r w:rsidR="008D1AB0">
        <w:rPr>
          <w:spacing w:val="0"/>
        </w:rPr>
        <w:t>,</w:t>
      </w:r>
      <w:r w:rsidRPr="003C7F7F">
        <w:t xml:space="preserve"> or pursuant to section 8 of</w:t>
      </w:r>
      <w:r w:rsidR="00073EDC">
        <w:t xml:space="preserve"> </w:t>
      </w:r>
      <w:r w:rsidR="008B339E" w:rsidRPr="003C7F7F">
        <w:rPr>
          <w:spacing w:val="0"/>
        </w:rPr>
        <w:t xml:space="preserve">P.L.2021, c.204, as amended by </w:t>
      </w:r>
      <w:r w:rsidR="00467BF9" w:rsidRPr="003C7F7F">
        <w:rPr>
          <w:spacing w:val="0"/>
        </w:rPr>
        <w:t>P.L.2021, c.316</w:t>
      </w:r>
      <w:r w:rsidR="003C7F7F">
        <w:rPr>
          <w:spacing w:val="0"/>
        </w:rPr>
        <w:t>.</w:t>
      </w:r>
    </w:p>
    <w:p w:rsidR="00AC0897" w:rsidRPr="003C7F7F" w:rsidRDefault="00AC0897" w:rsidP="00AC0897">
      <w:pPr>
        <w:tabs>
          <w:tab w:val="clear" w:pos="1440"/>
        </w:tabs>
      </w:pPr>
      <w:r w:rsidRPr="003C7F7F">
        <w:tab/>
        <w:t>c.</w:t>
      </w:r>
      <w:r w:rsidRPr="003C7F7F">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w:t>
      </w:r>
      <w:r w:rsidR="00073EDC">
        <w:t xml:space="preserve"> </w:t>
      </w:r>
      <w:r w:rsidR="00CF05CF" w:rsidRPr="003C7F7F">
        <w:rPr>
          <w:spacing w:val="0"/>
        </w:rPr>
        <w:t xml:space="preserve">P.L.2021, c.204, as amended by </w:t>
      </w:r>
      <w:r w:rsidR="004711F2" w:rsidRPr="003C7F7F">
        <w:rPr>
          <w:spacing w:val="0"/>
        </w:rPr>
        <w:t xml:space="preserve">P.L.2021, c.316 </w:t>
      </w:r>
      <w:r w:rsidR="008D1AB0">
        <w:rPr>
          <w:spacing w:val="0"/>
        </w:rPr>
        <w:t>,</w:t>
      </w:r>
      <w:r w:rsidRPr="003C7F7F">
        <w:t xml:space="preserve"> or if a project fails to meet the requirements of section 6 of</w:t>
      </w:r>
      <w:r w:rsidR="00073EDC">
        <w:t xml:space="preserve"> </w:t>
      </w:r>
      <w:r w:rsidR="00CF05CF" w:rsidRPr="003C7F7F">
        <w:rPr>
          <w:spacing w:val="0"/>
        </w:rPr>
        <w:t xml:space="preserve">P.L.2021, c.204, as amended by </w:t>
      </w:r>
      <w:r w:rsidR="004711F2" w:rsidRPr="003C7F7F">
        <w:rPr>
          <w:spacing w:val="0"/>
        </w:rPr>
        <w:t>P.L.2021, c.316</w:t>
      </w:r>
      <w:r w:rsidR="003C7F7F">
        <w:rPr>
          <w:spacing w:val="0"/>
        </w:rPr>
        <w:t>.</w:t>
      </w:r>
    </w:p>
    <w:p w:rsidR="00B251C7" w:rsidRDefault="00AC0897" w:rsidP="00B251C7">
      <w:r w:rsidRPr="003C7F7F">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rsidR="00D91D75" w:rsidRDefault="00D91D75" w:rsidP="00B251C7"/>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
          <w:bCs/>
          <w:sz w:val="20"/>
          <w:szCs w:val="20"/>
        </w:rPr>
      </w:pPr>
      <w:r w:rsidRPr="00FE436F">
        <w:rPr>
          <w:b/>
          <w:bCs/>
          <w:sz w:val="20"/>
          <w:szCs w:val="20"/>
        </w:rPr>
        <w:t>Project Sponsor</w:t>
      </w:r>
      <w:r w:rsidRPr="00FE436F">
        <w:rPr>
          <w:b/>
          <w:bCs/>
          <w:sz w:val="20"/>
          <w:szCs w:val="20"/>
        </w:rPr>
        <w:tab/>
        <w:t>Project Number</w:t>
      </w:r>
      <w:r w:rsidRPr="00FE436F">
        <w:rPr>
          <w:b/>
          <w:bCs/>
          <w:sz w:val="20"/>
          <w:szCs w:val="20"/>
        </w:rPr>
        <w:tab/>
        <w:t>Estimated Total</w:t>
      </w:r>
    </w:p>
    <w:p w:rsidR="00D91D75" w:rsidRPr="00FE436F" w:rsidRDefault="00D91D75" w:rsidP="00FE436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left" w:pos="4860"/>
          <w:tab w:val="right" w:pos="9360"/>
        </w:tabs>
        <w:spacing w:line="240" w:lineRule="auto"/>
        <w:rPr>
          <w:b/>
          <w:bCs/>
          <w:sz w:val="20"/>
          <w:szCs w:val="20"/>
        </w:rPr>
      </w:pPr>
      <w:r w:rsidRPr="00FE436F">
        <w:rPr>
          <w:b/>
          <w:bCs/>
          <w:sz w:val="20"/>
          <w:szCs w:val="20"/>
        </w:rPr>
        <w:tab/>
      </w:r>
      <w:r w:rsidRPr="00FE436F">
        <w:rPr>
          <w:b/>
          <w:bCs/>
          <w:sz w:val="20"/>
          <w:szCs w:val="20"/>
        </w:rPr>
        <w:tab/>
        <w:t>Loan Amount</w:t>
      </w:r>
    </w:p>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Cs/>
          <w:sz w:val="20"/>
          <w:szCs w:val="20"/>
        </w:rPr>
      </w:pPr>
      <w:r w:rsidRPr="00FE436F">
        <w:rPr>
          <w:bCs/>
          <w:sz w:val="20"/>
          <w:szCs w:val="20"/>
        </w:rPr>
        <w:t>Pemberton Twp.</w:t>
      </w:r>
      <w:r w:rsidRPr="00FE436F">
        <w:rPr>
          <w:bCs/>
          <w:sz w:val="20"/>
          <w:szCs w:val="20"/>
        </w:rPr>
        <w:tab/>
        <w:t>Pinelands 1</w:t>
      </w:r>
      <w:r w:rsidRPr="00FE436F">
        <w:rPr>
          <w:bCs/>
          <w:sz w:val="20"/>
          <w:szCs w:val="20"/>
        </w:rPr>
        <w:tab/>
        <w:t>$2,929,000</w:t>
      </w:r>
    </w:p>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Cs/>
          <w:sz w:val="20"/>
          <w:szCs w:val="20"/>
        </w:rPr>
      </w:pPr>
      <w:r w:rsidRPr="00FE436F">
        <w:rPr>
          <w:bCs/>
          <w:sz w:val="20"/>
          <w:szCs w:val="20"/>
        </w:rPr>
        <w:t>Manchester Twp.</w:t>
      </w:r>
      <w:r w:rsidR="00A60706" w:rsidRPr="00FE436F">
        <w:rPr>
          <w:bCs/>
          <w:sz w:val="20"/>
          <w:szCs w:val="20"/>
        </w:rPr>
        <w:t>/</w:t>
      </w:r>
      <w:r w:rsidRPr="00FE436F">
        <w:rPr>
          <w:bCs/>
          <w:sz w:val="20"/>
          <w:szCs w:val="20"/>
        </w:rPr>
        <w:t>Jackson MUA</w:t>
      </w:r>
      <w:r w:rsidRPr="00FE436F">
        <w:rPr>
          <w:bCs/>
          <w:sz w:val="20"/>
          <w:szCs w:val="20"/>
        </w:rPr>
        <w:tab/>
        <w:t>Pinelands 2</w:t>
      </w:r>
      <w:r w:rsidRPr="00FE436F">
        <w:rPr>
          <w:bCs/>
          <w:sz w:val="20"/>
          <w:szCs w:val="20"/>
        </w:rPr>
        <w:tab/>
        <w:t>$7,192,035</w:t>
      </w:r>
    </w:p>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Cs/>
          <w:sz w:val="20"/>
          <w:szCs w:val="20"/>
        </w:rPr>
      </w:pPr>
      <w:r w:rsidRPr="00FE436F">
        <w:rPr>
          <w:bCs/>
          <w:sz w:val="20"/>
          <w:szCs w:val="20"/>
        </w:rPr>
        <w:t>Galloway Twp.</w:t>
      </w:r>
      <w:r w:rsidRPr="00FE436F">
        <w:rPr>
          <w:bCs/>
          <w:sz w:val="20"/>
          <w:szCs w:val="20"/>
        </w:rPr>
        <w:tab/>
        <w:t>Pinelands 4</w:t>
      </w:r>
      <w:r w:rsidRPr="00FE436F">
        <w:rPr>
          <w:bCs/>
          <w:sz w:val="20"/>
          <w:szCs w:val="20"/>
        </w:rPr>
        <w:tab/>
        <w:t>$3,493,440</w:t>
      </w:r>
    </w:p>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Cs/>
          <w:sz w:val="20"/>
          <w:szCs w:val="20"/>
        </w:rPr>
      </w:pPr>
      <w:r w:rsidRPr="00FE436F">
        <w:rPr>
          <w:bCs/>
          <w:sz w:val="20"/>
          <w:szCs w:val="20"/>
        </w:rPr>
        <w:t>Winslow Twp.</w:t>
      </w:r>
      <w:r w:rsidRPr="00FE436F">
        <w:rPr>
          <w:bCs/>
          <w:sz w:val="20"/>
          <w:szCs w:val="20"/>
        </w:rPr>
        <w:tab/>
        <w:t>Pinelands 5</w:t>
      </w:r>
      <w:r w:rsidRPr="00FE436F">
        <w:rPr>
          <w:bCs/>
          <w:sz w:val="20"/>
          <w:szCs w:val="20"/>
        </w:rPr>
        <w:tab/>
        <w:t>$1,728,940</w:t>
      </w:r>
    </w:p>
    <w:p w:rsidR="00D91D75" w:rsidRPr="00FE436F" w:rsidRDefault="00D91D75" w:rsidP="00FE436F">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right" w:pos="9360"/>
        </w:tabs>
        <w:spacing w:line="240" w:lineRule="auto"/>
        <w:rPr>
          <w:b/>
          <w:bCs/>
          <w:sz w:val="20"/>
          <w:szCs w:val="20"/>
        </w:rPr>
      </w:pPr>
      <w:r w:rsidRPr="00FE436F">
        <w:rPr>
          <w:b/>
          <w:bCs/>
          <w:sz w:val="20"/>
          <w:szCs w:val="20"/>
        </w:rPr>
        <w:t>Total Pinelands Projects: 4</w:t>
      </w:r>
      <w:r w:rsidRPr="00FE436F">
        <w:rPr>
          <w:b/>
          <w:bCs/>
          <w:sz w:val="20"/>
          <w:szCs w:val="20"/>
        </w:rPr>
        <w:tab/>
      </w:r>
      <w:r w:rsidRPr="00FE436F">
        <w:rPr>
          <w:b/>
          <w:bCs/>
          <w:sz w:val="20"/>
          <w:szCs w:val="20"/>
        </w:rPr>
        <w:tab/>
        <w:t>$15,343,415</w:t>
      </w:r>
    </w:p>
    <w:p w:rsidR="00330B70" w:rsidRPr="003C7F7F" w:rsidRDefault="00330B70" w:rsidP="00AC0897"/>
    <w:p w:rsidR="00AC0897" w:rsidRPr="003C7F7F" w:rsidRDefault="007C3E0E" w:rsidP="001D1AB5">
      <w:r w:rsidRPr="003C7F7F">
        <w:tab/>
        <w:t>4.</w:t>
      </w:r>
      <w:r w:rsidRPr="003C7F7F">
        <w:tab/>
        <w:t>Section 4 of P.L.2021, c.204 is amended to read as follows:</w:t>
      </w:r>
    </w:p>
    <w:p w:rsidR="007C3E0E" w:rsidRPr="003C7F7F" w:rsidRDefault="007C3E0E" w:rsidP="007C3E0E">
      <w:r w:rsidRPr="003C7F7F">
        <w:tab/>
        <w:t>4.</w:t>
      </w:r>
      <w:r w:rsidRPr="003C7F7F">
        <w:tab/>
        <w:t>a.</w:t>
      </w:r>
      <w:r w:rsidR="00073EDC">
        <w:t xml:space="preserve"> </w:t>
      </w:r>
      <w:r w:rsidRPr="003C7F7F">
        <w:t>The following environmental infrastructure projects shall be known and may be cited as the “Storm Sandy and State Fiscal Year 2022 Clean Water Project Eligibility List”:</w:t>
      </w:r>
    </w:p>
    <w:p w:rsidR="007C3E0E" w:rsidRDefault="007C3E0E" w:rsidP="007C3E0E">
      <w:pPr>
        <w:tabs>
          <w:tab w:val="clear" w:pos="1440"/>
          <w:tab w:val="left" w:pos="1449"/>
          <w:tab w:val="left" w:pos="1880"/>
        </w:tabs>
      </w:pPr>
    </w:p>
    <w:p w:rsidR="00A60706" w:rsidRPr="00D91D75" w:rsidRDefault="00A60706" w:rsidP="00A60706">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Estimated</w:t>
      </w:r>
      <w:r w:rsidRPr="00D91D75">
        <w:rPr>
          <w:b/>
          <w:sz w:val="20"/>
          <w:szCs w:val="20"/>
        </w:rPr>
        <w:tab/>
      </w:r>
    </w:p>
    <w:p w:rsidR="00A60706" w:rsidRPr="00D91D75" w:rsidRDefault="00A60706" w:rsidP="00A60706">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Allowable</w:t>
      </w:r>
      <w:r w:rsidRPr="00D91D75">
        <w:rPr>
          <w:b/>
          <w:sz w:val="20"/>
          <w:szCs w:val="20"/>
        </w:rPr>
        <w:tab/>
        <w:t>Estimated</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b/>
          <w:sz w:val="20"/>
          <w:szCs w:val="20"/>
        </w:rPr>
      </w:pPr>
      <w:r w:rsidRPr="00A60706">
        <w:rPr>
          <w:b/>
          <w:sz w:val="20"/>
          <w:szCs w:val="20"/>
        </w:rPr>
        <w:t>Project</w:t>
      </w:r>
      <w:r w:rsidRPr="00A60706">
        <w:rPr>
          <w:b/>
          <w:sz w:val="20"/>
          <w:szCs w:val="20"/>
        </w:rPr>
        <w:tab/>
        <w:t>Project</w:t>
      </w:r>
      <w:r w:rsidRPr="00A60706">
        <w:rPr>
          <w:b/>
          <w:sz w:val="20"/>
          <w:szCs w:val="20"/>
        </w:rPr>
        <w:tab/>
        <w:t>Trust Loan</w:t>
      </w:r>
      <w:r w:rsidRPr="00A60706">
        <w:rPr>
          <w:b/>
          <w:sz w:val="20"/>
          <w:szCs w:val="20"/>
        </w:rPr>
        <w:tab/>
        <w:t>Total Loan</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b/>
          <w:sz w:val="20"/>
          <w:szCs w:val="20"/>
        </w:rPr>
      </w:pPr>
      <w:r w:rsidRPr="00A60706">
        <w:rPr>
          <w:b/>
          <w:sz w:val="20"/>
          <w:szCs w:val="20"/>
        </w:rPr>
        <w:t>Sponsor</w:t>
      </w:r>
      <w:r w:rsidRPr="00A60706">
        <w:rPr>
          <w:b/>
          <w:sz w:val="20"/>
          <w:szCs w:val="20"/>
        </w:rPr>
        <w:tab/>
        <w:t>Number</w:t>
      </w:r>
      <w:r w:rsidRPr="00A60706">
        <w:rPr>
          <w:b/>
          <w:sz w:val="20"/>
          <w:szCs w:val="20"/>
        </w:rPr>
        <w:tab/>
        <w:t>Amount</w:t>
      </w:r>
      <w:r w:rsidRPr="00A60706">
        <w:rPr>
          <w:b/>
          <w:sz w:val="20"/>
          <w:szCs w:val="20"/>
        </w:rPr>
        <w:tab/>
        <w:t>Amount</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Musconetcong SA</w:t>
      </w:r>
      <w:r w:rsidRPr="00A60706">
        <w:rPr>
          <w:sz w:val="20"/>
          <w:szCs w:val="20"/>
        </w:rPr>
        <w:tab/>
        <w:t>S340384-09</w:t>
      </w:r>
      <w:r w:rsidRPr="00A60706">
        <w:rPr>
          <w:sz w:val="20"/>
          <w:szCs w:val="20"/>
        </w:rPr>
        <w:tab/>
        <w:t>$4,500,000</w:t>
      </w:r>
      <w:r w:rsidRPr="00A60706">
        <w:rPr>
          <w:sz w:val="20"/>
          <w:szCs w:val="20"/>
        </w:rPr>
        <w:tab/>
        <w:t>$6,000,000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Camden County MUA</w:t>
      </w:r>
      <w:r w:rsidRPr="00A60706">
        <w:rPr>
          <w:sz w:val="20"/>
          <w:szCs w:val="20"/>
        </w:rPr>
        <w:tab/>
        <w:t>S340640-20</w:t>
      </w:r>
      <w:r w:rsidRPr="00A60706">
        <w:rPr>
          <w:sz w:val="20"/>
          <w:szCs w:val="20"/>
        </w:rPr>
        <w:tab/>
        <w:t>$2,250,000</w:t>
      </w:r>
      <w:r w:rsidRPr="00A60706">
        <w:rPr>
          <w:sz w:val="20"/>
          <w:szCs w:val="20"/>
        </w:rPr>
        <w:tab/>
        <w:t>$3,000,000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Newark City</w:t>
      </w:r>
      <w:r w:rsidRPr="00A60706">
        <w:rPr>
          <w:sz w:val="20"/>
          <w:szCs w:val="20"/>
        </w:rPr>
        <w:tab/>
        <w:t>S340815-28</w:t>
      </w:r>
      <w:r w:rsidRPr="00A60706">
        <w:rPr>
          <w:sz w:val="20"/>
          <w:szCs w:val="20"/>
        </w:rPr>
        <w:tab/>
        <w:t>$4,500,000</w:t>
      </w:r>
      <w:r w:rsidRPr="00A60706">
        <w:rPr>
          <w:sz w:val="20"/>
          <w:szCs w:val="20"/>
        </w:rPr>
        <w:tab/>
        <w:t>$6,000,000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Newark City</w:t>
      </w:r>
      <w:r w:rsidRPr="00A60706">
        <w:rPr>
          <w:sz w:val="20"/>
          <w:szCs w:val="20"/>
        </w:rPr>
        <w:tab/>
        <w:t>S340815-24</w:t>
      </w:r>
      <w:r w:rsidRPr="00A60706">
        <w:rPr>
          <w:sz w:val="20"/>
          <w:szCs w:val="20"/>
        </w:rPr>
        <w:tab/>
        <w:t>$17,250,000</w:t>
      </w:r>
      <w:r w:rsidRPr="00A60706">
        <w:rPr>
          <w:sz w:val="20"/>
          <w:szCs w:val="20"/>
        </w:rPr>
        <w:tab/>
        <w:t>$23,000,000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Hopatcong Borough</w:t>
      </w:r>
      <w:r w:rsidRPr="00A60706">
        <w:rPr>
          <w:sz w:val="20"/>
          <w:szCs w:val="20"/>
        </w:rPr>
        <w:tab/>
        <w:t>S340488-08</w:t>
      </w:r>
      <w:r w:rsidRPr="00A60706">
        <w:rPr>
          <w:sz w:val="20"/>
          <w:szCs w:val="20"/>
        </w:rPr>
        <w:tab/>
        <w:t>$450,000</w:t>
      </w:r>
      <w:r w:rsidRPr="00A60706">
        <w:rPr>
          <w:sz w:val="20"/>
          <w:szCs w:val="20"/>
        </w:rPr>
        <w:tab/>
        <w:t>$600,000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Jersey City MUA</w:t>
      </w:r>
      <w:r w:rsidRPr="00A60706">
        <w:rPr>
          <w:sz w:val="20"/>
          <w:szCs w:val="20"/>
        </w:rPr>
        <w:tab/>
        <w:t>S340928-24</w:t>
      </w:r>
      <w:r w:rsidRPr="00A60706">
        <w:rPr>
          <w:sz w:val="20"/>
          <w:szCs w:val="20"/>
        </w:rPr>
        <w:tab/>
        <w:t>$81,000,000</w:t>
      </w:r>
      <w:r w:rsidRPr="00A60706">
        <w:rPr>
          <w:sz w:val="20"/>
          <w:szCs w:val="20"/>
        </w:rPr>
        <w:tab/>
        <w:t>$108,000,000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Elizabeth City</w:t>
      </w:r>
      <w:r w:rsidRPr="00A60706">
        <w:rPr>
          <w:sz w:val="20"/>
          <w:szCs w:val="20"/>
        </w:rPr>
        <w:tab/>
        <w:t>S340942-17</w:t>
      </w:r>
      <w:r w:rsidRPr="00A60706">
        <w:rPr>
          <w:sz w:val="20"/>
          <w:szCs w:val="20"/>
        </w:rPr>
        <w:tab/>
        <w:t>$4,875,000</w:t>
      </w:r>
      <w:r w:rsidRPr="00A60706">
        <w:rPr>
          <w:sz w:val="20"/>
          <w:szCs w:val="20"/>
        </w:rPr>
        <w:tab/>
        <w:t>$6,500,000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Camden County MUA</w:t>
      </w:r>
      <w:r w:rsidRPr="00A60706">
        <w:rPr>
          <w:sz w:val="20"/>
          <w:szCs w:val="20"/>
        </w:rPr>
        <w:tab/>
        <w:t>S340640-13</w:t>
      </w:r>
      <w:r w:rsidRPr="00A60706">
        <w:rPr>
          <w:sz w:val="20"/>
          <w:szCs w:val="20"/>
        </w:rPr>
        <w:tab/>
        <w:t>$9,600,000</w:t>
      </w:r>
      <w:r w:rsidRPr="00A60706">
        <w:rPr>
          <w:sz w:val="20"/>
          <w:szCs w:val="20"/>
        </w:rPr>
        <w:tab/>
        <w:t>$12,800,000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Bayonne City</w:t>
      </w:r>
      <w:r w:rsidRPr="00A60706">
        <w:rPr>
          <w:sz w:val="20"/>
          <w:szCs w:val="20"/>
        </w:rPr>
        <w:tab/>
        <w:t>S340399-31</w:t>
      </w:r>
      <w:r w:rsidRPr="00A60706">
        <w:rPr>
          <w:sz w:val="20"/>
          <w:szCs w:val="20"/>
        </w:rPr>
        <w:tab/>
        <w:t>$3,750,000</w:t>
      </w:r>
      <w:r w:rsidRPr="00A60706">
        <w:rPr>
          <w:sz w:val="20"/>
          <w:szCs w:val="20"/>
        </w:rPr>
        <w:tab/>
        <w:t>$5,000,000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 UA</w:t>
      </w:r>
      <w:r w:rsidRPr="00A60706">
        <w:rPr>
          <w:sz w:val="20"/>
          <w:szCs w:val="20"/>
        </w:rPr>
        <w:tab/>
        <w:t>S340372-62</w:t>
      </w:r>
      <w:r w:rsidRPr="00A60706">
        <w:rPr>
          <w:sz w:val="20"/>
          <w:szCs w:val="20"/>
        </w:rPr>
        <w:tab/>
        <w:t>$3,225,000</w:t>
      </w:r>
      <w:r w:rsidRPr="00A60706">
        <w:rPr>
          <w:sz w:val="20"/>
          <w:szCs w:val="20"/>
        </w:rPr>
        <w:tab/>
        <w:t>$4,300,000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 UA</w:t>
      </w:r>
      <w:r w:rsidRPr="00A60706">
        <w:rPr>
          <w:sz w:val="20"/>
          <w:szCs w:val="20"/>
        </w:rPr>
        <w:tab/>
        <w:t>S340372-63</w:t>
      </w:r>
      <w:r w:rsidRPr="00A60706">
        <w:rPr>
          <w:sz w:val="20"/>
          <w:szCs w:val="20"/>
        </w:rPr>
        <w:tab/>
        <w:t>$1,650,000</w:t>
      </w:r>
      <w:r w:rsidRPr="00A60706">
        <w:rPr>
          <w:sz w:val="20"/>
          <w:szCs w:val="20"/>
        </w:rPr>
        <w:tab/>
        <w:t>$2,200,000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 UA</w:t>
      </w:r>
      <w:r w:rsidRPr="00A60706">
        <w:rPr>
          <w:sz w:val="20"/>
          <w:szCs w:val="20"/>
        </w:rPr>
        <w:tab/>
        <w:t>S340372-61</w:t>
      </w:r>
      <w:r w:rsidRPr="00A60706">
        <w:rPr>
          <w:sz w:val="20"/>
          <w:szCs w:val="20"/>
        </w:rPr>
        <w:tab/>
        <w:t>$3,975,000</w:t>
      </w:r>
      <w:r w:rsidRPr="00A60706">
        <w:rPr>
          <w:sz w:val="20"/>
          <w:szCs w:val="20"/>
        </w:rPr>
        <w:tab/>
        <w:t>$5,300,000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Hoboken City</w:t>
      </w:r>
      <w:r w:rsidRPr="00A60706">
        <w:rPr>
          <w:sz w:val="20"/>
          <w:szCs w:val="20"/>
        </w:rPr>
        <w:tab/>
        <w:t>S340635-09</w:t>
      </w:r>
      <w:r w:rsidRPr="00A60706">
        <w:rPr>
          <w:sz w:val="20"/>
          <w:szCs w:val="20"/>
        </w:rPr>
        <w:tab/>
        <w:t>$375,000</w:t>
      </w:r>
      <w:r w:rsidRPr="00A60706">
        <w:rPr>
          <w:sz w:val="20"/>
          <w:szCs w:val="20"/>
        </w:rPr>
        <w:tab/>
        <w:t>$500,000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Mount Laurel Twp. MUA</w:t>
      </w:r>
      <w:r w:rsidRPr="00A60706">
        <w:rPr>
          <w:sz w:val="20"/>
          <w:szCs w:val="20"/>
        </w:rPr>
        <w:tab/>
        <w:t>S340943-06</w:t>
      </w:r>
      <w:r w:rsidRPr="00A60706">
        <w:rPr>
          <w:sz w:val="20"/>
          <w:szCs w:val="20"/>
        </w:rPr>
        <w:tab/>
        <w:t>$6,000,000</w:t>
      </w:r>
      <w:r w:rsidRPr="00A60706">
        <w:rPr>
          <w:sz w:val="20"/>
          <w:szCs w:val="20"/>
        </w:rPr>
        <w:tab/>
        <w:t>$8,000,000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Jersey City</w:t>
      </w:r>
      <w:r w:rsidRPr="00A60706">
        <w:rPr>
          <w:sz w:val="20"/>
          <w:szCs w:val="20"/>
        </w:rPr>
        <w:tab/>
        <w:t>S340928-30</w:t>
      </w:r>
      <w:r w:rsidRPr="00A60706">
        <w:rPr>
          <w:sz w:val="20"/>
          <w:szCs w:val="20"/>
        </w:rPr>
        <w:tab/>
        <w:t>$2,033,250</w:t>
      </w:r>
      <w:r w:rsidRPr="00A60706">
        <w:rPr>
          <w:sz w:val="20"/>
          <w:szCs w:val="20"/>
        </w:rPr>
        <w:tab/>
        <w:t>$2,711,000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lastRenderedPageBreak/>
        <w:t>North Hudson SA</w:t>
      </w:r>
      <w:r w:rsidRPr="00A60706">
        <w:rPr>
          <w:sz w:val="20"/>
          <w:szCs w:val="20"/>
        </w:rPr>
        <w:tab/>
        <w:t>S340952-30</w:t>
      </w:r>
      <w:r w:rsidRPr="00A60706">
        <w:rPr>
          <w:sz w:val="20"/>
          <w:szCs w:val="20"/>
        </w:rPr>
        <w:tab/>
        <w:t>$17,400,000</w:t>
      </w:r>
      <w:r w:rsidRPr="00A60706">
        <w:rPr>
          <w:sz w:val="20"/>
          <w:szCs w:val="20"/>
        </w:rPr>
        <w:tab/>
        <w:t>$23,200,000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Riverside SA</w:t>
      </w:r>
      <w:r w:rsidRPr="00A60706">
        <w:rPr>
          <w:sz w:val="20"/>
          <w:szCs w:val="20"/>
        </w:rPr>
        <w:tab/>
        <w:t>S340490-01</w:t>
      </w:r>
      <w:r w:rsidRPr="00A60706">
        <w:rPr>
          <w:sz w:val="20"/>
          <w:szCs w:val="20"/>
        </w:rPr>
        <w:tab/>
        <w:t>$630,000</w:t>
      </w:r>
      <w:r w:rsidRPr="00A60706">
        <w:rPr>
          <w:sz w:val="20"/>
          <w:szCs w:val="20"/>
        </w:rPr>
        <w:tab/>
        <w:t>$840,000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Perth Amboy City</w:t>
      </w:r>
      <w:r w:rsidRPr="00A60706">
        <w:rPr>
          <w:sz w:val="20"/>
          <w:szCs w:val="20"/>
        </w:rPr>
        <w:tab/>
        <w:t>S340435-14</w:t>
      </w:r>
      <w:r w:rsidRPr="00A60706">
        <w:rPr>
          <w:sz w:val="20"/>
          <w:szCs w:val="20"/>
        </w:rPr>
        <w:tab/>
        <w:t>$1,956,000</w:t>
      </w:r>
      <w:r w:rsidRPr="00A60706">
        <w:rPr>
          <w:sz w:val="20"/>
          <w:szCs w:val="20"/>
        </w:rPr>
        <w:tab/>
        <w:t>$2,608,000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Hackensack City</w:t>
      </w:r>
      <w:r w:rsidRPr="00A60706">
        <w:rPr>
          <w:sz w:val="20"/>
          <w:szCs w:val="20"/>
        </w:rPr>
        <w:tab/>
        <w:t>S340923-14</w:t>
      </w:r>
      <w:r w:rsidRPr="00A60706">
        <w:rPr>
          <w:sz w:val="20"/>
          <w:szCs w:val="20"/>
        </w:rPr>
        <w:tab/>
        <w:t>$6,000,000</w:t>
      </w:r>
      <w:r w:rsidRPr="00A60706">
        <w:rPr>
          <w:sz w:val="20"/>
          <w:szCs w:val="20"/>
        </w:rPr>
        <w:tab/>
        <w:t>$8,000,000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Somerset Raritan Valley SA</w:t>
      </w:r>
      <w:r w:rsidRPr="00A60706">
        <w:rPr>
          <w:sz w:val="20"/>
          <w:szCs w:val="20"/>
        </w:rPr>
        <w:tab/>
        <w:t>S340801-09</w:t>
      </w:r>
      <w:r w:rsidRPr="00A60706">
        <w:rPr>
          <w:sz w:val="20"/>
          <w:szCs w:val="20"/>
        </w:rPr>
        <w:tab/>
        <w:t>$4,875,000</w:t>
      </w:r>
      <w:r w:rsidRPr="00A60706">
        <w:rPr>
          <w:sz w:val="20"/>
          <w:szCs w:val="20"/>
        </w:rPr>
        <w:tab/>
        <w:t>$6,500,000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Passaic Valley SC</w:t>
      </w:r>
      <w:r w:rsidRPr="00A60706">
        <w:rPr>
          <w:sz w:val="20"/>
          <w:szCs w:val="20"/>
        </w:rPr>
        <w:tab/>
        <w:t>S340689-37</w:t>
      </w:r>
      <w:r w:rsidRPr="00A60706">
        <w:rPr>
          <w:sz w:val="20"/>
          <w:szCs w:val="20"/>
        </w:rPr>
        <w:tab/>
        <w:t>$91,125,000</w:t>
      </w:r>
      <w:r w:rsidRPr="00A60706">
        <w:rPr>
          <w:sz w:val="20"/>
          <w:szCs w:val="20"/>
        </w:rPr>
        <w:tab/>
        <w:t>$121,500,000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Passaic Valley SC</w:t>
      </w:r>
      <w:r w:rsidRPr="00A60706">
        <w:rPr>
          <w:sz w:val="20"/>
          <w:szCs w:val="20"/>
        </w:rPr>
        <w:tab/>
        <w:t>S345200-01</w:t>
      </w:r>
      <w:r w:rsidRPr="00A60706">
        <w:rPr>
          <w:sz w:val="20"/>
          <w:szCs w:val="20"/>
        </w:rPr>
        <w:tab/>
        <w:t>$7,125,000</w:t>
      </w:r>
      <w:r w:rsidRPr="00A60706">
        <w:rPr>
          <w:sz w:val="20"/>
          <w:szCs w:val="20"/>
        </w:rPr>
        <w:tab/>
        <w:t>$9,500,000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Bergen County UA</w:t>
      </w:r>
      <w:r w:rsidRPr="00A60706">
        <w:rPr>
          <w:sz w:val="20"/>
          <w:szCs w:val="20"/>
        </w:rPr>
        <w:tab/>
        <w:t>S340386-21</w:t>
      </w:r>
      <w:r w:rsidRPr="00A60706">
        <w:rPr>
          <w:sz w:val="20"/>
          <w:szCs w:val="20"/>
        </w:rPr>
        <w:tab/>
        <w:t>$5,700,000</w:t>
      </w:r>
      <w:r w:rsidRPr="00A60706">
        <w:rPr>
          <w:sz w:val="20"/>
          <w:szCs w:val="20"/>
        </w:rPr>
        <w:tab/>
        <w:t>$7,600,000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Northwest Bergen County UA</w:t>
      </w:r>
      <w:r w:rsidRPr="00A60706">
        <w:rPr>
          <w:sz w:val="20"/>
          <w:szCs w:val="20"/>
        </w:rPr>
        <w:tab/>
        <w:t>S340700-18</w:t>
      </w:r>
      <w:r w:rsidRPr="00A60706">
        <w:rPr>
          <w:sz w:val="20"/>
          <w:szCs w:val="20"/>
        </w:rPr>
        <w:tab/>
        <w:t>$1,500,000</w:t>
      </w:r>
      <w:r w:rsidRPr="00A60706">
        <w:rPr>
          <w:sz w:val="20"/>
          <w:szCs w:val="20"/>
        </w:rPr>
        <w:tab/>
        <w:t>$2,000,000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Linden Roselle SA</w:t>
      </w:r>
      <w:r w:rsidRPr="00A60706">
        <w:rPr>
          <w:sz w:val="20"/>
          <w:szCs w:val="20"/>
        </w:rPr>
        <w:tab/>
        <w:t>S340299-08</w:t>
      </w:r>
      <w:r w:rsidRPr="00A60706">
        <w:rPr>
          <w:sz w:val="20"/>
          <w:szCs w:val="20"/>
        </w:rPr>
        <w:tab/>
        <w:t>$20,250,000</w:t>
      </w:r>
      <w:r w:rsidRPr="00A60706">
        <w:rPr>
          <w:sz w:val="20"/>
          <w:szCs w:val="20"/>
        </w:rPr>
        <w:tab/>
        <w:t>$27,000,000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Clinton Town</w:t>
      </w:r>
      <w:r w:rsidRPr="00A60706">
        <w:rPr>
          <w:sz w:val="20"/>
          <w:szCs w:val="20"/>
        </w:rPr>
        <w:tab/>
        <w:t>S340924-08</w:t>
      </w:r>
      <w:r w:rsidRPr="00A60706">
        <w:rPr>
          <w:sz w:val="20"/>
          <w:szCs w:val="20"/>
        </w:rPr>
        <w:tab/>
        <w:t>$3,075,000</w:t>
      </w:r>
      <w:r w:rsidRPr="00A60706">
        <w:rPr>
          <w:sz w:val="20"/>
          <w:szCs w:val="20"/>
        </w:rPr>
        <w:tab/>
        <w:t>$4,100,000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Gloucester County UA</w:t>
      </w:r>
      <w:r w:rsidRPr="00A60706">
        <w:rPr>
          <w:sz w:val="20"/>
          <w:szCs w:val="20"/>
        </w:rPr>
        <w:tab/>
        <w:t>S340902-15</w:t>
      </w:r>
      <w:r w:rsidRPr="00A60706">
        <w:rPr>
          <w:sz w:val="20"/>
          <w:szCs w:val="20"/>
        </w:rPr>
        <w:tab/>
        <w:t>$8,625,000</w:t>
      </w:r>
      <w:r w:rsidRPr="00A60706">
        <w:rPr>
          <w:sz w:val="20"/>
          <w:szCs w:val="20"/>
        </w:rPr>
        <w:tab/>
        <w:t>$11,500,000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Stafford Twp.</w:t>
      </w:r>
      <w:r w:rsidRPr="00A60706">
        <w:rPr>
          <w:sz w:val="20"/>
          <w:szCs w:val="20"/>
        </w:rPr>
        <w:tab/>
        <w:t>S344100-03</w:t>
      </w:r>
      <w:r w:rsidRPr="00A60706">
        <w:rPr>
          <w:sz w:val="20"/>
          <w:szCs w:val="20"/>
        </w:rPr>
        <w:tab/>
        <w:t>$4,200,000</w:t>
      </w:r>
      <w:r w:rsidRPr="00A60706">
        <w:rPr>
          <w:sz w:val="20"/>
          <w:szCs w:val="20"/>
        </w:rPr>
        <w:tab/>
        <w:t>$5,600,000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Allentown Borough</w:t>
      </w:r>
      <w:r w:rsidRPr="00A60706">
        <w:rPr>
          <w:sz w:val="20"/>
          <w:szCs w:val="20"/>
        </w:rPr>
        <w:tab/>
        <w:t>S340567-05</w:t>
      </w:r>
      <w:r w:rsidRPr="00A60706">
        <w:rPr>
          <w:sz w:val="20"/>
          <w:szCs w:val="20"/>
        </w:rPr>
        <w:tab/>
        <w:t>$3,825,000</w:t>
      </w:r>
      <w:r w:rsidRPr="00A60706">
        <w:rPr>
          <w:sz w:val="20"/>
          <w:szCs w:val="20"/>
        </w:rPr>
        <w:tab/>
        <w:t>$5,100,000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Stony Brook RSA</w:t>
      </w:r>
      <w:r w:rsidRPr="00A60706">
        <w:rPr>
          <w:sz w:val="20"/>
          <w:szCs w:val="20"/>
        </w:rPr>
        <w:tab/>
        <w:t>S340400-11</w:t>
      </w:r>
      <w:r w:rsidRPr="00A60706">
        <w:rPr>
          <w:sz w:val="20"/>
          <w:szCs w:val="20"/>
        </w:rPr>
        <w:tab/>
        <w:t>$16,500,000</w:t>
      </w:r>
      <w:r w:rsidRPr="00A60706">
        <w:rPr>
          <w:sz w:val="20"/>
          <w:szCs w:val="20"/>
        </w:rPr>
        <w:tab/>
        <w:t>$22,000,000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Evesham MUA</w:t>
      </w:r>
      <w:r w:rsidRPr="00A60706">
        <w:rPr>
          <w:sz w:val="20"/>
          <w:szCs w:val="20"/>
        </w:rPr>
        <w:tab/>
        <w:t>S340838-09</w:t>
      </w:r>
      <w:r w:rsidRPr="00A60706">
        <w:rPr>
          <w:sz w:val="20"/>
          <w:szCs w:val="20"/>
        </w:rPr>
        <w:tab/>
        <w:t>$375,000</w:t>
      </w:r>
      <w:r w:rsidRPr="00A60706">
        <w:rPr>
          <w:sz w:val="20"/>
          <w:szCs w:val="20"/>
        </w:rPr>
        <w:tab/>
        <w:t>$500,000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Howell Twp.</w:t>
      </w:r>
      <w:r w:rsidRPr="00A60706">
        <w:rPr>
          <w:sz w:val="20"/>
          <w:szCs w:val="20"/>
        </w:rPr>
        <w:tab/>
        <w:t>S344040-02</w:t>
      </w:r>
      <w:r w:rsidRPr="00A60706">
        <w:rPr>
          <w:sz w:val="20"/>
          <w:szCs w:val="20"/>
        </w:rPr>
        <w:tab/>
        <w:t>$11,010,000</w:t>
      </w:r>
      <w:r w:rsidRPr="00A60706">
        <w:rPr>
          <w:sz w:val="20"/>
          <w:szCs w:val="20"/>
        </w:rPr>
        <w:tab/>
        <w:t>$14,680,000</w:t>
      </w:r>
    </w:p>
    <w:p w:rsid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Rutgers, The State Univ</w:t>
      </w:r>
      <w:r>
        <w:rPr>
          <w:sz w:val="20"/>
          <w:szCs w:val="20"/>
        </w:rPr>
        <w:t xml:space="preserve">ersity </w:t>
      </w:r>
      <w:r w:rsidRPr="00A60706">
        <w:rPr>
          <w:sz w:val="20"/>
          <w:szCs w:val="20"/>
        </w:rPr>
        <w:t xml:space="preserve">of </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 xml:space="preserve">  </w:t>
      </w:r>
      <w:r w:rsidRPr="00A60706">
        <w:rPr>
          <w:sz w:val="20"/>
          <w:szCs w:val="20"/>
        </w:rPr>
        <w:t>New Jersey</w:t>
      </w:r>
      <w:r w:rsidRPr="00A60706">
        <w:rPr>
          <w:sz w:val="20"/>
          <w:szCs w:val="20"/>
        </w:rPr>
        <w:tab/>
        <w:t>S340500-01</w:t>
      </w:r>
      <w:r w:rsidRPr="00A60706">
        <w:rPr>
          <w:sz w:val="20"/>
          <w:szCs w:val="20"/>
        </w:rPr>
        <w:tab/>
        <w:t>$27,750,000</w:t>
      </w:r>
      <w:r w:rsidRPr="00A60706">
        <w:rPr>
          <w:sz w:val="20"/>
          <w:szCs w:val="20"/>
        </w:rPr>
        <w:tab/>
        <w:t>$37,000,000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Willingboro MUA</w:t>
      </w:r>
      <w:r w:rsidRPr="00A60706">
        <w:rPr>
          <w:sz w:val="20"/>
          <w:szCs w:val="20"/>
        </w:rPr>
        <w:tab/>
        <w:t>S340132-09</w:t>
      </w:r>
      <w:r w:rsidRPr="00A60706">
        <w:rPr>
          <w:sz w:val="20"/>
          <w:szCs w:val="20"/>
        </w:rPr>
        <w:tab/>
        <w:t>$6,750,000</w:t>
      </w:r>
      <w:r w:rsidRPr="00A60706">
        <w:rPr>
          <w:sz w:val="20"/>
          <w:szCs w:val="20"/>
        </w:rPr>
        <w:tab/>
        <w:t>$9,000,000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w:t>
      </w:r>
      <w:r w:rsidRPr="00A60706">
        <w:rPr>
          <w:sz w:val="20"/>
          <w:szCs w:val="20"/>
        </w:rPr>
        <w:tab/>
        <w:t>S344080-10</w:t>
      </w:r>
      <w:r w:rsidRPr="00A60706">
        <w:rPr>
          <w:sz w:val="20"/>
          <w:szCs w:val="20"/>
        </w:rPr>
        <w:tab/>
        <w:t>$187,500</w:t>
      </w:r>
      <w:r w:rsidRPr="00A60706">
        <w:rPr>
          <w:sz w:val="20"/>
          <w:szCs w:val="20"/>
        </w:rPr>
        <w:tab/>
        <w:t>$250,000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w:t>
      </w:r>
      <w:r w:rsidRPr="00A60706">
        <w:rPr>
          <w:sz w:val="20"/>
          <w:szCs w:val="20"/>
        </w:rPr>
        <w:tab/>
        <w:t>S344080-11</w:t>
      </w:r>
      <w:r w:rsidRPr="00A60706">
        <w:rPr>
          <w:sz w:val="20"/>
          <w:szCs w:val="20"/>
        </w:rPr>
        <w:tab/>
        <w:t>$262,500</w:t>
      </w:r>
      <w:r w:rsidRPr="00A60706">
        <w:rPr>
          <w:sz w:val="20"/>
          <w:szCs w:val="20"/>
        </w:rPr>
        <w:tab/>
        <w:t>$350,000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Rockaway Valley RSA</w:t>
      </w:r>
      <w:r w:rsidRPr="00A60706">
        <w:rPr>
          <w:sz w:val="20"/>
          <w:szCs w:val="20"/>
        </w:rPr>
        <w:tab/>
        <w:t>S340821-08</w:t>
      </w:r>
      <w:r w:rsidRPr="00A60706">
        <w:rPr>
          <w:sz w:val="20"/>
          <w:szCs w:val="20"/>
        </w:rPr>
        <w:tab/>
        <w:t>$11,625,000</w:t>
      </w:r>
      <w:r w:rsidRPr="00A60706">
        <w:rPr>
          <w:sz w:val="20"/>
          <w:szCs w:val="20"/>
        </w:rPr>
        <w:tab/>
        <w:t>$15,500,000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County</w:t>
      </w:r>
      <w:r w:rsidRPr="00A60706">
        <w:rPr>
          <w:sz w:val="20"/>
          <w:szCs w:val="20"/>
        </w:rPr>
        <w:tab/>
        <w:t>S344080-09</w:t>
      </w:r>
      <w:r w:rsidRPr="00A60706">
        <w:rPr>
          <w:sz w:val="20"/>
          <w:szCs w:val="20"/>
        </w:rPr>
        <w:tab/>
        <w:t>$975,000</w:t>
      </w:r>
      <w:r w:rsidRPr="00A60706">
        <w:rPr>
          <w:sz w:val="20"/>
          <w:szCs w:val="20"/>
        </w:rPr>
        <w:tab/>
        <w:t>$1,300,000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Chatham Borough</w:t>
      </w:r>
      <w:r w:rsidRPr="00A60706">
        <w:rPr>
          <w:sz w:val="20"/>
          <w:szCs w:val="20"/>
        </w:rPr>
        <w:tab/>
        <w:t>S340715-07A</w:t>
      </w:r>
      <w:r w:rsidRPr="00A60706">
        <w:rPr>
          <w:sz w:val="20"/>
          <w:szCs w:val="20"/>
        </w:rPr>
        <w:tab/>
        <w:t>$5,466,885</w:t>
      </w:r>
      <w:r w:rsidRPr="00A60706">
        <w:rPr>
          <w:sz w:val="20"/>
          <w:szCs w:val="20"/>
        </w:rPr>
        <w:tab/>
        <w:t>$7,289,180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Madison Borough</w:t>
      </w:r>
      <w:r w:rsidRPr="00A60706">
        <w:rPr>
          <w:sz w:val="20"/>
          <w:szCs w:val="20"/>
        </w:rPr>
        <w:tab/>
        <w:t>S340715-07B</w:t>
      </w:r>
      <w:r w:rsidRPr="00A60706">
        <w:rPr>
          <w:sz w:val="20"/>
          <w:szCs w:val="20"/>
        </w:rPr>
        <w:tab/>
        <w:t>$5,466,885</w:t>
      </w:r>
      <w:r w:rsidRPr="00A60706">
        <w:rPr>
          <w:sz w:val="20"/>
          <w:szCs w:val="20"/>
        </w:rPr>
        <w:tab/>
        <w:t>$7,289,180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Wildwood City</w:t>
      </w:r>
      <w:r w:rsidRPr="00A60706">
        <w:rPr>
          <w:sz w:val="20"/>
          <w:szCs w:val="20"/>
        </w:rPr>
        <w:tab/>
        <w:t>S340664-06</w:t>
      </w:r>
      <w:r w:rsidRPr="00A60706">
        <w:rPr>
          <w:sz w:val="20"/>
          <w:szCs w:val="20"/>
        </w:rPr>
        <w:tab/>
        <w:t>$11,784,758</w:t>
      </w:r>
      <w:r w:rsidRPr="00A60706">
        <w:rPr>
          <w:sz w:val="20"/>
          <w:szCs w:val="20"/>
        </w:rPr>
        <w:tab/>
        <w:t>$15,713,010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 xml:space="preserve">New Jersey Water Supply </w:t>
      </w:r>
      <w:r w:rsidRPr="00A60706">
        <w:rPr>
          <w:sz w:val="20"/>
          <w:szCs w:val="20"/>
        </w:rPr>
        <w:t>Authority</w:t>
      </w:r>
      <w:r w:rsidRPr="00A60706">
        <w:rPr>
          <w:sz w:val="20"/>
          <w:szCs w:val="20"/>
        </w:rPr>
        <w:tab/>
        <w:t>S340421-02</w:t>
      </w:r>
      <w:r w:rsidRPr="00A60706">
        <w:rPr>
          <w:sz w:val="20"/>
          <w:szCs w:val="20"/>
        </w:rPr>
        <w:tab/>
        <w:t>$64,575,000</w:t>
      </w:r>
      <w:r w:rsidRPr="00A60706">
        <w:rPr>
          <w:sz w:val="20"/>
          <w:szCs w:val="20"/>
        </w:rPr>
        <w:tab/>
        <w:t>$86,100,000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Long Branch SA</w:t>
      </w:r>
      <w:r w:rsidRPr="00A60706">
        <w:rPr>
          <w:sz w:val="20"/>
          <w:szCs w:val="20"/>
        </w:rPr>
        <w:tab/>
        <w:t>S340336-09</w:t>
      </w:r>
      <w:r w:rsidRPr="00A60706">
        <w:rPr>
          <w:sz w:val="20"/>
          <w:szCs w:val="20"/>
        </w:rPr>
        <w:tab/>
        <w:t>$4,200,000</w:t>
      </w:r>
      <w:r w:rsidRPr="00A60706">
        <w:rPr>
          <w:sz w:val="20"/>
          <w:szCs w:val="20"/>
        </w:rPr>
        <w:tab/>
        <w:t>$5,600,000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Stafford Twp.</w:t>
      </w:r>
      <w:r w:rsidRPr="00A60706">
        <w:rPr>
          <w:sz w:val="20"/>
          <w:szCs w:val="20"/>
        </w:rPr>
        <w:tab/>
        <w:t>S340946-07</w:t>
      </w:r>
      <w:r w:rsidRPr="00A60706">
        <w:rPr>
          <w:sz w:val="20"/>
          <w:szCs w:val="20"/>
        </w:rPr>
        <w:tab/>
        <w:t>$3,750,000</w:t>
      </w:r>
      <w:r w:rsidRPr="00A60706">
        <w:rPr>
          <w:sz w:val="20"/>
          <w:szCs w:val="20"/>
        </w:rPr>
        <w:tab/>
        <w:t>$5,000,000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Manasquan River RSA</w:t>
      </w:r>
      <w:r w:rsidRPr="00A60706">
        <w:rPr>
          <w:sz w:val="20"/>
          <w:szCs w:val="20"/>
        </w:rPr>
        <w:tab/>
        <w:t>S340911-03</w:t>
      </w:r>
      <w:r w:rsidRPr="00A60706">
        <w:rPr>
          <w:sz w:val="20"/>
          <w:szCs w:val="20"/>
        </w:rPr>
        <w:tab/>
        <w:t>$495,000</w:t>
      </w:r>
      <w:r w:rsidRPr="00A60706">
        <w:rPr>
          <w:sz w:val="20"/>
          <w:szCs w:val="20"/>
        </w:rPr>
        <w:tab/>
        <w:t>$660,000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Delran Twp.</w:t>
      </w:r>
      <w:r w:rsidRPr="00A60706">
        <w:rPr>
          <w:sz w:val="20"/>
          <w:szCs w:val="20"/>
        </w:rPr>
        <w:tab/>
        <w:t>S340794-10</w:t>
      </w:r>
      <w:r w:rsidRPr="00A60706">
        <w:rPr>
          <w:sz w:val="20"/>
          <w:szCs w:val="20"/>
        </w:rPr>
        <w:tab/>
        <w:t>$1,575,000</w:t>
      </w:r>
      <w:r w:rsidRPr="00A60706">
        <w:rPr>
          <w:sz w:val="20"/>
          <w:szCs w:val="20"/>
        </w:rPr>
        <w:tab/>
        <w:t>$2,100,000</w:t>
      </w:r>
    </w:p>
    <w:p w:rsid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Monmouth County Bayshore Outfall</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 xml:space="preserve">  </w:t>
      </w:r>
      <w:r w:rsidRPr="00A60706">
        <w:rPr>
          <w:sz w:val="20"/>
          <w:szCs w:val="20"/>
        </w:rPr>
        <w:t>Authority</w:t>
      </w:r>
      <w:r w:rsidRPr="00A60706">
        <w:rPr>
          <w:sz w:val="20"/>
          <w:szCs w:val="20"/>
        </w:rPr>
        <w:tab/>
        <w:t>S340325-04</w:t>
      </w:r>
      <w:r w:rsidRPr="00A60706">
        <w:rPr>
          <w:sz w:val="20"/>
          <w:szCs w:val="20"/>
        </w:rPr>
        <w:tab/>
        <w:t>$2,625,000</w:t>
      </w:r>
      <w:r w:rsidRPr="00A60706">
        <w:rPr>
          <w:sz w:val="20"/>
          <w:szCs w:val="20"/>
        </w:rPr>
        <w:tab/>
        <w:t>$3,500,000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Camden County MUA</w:t>
      </w:r>
      <w:r w:rsidRPr="00A60706">
        <w:rPr>
          <w:sz w:val="20"/>
          <w:szCs w:val="20"/>
        </w:rPr>
        <w:tab/>
        <w:t>S340640-28</w:t>
      </w:r>
      <w:r w:rsidRPr="00A60706">
        <w:rPr>
          <w:sz w:val="20"/>
          <w:szCs w:val="20"/>
        </w:rPr>
        <w:tab/>
        <w:t>$5,625,000</w:t>
      </w:r>
      <w:r w:rsidRPr="00A60706">
        <w:rPr>
          <w:sz w:val="20"/>
          <w:szCs w:val="20"/>
        </w:rPr>
        <w:tab/>
        <w:t>$7,500,000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Warren Twp. SA</w:t>
      </w:r>
      <w:r w:rsidRPr="00A60706">
        <w:rPr>
          <w:sz w:val="20"/>
          <w:szCs w:val="20"/>
        </w:rPr>
        <w:tab/>
        <w:t>S340964-05</w:t>
      </w:r>
      <w:r w:rsidRPr="00A60706">
        <w:rPr>
          <w:sz w:val="20"/>
          <w:szCs w:val="20"/>
        </w:rPr>
        <w:tab/>
        <w:t>$3,750,000</w:t>
      </w:r>
      <w:r w:rsidRPr="00A60706">
        <w:rPr>
          <w:sz w:val="20"/>
          <w:szCs w:val="20"/>
        </w:rPr>
        <w:tab/>
        <w:t>$5,000,000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Atlantic County UA</w:t>
      </w:r>
      <w:r w:rsidRPr="00A60706">
        <w:rPr>
          <w:sz w:val="20"/>
          <w:szCs w:val="20"/>
        </w:rPr>
        <w:tab/>
        <w:t>S340809-29</w:t>
      </w:r>
      <w:r w:rsidRPr="00A60706">
        <w:rPr>
          <w:sz w:val="20"/>
          <w:szCs w:val="20"/>
        </w:rPr>
        <w:tab/>
        <w:t>$3,000,000</w:t>
      </w:r>
      <w:r w:rsidRPr="00A60706">
        <w:rPr>
          <w:sz w:val="20"/>
          <w:szCs w:val="20"/>
        </w:rPr>
        <w:tab/>
        <w:t>$4,000,000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Lambertville MUA</w:t>
      </w:r>
      <w:r w:rsidRPr="00A60706">
        <w:rPr>
          <w:sz w:val="20"/>
          <w:szCs w:val="20"/>
        </w:rPr>
        <w:tab/>
        <w:t>S340882-09</w:t>
      </w:r>
      <w:r w:rsidRPr="00A60706">
        <w:rPr>
          <w:sz w:val="20"/>
          <w:szCs w:val="20"/>
        </w:rPr>
        <w:tab/>
        <w:t>$1,350,000</w:t>
      </w:r>
      <w:r w:rsidRPr="00A60706">
        <w:rPr>
          <w:sz w:val="20"/>
          <w:szCs w:val="20"/>
        </w:rPr>
        <w:tab/>
        <w:t>$1,800,000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Atlantic County UA</w:t>
      </w:r>
      <w:r w:rsidRPr="00A60706">
        <w:rPr>
          <w:sz w:val="20"/>
          <w:szCs w:val="20"/>
        </w:rPr>
        <w:tab/>
        <w:t>S340809-30</w:t>
      </w:r>
      <w:r w:rsidRPr="00A60706">
        <w:rPr>
          <w:sz w:val="20"/>
          <w:szCs w:val="20"/>
        </w:rPr>
        <w:tab/>
        <w:t>$7,575,000</w:t>
      </w:r>
      <w:r w:rsidRPr="00A60706">
        <w:rPr>
          <w:sz w:val="20"/>
          <w:szCs w:val="20"/>
        </w:rPr>
        <w:tab/>
        <w:t>$10,100,000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Lambertville MUA</w:t>
      </w:r>
      <w:r w:rsidRPr="00A60706">
        <w:rPr>
          <w:sz w:val="20"/>
          <w:szCs w:val="20"/>
        </w:rPr>
        <w:tab/>
        <w:t>S340882-10</w:t>
      </w:r>
      <w:r w:rsidRPr="00A60706">
        <w:rPr>
          <w:sz w:val="20"/>
          <w:szCs w:val="20"/>
        </w:rPr>
        <w:tab/>
        <w:t>$525,000</w:t>
      </w:r>
      <w:r w:rsidRPr="00A60706">
        <w:rPr>
          <w:sz w:val="20"/>
          <w:szCs w:val="20"/>
        </w:rPr>
        <w:tab/>
        <w:t>$700,000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Toms River MUA</w:t>
      </w:r>
      <w:r w:rsidRPr="00A60706">
        <w:rPr>
          <w:sz w:val="20"/>
          <w:szCs w:val="20"/>
        </w:rPr>
        <w:tab/>
        <w:t>S340145-05</w:t>
      </w:r>
      <w:r w:rsidRPr="00A60706">
        <w:rPr>
          <w:sz w:val="20"/>
          <w:szCs w:val="20"/>
        </w:rPr>
        <w:tab/>
        <w:t>$3,375,000</w:t>
      </w:r>
      <w:r w:rsidRPr="00A60706">
        <w:rPr>
          <w:sz w:val="20"/>
          <w:szCs w:val="20"/>
        </w:rPr>
        <w:tab/>
        <w:t>$4,500,000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Toms River MUA</w:t>
      </w:r>
      <w:r w:rsidRPr="00A60706">
        <w:rPr>
          <w:sz w:val="20"/>
          <w:szCs w:val="20"/>
        </w:rPr>
        <w:tab/>
        <w:t>S340145-08</w:t>
      </w:r>
      <w:r w:rsidRPr="00A60706">
        <w:rPr>
          <w:sz w:val="20"/>
          <w:szCs w:val="20"/>
        </w:rPr>
        <w:tab/>
        <w:t>$1,018,800</w:t>
      </w:r>
      <w:r w:rsidRPr="00A60706">
        <w:rPr>
          <w:sz w:val="20"/>
          <w:szCs w:val="20"/>
        </w:rPr>
        <w:tab/>
        <w:t>$1,358,400</w:t>
      </w:r>
    </w:p>
    <w:p w:rsid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Two Rivers Water Reclamation</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Pr>
          <w:sz w:val="20"/>
          <w:szCs w:val="20"/>
        </w:rPr>
        <w:t xml:space="preserve">  </w:t>
      </w:r>
      <w:r w:rsidRPr="00A60706">
        <w:rPr>
          <w:sz w:val="20"/>
          <w:szCs w:val="20"/>
        </w:rPr>
        <w:t>Authority</w:t>
      </w:r>
      <w:r w:rsidRPr="00A60706">
        <w:rPr>
          <w:sz w:val="20"/>
          <w:szCs w:val="20"/>
        </w:rPr>
        <w:tab/>
        <w:t>S340117-09</w:t>
      </w:r>
      <w:r w:rsidRPr="00A60706">
        <w:rPr>
          <w:sz w:val="20"/>
          <w:szCs w:val="20"/>
        </w:rPr>
        <w:tab/>
        <w:t>$3,150,000</w:t>
      </w:r>
      <w:r w:rsidRPr="00A60706">
        <w:rPr>
          <w:sz w:val="20"/>
          <w:szCs w:val="20"/>
        </w:rPr>
        <w:tab/>
        <w:t>$4,200,000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Brick Twp. MUA</w:t>
      </w:r>
      <w:r w:rsidRPr="00A60706">
        <w:rPr>
          <w:sz w:val="20"/>
          <w:szCs w:val="20"/>
        </w:rPr>
        <w:tab/>
        <w:t>S340448-11</w:t>
      </w:r>
      <w:r w:rsidRPr="00A60706">
        <w:rPr>
          <w:sz w:val="20"/>
          <w:szCs w:val="20"/>
        </w:rPr>
        <w:tab/>
        <w:t>$4,275,000</w:t>
      </w:r>
      <w:r w:rsidRPr="00A60706">
        <w:rPr>
          <w:sz w:val="20"/>
          <w:szCs w:val="20"/>
        </w:rPr>
        <w:tab/>
        <w:t>$5,700,000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Paulsboro Borough</w:t>
      </w:r>
      <w:r w:rsidRPr="00A60706">
        <w:rPr>
          <w:sz w:val="20"/>
          <w:szCs w:val="20"/>
        </w:rPr>
        <w:tab/>
        <w:t>S340164-01</w:t>
      </w:r>
      <w:r w:rsidRPr="00A60706">
        <w:rPr>
          <w:sz w:val="20"/>
          <w:szCs w:val="20"/>
        </w:rPr>
        <w:tab/>
        <w:t>$2,062,500</w:t>
      </w:r>
      <w:r w:rsidRPr="00A60706">
        <w:rPr>
          <w:sz w:val="20"/>
          <w:szCs w:val="20"/>
        </w:rPr>
        <w:tab/>
        <w:t>$2,750,000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Northwest Bergen County UA</w:t>
      </w:r>
      <w:r w:rsidRPr="00A60706">
        <w:rPr>
          <w:sz w:val="20"/>
          <w:szCs w:val="20"/>
        </w:rPr>
        <w:tab/>
        <w:t>S340700-15</w:t>
      </w:r>
      <w:r w:rsidRPr="00A60706">
        <w:rPr>
          <w:sz w:val="20"/>
          <w:szCs w:val="20"/>
        </w:rPr>
        <w:tab/>
        <w:t>$5,250,000</w:t>
      </w:r>
      <w:r w:rsidRPr="00A60706">
        <w:rPr>
          <w:sz w:val="20"/>
          <w:szCs w:val="20"/>
        </w:rPr>
        <w:tab/>
        <w:t>$7,000,000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Northwest Bergen County UA</w:t>
      </w:r>
      <w:r w:rsidRPr="00A60706">
        <w:rPr>
          <w:sz w:val="20"/>
          <w:szCs w:val="20"/>
        </w:rPr>
        <w:tab/>
        <w:t>S340700-19</w:t>
      </w:r>
      <w:r w:rsidRPr="00A60706">
        <w:rPr>
          <w:sz w:val="20"/>
          <w:szCs w:val="20"/>
        </w:rPr>
        <w:tab/>
        <w:t>$6,099,338</w:t>
      </w:r>
      <w:r w:rsidRPr="00A60706">
        <w:rPr>
          <w:sz w:val="20"/>
          <w:szCs w:val="20"/>
        </w:rPr>
        <w:tab/>
        <w:t>$8,132,450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Franklin Twp. SA</w:t>
      </w:r>
      <w:r w:rsidRPr="00A60706">
        <w:rPr>
          <w:sz w:val="20"/>
          <w:szCs w:val="20"/>
        </w:rPr>
        <w:tab/>
        <w:t>S340839-09</w:t>
      </w:r>
      <w:r w:rsidRPr="00A60706">
        <w:rPr>
          <w:sz w:val="20"/>
          <w:szCs w:val="20"/>
        </w:rPr>
        <w:tab/>
        <w:t>$5,625,000</w:t>
      </w:r>
      <w:r w:rsidRPr="00A60706">
        <w:rPr>
          <w:sz w:val="20"/>
          <w:szCs w:val="20"/>
        </w:rPr>
        <w:tab/>
        <w:t>$7,500,000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Franklin Twp. SA</w:t>
      </w:r>
      <w:r w:rsidRPr="00A60706">
        <w:rPr>
          <w:sz w:val="20"/>
          <w:szCs w:val="20"/>
        </w:rPr>
        <w:tab/>
        <w:t>S340839-08</w:t>
      </w:r>
      <w:r w:rsidRPr="00A60706">
        <w:rPr>
          <w:sz w:val="20"/>
          <w:szCs w:val="20"/>
        </w:rPr>
        <w:tab/>
        <w:t>$3,150,000</w:t>
      </w:r>
      <w:r w:rsidRPr="00A60706">
        <w:rPr>
          <w:sz w:val="20"/>
          <w:szCs w:val="20"/>
        </w:rPr>
        <w:tab/>
        <w:t>$4,200,000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Mount Laurel Twp. MUA</w:t>
      </w:r>
      <w:r w:rsidRPr="00A60706">
        <w:rPr>
          <w:sz w:val="20"/>
          <w:szCs w:val="20"/>
        </w:rPr>
        <w:tab/>
        <w:t>S340943-07</w:t>
      </w:r>
      <w:r w:rsidRPr="00A60706">
        <w:rPr>
          <w:sz w:val="20"/>
          <w:szCs w:val="20"/>
        </w:rPr>
        <w:tab/>
        <w:t>$2,400,000</w:t>
      </w:r>
      <w:r w:rsidRPr="00A60706">
        <w:rPr>
          <w:sz w:val="20"/>
          <w:szCs w:val="20"/>
        </w:rPr>
        <w:tab/>
        <w:t>$3,200,000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Winslow Twp.</w:t>
      </w:r>
      <w:r w:rsidRPr="00A60706">
        <w:rPr>
          <w:sz w:val="20"/>
          <w:szCs w:val="20"/>
        </w:rPr>
        <w:tab/>
        <w:t>S340895-10</w:t>
      </w:r>
      <w:r w:rsidRPr="00A60706">
        <w:rPr>
          <w:sz w:val="20"/>
          <w:szCs w:val="20"/>
        </w:rPr>
        <w:tab/>
        <w:t>$1,275,000</w:t>
      </w:r>
      <w:r w:rsidRPr="00A60706">
        <w:rPr>
          <w:sz w:val="20"/>
          <w:szCs w:val="20"/>
        </w:rPr>
        <w:tab/>
        <w:t>$1,700,000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Ocean Twp. SA</w:t>
      </w:r>
      <w:r w:rsidRPr="00A60706">
        <w:rPr>
          <w:sz w:val="20"/>
          <w:szCs w:val="20"/>
        </w:rPr>
        <w:tab/>
        <w:t>S340750-13</w:t>
      </w:r>
      <w:r w:rsidRPr="00A60706">
        <w:rPr>
          <w:sz w:val="20"/>
          <w:szCs w:val="20"/>
        </w:rPr>
        <w:tab/>
        <w:t>$412,500</w:t>
      </w:r>
      <w:r w:rsidRPr="00A60706">
        <w:rPr>
          <w:sz w:val="20"/>
          <w:szCs w:val="20"/>
        </w:rPr>
        <w:tab/>
        <w:t>$550,000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Scotch Plains Twp.</w:t>
      </w:r>
      <w:r w:rsidRPr="00A60706">
        <w:rPr>
          <w:sz w:val="20"/>
          <w:szCs w:val="20"/>
        </w:rPr>
        <w:tab/>
        <w:t>S340512-01</w:t>
      </w:r>
      <w:r w:rsidRPr="00A60706">
        <w:rPr>
          <w:sz w:val="20"/>
          <w:szCs w:val="20"/>
        </w:rPr>
        <w:tab/>
        <w:t>$2,025,000</w:t>
      </w:r>
      <w:r w:rsidRPr="00A60706">
        <w:rPr>
          <w:sz w:val="20"/>
          <w:szCs w:val="20"/>
        </w:rPr>
        <w:tab/>
        <w:t>$2,700,000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Carteret Borough</w:t>
      </w:r>
      <w:r w:rsidRPr="00A60706">
        <w:rPr>
          <w:sz w:val="20"/>
          <w:szCs w:val="20"/>
        </w:rPr>
        <w:tab/>
        <w:t>S340939-10</w:t>
      </w:r>
      <w:r w:rsidRPr="00A60706">
        <w:rPr>
          <w:sz w:val="20"/>
          <w:szCs w:val="20"/>
        </w:rPr>
        <w:tab/>
        <w:t>$4,950,000</w:t>
      </w:r>
      <w:r w:rsidRPr="00A60706">
        <w:rPr>
          <w:sz w:val="20"/>
          <w:szCs w:val="20"/>
        </w:rPr>
        <w:tab/>
        <w:t>$6,600,000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Burlington Twp.</w:t>
      </w:r>
      <w:r w:rsidRPr="00A60706">
        <w:rPr>
          <w:sz w:val="20"/>
          <w:szCs w:val="20"/>
        </w:rPr>
        <w:tab/>
        <w:t>S340712-17</w:t>
      </w:r>
      <w:r w:rsidRPr="00A60706">
        <w:rPr>
          <w:sz w:val="20"/>
          <w:szCs w:val="20"/>
        </w:rPr>
        <w:tab/>
        <w:t>$750,000</w:t>
      </w:r>
      <w:r w:rsidRPr="00A60706">
        <w:rPr>
          <w:sz w:val="20"/>
          <w:szCs w:val="20"/>
        </w:rPr>
        <w:tab/>
        <w:t>$1,000,000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Somerset Raritan Valley SA</w:t>
      </w:r>
      <w:r w:rsidRPr="00A60706">
        <w:rPr>
          <w:sz w:val="20"/>
          <w:szCs w:val="20"/>
        </w:rPr>
        <w:tab/>
        <w:t>S340801-07</w:t>
      </w:r>
      <w:r w:rsidRPr="00A60706">
        <w:rPr>
          <w:sz w:val="20"/>
          <w:szCs w:val="20"/>
        </w:rPr>
        <w:tab/>
        <w:t>$25,500,000</w:t>
      </w:r>
      <w:r w:rsidRPr="00A60706">
        <w:rPr>
          <w:sz w:val="20"/>
          <w:szCs w:val="20"/>
        </w:rPr>
        <w:tab/>
        <w:t>$34,000,000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Princeton</w:t>
      </w:r>
      <w:r w:rsidRPr="00A60706">
        <w:rPr>
          <w:sz w:val="20"/>
          <w:szCs w:val="20"/>
        </w:rPr>
        <w:tab/>
        <w:t>S340656-11</w:t>
      </w:r>
      <w:r w:rsidRPr="00A60706">
        <w:rPr>
          <w:sz w:val="20"/>
          <w:szCs w:val="20"/>
        </w:rPr>
        <w:tab/>
        <w:t>$2,944,259</w:t>
      </w:r>
      <w:r w:rsidRPr="00A60706">
        <w:rPr>
          <w:sz w:val="20"/>
          <w:szCs w:val="20"/>
        </w:rPr>
        <w:tab/>
        <w:t>$3,925,678</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Middlesex Borough</w:t>
      </w:r>
      <w:r w:rsidRPr="00A60706">
        <w:rPr>
          <w:sz w:val="20"/>
          <w:szCs w:val="20"/>
        </w:rPr>
        <w:tab/>
        <w:t>S340698-02</w:t>
      </w:r>
      <w:r w:rsidRPr="00A60706">
        <w:rPr>
          <w:sz w:val="20"/>
          <w:szCs w:val="20"/>
        </w:rPr>
        <w:tab/>
        <w:t>$1,926,563</w:t>
      </w:r>
      <w:r w:rsidRPr="00A60706">
        <w:rPr>
          <w:sz w:val="20"/>
          <w:szCs w:val="20"/>
        </w:rPr>
        <w:tab/>
        <w:t>$2,568,750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Pennsville SA</w:t>
      </w:r>
      <w:r w:rsidRPr="00A60706">
        <w:rPr>
          <w:sz w:val="20"/>
          <w:szCs w:val="20"/>
        </w:rPr>
        <w:tab/>
        <w:t>S340870-04</w:t>
      </w:r>
      <w:r w:rsidRPr="00A60706">
        <w:rPr>
          <w:sz w:val="20"/>
          <w:szCs w:val="20"/>
        </w:rPr>
        <w:tab/>
        <w:t>$1,200,000</w:t>
      </w:r>
      <w:r w:rsidRPr="00A60706">
        <w:rPr>
          <w:sz w:val="20"/>
          <w:szCs w:val="20"/>
        </w:rPr>
        <w:tab/>
        <w:t>$1,600,000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Red Bank Borough</w:t>
      </w:r>
      <w:r w:rsidRPr="00A60706">
        <w:rPr>
          <w:sz w:val="20"/>
          <w:szCs w:val="20"/>
        </w:rPr>
        <w:tab/>
        <w:t>S340528-01</w:t>
      </w:r>
      <w:r w:rsidRPr="00A60706">
        <w:rPr>
          <w:sz w:val="20"/>
          <w:szCs w:val="20"/>
        </w:rPr>
        <w:tab/>
        <w:t>$3,375,000</w:t>
      </w:r>
      <w:r w:rsidRPr="00A60706">
        <w:rPr>
          <w:sz w:val="20"/>
          <w:szCs w:val="20"/>
        </w:rPr>
        <w:tab/>
        <w:t>$4,500,000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Glen Ridge Borough</w:t>
      </w:r>
      <w:r w:rsidRPr="00A60706">
        <w:rPr>
          <w:sz w:val="20"/>
          <w:szCs w:val="20"/>
        </w:rPr>
        <w:tab/>
        <w:t>S340861-03</w:t>
      </w:r>
      <w:r w:rsidRPr="00A60706">
        <w:rPr>
          <w:sz w:val="20"/>
          <w:szCs w:val="20"/>
        </w:rPr>
        <w:tab/>
        <w:t>$334,387</w:t>
      </w:r>
      <w:r w:rsidRPr="00A60706">
        <w:rPr>
          <w:sz w:val="20"/>
          <w:szCs w:val="20"/>
        </w:rPr>
        <w:tab/>
        <w:t>$445,849</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Buena Borough MUA</w:t>
      </w:r>
      <w:r w:rsidRPr="00A60706">
        <w:rPr>
          <w:sz w:val="20"/>
          <w:szCs w:val="20"/>
        </w:rPr>
        <w:tab/>
        <w:t>S340518-06</w:t>
      </w:r>
      <w:r w:rsidRPr="00A60706">
        <w:rPr>
          <w:sz w:val="20"/>
          <w:szCs w:val="20"/>
        </w:rPr>
        <w:tab/>
        <w:t>$973,500</w:t>
      </w:r>
      <w:r w:rsidRPr="00A60706">
        <w:rPr>
          <w:sz w:val="20"/>
          <w:szCs w:val="20"/>
        </w:rPr>
        <w:tab/>
        <w:t>$1,298,000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Long Beach Twp.</w:t>
      </w:r>
      <w:r w:rsidRPr="00A60706">
        <w:rPr>
          <w:sz w:val="20"/>
          <w:szCs w:val="20"/>
        </w:rPr>
        <w:tab/>
        <w:t>S340023-07</w:t>
      </w:r>
      <w:r w:rsidRPr="00A60706">
        <w:rPr>
          <w:sz w:val="20"/>
          <w:szCs w:val="20"/>
        </w:rPr>
        <w:tab/>
        <w:t>$3,450,000</w:t>
      </w:r>
      <w:r w:rsidRPr="00A60706">
        <w:rPr>
          <w:sz w:val="20"/>
          <w:szCs w:val="20"/>
        </w:rPr>
        <w:tab/>
        <w:t>$4,600,000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Ship Bottom Borough</w:t>
      </w:r>
      <w:r w:rsidRPr="00A60706">
        <w:rPr>
          <w:sz w:val="20"/>
          <w:szCs w:val="20"/>
        </w:rPr>
        <w:tab/>
        <w:t>S340311-05</w:t>
      </w:r>
      <w:r w:rsidRPr="00A60706">
        <w:rPr>
          <w:sz w:val="20"/>
          <w:szCs w:val="20"/>
        </w:rPr>
        <w:tab/>
        <w:t>$3,750,000</w:t>
      </w:r>
      <w:r w:rsidRPr="00A60706">
        <w:rPr>
          <w:sz w:val="20"/>
          <w:szCs w:val="20"/>
        </w:rPr>
        <w:tab/>
        <w:t>$5,000,000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Passaic Valley SC</w:t>
      </w:r>
      <w:r w:rsidRPr="00A60706">
        <w:rPr>
          <w:sz w:val="20"/>
          <w:szCs w:val="20"/>
        </w:rPr>
        <w:tab/>
        <w:t>S340689-45</w:t>
      </w:r>
      <w:r w:rsidRPr="00A60706">
        <w:rPr>
          <w:sz w:val="20"/>
          <w:szCs w:val="20"/>
        </w:rPr>
        <w:tab/>
        <w:t>$7,657,577</w:t>
      </w:r>
      <w:r w:rsidRPr="00A60706">
        <w:rPr>
          <w:sz w:val="20"/>
          <w:szCs w:val="20"/>
        </w:rPr>
        <w:tab/>
        <w:t>$10,210,102</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Passaic Valley SC</w:t>
      </w:r>
      <w:r w:rsidRPr="00A60706">
        <w:rPr>
          <w:sz w:val="20"/>
          <w:szCs w:val="20"/>
        </w:rPr>
        <w:tab/>
        <w:t>S340689-54</w:t>
      </w:r>
      <w:r w:rsidRPr="00A60706">
        <w:rPr>
          <w:sz w:val="20"/>
          <w:szCs w:val="20"/>
        </w:rPr>
        <w:tab/>
        <w:t>$11,642,883</w:t>
      </w:r>
      <w:r w:rsidRPr="00A60706">
        <w:rPr>
          <w:sz w:val="20"/>
          <w:szCs w:val="20"/>
        </w:rPr>
        <w:tab/>
        <w:t>$15,523,844</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Lower Twp. MUA</w:t>
      </w:r>
      <w:r w:rsidRPr="00A60706">
        <w:rPr>
          <w:sz w:val="20"/>
          <w:szCs w:val="20"/>
        </w:rPr>
        <w:tab/>
        <w:t>S340810-05</w:t>
      </w:r>
      <w:r w:rsidRPr="00A60706">
        <w:rPr>
          <w:sz w:val="20"/>
          <w:szCs w:val="20"/>
        </w:rPr>
        <w:tab/>
        <w:t>$22,500,000</w:t>
      </w:r>
      <w:r w:rsidRPr="00A60706">
        <w:rPr>
          <w:sz w:val="20"/>
          <w:szCs w:val="20"/>
        </w:rPr>
        <w:tab/>
        <w:t>$30,000,000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Greenwich Twp.</w:t>
      </w:r>
      <w:r w:rsidRPr="00A60706">
        <w:rPr>
          <w:sz w:val="20"/>
          <w:szCs w:val="20"/>
        </w:rPr>
        <w:tab/>
        <w:t>S340359-02</w:t>
      </w:r>
      <w:r w:rsidRPr="00A60706">
        <w:rPr>
          <w:sz w:val="20"/>
          <w:szCs w:val="20"/>
        </w:rPr>
        <w:tab/>
        <w:t>$1,650,000</w:t>
      </w:r>
      <w:r w:rsidRPr="00A60706">
        <w:rPr>
          <w:sz w:val="20"/>
          <w:szCs w:val="20"/>
        </w:rPr>
        <w:tab/>
        <w:t>$2,200,000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lastRenderedPageBreak/>
        <w:t>Marlboro Twp.</w:t>
      </w:r>
      <w:r w:rsidRPr="00A60706">
        <w:rPr>
          <w:sz w:val="20"/>
          <w:szCs w:val="20"/>
        </w:rPr>
        <w:tab/>
        <w:t>S340268-02</w:t>
      </w:r>
      <w:r w:rsidRPr="00A60706">
        <w:rPr>
          <w:sz w:val="20"/>
          <w:szCs w:val="20"/>
        </w:rPr>
        <w:tab/>
        <w:t>$723,188</w:t>
      </w:r>
      <w:r w:rsidRPr="00A60706">
        <w:rPr>
          <w:sz w:val="20"/>
          <w:szCs w:val="20"/>
        </w:rPr>
        <w:tab/>
        <w:t>$964,250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Mantua Twp. MUA</w:t>
      </w:r>
      <w:r w:rsidRPr="00A60706">
        <w:rPr>
          <w:sz w:val="20"/>
          <w:szCs w:val="20"/>
        </w:rPr>
        <w:tab/>
        <w:t>S340514-02</w:t>
      </w:r>
      <w:r w:rsidRPr="00A60706">
        <w:rPr>
          <w:sz w:val="20"/>
          <w:szCs w:val="20"/>
        </w:rPr>
        <w:tab/>
        <w:t>$1,687,500</w:t>
      </w:r>
      <w:r w:rsidRPr="00A60706">
        <w:rPr>
          <w:sz w:val="20"/>
          <w:szCs w:val="20"/>
        </w:rPr>
        <w:tab/>
        <w:t>$2,250,000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Newton Town</w:t>
      </w:r>
      <w:r w:rsidRPr="00A60706">
        <w:rPr>
          <w:sz w:val="20"/>
          <w:szCs w:val="20"/>
        </w:rPr>
        <w:tab/>
        <w:t>S340449-04</w:t>
      </w:r>
      <w:r w:rsidRPr="00A60706">
        <w:rPr>
          <w:sz w:val="20"/>
          <w:szCs w:val="20"/>
        </w:rPr>
        <w:tab/>
        <w:t>$403,500</w:t>
      </w:r>
      <w:r w:rsidRPr="00A60706">
        <w:rPr>
          <w:sz w:val="20"/>
          <w:szCs w:val="20"/>
        </w:rPr>
        <w:tab/>
        <w:t>$538,000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Cranford Twp.</w:t>
      </w:r>
      <w:r w:rsidRPr="00A60706">
        <w:rPr>
          <w:sz w:val="20"/>
          <w:szCs w:val="20"/>
        </w:rPr>
        <w:tab/>
        <w:t>S340858-04</w:t>
      </w:r>
      <w:r w:rsidRPr="00A60706">
        <w:rPr>
          <w:sz w:val="20"/>
          <w:szCs w:val="20"/>
        </w:rPr>
        <w:tab/>
        <w:t>$2,625,000</w:t>
      </w:r>
      <w:r w:rsidRPr="00A60706">
        <w:rPr>
          <w:sz w:val="20"/>
          <w:szCs w:val="20"/>
        </w:rPr>
        <w:tab/>
        <w:t>$3,500,000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Northfield City</w:t>
      </w:r>
      <w:r w:rsidRPr="00A60706">
        <w:rPr>
          <w:sz w:val="20"/>
          <w:szCs w:val="20"/>
        </w:rPr>
        <w:tab/>
        <w:t>S340508-02</w:t>
      </w:r>
      <w:r w:rsidRPr="00A60706">
        <w:rPr>
          <w:sz w:val="20"/>
          <w:szCs w:val="20"/>
        </w:rPr>
        <w:tab/>
        <w:t>$112,500</w:t>
      </w:r>
      <w:r w:rsidRPr="00A60706">
        <w:rPr>
          <w:sz w:val="20"/>
          <w:szCs w:val="20"/>
        </w:rPr>
        <w:tab/>
        <w:t>$150,000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Spotswood Borough</w:t>
      </w:r>
      <w:r w:rsidRPr="00A60706">
        <w:rPr>
          <w:sz w:val="20"/>
          <w:szCs w:val="20"/>
        </w:rPr>
        <w:tab/>
        <w:t>S340510-01</w:t>
      </w:r>
      <w:r w:rsidRPr="00A60706">
        <w:rPr>
          <w:sz w:val="20"/>
          <w:szCs w:val="20"/>
        </w:rPr>
        <w:tab/>
        <w:t>$4,070,250</w:t>
      </w:r>
      <w:r w:rsidRPr="00A60706">
        <w:rPr>
          <w:sz w:val="20"/>
          <w:szCs w:val="20"/>
        </w:rPr>
        <w:tab/>
        <w:t>$5,427,000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 Hudson SA</w:t>
      </w:r>
      <w:r w:rsidRPr="00A60706">
        <w:rPr>
          <w:sz w:val="20"/>
          <w:szCs w:val="20"/>
        </w:rPr>
        <w:tab/>
        <w:t>S340952-36</w:t>
      </w:r>
      <w:r w:rsidRPr="00A60706">
        <w:rPr>
          <w:sz w:val="20"/>
          <w:szCs w:val="20"/>
        </w:rPr>
        <w:tab/>
        <w:t>$675,000</w:t>
      </w:r>
      <w:r w:rsidRPr="00A60706">
        <w:rPr>
          <w:sz w:val="20"/>
          <w:szCs w:val="20"/>
        </w:rPr>
        <w:tab/>
        <w:t>$900,000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Clinton Town</w:t>
      </w:r>
      <w:r w:rsidRPr="00A60706">
        <w:rPr>
          <w:sz w:val="20"/>
          <w:szCs w:val="20"/>
        </w:rPr>
        <w:tab/>
        <w:t>S340924-07</w:t>
      </w:r>
      <w:r w:rsidRPr="00A60706">
        <w:rPr>
          <w:sz w:val="20"/>
          <w:szCs w:val="20"/>
        </w:rPr>
        <w:tab/>
        <w:t>$600,000</w:t>
      </w:r>
      <w:r w:rsidRPr="00A60706">
        <w:rPr>
          <w:sz w:val="20"/>
          <w:szCs w:val="20"/>
        </w:rPr>
        <w:tab/>
        <w:t>$800,000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Kearny Town</w:t>
      </w:r>
      <w:r w:rsidRPr="00A60706">
        <w:rPr>
          <w:sz w:val="20"/>
          <w:szCs w:val="20"/>
        </w:rPr>
        <w:tab/>
        <w:t>S340259-12</w:t>
      </w:r>
      <w:r w:rsidRPr="00A60706">
        <w:rPr>
          <w:sz w:val="20"/>
          <w:szCs w:val="20"/>
        </w:rPr>
        <w:tab/>
        <w:t>$16,125,000</w:t>
      </w:r>
      <w:r w:rsidRPr="00A60706">
        <w:rPr>
          <w:sz w:val="20"/>
          <w:szCs w:val="20"/>
        </w:rPr>
        <w:tab/>
        <w:t>$21,500,000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Jersey City MUA</w:t>
      </w:r>
      <w:r w:rsidRPr="00A60706">
        <w:rPr>
          <w:sz w:val="20"/>
          <w:szCs w:val="20"/>
        </w:rPr>
        <w:tab/>
        <w:t>S340928-32</w:t>
      </w:r>
      <w:r w:rsidRPr="00A60706">
        <w:rPr>
          <w:sz w:val="20"/>
          <w:szCs w:val="20"/>
        </w:rPr>
        <w:tab/>
        <w:t>$9,225,000</w:t>
      </w:r>
      <w:r w:rsidRPr="00A60706">
        <w:rPr>
          <w:sz w:val="20"/>
          <w:szCs w:val="20"/>
        </w:rPr>
        <w:tab/>
        <w:t>$12,300,000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Atlantic City MUA</w:t>
      </w:r>
      <w:r w:rsidRPr="00A60706">
        <w:rPr>
          <w:sz w:val="20"/>
          <w:szCs w:val="20"/>
        </w:rPr>
        <w:tab/>
        <w:t>S340439-04</w:t>
      </w:r>
      <w:r w:rsidRPr="00A60706">
        <w:rPr>
          <w:sz w:val="20"/>
          <w:szCs w:val="20"/>
        </w:rPr>
        <w:tab/>
        <w:t>$2,300,000</w:t>
      </w:r>
      <w:r w:rsidRPr="00A60706">
        <w:rPr>
          <w:sz w:val="20"/>
          <w:szCs w:val="20"/>
        </w:rPr>
        <w:tab/>
        <w:t>$3,066,667</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Jersey City MUA</w:t>
      </w:r>
      <w:r w:rsidRPr="00A60706">
        <w:rPr>
          <w:sz w:val="20"/>
          <w:szCs w:val="20"/>
        </w:rPr>
        <w:tab/>
        <w:t>S340928-33</w:t>
      </w:r>
      <w:r w:rsidRPr="00A60706">
        <w:rPr>
          <w:sz w:val="20"/>
          <w:szCs w:val="20"/>
        </w:rPr>
        <w:tab/>
        <w:t>$6,750,000</w:t>
      </w:r>
      <w:r w:rsidRPr="00A60706">
        <w:rPr>
          <w:sz w:val="20"/>
          <w:szCs w:val="20"/>
        </w:rPr>
        <w:tab/>
        <w:t>$9,000,000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East Orange City</w:t>
      </w:r>
      <w:r w:rsidRPr="00A60706">
        <w:rPr>
          <w:sz w:val="20"/>
          <w:szCs w:val="20"/>
        </w:rPr>
        <w:tab/>
        <w:t>S340843-03</w:t>
      </w:r>
      <w:r w:rsidRPr="00A60706">
        <w:rPr>
          <w:sz w:val="20"/>
          <w:szCs w:val="20"/>
        </w:rPr>
        <w:tab/>
        <w:t>$12,000,000</w:t>
      </w:r>
      <w:r w:rsidRPr="00A60706">
        <w:rPr>
          <w:sz w:val="20"/>
          <w:szCs w:val="20"/>
        </w:rPr>
        <w:tab/>
        <w:t>$16,000,000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Burlington City</w:t>
      </w:r>
      <w:r w:rsidRPr="00A60706">
        <w:rPr>
          <w:sz w:val="20"/>
          <w:szCs w:val="20"/>
        </w:rPr>
        <w:tab/>
        <w:t>S340140-02</w:t>
      </w:r>
      <w:r w:rsidRPr="00A60706">
        <w:rPr>
          <w:sz w:val="20"/>
          <w:szCs w:val="20"/>
        </w:rPr>
        <w:tab/>
        <w:t>$1,950,000</w:t>
      </w:r>
      <w:r w:rsidRPr="00A60706">
        <w:rPr>
          <w:sz w:val="20"/>
          <w:szCs w:val="20"/>
        </w:rPr>
        <w:tab/>
        <w:t>$2,600,000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Raritan Twp. MUA</w:t>
      </w:r>
      <w:r w:rsidRPr="00A60706">
        <w:rPr>
          <w:sz w:val="20"/>
          <w:szCs w:val="20"/>
        </w:rPr>
        <w:tab/>
        <w:t>S340485-12</w:t>
      </w:r>
      <w:r w:rsidRPr="00A60706">
        <w:rPr>
          <w:sz w:val="20"/>
          <w:szCs w:val="20"/>
        </w:rPr>
        <w:tab/>
        <w:t>$3,675,000</w:t>
      </w:r>
      <w:r w:rsidRPr="00A60706">
        <w:rPr>
          <w:sz w:val="20"/>
          <w:szCs w:val="20"/>
        </w:rPr>
        <w:tab/>
        <w:t>$4,900,000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Bloomfield Twp.</w:t>
      </w:r>
      <w:r w:rsidRPr="00A60706">
        <w:rPr>
          <w:sz w:val="20"/>
          <w:szCs w:val="20"/>
        </w:rPr>
        <w:tab/>
        <w:t>S340516-01</w:t>
      </w:r>
      <w:r w:rsidRPr="00A60706">
        <w:rPr>
          <w:sz w:val="20"/>
          <w:szCs w:val="20"/>
        </w:rPr>
        <w:tab/>
        <w:t>$5,423,228</w:t>
      </w:r>
      <w:r w:rsidRPr="00A60706">
        <w:rPr>
          <w:sz w:val="20"/>
          <w:szCs w:val="20"/>
        </w:rPr>
        <w:tab/>
        <w:t>$7,230,970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Northwest Bergen County UA</w:t>
      </w:r>
      <w:r w:rsidRPr="00A60706">
        <w:rPr>
          <w:sz w:val="20"/>
          <w:szCs w:val="20"/>
        </w:rPr>
        <w:tab/>
        <w:t>S340700-16</w:t>
      </w:r>
      <w:r w:rsidRPr="00A60706">
        <w:rPr>
          <w:sz w:val="20"/>
          <w:szCs w:val="20"/>
        </w:rPr>
        <w:tab/>
        <w:t>$3,675,000</w:t>
      </w:r>
      <w:r w:rsidRPr="00A60706">
        <w:rPr>
          <w:sz w:val="20"/>
          <w:szCs w:val="20"/>
        </w:rPr>
        <w:tab/>
        <w:t>$4,900,000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University Hospital</w:t>
      </w:r>
      <w:r w:rsidRPr="00A60706">
        <w:rPr>
          <w:sz w:val="20"/>
          <w:szCs w:val="20"/>
        </w:rPr>
        <w:tab/>
        <w:t>S340500-03</w:t>
      </w:r>
      <w:r w:rsidRPr="00A60706">
        <w:rPr>
          <w:sz w:val="20"/>
          <w:szCs w:val="20"/>
        </w:rPr>
        <w:tab/>
        <w:t>$5,850,000</w:t>
      </w:r>
      <w:r w:rsidRPr="00A60706">
        <w:rPr>
          <w:sz w:val="20"/>
          <w:szCs w:val="20"/>
        </w:rPr>
        <w:tab/>
        <w:t>$7,800,000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sz w:val="20"/>
          <w:szCs w:val="20"/>
        </w:rPr>
      </w:pPr>
      <w:r w:rsidRPr="00A60706">
        <w:rPr>
          <w:sz w:val="20"/>
          <w:szCs w:val="20"/>
        </w:rPr>
        <w:t>Ship Bottom Borough</w:t>
      </w:r>
      <w:r w:rsidRPr="00A60706">
        <w:rPr>
          <w:sz w:val="20"/>
          <w:szCs w:val="20"/>
        </w:rPr>
        <w:tab/>
        <w:t>S340311-04</w:t>
      </w:r>
      <w:r w:rsidRPr="00A60706">
        <w:rPr>
          <w:sz w:val="20"/>
          <w:szCs w:val="20"/>
        </w:rPr>
        <w:tab/>
        <w:t>$2,062,500</w:t>
      </w:r>
      <w:r w:rsidRPr="00A60706">
        <w:rPr>
          <w:sz w:val="20"/>
          <w:szCs w:val="20"/>
        </w:rPr>
        <w:tab/>
        <w:t>$2,750,000</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b/>
          <w:sz w:val="20"/>
          <w:szCs w:val="20"/>
        </w:rPr>
      </w:pPr>
      <w:r w:rsidRPr="00A60706">
        <w:rPr>
          <w:b/>
          <w:sz w:val="20"/>
          <w:szCs w:val="20"/>
        </w:rPr>
        <w:t>Total Projects: 100</w:t>
      </w:r>
      <w:r w:rsidRPr="00A60706">
        <w:rPr>
          <w:b/>
          <w:sz w:val="20"/>
          <w:szCs w:val="20"/>
        </w:rPr>
        <w:tab/>
        <w:t xml:space="preserve"> </w:t>
      </w:r>
      <w:r w:rsidRPr="00A60706">
        <w:rPr>
          <w:b/>
          <w:sz w:val="20"/>
          <w:szCs w:val="20"/>
        </w:rPr>
        <w:tab/>
        <w:t>$731,572,751</w:t>
      </w:r>
      <w:r w:rsidRPr="00A60706">
        <w:rPr>
          <w:b/>
          <w:sz w:val="20"/>
          <w:szCs w:val="20"/>
        </w:rPr>
        <w:tab/>
        <w:t>$975,430,300</w:t>
      </w:r>
    </w:p>
    <w:p w:rsidR="007C3E0E" w:rsidRPr="003C7F7F" w:rsidRDefault="007C3E0E" w:rsidP="007C3E0E"/>
    <w:p w:rsidR="007C3E0E" w:rsidRDefault="007C3E0E" w:rsidP="007C3E0E">
      <w:r w:rsidRPr="003C7F7F">
        <w:tab/>
        <w:t>b.</w:t>
      </w:r>
      <w:r w:rsidRPr="003C7F7F">
        <w:tab/>
        <w:t>The following environmental infrastructure projects shall be known and may be cited as the “</w:t>
      </w:r>
      <w:r w:rsidR="005C7109" w:rsidRPr="003C7F7F">
        <w:t xml:space="preserve">Storm Sandy and </w:t>
      </w:r>
      <w:r w:rsidRPr="003C7F7F">
        <w:t>State Fiscal Year 2022 Drinking Water Project Eligibility List”:</w:t>
      </w:r>
    </w:p>
    <w:p w:rsidR="00A60706" w:rsidRDefault="00A60706" w:rsidP="007C3E0E"/>
    <w:p w:rsidR="00A60706" w:rsidRPr="00D91D75" w:rsidRDefault="00A60706" w:rsidP="00A60706">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Estimated</w:t>
      </w:r>
      <w:r w:rsidRPr="00D91D75">
        <w:rPr>
          <w:b/>
          <w:sz w:val="20"/>
          <w:szCs w:val="20"/>
        </w:rPr>
        <w:tab/>
      </w:r>
    </w:p>
    <w:p w:rsidR="00A60706" w:rsidRPr="00D91D75" w:rsidRDefault="00A60706" w:rsidP="00A60706">
      <w:pPr>
        <w:tabs>
          <w:tab w:val="clear" w:pos="288"/>
          <w:tab w:val="clear" w:pos="720"/>
          <w:tab w:val="clear" w:pos="1440"/>
          <w:tab w:val="clear" w:pos="2160"/>
          <w:tab w:val="clear" w:pos="3600"/>
          <w:tab w:val="clear" w:pos="4320"/>
          <w:tab w:val="clear" w:pos="5040"/>
          <w:tab w:val="clear" w:pos="6480"/>
          <w:tab w:val="clear" w:pos="7200"/>
          <w:tab w:val="clear" w:pos="7920"/>
          <w:tab w:val="clear" w:pos="8280"/>
          <w:tab w:val="right" w:pos="9360"/>
        </w:tabs>
        <w:spacing w:line="240" w:lineRule="auto"/>
        <w:rPr>
          <w:b/>
          <w:sz w:val="20"/>
          <w:szCs w:val="20"/>
        </w:rPr>
      </w:pPr>
      <w:r w:rsidRPr="00D91D75">
        <w:rPr>
          <w:b/>
          <w:sz w:val="20"/>
          <w:szCs w:val="20"/>
        </w:rPr>
        <w:tab/>
      </w:r>
      <w:r w:rsidRPr="00D91D75">
        <w:rPr>
          <w:b/>
          <w:sz w:val="20"/>
          <w:szCs w:val="20"/>
        </w:rPr>
        <w:tab/>
        <w:t>Allowable</w:t>
      </w:r>
      <w:r w:rsidRPr="00D91D75">
        <w:rPr>
          <w:b/>
          <w:sz w:val="20"/>
          <w:szCs w:val="20"/>
        </w:rPr>
        <w:tab/>
        <w:t>Estimated</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b/>
          <w:sz w:val="20"/>
          <w:szCs w:val="20"/>
        </w:rPr>
      </w:pPr>
      <w:r w:rsidRPr="00A60706">
        <w:rPr>
          <w:b/>
          <w:sz w:val="20"/>
          <w:szCs w:val="20"/>
        </w:rPr>
        <w:t>Project</w:t>
      </w:r>
      <w:r w:rsidRPr="00A60706">
        <w:rPr>
          <w:b/>
          <w:sz w:val="20"/>
          <w:szCs w:val="20"/>
        </w:rPr>
        <w:tab/>
        <w:t>Project</w:t>
      </w:r>
      <w:r w:rsidRPr="00A60706">
        <w:rPr>
          <w:b/>
          <w:sz w:val="20"/>
          <w:szCs w:val="20"/>
        </w:rPr>
        <w:tab/>
        <w:t>Trust Loan</w:t>
      </w:r>
      <w:r w:rsidRPr="00A60706">
        <w:rPr>
          <w:b/>
          <w:sz w:val="20"/>
          <w:szCs w:val="20"/>
        </w:rPr>
        <w:tab/>
        <w:t>Total Loan</w:t>
      </w:r>
    </w:p>
    <w:p w:rsidR="00A60706" w:rsidRPr="00A60706" w:rsidRDefault="00A60706" w:rsidP="00A6070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30"/>
          <w:tab w:val="right" w:pos="9360"/>
        </w:tabs>
        <w:spacing w:line="240" w:lineRule="auto"/>
        <w:rPr>
          <w:b/>
          <w:sz w:val="20"/>
          <w:szCs w:val="20"/>
        </w:rPr>
      </w:pPr>
      <w:r w:rsidRPr="00A60706">
        <w:rPr>
          <w:b/>
          <w:sz w:val="20"/>
          <w:szCs w:val="20"/>
        </w:rPr>
        <w:t>Sponsor</w:t>
      </w:r>
      <w:r w:rsidRPr="00A60706">
        <w:rPr>
          <w:b/>
          <w:sz w:val="20"/>
          <w:szCs w:val="20"/>
        </w:rPr>
        <w:tab/>
        <w:t>Number</w:t>
      </w:r>
      <w:r w:rsidRPr="00A60706">
        <w:rPr>
          <w:b/>
          <w:sz w:val="20"/>
          <w:szCs w:val="20"/>
        </w:rPr>
        <w:tab/>
        <w:t>Amount</w:t>
      </w:r>
      <w:r w:rsidRPr="00A60706">
        <w:rPr>
          <w:b/>
          <w:sz w:val="20"/>
          <w:szCs w:val="20"/>
        </w:rPr>
        <w:tab/>
        <w:t>Amount</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NJ American Water Co., Inc.</w:t>
      </w:r>
      <w:r w:rsidRPr="009B5FC9">
        <w:rPr>
          <w:sz w:val="20"/>
          <w:szCs w:val="20"/>
        </w:rPr>
        <w:tab/>
        <w:t>2004002-012</w:t>
      </w:r>
      <w:r w:rsidRPr="009B5FC9">
        <w:rPr>
          <w:sz w:val="20"/>
          <w:szCs w:val="20"/>
        </w:rPr>
        <w:tab/>
        <w:t>$15,000,000</w:t>
      </w:r>
      <w:r w:rsidRPr="009B5FC9">
        <w:rPr>
          <w:sz w:val="20"/>
          <w:szCs w:val="20"/>
        </w:rPr>
        <w:tab/>
        <w:t>$20,000,000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East Windsor MUA</w:t>
      </w:r>
      <w:r w:rsidRPr="009B5FC9">
        <w:rPr>
          <w:sz w:val="20"/>
          <w:szCs w:val="20"/>
        </w:rPr>
        <w:tab/>
        <w:t>1101002-005</w:t>
      </w:r>
      <w:r w:rsidRPr="009B5FC9">
        <w:rPr>
          <w:sz w:val="20"/>
          <w:szCs w:val="20"/>
        </w:rPr>
        <w:tab/>
        <w:t>$1,500,000</w:t>
      </w:r>
      <w:r w:rsidRPr="009B5FC9">
        <w:rPr>
          <w:sz w:val="20"/>
          <w:szCs w:val="20"/>
        </w:rPr>
        <w:tab/>
        <w:t>$2,000,000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South Orange Village</w:t>
      </w:r>
      <w:r w:rsidRPr="009B5FC9">
        <w:rPr>
          <w:sz w:val="20"/>
          <w:szCs w:val="20"/>
        </w:rPr>
        <w:tab/>
        <w:t>0719001-012</w:t>
      </w:r>
      <w:r w:rsidRPr="009B5FC9">
        <w:rPr>
          <w:sz w:val="20"/>
          <w:szCs w:val="20"/>
        </w:rPr>
        <w:tab/>
        <w:t>$600,000</w:t>
      </w:r>
      <w:r w:rsidRPr="009B5FC9">
        <w:rPr>
          <w:sz w:val="20"/>
          <w:szCs w:val="20"/>
        </w:rPr>
        <w:tab/>
        <w:t>$800,000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Old Bridge MUA</w:t>
      </w:r>
      <w:r w:rsidRPr="009B5FC9">
        <w:rPr>
          <w:sz w:val="20"/>
          <w:szCs w:val="20"/>
        </w:rPr>
        <w:tab/>
        <w:t>1209002-005</w:t>
      </w:r>
      <w:r w:rsidRPr="009B5FC9">
        <w:rPr>
          <w:sz w:val="20"/>
          <w:szCs w:val="20"/>
        </w:rPr>
        <w:tab/>
        <w:t>$2,025,000</w:t>
      </w:r>
      <w:r w:rsidRPr="009B5FC9">
        <w:rPr>
          <w:sz w:val="20"/>
          <w:szCs w:val="20"/>
        </w:rPr>
        <w:tab/>
        <w:t>$2,700,000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NJ American Water Co., Inc.</w:t>
      </w:r>
      <w:r w:rsidRPr="009B5FC9">
        <w:rPr>
          <w:sz w:val="20"/>
          <w:szCs w:val="20"/>
        </w:rPr>
        <w:tab/>
        <w:t>2004002-013</w:t>
      </w:r>
      <w:r w:rsidRPr="009B5FC9">
        <w:rPr>
          <w:sz w:val="20"/>
          <w:szCs w:val="20"/>
        </w:rPr>
        <w:tab/>
        <w:t>$12,000,000</w:t>
      </w:r>
      <w:r w:rsidRPr="009B5FC9">
        <w:rPr>
          <w:sz w:val="20"/>
          <w:szCs w:val="20"/>
        </w:rPr>
        <w:tab/>
        <w:t>$16,000,000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0906001-021</w:t>
      </w:r>
      <w:r w:rsidRPr="009B5FC9">
        <w:rPr>
          <w:sz w:val="20"/>
          <w:szCs w:val="20"/>
        </w:rPr>
        <w:tab/>
        <w:t>$8,250,000</w:t>
      </w:r>
      <w:r w:rsidRPr="009B5FC9">
        <w:rPr>
          <w:sz w:val="20"/>
          <w:szCs w:val="20"/>
        </w:rPr>
        <w:tab/>
        <w:t>$11,000,000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Lakeshore Co.</w:t>
      </w:r>
      <w:r w:rsidRPr="009B5FC9">
        <w:rPr>
          <w:sz w:val="20"/>
          <w:szCs w:val="20"/>
        </w:rPr>
        <w:tab/>
        <w:t>1413001-001</w:t>
      </w:r>
      <w:r w:rsidRPr="009B5FC9">
        <w:rPr>
          <w:sz w:val="20"/>
          <w:szCs w:val="20"/>
        </w:rPr>
        <w:tab/>
        <w:t>$375,000</w:t>
      </w:r>
      <w:r w:rsidRPr="009B5FC9">
        <w:rPr>
          <w:sz w:val="20"/>
          <w:szCs w:val="20"/>
        </w:rPr>
        <w:tab/>
        <w:t>$500,000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Hoboken City</w:t>
      </w:r>
      <w:r w:rsidRPr="009B5FC9">
        <w:rPr>
          <w:sz w:val="20"/>
          <w:szCs w:val="20"/>
        </w:rPr>
        <w:tab/>
        <w:t>0905001-002</w:t>
      </w:r>
      <w:r w:rsidRPr="009B5FC9">
        <w:rPr>
          <w:sz w:val="20"/>
          <w:szCs w:val="20"/>
        </w:rPr>
        <w:tab/>
        <w:t>$6,000,000</w:t>
      </w:r>
      <w:r w:rsidRPr="009B5FC9">
        <w:rPr>
          <w:sz w:val="20"/>
          <w:szCs w:val="20"/>
        </w:rPr>
        <w:tab/>
        <w:t>$8,000,000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Glen Ridge Borough</w:t>
      </w:r>
      <w:r w:rsidRPr="009B5FC9">
        <w:rPr>
          <w:sz w:val="20"/>
          <w:szCs w:val="20"/>
        </w:rPr>
        <w:tab/>
        <w:t>0708001-008</w:t>
      </w:r>
      <w:r w:rsidRPr="009B5FC9">
        <w:rPr>
          <w:sz w:val="20"/>
          <w:szCs w:val="20"/>
        </w:rPr>
        <w:tab/>
        <w:t>$1,929,908</w:t>
      </w:r>
      <w:r w:rsidRPr="009B5FC9">
        <w:rPr>
          <w:sz w:val="20"/>
          <w:szCs w:val="20"/>
        </w:rPr>
        <w:tab/>
        <w:t>$2,573,210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Brielle Borough</w:t>
      </w:r>
      <w:r w:rsidRPr="009B5FC9">
        <w:rPr>
          <w:sz w:val="20"/>
          <w:szCs w:val="20"/>
        </w:rPr>
        <w:tab/>
        <w:t>1308001-004</w:t>
      </w:r>
      <w:r w:rsidRPr="009B5FC9">
        <w:rPr>
          <w:sz w:val="20"/>
          <w:szCs w:val="20"/>
        </w:rPr>
        <w:tab/>
        <w:t>$1,845,000</w:t>
      </w:r>
      <w:r w:rsidRPr="009B5FC9">
        <w:rPr>
          <w:sz w:val="20"/>
          <w:szCs w:val="20"/>
        </w:rPr>
        <w:tab/>
        <w:t>$2,460,000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Moorestown Twp.</w:t>
      </w:r>
      <w:r w:rsidRPr="009B5FC9">
        <w:rPr>
          <w:sz w:val="20"/>
          <w:szCs w:val="20"/>
        </w:rPr>
        <w:tab/>
        <w:t>0322001-002</w:t>
      </w:r>
      <w:r w:rsidRPr="009B5FC9">
        <w:rPr>
          <w:sz w:val="20"/>
          <w:szCs w:val="20"/>
        </w:rPr>
        <w:tab/>
        <w:t>$11,430,000</w:t>
      </w:r>
      <w:r w:rsidRPr="009B5FC9">
        <w:rPr>
          <w:sz w:val="20"/>
          <w:szCs w:val="20"/>
        </w:rPr>
        <w:tab/>
        <w:t>$15,240,000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Woodbine Borough</w:t>
      </w:r>
      <w:r w:rsidRPr="009B5FC9">
        <w:rPr>
          <w:sz w:val="20"/>
          <w:szCs w:val="20"/>
        </w:rPr>
        <w:tab/>
        <w:t>0516001-001</w:t>
      </w:r>
      <w:r w:rsidRPr="009B5FC9">
        <w:rPr>
          <w:sz w:val="20"/>
          <w:szCs w:val="20"/>
        </w:rPr>
        <w:tab/>
        <w:t>$3,750,000</w:t>
      </w:r>
      <w:r w:rsidRPr="009B5FC9">
        <w:rPr>
          <w:sz w:val="20"/>
          <w:szCs w:val="20"/>
        </w:rPr>
        <w:tab/>
        <w:t>$5,000,000</w:t>
      </w:r>
    </w:p>
    <w:p w:rsid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 xml:space="preserve">Woodland Heights Homeowners </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Pr>
          <w:sz w:val="20"/>
          <w:szCs w:val="20"/>
        </w:rPr>
        <w:t xml:space="preserve">  </w:t>
      </w:r>
      <w:r w:rsidRPr="009B5FC9">
        <w:rPr>
          <w:sz w:val="20"/>
          <w:szCs w:val="20"/>
        </w:rPr>
        <w:t>Association</w:t>
      </w:r>
      <w:r w:rsidRPr="009B5FC9">
        <w:rPr>
          <w:sz w:val="20"/>
          <w:szCs w:val="20"/>
        </w:rPr>
        <w:tab/>
        <w:t>1615022-001</w:t>
      </w:r>
      <w:r w:rsidRPr="009B5FC9">
        <w:rPr>
          <w:sz w:val="20"/>
          <w:szCs w:val="20"/>
        </w:rPr>
        <w:tab/>
        <w:t>$420,000</w:t>
      </w:r>
      <w:r w:rsidRPr="009B5FC9">
        <w:rPr>
          <w:sz w:val="20"/>
          <w:szCs w:val="20"/>
        </w:rPr>
        <w:tab/>
        <w:t>$560,000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0906001-020</w:t>
      </w:r>
      <w:r w:rsidRPr="009B5FC9">
        <w:rPr>
          <w:sz w:val="20"/>
          <w:szCs w:val="20"/>
        </w:rPr>
        <w:tab/>
        <w:t>$4,965,000</w:t>
      </w:r>
      <w:r w:rsidRPr="009B5FC9">
        <w:rPr>
          <w:sz w:val="20"/>
          <w:szCs w:val="20"/>
        </w:rPr>
        <w:tab/>
        <w:t>$6,620,000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Newark City</w:t>
      </w:r>
      <w:r w:rsidRPr="009B5FC9">
        <w:rPr>
          <w:sz w:val="20"/>
          <w:szCs w:val="20"/>
        </w:rPr>
        <w:tab/>
        <w:t>0714001-018</w:t>
      </w:r>
      <w:r w:rsidRPr="009B5FC9">
        <w:rPr>
          <w:sz w:val="20"/>
          <w:szCs w:val="20"/>
        </w:rPr>
        <w:tab/>
        <w:t>$3,862,500</w:t>
      </w:r>
      <w:r w:rsidRPr="009B5FC9">
        <w:rPr>
          <w:sz w:val="20"/>
          <w:szCs w:val="20"/>
        </w:rPr>
        <w:tab/>
        <w:t>$5,150,000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Lakehurst Borough</w:t>
      </w:r>
      <w:r w:rsidRPr="009B5FC9">
        <w:rPr>
          <w:sz w:val="20"/>
          <w:szCs w:val="20"/>
        </w:rPr>
        <w:tab/>
        <w:t>1513001-002</w:t>
      </w:r>
      <w:r w:rsidRPr="009B5FC9">
        <w:rPr>
          <w:sz w:val="20"/>
          <w:szCs w:val="20"/>
        </w:rPr>
        <w:tab/>
        <w:t>$900,000</w:t>
      </w:r>
      <w:r w:rsidRPr="009B5FC9">
        <w:rPr>
          <w:sz w:val="20"/>
          <w:szCs w:val="20"/>
        </w:rPr>
        <w:tab/>
        <w:t>$1,200,000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Orange City</w:t>
      </w:r>
      <w:r w:rsidRPr="009B5FC9">
        <w:rPr>
          <w:sz w:val="20"/>
          <w:szCs w:val="20"/>
        </w:rPr>
        <w:tab/>
        <w:t>0717001-014</w:t>
      </w:r>
      <w:r w:rsidRPr="009B5FC9">
        <w:rPr>
          <w:sz w:val="20"/>
          <w:szCs w:val="20"/>
        </w:rPr>
        <w:tab/>
        <w:t>$1,500,000</w:t>
      </w:r>
      <w:r w:rsidRPr="009B5FC9">
        <w:rPr>
          <w:sz w:val="20"/>
          <w:szCs w:val="20"/>
        </w:rPr>
        <w:tab/>
        <w:t>$2,000,000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0906001-009</w:t>
      </w:r>
      <w:r w:rsidRPr="009B5FC9">
        <w:rPr>
          <w:sz w:val="20"/>
          <w:szCs w:val="20"/>
        </w:rPr>
        <w:tab/>
        <w:t>$3,750,000</w:t>
      </w:r>
      <w:r w:rsidRPr="009B5FC9">
        <w:rPr>
          <w:sz w:val="20"/>
          <w:szCs w:val="20"/>
        </w:rPr>
        <w:tab/>
        <w:t>$5,000,000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Brielle Borough</w:t>
      </w:r>
      <w:r w:rsidRPr="009B5FC9">
        <w:rPr>
          <w:sz w:val="20"/>
          <w:szCs w:val="20"/>
        </w:rPr>
        <w:tab/>
        <w:t>1308001-005</w:t>
      </w:r>
      <w:r w:rsidRPr="009B5FC9">
        <w:rPr>
          <w:sz w:val="20"/>
          <w:szCs w:val="20"/>
        </w:rPr>
        <w:tab/>
        <w:t>$3,375,000</w:t>
      </w:r>
      <w:r w:rsidRPr="009B5FC9">
        <w:rPr>
          <w:sz w:val="20"/>
          <w:szCs w:val="20"/>
        </w:rPr>
        <w:tab/>
        <w:t>$4,500,000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Middlesex Water Co.</w:t>
      </w:r>
      <w:r w:rsidRPr="009B5FC9">
        <w:rPr>
          <w:sz w:val="20"/>
          <w:szCs w:val="20"/>
        </w:rPr>
        <w:tab/>
        <w:t>1225001-025</w:t>
      </w:r>
      <w:r w:rsidRPr="009B5FC9">
        <w:rPr>
          <w:sz w:val="20"/>
          <w:szCs w:val="20"/>
        </w:rPr>
        <w:tab/>
        <w:t>$42,750,000</w:t>
      </w:r>
      <w:r w:rsidRPr="009B5FC9">
        <w:rPr>
          <w:sz w:val="20"/>
          <w:szCs w:val="20"/>
        </w:rPr>
        <w:tab/>
        <w:t>$57,000,000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Hardyston MUA</w:t>
      </w:r>
      <w:r w:rsidRPr="009B5FC9">
        <w:rPr>
          <w:sz w:val="20"/>
          <w:szCs w:val="20"/>
        </w:rPr>
        <w:tab/>
        <w:t>1911006-003</w:t>
      </w:r>
      <w:r w:rsidRPr="009B5FC9">
        <w:rPr>
          <w:sz w:val="20"/>
          <w:szCs w:val="20"/>
        </w:rPr>
        <w:tab/>
        <w:t>$75,000</w:t>
      </w:r>
      <w:r w:rsidRPr="009B5FC9">
        <w:rPr>
          <w:sz w:val="20"/>
          <w:szCs w:val="20"/>
        </w:rPr>
        <w:tab/>
        <w:t>$100,000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0906001-025</w:t>
      </w:r>
      <w:r w:rsidRPr="009B5FC9">
        <w:rPr>
          <w:sz w:val="20"/>
          <w:szCs w:val="20"/>
        </w:rPr>
        <w:tab/>
        <w:t>$24,000,000</w:t>
      </w:r>
      <w:r w:rsidRPr="009B5FC9">
        <w:rPr>
          <w:sz w:val="20"/>
          <w:szCs w:val="20"/>
        </w:rPr>
        <w:tab/>
        <w:t>$32,000,000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Hopatcong Borough</w:t>
      </w:r>
      <w:r w:rsidRPr="009B5FC9">
        <w:rPr>
          <w:sz w:val="20"/>
          <w:szCs w:val="20"/>
        </w:rPr>
        <w:tab/>
        <w:t>1912001-004</w:t>
      </w:r>
      <w:r w:rsidRPr="009B5FC9">
        <w:rPr>
          <w:sz w:val="20"/>
          <w:szCs w:val="20"/>
        </w:rPr>
        <w:tab/>
        <w:t>$75,000</w:t>
      </w:r>
      <w:r w:rsidRPr="009B5FC9">
        <w:rPr>
          <w:sz w:val="20"/>
          <w:szCs w:val="20"/>
        </w:rPr>
        <w:tab/>
        <w:t>$100,000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0906001-015</w:t>
      </w:r>
      <w:r w:rsidRPr="009B5FC9">
        <w:rPr>
          <w:sz w:val="20"/>
          <w:szCs w:val="20"/>
        </w:rPr>
        <w:tab/>
        <w:t>$2,691,950</w:t>
      </w:r>
      <w:r w:rsidRPr="009B5FC9">
        <w:rPr>
          <w:sz w:val="20"/>
          <w:szCs w:val="20"/>
        </w:rPr>
        <w:tab/>
        <w:t>$3,589,266</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Spotswood Borough</w:t>
      </w:r>
      <w:r w:rsidRPr="009B5FC9">
        <w:rPr>
          <w:sz w:val="20"/>
          <w:szCs w:val="20"/>
        </w:rPr>
        <w:tab/>
        <w:t>1224001-001</w:t>
      </w:r>
      <w:r w:rsidRPr="009B5FC9">
        <w:rPr>
          <w:sz w:val="20"/>
          <w:szCs w:val="20"/>
        </w:rPr>
        <w:tab/>
        <w:t>$2,582,936</w:t>
      </w:r>
      <w:r w:rsidRPr="009B5FC9">
        <w:rPr>
          <w:sz w:val="20"/>
          <w:szCs w:val="20"/>
        </w:rPr>
        <w:tab/>
        <w:t>$3,443,914</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Trenton City</w:t>
      </w:r>
      <w:r w:rsidRPr="009B5FC9">
        <w:rPr>
          <w:sz w:val="20"/>
          <w:szCs w:val="20"/>
        </w:rPr>
        <w:tab/>
        <w:t>1111001-011</w:t>
      </w:r>
      <w:r w:rsidRPr="009B5FC9">
        <w:rPr>
          <w:sz w:val="20"/>
          <w:szCs w:val="20"/>
        </w:rPr>
        <w:tab/>
        <w:t>$15,255,000</w:t>
      </w:r>
      <w:r w:rsidRPr="009B5FC9">
        <w:rPr>
          <w:sz w:val="20"/>
          <w:szCs w:val="20"/>
        </w:rPr>
        <w:tab/>
        <w:t>$20,340,000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Wildwood City</w:t>
      </w:r>
      <w:r w:rsidRPr="009B5FC9">
        <w:rPr>
          <w:sz w:val="20"/>
          <w:szCs w:val="20"/>
        </w:rPr>
        <w:tab/>
        <w:t>0514001-006</w:t>
      </w:r>
      <w:r w:rsidRPr="009B5FC9">
        <w:rPr>
          <w:sz w:val="20"/>
          <w:szCs w:val="20"/>
        </w:rPr>
        <w:tab/>
        <w:t>$4,637,403</w:t>
      </w:r>
      <w:r w:rsidRPr="009B5FC9">
        <w:rPr>
          <w:sz w:val="20"/>
          <w:szCs w:val="20"/>
        </w:rPr>
        <w:tab/>
        <w:t>$6,183,204</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Hamburg Borough</w:t>
      </w:r>
      <w:r w:rsidRPr="009B5FC9">
        <w:rPr>
          <w:sz w:val="20"/>
          <w:szCs w:val="20"/>
        </w:rPr>
        <w:tab/>
        <w:t>1909001-001</w:t>
      </w:r>
      <w:r w:rsidRPr="009B5FC9">
        <w:rPr>
          <w:sz w:val="20"/>
          <w:szCs w:val="20"/>
        </w:rPr>
        <w:tab/>
        <w:t>$63,750</w:t>
      </w:r>
      <w:r w:rsidRPr="009B5FC9">
        <w:rPr>
          <w:sz w:val="20"/>
          <w:szCs w:val="20"/>
        </w:rPr>
        <w:tab/>
        <w:t>$85,000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National Park Borough</w:t>
      </w:r>
      <w:r w:rsidRPr="009B5FC9">
        <w:rPr>
          <w:sz w:val="20"/>
          <w:szCs w:val="20"/>
        </w:rPr>
        <w:tab/>
        <w:t>0812001-005</w:t>
      </w:r>
      <w:r w:rsidRPr="009B5FC9">
        <w:rPr>
          <w:sz w:val="20"/>
          <w:szCs w:val="20"/>
        </w:rPr>
        <w:tab/>
        <w:t>$1,144,875</w:t>
      </w:r>
      <w:r w:rsidRPr="009B5FC9">
        <w:rPr>
          <w:sz w:val="20"/>
          <w:szCs w:val="20"/>
        </w:rPr>
        <w:tab/>
        <w:t>$1,526,500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NJ American Water Co., Inc.</w:t>
      </w:r>
      <w:r w:rsidRPr="009B5FC9">
        <w:rPr>
          <w:sz w:val="20"/>
          <w:szCs w:val="20"/>
        </w:rPr>
        <w:tab/>
        <w:t>1345001-021</w:t>
      </w:r>
      <w:r w:rsidRPr="009B5FC9">
        <w:rPr>
          <w:sz w:val="20"/>
          <w:szCs w:val="20"/>
        </w:rPr>
        <w:tab/>
        <w:t>$19,758,750</w:t>
      </w:r>
      <w:r w:rsidRPr="009B5FC9">
        <w:rPr>
          <w:sz w:val="20"/>
          <w:szCs w:val="20"/>
        </w:rPr>
        <w:tab/>
        <w:t>$26,345,000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Moorestown Twp.</w:t>
      </w:r>
      <w:r w:rsidRPr="009B5FC9">
        <w:rPr>
          <w:sz w:val="20"/>
          <w:szCs w:val="20"/>
        </w:rPr>
        <w:tab/>
        <w:t>0322001-001</w:t>
      </w:r>
      <w:r w:rsidRPr="009B5FC9">
        <w:rPr>
          <w:sz w:val="20"/>
          <w:szCs w:val="20"/>
        </w:rPr>
        <w:tab/>
        <w:t>$18,468,750</w:t>
      </w:r>
      <w:r w:rsidRPr="009B5FC9">
        <w:rPr>
          <w:sz w:val="20"/>
          <w:szCs w:val="20"/>
        </w:rPr>
        <w:tab/>
        <w:t>$24,625,000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National Park Borough</w:t>
      </w:r>
      <w:r w:rsidRPr="009B5FC9">
        <w:rPr>
          <w:sz w:val="20"/>
          <w:szCs w:val="20"/>
        </w:rPr>
        <w:tab/>
        <w:t>0812001-004</w:t>
      </w:r>
      <w:r w:rsidRPr="009B5FC9">
        <w:rPr>
          <w:sz w:val="20"/>
          <w:szCs w:val="20"/>
        </w:rPr>
        <w:tab/>
        <w:t>$1,275,000</w:t>
      </w:r>
      <w:r w:rsidRPr="009B5FC9">
        <w:rPr>
          <w:sz w:val="20"/>
          <w:szCs w:val="20"/>
        </w:rPr>
        <w:tab/>
        <w:t>$1,700,000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Highbridge Borough</w:t>
      </w:r>
      <w:r w:rsidRPr="009B5FC9">
        <w:rPr>
          <w:sz w:val="20"/>
          <w:szCs w:val="20"/>
        </w:rPr>
        <w:tab/>
        <w:t>1014001-001</w:t>
      </w:r>
      <w:r w:rsidRPr="009B5FC9">
        <w:rPr>
          <w:sz w:val="20"/>
          <w:szCs w:val="20"/>
        </w:rPr>
        <w:tab/>
        <w:t>$75,000</w:t>
      </w:r>
      <w:r w:rsidRPr="009B5FC9">
        <w:rPr>
          <w:sz w:val="20"/>
          <w:szCs w:val="20"/>
        </w:rPr>
        <w:tab/>
        <w:t>$100,000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Newark City</w:t>
      </w:r>
      <w:r w:rsidRPr="009B5FC9">
        <w:rPr>
          <w:sz w:val="20"/>
          <w:szCs w:val="20"/>
        </w:rPr>
        <w:tab/>
        <w:t>0714001-008</w:t>
      </w:r>
      <w:r w:rsidRPr="009B5FC9">
        <w:rPr>
          <w:sz w:val="20"/>
          <w:szCs w:val="20"/>
        </w:rPr>
        <w:tab/>
        <w:t>$25,647,000</w:t>
      </w:r>
      <w:r w:rsidRPr="009B5FC9">
        <w:rPr>
          <w:sz w:val="20"/>
          <w:szCs w:val="20"/>
        </w:rPr>
        <w:tab/>
        <w:t>$34,196,000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Farmingdale Borough</w:t>
      </w:r>
      <w:r w:rsidRPr="009B5FC9">
        <w:rPr>
          <w:sz w:val="20"/>
          <w:szCs w:val="20"/>
        </w:rPr>
        <w:tab/>
        <w:t>1314001-002</w:t>
      </w:r>
      <w:r w:rsidRPr="009B5FC9">
        <w:rPr>
          <w:sz w:val="20"/>
          <w:szCs w:val="20"/>
        </w:rPr>
        <w:tab/>
        <w:t>$680,250</w:t>
      </w:r>
      <w:r w:rsidRPr="009B5FC9">
        <w:rPr>
          <w:sz w:val="20"/>
          <w:szCs w:val="20"/>
        </w:rPr>
        <w:tab/>
        <w:t>$907,000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Brick Twp. MUA</w:t>
      </w:r>
      <w:r w:rsidRPr="009B5FC9">
        <w:rPr>
          <w:sz w:val="20"/>
          <w:szCs w:val="20"/>
        </w:rPr>
        <w:tab/>
        <w:t>1506001-011</w:t>
      </w:r>
      <w:r w:rsidRPr="009B5FC9">
        <w:rPr>
          <w:sz w:val="20"/>
          <w:szCs w:val="20"/>
        </w:rPr>
        <w:tab/>
        <w:t>$15,667,500</w:t>
      </w:r>
      <w:r w:rsidRPr="009B5FC9">
        <w:rPr>
          <w:sz w:val="20"/>
          <w:szCs w:val="20"/>
        </w:rPr>
        <w:tab/>
        <w:t>$20,890,000</w:t>
      </w:r>
    </w:p>
    <w:p w:rsidR="009B5FC9" w:rsidRPr="00793D2A" w:rsidRDefault="009B5FC9" w:rsidP="00793D2A">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793D2A">
        <w:rPr>
          <w:sz w:val="20"/>
          <w:szCs w:val="20"/>
        </w:rPr>
        <w:t>Brick Twp. MUA</w:t>
      </w:r>
      <w:r w:rsidRPr="00793D2A">
        <w:rPr>
          <w:sz w:val="20"/>
          <w:szCs w:val="20"/>
        </w:rPr>
        <w:tab/>
        <w:t>1506001-009</w:t>
      </w:r>
      <w:r w:rsidRPr="00793D2A">
        <w:rPr>
          <w:sz w:val="20"/>
          <w:szCs w:val="20"/>
        </w:rPr>
        <w:tab/>
        <w:t>$4,446,570</w:t>
      </w:r>
      <w:r w:rsidRPr="00793D2A">
        <w:rPr>
          <w:sz w:val="20"/>
          <w:szCs w:val="20"/>
        </w:rPr>
        <w:tab/>
        <w:t>$5,928,760</w:t>
      </w:r>
    </w:p>
    <w:p w:rsidR="009B5FC9" w:rsidRPr="00793D2A" w:rsidRDefault="009B5FC9" w:rsidP="00793D2A">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793D2A">
        <w:rPr>
          <w:sz w:val="20"/>
          <w:szCs w:val="20"/>
        </w:rPr>
        <w:t>Clinton Town</w:t>
      </w:r>
      <w:r w:rsidRPr="00793D2A">
        <w:rPr>
          <w:sz w:val="20"/>
          <w:szCs w:val="20"/>
        </w:rPr>
        <w:tab/>
        <w:t>1005001-012</w:t>
      </w:r>
      <w:r w:rsidRPr="00793D2A">
        <w:rPr>
          <w:sz w:val="20"/>
          <w:szCs w:val="20"/>
        </w:rPr>
        <w:tab/>
        <w:t>$2,625,000</w:t>
      </w:r>
      <w:r w:rsidRPr="00793D2A">
        <w:rPr>
          <w:sz w:val="20"/>
          <w:szCs w:val="20"/>
        </w:rPr>
        <w:tab/>
        <w:t>$3,500,000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lastRenderedPageBreak/>
        <w:t>Ship Bottom Borough</w:t>
      </w:r>
      <w:r w:rsidRPr="009B5FC9">
        <w:rPr>
          <w:sz w:val="20"/>
          <w:szCs w:val="20"/>
        </w:rPr>
        <w:tab/>
        <w:t>1528001-003</w:t>
      </w:r>
      <w:r w:rsidRPr="009B5FC9">
        <w:rPr>
          <w:sz w:val="20"/>
          <w:szCs w:val="20"/>
        </w:rPr>
        <w:tab/>
        <w:t>$7,500,000</w:t>
      </w:r>
      <w:r w:rsidRPr="009B5FC9">
        <w:rPr>
          <w:sz w:val="20"/>
          <w:szCs w:val="20"/>
        </w:rPr>
        <w:tab/>
        <w:t>$10,000,000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Ship Bottom Borough</w:t>
      </w:r>
      <w:r w:rsidRPr="009B5FC9">
        <w:rPr>
          <w:sz w:val="20"/>
          <w:szCs w:val="20"/>
        </w:rPr>
        <w:tab/>
        <w:t>1528001-004</w:t>
      </w:r>
      <w:r w:rsidRPr="009B5FC9">
        <w:rPr>
          <w:sz w:val="20"/>
          <w:szCs w:val="20"/>
        </w:rPr>
        <w:tab/>
        <w:t>$3,075,000</w:t>
      </w:r>
      <w:r w:rsidRPr="009B5FC9">
        <w:rPr>
          <w:sz w:val="20"/>
          <w:szCs w:val="20"/>
        </w:rPr>
        <w:tab/>
        <w:t>$4,100,000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0906001-018</w:t>
      </w:r>
      <w:r w:rsidRPr="009B5FC9">
        <w:rPr>
          <w:sz w:val="20"/>
          <w:szCs w:val="20"/>
        </w:rPr>
        <w:tab/>
        <w:t>$7,500,000</w:t>
      </w:r>
      <w:r w:rsidRPr="009B5FC9">
        <w:rPr>
          <w:sz w:val="20"/>
          <w:szCs w:val="20"/>
        </w:rPr>
        <w:tab/>
        <w:t>$10,000,000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0906001-017</w:t>
      </w:r>
      <w:r w:rsidRPr="009B5FC9">
        <w:rPr>
          <w:sz w:val="20"/>
          <w:szCs w:val="20"/>
        </w:rPr>
        <w:tab/>
        <w:t>$1,305,180</w:t>
      </w:r>
      <w:r w:rsidRPr="009B5FC9">
        <w:rPr>
          <w:sz w:val="20"/>
          <w:szCs w:val="20"/>
        </w:rPr>
        <w:tab/>
        <w:t>$1,740,240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NJ American Water Co., Inc.</w:t>
      </w:r>
      <w:r w:rsidRPr="009B5FC9">
        <w:rPr>
          <w:sz w:val="20"/>
          <w:szCs w:val="20"/>
        </w:rPr>
        <w:tab/>
        <w:t>1345001-017</w:t>
      </w:r>
      <w:r w:rsidRPr="009B5FC9">
        <w:rPr>
          <w:sz w:val="20"/>
          <w:szCs w:val="20"/>
        </w:rPr>
        <w:tab/>
        <w:t>$7,575,000</w:t>
      </w:r>
      <w:r w:rsidRPr="009B5FC9">
        <w:rPr>
          <w:sz w:val="20"/>
          <w:szCs w:val="20"/>
        </w:rPr>
        <w:tab/>
        <w:t>$10,100,000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Hamburg Borough</w:t>
      </w:r>
      <w:r w:rsidRPr="009B5FC9">
        <w:rPr>
          <w:sz w:val="20"/>
          <w:szCs w:val="20"/>
        </w:rPr>
        <w:tab/>
        <w:t>1909001-002</w:t>
      </w:r>
      <w:r w:rsidRPr="009B5FC9">
        <w:rPr>
          <w:sz w:val="20"/>
          <w:szCs w:val="20"/>
        </w:rPr>
        <w:tab/>
        <w:t>$825,000</w:t>
      </w:r>
      <w:r w:rsidRPr="009B5FC9">
        <w:rPr>
          <w:sz w:val="20"/>
          <w:szCs w:val="20"/>
        </w:rPr>
        <w:tab/>
        <w:t>$1,100,000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East Orange City</w:t>
      </w:r>
      <w:r w:rsidRPr="009B5FC9">
        <w:rPr>
          <w:sz w:val="20"/>
          <w:szCs w:val="20"/>
        </w:rPr>
        <w:tab/>
        <w:t>0705001-014</w:t>
      </w:r>
      <w:r w:rsidRPr="009B5FC9">
        <w:rPr>
          <w:sz w:val="20"/>
          <w:szCs w:val="20"/>
        </w:rPr>
        <w:tab/>
        <w:t>$24,750,000</w:t>
      </w:r>
      <w:r w:rsidRPr="009B5FC9">
        <w:rPr>
          <w:sz w:val="20"/>
          <w:szCs w:val="20"/>
        </w:rPr>
        <w:tab/>
        <w:t>$33,000,000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Newark City</w:t>
      </w:r>
      <w:r w:rsidRPr="009B5FC9">
        <w:rPr>
          <w:sz w:val="20"/>
          <w:szCs w:val="20"/>
        </w:rPr>
        <w:tab/>
        <w:t>0714001-022</w:t>
      </w:r>
      <w:r w:rsidRPr="009B5FC9">
        <w:rPr>
          <w:sz w:val="20"/>
          <w:szCs w:val="20"/>
        </w:rPr>
        <w:tab/>
        <w:t>$17,250,000</w:t>
      </w:r>
      <w:r w:rsidRPr="009B5FC9">
        <w:rPr>
          <w:sz w:val="20"/>
          <w:szCs w:val="20"/>
        </w:rPr>
        <w:tab/>
        <w:t>$23,000,000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Allentown Borough</w:t>
      </w:r>
      <w:r w:rsidRPr="009B5FC9">
        <w:rPr>
          <w:sz w:val="20"/>
          <w:szCs w:val="20"/>
        </w:rPr>
        <w:tab/>
        <w:t>1302001-002</w:t>
      </w:r>
      <w:r w:rsidRPr="009B5FC9">
        <w:rPr>
          <w:sz w:val="20"/>
          <w:szCs w:val="20"/>
        </w:rPr>
        <w:tab/>
        <w:t>$411,825</w:t>
      </w:r>
      <w:r w:rsidRPr="009B5FC9">
        <w:rPr>
          <w:sz w:val="20"/>
          <w:szCs w:val="20"/>
        </w:rPr>
        <w:tab/>
        <w:t>$549,100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Jersey City MUA</w:t>
      </w:r>
      <w:r w:rsidRPr="009B5FC9">
        <w:rPr>
          <w:sz w:val="20"/>
          <w:szCs w:val="20"/>
        </w:rPr>
        <w:tab/>
        <w:t>0906001-019</w:t>
      </w:r>
      <w:r w:rsidRPr="009B5FC9">
        <w:rPr>
          <w:sz w:val="20"/>
          <w:szCs w:val="20"/>
        </w:rPr>
        <w:tab/>
        <w:t>$5,025,000</w:t>
      </w:r>
      <w:r w:rsidRPr="009B5FC9">
        <w:rPr>
          <w:sz w:val="20"/>
          <w:szCs w:val="20"/>
        </w:rPr>
        <w:tab/>
        <w:t>$6,700,000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Clinton Town</w:t>
      </w:r>
      <w:r w:rsidRPr="009B5FC9">
        <w:rPr>
          <w:sz w:val="20"/>
          <w:szCs w:val="20"/>
        </w:rPr>
        <w:tab/>
        <w:t>1005001-013</w:t>
      </w:r>
      <w:r w:rsidRPr="009B5FC9">
        <w:rPr>
          <w:sz w:val="20"/>
          <w:szCs w:val="20"/>
        </w:rPr>
        <w:tab/>
        <w:t>$2,250,000</w:t>
      </w:r>
      <w:r w:rsidRPr="009B5FC9">
        <w:rPr>
          <w:sz w:val="20"/>
          <w:szCs w:val="20"/>
        </w:rPr>
        <w:tab/>
        <w:t>$3,000,000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Paulsboro Borough</w:t>
      </w:r>
      <w:r w:rsidRPr="009B5FC9">
        <w:rPr>
          <w:sz w:val="20"/>
          <w:szCs w:val="20"/>
        </w:rPr>
        <w:tab/>
        <w:t>0814001-003</w:t>
      </w:r>
      <w:r w:rsidRPr="009B5FC9">
        <w:rPr>
          <w:sz w:val="20"/>
          <w:szCs w:val="20"/>
        </w:rPr>
        <w:tab/>
        <w:t>$2,250,000</w:t>
      </w:r>
      <w:r w:rsidRPr="009B5FC9">
        <w:rPr>
          <w:sz w:val="20"/>
          <w:szCs w:val="20"/>
        </w:rPr>
        <w:tab/>
        <w:t>$3,000,000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Milltown Borough</w:t>
      </w:r>
      <w:r w:rsidRPr="009B5FC9">
        <w:rPr>
          <w:sz w:val="20"/>
          <w:szCs w:val="20"/>
        </w:rPr>
        <w:tab/>
        <w:t>1212001-005</w:t>
      </w:r>
      <w:r w:rsidRPr="009B5FC9">
        <w:rPr>
          <w:sz w:val="20"/>
          <w:szCs w:val="20"/>
        </w:rPr>
        <w:tab/>
        <w:t>$1,350,000</w:t>
      </w:r>
      <w:r w:rsidRPr="009B5FC9">
        <w:rPr>
          <w:sz w:val="20"/>
          <w:szCs w:val="20"/>
        </w:rPr>
        <w:tab/>
        <w:t>$1,800,000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Newark City</w:t>
      </w:r>
      <w:r w:rsidRPr="009B5FC9">
        <w:rPr>
          <w:sz w:val="20"/>
          <w:szCs w:val="20"/>
        </w:rPr>
        <w:tab/>
        <w:t>0714001-019</w:t>
      </w:r>
      <w:r w:rsidRPr="009B5FC9">
        <w:rPr>
          <w:sz w:val="20"/>
          <w:szCs w:val="20"/>
        </w:rPr>
        <w:tab/>
        <w:t>$9,375,000</w:t>
      </w:r>
      <w:r w:rsidRPr="009B5FC9">
        <w:rPr>
          <w:sz w:val="20"/>
          <w:szCs w:val="20"/>
        </w:rPr>
        <w:tab/>
        <w:t>$12,500,000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Mount Arlington Borough</w:t>
      </w:r>
      <w:r w:rsidRPr="009B5FC9">
        <w:rPr>
          <w:sz w:val="20"/>
          <w:szCs w:val="20"/>
        </w:rPr>
        <w:tab/>
        <w:t>1426005-001</w:t>
      </w:r>
      <w:r w:rsidRPr="009B5FC9">
        <w:rPr>
          <w:sz w:val="20"/>
          <w:szCs w:val="20"/>
        </w:rPr>
        <w:tab/>
        <w:t>$165,836</w:t>
      </w:r>
      <w:r w:rsidRPr="009B5FC9">
        <w:rPr>
          <w:sz w:val="20"/>
          <w:szCs w:val="20"/>
        </w:rPr>
        <w:tab/>
        <w:t>$250,285</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Newark City</w:t>
      </w:r>
      <w:r w:rsidRPr="009B5FC9">
        <w:rPr>
          <w:sz w:val="20"/>
          <w:szCs w:val="20"/>
        </w:rPr>
        <w:tab/>
        <w:t>0714001-020</w:t>
      </w:r>
      <w:r w:rsidRPr="009B5FC9">
        <w:rPr>
          <w:sz w:val="20"/>
          <w:szCs w:val="20"/>
        </w:rPr>
        <w:tab/>
        <w:t>$13,125,000</w:t>
      </w:r>
      <w:r w:rsidRPr="009B5FC9">
        <w:rPr>
          <w:sz w:val="20"/>
          <w:szCs w:val="20"/>
        </w:rPr>
        <w:tab/>
        <w:t>$17,500,000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Orange City</w:t>
      </w:r>
      <w:r w:rsidRPr="009B5FC9">
        <w:rPr>
          <w:sz w:val="20"/>
          <w:szCs w:val="20"/>
        </w:rPr>
        <w:tab/>
        <w:t>0717001-013</w:t>
      </w:r>
      <w:r w:rsidRPr="009B5FC9">
        <w:rPr>
          <w:sz w:val="20"/>
          <w:szCs w:val="20"/>
        </w:rPr>
        <w:tab/>
        <w:t>$525,000</w:t>
      </w:r>
      <w:r w:rsidRPr="009B5FC9">
        <w:rPr>
          <w:sz w:val="20"/>
          <w:szCs w:val="20"/>
        </w:rPr>
        <w:tab/>
        <w:t>$700,000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Seaside Park Borough</w:t>
      </w:r>
      <w:r w:rsidRPr="009B5FC9">
        <w:rPr>
          <w:sz w:val="20"/>
          <w:szCs w:val="20"/>
        </w:rPr>
        <w:tab/>
        <w:t>1527001-004</w:t>
      </w:r>
      <w:r w:rsidRPr="009B5FC9">
        <w:rPr>
          <w:sz w:val="20"/>
          <w:szCs w:val="20"/>
        </w:rPr>
        <w:tab/>
        <w:t>$1,125,000</w:t>
      </w:r>
      <w:r w:rsidRPr="009B5FC9">
        <w:rPr>
          <w:sz w:val="20"/>
          <w:szCs w:val="20"/>
        </w:rPr>
        <w:tab/>
        <w:t>$1,500,000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Roosevelt Borough</w:t>
      </w:r>
      <w:r w:rsidRPr="009B5FC9">
        <w:rPr>
          <w:sz w:val="20"/>
          <w:szCs w:val="20"/>
        </w:rPr>
        <w:tab/>
        <w:t>1341001-007</w:t>
      </w:r>
      <w:r w:rsidRPr="009B5FC9">
        <w:rPr>
          <w:sz w:val="20"/>
          <w:szCs w:val="20"/>
        </w:rPr>
        <w:tab/>
        <w:t>$450,000</w:t>
      </w:r>
      <w:r w:rsidRPr="009B5FC9">
        <w:rPr>
          <w:sz w:val="20"/>
          <w:szCs w:val="20"/>
        </w:rPr>
        <w:tab/>
        <w:t>$600,000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Hampton Borough</w:t>
      </w:r>
      <w:r w:rsidRPr="009B5FC9">
        <w:rPr>
          <w:sz w:val="20"/>
          <w:szCs w:val="20"/>
        </w:rPr>
        <w:tab/>
        <w:t>1013001-001</w:t>
      </w:r>
      <w:r w:rsidRPr="009B5FC9">
        <w:rPr>
          <w:sz w:val="20"/>
          <w:szCs w:val="20"/>
        </w:rPr>
        <w:tab/>
        <w:t>$1,650,000</w:t>
      </w:r>
      <w:r w:rsidRPr="009B5FC9">
        <w:rPr>
          <w:sz w:val="20"/>
          <w:szCs w:val="20"/>
        </w:rPr>
        <w:tab/>
        <w:t>$2,200,000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Middlesex Water Co.</w:t>
      </w:r>
      <w:r w:rsidRPr="009B5FC9">
        <w:rPr>
          <w:sz w:val="20"/>
          <w:szCs w:val="20"/>
        </w:rPr>
        <w:tab/>
        <w:t>1225001-028</w:t>
      </w:r>
      <w:r w:rsidRPr="009B5FC9">
        <w:rPr>
          <w:sz w:val="20"/>
          <w:szCs w:val="20"/>
        </w:rPr>
        <w:tab/>
        <w:t>$8,400,000</w:t>
      </w:r>
      <w:r w:rsidRPr="009B5FC9">
        <w:rPr>
          <w:sz w:val="20"/>
          <w:szCs w:val="20"/>
        </w:rPr>
        <w:tab/>
        <w:t>$11,200,000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Long Beach Twp.</w:t>
      </w:r>
      <w:r w:rsidRPr="009B5FC9">
        <w:rPr>
          <w:sz w:val="20"/>
          <w:szCs w:val="20"/>
        </w:rPr>
        <w:tab/>
        <w:t>1517001-015</w:t>
      </w:r>
      <w:r w:rsidRPr="009B5FC9">
        <w:rPr>
          <w:sz w:val="20"/>
          <w:szCs w:val="20"/>
        </w:rPr>
        <w:tab/>
        <w:t>$3,119,401</w:t>
      </w:r>
      <w:r w:rsidRPr="009B5FC9">
        <w:rPr>
          <w:sz w:val="20"/>
          <w:szCs w:val="20"/>
        </w:rPr>
        <w:tab/>
        <w:t>$4,159,201</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Bloomfield Twp.</w:t>
      </w:r>
      <w:r w:rsidRPr="009B5FC9">
        <w:rPr>
          <w:sz w:val="20"/>
          <w:szCs w:val="20"/>
        </w:rPr>
        <w:tab/>
        <w:t>0702001-003</w:t>
      </w:r>
      <w:r w:rsidRPr="009B5FC9">
        <w:rPr>
          <w:sz w:val="20"/>
          <w:szCs w:val="20"/>
        </w:rPr>
        <w:tab/>
        <w:t>$823,796</w:t>
      </w:r>
      <w:r w:rsidRPr="009B5FC9">
        <w:rPr>
          <w:sz w:val="20"/>
          <w:szCs w:val="20"/>
        </w:rPr>
        <w:tab/>
        <w:t>$1,098,395</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Hightstown Borough</w:t>
      </w:r>
      <w:r w:rsidRPr="009B5FC9">
        <w:rPr>
          <w:sz w:val="20"/>
          <w:szCs w:val="20"/>
        </w:rPr>
        <w:tab/>
        <w:t>1104001-010</w:t>
      </w:r>
      <w:r w:rsidRPr="009B5FC9">
        <w:rPr>
          <w:sz w:val="20"/>
          <w:szCs w:val="20"/>
        </w:rPr>
        <w:tab/>
        <w:t>$1,331,759</w:t>
      </w:r>
      <w:r w:rsidRPr="009B5FC9">
        <w:rPr>
          <w:sz w:val="20"/>
          <w:szCs w:val="20"/>
        </w:rPr>
        <w:tab/>
        <w:t>$1,775,678</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East Greenwich</w:t>
      </w:r>
      <w:r w:rsidRPr="009B5FC9">
        <w:rPr>
          <w:sz w:val="20"/>
          <w:szCs w:val="20"/>
        </w:rPr>
        <w:tab/>
        <w:t>0803001-004</w:t>
      </w:r>
      <w:r w:rsidRPr="009B5FC9">
        <w:rPr>
          <w:sz w:val="20"/>
          <w:szCs w:val="20"/>
        </w:rPr>
        <w:tab/>
        <w:t>$1,950,000</w:t>
      </w:r>
      <w:r w:rsidRPr="009B5FC9">
        <w:rPr>
          <w:sz w:val="20"/>
          <w:szCs w:val="20"/>
        </w:rPr>
        <w:tab/>
        <w:t>$2,600,000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sz w:val="20"/>
          <w:szCs w:val="20"/>
        </w:rPr>
      </w:pPr>
      <w:r w:rsidRPr="009B5FC9">
        <w:rPr>
          <w:sz w:val="20"/>
          <w:szCs w:val="20"/>
        </w:rPr>
        <w:t>Clinton Town</w:t>
      </w:r>
      <w:r w:rsidRPr="009B5FC9">
        <w:rPr>
          <w:sz w:val="20"/>
          <w:szCs w:val="20"/>
        </w:rPr>
        <w:tab/>
        <w:t>1005001-010</w:t>
      </w:r>
      <w:r w:rsidRPr="009B5FC9">
        <w:rPr>
          <w:sz w:val="20"/>
          <w:szCs w:val="20"/>
        </w:rPr>
        <w:tab/>
        <w:t>$1,320,000</w:t>
      </w:r>
      <w:r w:rsidRPr="009B5FC9">
        <w:rPr>
          <w:sz w:val="20"/>
          <w:szCs w:val="20"/>
        </w:rPr>
        <w:tab/>
        <w:t>$2,640,000</w:t>
      </w:r>
    </w:p>
    <w:p w:rsidR="009B5FC9" w:rsidRPr="009B5FC9" w:rsidRDefault="009B5FC9" w:rsidP="009B5FC9">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left" w:pos="3348"/>
          <w:tab w:val="right" w:pos="9360"/>
        </w:tabs>
        <w:spacing w:line="240" w:lineRule="auto"/>
        <w:rPr>
          <w:b/>
          <w:sz w:val="20"/>
          <w:szCs w:val="20"/>
        </w:rPr>
      </w:pPr>
      <w:r w:rsidRPr="009B5FC9">
        <w:rPr>
          <w:b/>
          <w:sz w:val="20"/>
          <w:szCs w:val="20"/>
        </w:rPr>
        <w:t>Total Projects: 64</w:t>
      </w:r>
      <w:r w:rsidRPr="009B5FC9">
        <w:rPr>
          <w:b/>
          <w:sz w:val="20"/>
          <w:szCs w:val="20"/>
        </w:rPr>
        <w:tab/>
      </w:r>
      <w:r w:rsidRPr="009B5FC9">
        <w:rPr>
          <w:b/>
          <w:sz w:val="20"/>
          <w:szCs w:val="20"/>
        </w:rPr>
        <w:tab/>
        <w:t>$389,824,939</w:t>
      </w:r>
      <w:r w:rsidRPr="009B5FC9">
        <w:rPr>
          <w:b/>
          <w:sz w:val="20"/>
          <w:szCs w:val="20"/>
        </w:rPr>
        <w:tab/>
        <w:t>$520,675,753</w:t>
      </w:r>
    </w:p>
    <w:p w:rsidR="007C3E0E" w:rsidRPr="009B5FC9" w:rsidRDefault="007C3E0E" w:rsidP="007C3E0E">
      <w:pPr>
        <w:rPr>
          <w:sz w:val="16"/>
          <w:szCs w:val="16"/>
        </w:rPr>
      </w:pPr>
    </w:p>
    <w:p w:rsidR="007C3E0E" w:rsidRPr="003C7F7F" w:rsidRDefault="007C3E0E" w:rsidP="007C3E0E">
      <w:r w:rsidRPr="003C7F7F">
        <w:tab/>
        <w:t>c.</w:t>
      </w:r>
      <w:r w:rsidRPr="003C7F7F">
        <w:tab/>
        <w:t>The trust is authorized to adjust the allowable trust loan amount for projects authorized in this section to between zero percent and 100 percent of the total allowable loan amount. If the trust loan amount is adjusted to 100 percent of the total allowable loan amount, the loan shall be provided pursuant to the terms and conditions of the financing program year in which the construction loan component of the project was certified by the department and</w:t>
      </w:r>
      <w:r w:rsidR="00073EDC">
        <w:t xml:space="preserve"> </w:t>
      </w:r>
      <w:r w:rsidR="00AE2F16" w:rsidRPr="003C7F7F">
        <w:t xml:space="preserve">in </w:t>
      </w:r>
      <w:r w:rsidRPr="003C7F7F">
        <w:t>which the trust issued an interim financing program loan or, in the absence of an interim financing program loan, the terms and conditions of the State fiscal year 2022 financing program.</w:t>
      </w:r>
    </w:p>
    <w:p w:rsidR="00B5600B" w:rsidRPr="003C7F7F" w:rsidRDefault="00B5600B" w:rsidP="001D1AB5"/>
    <w:p w:rsidR="002E652A" w:rsidRPr="003C7F7F" w:rsidRDefault="002E652A" w:rsidP="001D1AB5">
      <w:r w:rsidRPr="003C7F7F">
        <w:tab/>
        <w:t>5.</w:t>
      </w:r>
      <w:r w:rsidRPr="003C7F7F">
        <w:tab/>
        <w:t>Section 5 of P.L.2021, c.204 is amended to read as follows:</w:t>
      </w:r>
    </w:p>
    <w:p w:rsidR="002E652A" w:rsidRPr="003C7F7F" w:rsidRDefault="002E652A" w:rsidP="002E652A">
      <w:r w:rsidRPr="003C7F7F">
        <w:tab/>
        <w:t>5.</w:t>
      </w:r>
      <w:r w:rsidRPr="003C7F7F">
        <w:tab/>
        <w:t>In accordance with and subject to the provisions of sections 5, 6, and 23 of P.L.1985, c.334 (C.58:11B</w:t>
      </w:r>
      <w:r w:rsidRPr="003C7F7F">
        <w:noBreakHyphen/>
        <w:t>5, 58:11B</w:t>
      </w:r>
      <w:r w:rsidRPr="003C7F7F">
        <w:noBreakHyphen/>
        <w:t>6, and 58:11B</w:t>
      </w:r>
      <w:r w:rsidRPr="003C7F7F">
        <w:noBreakHyphen/>
        <w:t>23), and as set forth in the financial plan required pursuant to section 21 of P.L.1985, c.334 (C.58:11B</w:t>
      </w:r>
      <w:r w:rsidRPr="003C7F7F">
        <w:noBreakHyphen/>
        <w:t>21), or the financial plan required pursuant to section 25 of P.L.1997, c.224 (C.58:11B-21.1), any proceeds from bonds issued by the trust to make loans for priority environmental infrastructure projects listed in sections 2 and 4 of</w:t>
      </w:r>
      <w:r w:rsidR="00073EDC">
        <w:t xml:space="preserve"> </w:t>
      </w:r>
      <w:r w:rsidRPr="003C7F7F">
        <w:rPr>
          <w:spacing w:val="0"/>
        </w:rPr>
        <w:t>P.L.2021, c.204, as amended by P.L.</w:t>
      </w:r>
      <w:r w:rsidR="00B52013" w:rsidRPr="003C7F7F">
        <w:rPr>
          <w:spacing w:val="0"/>
        </w:rPr>
        <w:t>2021</w:t>
      </w:r>
      <w:r w:rsidRPr="003C7F7F">
        <w:rPr>
          <w:spacing w:val="0"/>
        </w:rPr>
        <w:t>, c.</w:t>
      </w:r>
      <w:r w:rsidR="00B52013" w:rsidRPr="003C7F7F">
        <w:rPr>
          <w:spacing w:val="0"/>
        </w:rPr>
        <w:t>316</w:t>
      </w:r>
      <w:r w:rsidR="008D1AB0">
        <w:rPr>
          <w:spacing w:val="0"/>
        </w:rPr>
        <w:t>,</w:t>
      </w:r>
      <w:r w:rsidRPr="003C7F7F">
        <w:rPr>
          <w:spacing w:val="0"/>
        </w:rPr>
        <w:t xml:space="preserve"> </w:t>
      </w:r>
      <w:r w:rsidRPr="003C7F7F">
        <w:t>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w:t>
      </w:r>
      <w:r w:rsidR="00073EDC">
        <w:t xml:space="preserve"> </w:t>
      </w:r>
      <w:r w:rsidR="00F73D0D" w:rsidRPr="003C7F7F">
        <w:rPr>
          <w:spacing w:val="0"/>
        </w:rPr>
        <w:t xml:space="preserve">P.L.2021, c.204, as amended by </w:t>
      </w:r>
      <w:r w:rsidR="00B52013" w:rsidRPr="003C7F7F">
        <w:rPr>
          <w:spacing w:val="0"/>
        </w:rPr>
        <w:t>P.L.2021, c.316</w:t>
      </w:r>
      <w:r w:rsidR="008D1AB0">
        <w:rPr>
          <w:spacing w:val="0"/>
        </w:rPr>
        <w:t>,</w:t>
      </w:r>
      <w:r w:rsidR="00F73D0D" w:rsidRPr="003C7F7F">
        <w:rPr>
          <w:spacing w:val="0"/>
        </w:rPr>
        <w:t xml:space="preserve"> </w:t>
      </w:r>
      <w:r w:rsidRPr="003C7F7F">
        <w:t>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rsidRPr="003C7F7F">
        <w:noBreakHyphen/>
        <w:t>27).</w:t>
      </w:r>
    </w:p>
    <w:p w:rsidR="00A85C76" w:rsidRPr="003C7F7F" w:rsidRDefault="00A85C76" w:rsidP="001D1AB5"/>
    <w:p w:rsidR="00B9262C" w:rsidRPr="003C7F7F" w:rsidRDefault="00B9262C" w:rsidP="001D1AB5">
      <w:r w:rsidRPr="003C7F7F">
        <w:tab/>
        <w:t>6.</w:t>
      </w:r>
      <w:r w:rsidRPr="003C7F7F">
        <w:tab/>
        <w:t>Section 6 of P.L.2021, c.204 is amended to read as follows:</w:t>
      </w:r>
    </w:p>
    <w:p w:rsidR="00B9262C" w:rsidRPr="003C7F7F" w:rsidRDefault="00B9262C" w:rsidP="00B9262C">
      <w:r w:rsidRPr="003C7F7F">
        <w:tab/>
        <w:t>6.</w:t>
      </w:r>
      <w:r w:rsidRPr="003C7F7F">
        <w:tab/>
        <w:t>Any loan made by the New Jersey Infrastructure Bank pursuant to</w:t>
      </w:r>
      <w:r w:rsidR="00073EDC">
        <w:t xml:space="preserve"> </w:t>
      </w:r>
      <w:r w:rsidRPr="003C7F7F">
        <w:rPr>
          <w:spacing w:val="0"/>
        </w:rPr>
        <w:t xml:space="preserve">P.L.2021, c.204, as amended by </w:t>
      </w:r>
      <w:r w:rsidR="00B52013" w:rsidRPr="003C7F7F">
        <w:rPr>
          <w:spacing w:val="0"/>
        </w:rPr>
        <w:t>P.L.2021, c.316</w:t>
      </w:r>
      <w:r w:rsidR="008D1AB0">
        <w:rPr>
          <w:spacing w:val="0"/>
        </w:rPr>
        <w:t>,</w:t>
      </w:r>
      <w:r w:rsidRPr="003C7F7F">
        <w:rPr>
          <w:spacing w:val="0"/>
        </w:rPr>
        <w:t xml:space="preserve"> </w:t>
      </w:r>
      <w:r w:rsidRPr="003C7F7F">
        <w:t>shall be subject to the following requirements:</w:t>
      </w:r>
    </w:p>
    <w:p w:rsidR="00B9262C" w:rsidRPr="003C7F7F" w:rsidRDefault="00B9262C" w:rsidP="00B9262C">
      <w:r w:rsidRPr="003C7F7F">
        <w:lastRenderedPageBreak/>
        <w:tab/>
        <w:t>a.</w:t>
      </w:r>
      <w:r w:rsidRPr="003C7F7F">
        <w:tab/>
        <w:t xml:space="preserve">The chairperson, vice chairperson, or secretary of the trust has certified that the project is in compliance with the provisions of P.L.1977, c.224, P.L.1985, c.334, P.L.1992, c.88, P.L.1997, c.223, P.L.1997, c.224, P.L.1997, c.225, P.L.1999, c.175 or P.L.2003, c.162, </w:t>
      </w:r>
      <w:r w:rsidRPr="003C7F7F">
        <w:rPr>
          <w:snapToGrid w:val="0"/>
        </w:rPr>
        <w:t xml:space="preserve">and any amendatory and supplementary acts thereto, </w:t>
      </w:r>
      <w:r w:rsidRPr="003C7F7F">
        <w:t>and any rules and regulations adopted pursuant thereto,</w:t>
      </w:r>
      <w:r w:rsidRPr="003C7F7F">
        <w:rPr>
          <w:snapToGrid w:val="0"/>
        </w:rPr>
        <w:t xml:space="preserve"> as applicable</w:t>
      </w:r>
      <w:r w:rsidRPr="003C7F7F">
        <w:t>. In making this certification, the chairperson, vice chairperson, or secretary may conclusively rely on the project review conducted by the Department of Environmental Protection without any independent review thereof by the trust;</w:t>
      </w:r>
    </w:p>
    <w:p w:rsidR="00B9262C" w:rsidRPr="003C7F7F" w:rsidRDefault="00B9262C" w:rsidP="00B9262C">
      <w:pPr>
        <w:rPr>
          <w:rFonts w:eastAsia="SimSun"/>
          <w:lang w:eastAsia="zh-CN"/>
        </w:rPr>
      </w:pPr>
      <w:r w:rsidRPr="003C7F7F">
        <w:tab/>
      </w:r>
      <w:r w:rsidRPr="003C7F7F">
        <w:rPr>
          <w:rFonts w:eastAsia="SimSun"/>
          <w:lang w:eastAsia="zh-CN"/>
        </w:rPr>
        <w:t>b.</w:t>
      </w:r>
      <w:r w:rsidRPr="003C7F7F">
        <w:rPr>
          <w:rFonts w:eastAsia="SimSun"/>
          <w:lang w:eastAsia="zh-CN"/>
        </w:rPr>
        <w:tab/>
        <w:t>The loan shall be conditioned upon inclusion of the project on a project eligibility list approved pursuant to section 20 of P.L.1985, c.334 (C.58:11B-20) or section 24 of P.L.1997, c.224 (C.58:11B-20.1);</w:t>
      </w:r>
    </w:p>
    <w:p w:rsidR="00B9262C" w:rsidRPr="003C7F7F" w:rsidRDefault="00B9262C" w:rsidP="00B9262C">
      <w:r w:rsidRPr="003C7F7F">
        <w:tab/>
        <w:t>c.</w:t>
      </w:r>
      <w:r w:rsidRPr="003C7F7F">
        <w:tab/>
        <w:t xml:space="preserve">The loan shall be repaid within a period not to exceed 30 years, </w:t>
      </w:r>
      <w:r w:rsidR="00530523" w:rsidRPr="003C7F7F">
        <w:t xml:space="preserve">or 35 years for loans funded pursuant to the federal "Water Infrastructure Finance and Innovation Act of 2014," 33 U.S.C. s.3901 et seq., as amended and supplemented, </w:t>
      </w:r>
      <w:r w:rsidRPr="003C7F7F">
        <w:t>or 45 years for combined sewer overflow abatement projects, of the making of the loan;</w:t>
      </w:r>
    </w:p>
    <w:p w:rsidR="00B9262C" w:rsidRPr="003C7F7F" w:rsidRDefault="00B9262C" w:rsidP="00B9262C">
      <w:r w:rsidRPr="003C7F7F">
        <w:tab/>
        <w:t>d.</w:t>
      </w:r>
      <w:r w:rsidRPr="003C7F7F">
        <w:tab/>
        <w:t>The loan, including any portion thereof made by the trust pursuant to subsection f. of section 7 of</w:t>
      </w:r>
      <w:r w:rsidR="00073EDC">
        <w:t xml:space="preserve"> </w:t>
      </w:r>
      <w:r w:rsidRPr="003C7F7F">
        <w:rPr>
          <w:spacing w:val="0"/>
        </w:rPr>
        <w:t xml:space="preserve">P.L.2021, c.204, as amended by </w:t>
      </w:r>
      <w:r w:rsidR="00B52013" w:rsidRPr="003C7F7F">
        <w:rPr>
          <w:spacing w:val="0"/>
        </w:rPr>
        <w:t>P.L.2021, c.316</w:t>
      </w:r>
      <w:r w:rsidR="008D1AB0">
        <w:rPr>
          <w:spacing w:val="0"/>
        </w:rPr>
        <w:t>,</w:t>
      </w:r>
      <w:r w:rsidRPr="003C7F7F">
        <w:t xml:space="preserve"> shall not exceed the allowable project cost of the environmental infrastructure facility, exclusive of capitalized interest, administrative expenses associated with federal funding programs, if applicable, and issuance expenses as provided in subsection b. of section 7 of</w:t>
      </w:r>
      <w:r w:rsidR="00073EDC">
        <w:t xml:space="preserve"> </w:t>
      </w:r>
      <w:r w:rsidRPr="003C7F7F">
        <w:rPr>
          <w:spacing w:val="0"/>
        </w:rPr>
        <w:t xml:space="preserve">P.L.2021, c.204, as amended by </w:t>
      </w:r>
      <w:r w:rsidR="00B52013" w:rsidRPr="003C7F7F">
        <w:rPr>
          <w:spacing w:val="0"/>
        </w:rPr>
        <w:t>P.L.2021, c.316</w:t>
      </w:r>
      <w:r w:rsidR="008D1AB0">
        <w:rPr>
          <w:spacing w:val="0"/>
        </w:rPr>
        <w:t>,</w:t>
      </w:r>
      <w:r w:rsidRPr="003C7F7F">
        <w:t xml:space="preserve"> reserve capacity expenses and the debt service reserve fund expenses as provided in subsection c. of section 7 of</w:t>
      </w:r>
      <w:r w:rsidR="00073EDC">
        <w:t xml:space="preserve"> </w:t>
      </w:r>
      <w:r w:rsidRPr="003C7F7F">
        <w:rPr>
          <w:spacing w:val="0"/>
        </w:rPr>
        <w:t xml:space="preserve">P.L.2021, c.204, as amended by </w:t>
      </w:r>
      <w:r w:rsidR="00B52013" w:rsidRPr="003C7F7F">
        <w:rPr>
          <w:spacing w:val="0"/>
        </w:rPr>
        <w:t>P.L.2021, c.316</w:t>
      </w:r>
      <w:r w:rsidR="008D1AB0">
        <w:rPr>
          <w:spacing w:val="0"/>
        </w:rPr>
        <w:t>,</w:t>
      </w:r>
      <w:r w:rsidRPr="003C7F7F">
        <w:t xml:space="preserve"> interest earned on project costs as provided in subsection d. of section 7 of</w:t>
      </w:r>
      <w:r w:rsidR="00073EDC">
        <w:t xml:space="preserve"> </w:t>
      </w:r>
      <w:r w:rsidRPr="003C7F7F">
        <w:rPr>
          <w:spacing w:val="0"/>
        </w:rPr>
        <w:t xml:space="preserve">P.L.2021, c.204, as amended by </w:t>
      </w:r>
      <w:r w:rsidR="00B52013" w:rsidRPr="003C7F7F">
        <w:rPr>
          <w:spacing w:val="0"/>
        </w:rPr>
        <w:t>P.L.2021, c.316</w:t>
      </w:r>
      <w:r w:rsidR="008D1AB0">
        <w:rPr>
          <w:spacing w:val="0"/>
        </w:rPr>
        <w:t>,</w:t>
      </w:r>
      <w:r w:rsidRPr="003C7F7F">
        <w:t xml:space="preserve"> the amounts of the loan origination fee as provided in subsection e. of section 7 of</w:t>
      </w:r>
      <w:r w:rsidR="00073EDC">
        <w:t xml:space="preserve"> </w:t>
      </w:r>
      <w:r w:rsidR="0081724D" w:rsidRPr="003C7F7F">
        <w:rPr>
          <w:spacing w:val="0"/>
        </w:rPr>
        <w:t xml:space="preserve">P.L.2021, c.204, as amended by </w:t>
      </w:r>
      <w:r w:rsidR="00B52013" w:rsidRPr="003C7F7F">
        <w:rPr>
          <w:spacing w:val="0"/>
        </w:rPr>
        <w:t>P.L.2021, c.316</w:t>
      </w:r>
      <w:r w:rsidR="008D1AB0">
        <w:rPr>
          <w:spacing w:val="0"/>
        </w:rPr>
        <w:t>,</w:t>
      </w:r>
      <w:r w:rsidRPr="003C7F7F">
        <w:t xml:space="preserve"> refunding increases as provided in section 8 of</w:t>
      </w:r>
      <w:r w:rsidR="00073EDC">
        <w:t xml:space="preserve"> </w:t>
      </w:r>
      <w:r w:rsidR="0081724D" w:rsidRPr="003C7F7F">
        <w:rPr>
          <w:spacing w:val="0"/>
        </w:rPr>
        <w:t xml:space="preserve">P.L.2021, c.204, as amended by </w:t>
      </w:r>
      <w:r w:rsidR="0046765B" w:rsidRPr="003C7F7F">
        <w:rPr>
          <w:spacing w:val="0"/>
        </w:rPr>
        <w:t>P.L.2021, c.316</w:t>
      </w:r>
      <w:r w:rsidR="008D1AB0">
        <w:rPr>
          <w:spacing w:val="0"/>
        </w:rPr>
        <w:t>,</w:t>
      </w:r>
      <w:r w:rsidR="0081724D" w:rsidRPr="003C7F7F">
        <w:rPr>
          <w:spacing w:val="0"/>
        </w:rPr>
        <w:t xml:space="preserve"> </w:t>
      </w:r>
      <w:r w:rsidRPr="003C7F7F">
        <w:t>and increased costs as defined and determined in accordance with the rules and regulations adopted by the trust pursuant to section 27 of P.L.1985, c.334 (C.58:11B</w:t>
      </w:r>
      <w:r w:rsidRPr="003C7F7F">
        <w:noBreakHyphen/>
        <w:t>27);</w:t>
      </w:r>
    </w:p>
    <w:p w:rsidR="00B9262C" w:rsidRPr="003C7F7F" w:rsidRDefault="00B9262C" w:rsidP="00B9262C">
      <w:r w:rsidRPr="003C7F7F">
        <w:tab/>
        <w:t>e.</w:t>
      </w:r>
      <w:r w:rsidRPr="003C7F7F">
        <w:tab/>
        <w:t>The loan shall bear interest, exclusive of any late charges or administrative fees payable to the trust pursuant to subsection o. of section 5 of P.L.1985, c.334 (C.58:11B</w:t>
      </w:r>
      <w:r w:rsidRPr="003C7F7F">
        <w:noBreakHyphen/>
        <w:t>5) by the project sponsors receiving trust loans, at or below the interest rate paid by the trust on the bonds issued to make or refund the loans authorized by</w:t>
      </w:r>
      <w:r w:rsidR="00073EDC">
        <w:t xml:space="preserve"> </w:t>
      </w:r>
      <w:r w:rsidR="00226AE3" w:rsidRPr="003C7F7F">
        <w:rPr>
          <w:spacing w:val="0"/>
        </w:rPr>
        <w:t xml:space="preserve">P.L.2021, c.204, as amended by </w:t>
      </w:r>
      <w:r w:rsidR="0046765B" w:rsidRPr="003C7F7F">
        <w:rPr>
          <w:spacing w:val="0"/>
        </w:rPr>
        <w:t>P.L.2021, c.316</w:t>
      </w:r>
      <w:r w:rsidR="008D1AB0">
        <w:rPr>
          <w:spacing w:val="0"/>
        </w:rPr>
        <w:t>,</w:t>
      </w:r>
      <w:r w:rsidRPr="003C7F7F">
        <w:t xml:space="preserve"> adjusted for underwriting discount and original issue discount or premium, in accordance with the terms and conditions set forth in the financial plan required pursuant to section 21 of P.L.1985, c.334 (C.58:11B</w:t>
      </w:r>
      <w:r w:rsidRPr="003C7F7F">
        <w:noBreakHyphen/>
        <w:t>21) or the financial plan required pursuant to section 25 of P.L.1997, c.224 (C.58:11B-21.1); and</w:t>
      </w:r>
    </w:p>
    <w:p w:rsidR="00B9262C" w:rsidRPr="003C7F7F" w:rsidRDefault="00B9262C" w:rsidP="00B9262C">
      <w:r w:rsidRPr="003C7F7F">
        <w:tab/>
        <w:t>f.</w:t>
      </w:r>
      <w:r w:rsidRPr="003C7F7F">
        <w:tab/>
        <w:t>The loan shall be subject to all other terms and conditions as the trust shall determine to be consistent with the provisions of P.L.1985, c.334 (C.58:11B</w:t>
      </w:r>
      <w:r w:rsidRPr="003C7F7F">
        <w:noBreakHyphen/>
        <w:t>1 et seq.) and any rules and regulations adopted pursuant thereto, and with the financial plan required by section 21 of P.L.1985, c.334 (C.58:11B</w:t>
      </w:r>
      <w:r w:rsidRPr="003C7F7F">
        <w:noBreakHyphen/>
        <w:t>21) or the financial plan required pursuant to section 25 of P.L.1997, c.224 (C.58:11B-21.1).</w:t>
      </w:r>
    </w:p>
    <w:p w:rsidR="00B9262C" w:rsidRPr="003C7F7F" w:rsidRDefault="00B9262C" w:rsidP="00B9262C">
      <w:r w:rsidRPr="003C7F7F">
        <w:tab/>
        <w:t>g.</w:t>
      </w:r>
      <w:r w:rsidRPr="003C7F7F">
        <w:tab/>
        <w:t>Notwithstanding any provision of</w:t>
      </w:r>
      <w:r w:rsidR="00073EDC">
        <w:t xml:space="preserve"> </w:t>
      </w:r>
      <w:r w:rsidR="00226AE3" w:rsidRPr="003C7F7F">
        <w:rPr>
          <w:spacing w:val="0"/>
        </w:rPr>
        <w:t xml:space="preserve">P.L.2021, c.204, as amended by </w:t>
      </w:r>
      <w:r w:rsidR="0046765B" w:rsidRPr="003C7F7F">
        <w:rPr>
          <w:spacing w:val="0"/>
        </w:rPr>
        <w:t>P.L.2021, c.316</w:t>
      </w:r>
      <w:r w:rsidR="008D1AB0">
        <w:rPr>
          <w:spacing w:val="0"/>
        </w:rPr>
        <w:t>,</w:t>
      </w:r>
      <w:r w:rsidR="00226AE3" w:rsidRPr="003C7F7F">
        <w:rPr>
          <w:spacing w:val="0"/>
        </w:rPr>
        <w:t xml:space="preserve"> </w:t>
      </w:r>
      <w:r w:rsidRPr="003C7F7F">
        <w:t>or a financial plan of the trust for State fiscal years 2018 through 2021 developed pursuant to section 21 of P.L.1985, c.334 (C.58:11B-21) or section 25 of P.L.1997, c.224 (C.58:11B-21.1) to the contrary, a loan for an environmental infrastructure project listed in section 2 or 3 of</w:t>
      </w:r>
      <w:r w:rsidR="00073EDC">
        <w:t xml:space="preserve"> </w:t>
      </w:r>
      <w:r w:rsidR="000226D7" w:rsidRPr="003C7F7F">
        <w:rPr>
          <w:spacing w:val="0"/>
        </w:rPr>
        <w:t xml:space="preserve">P.L.2021, c.204, as amended by </w:t>
      </w:r>
      <w:r w:rsidR="0046765B" w:rsidRPr="003C7F7F">
        <w:rPr>
          <w:spacing w:val="0"/>
        </w:rPr>
        <w:t>P.L.2021, c.316</w:t>
      </w:r>
      <w:r w:rsidR="008D1AB0">
        <w:rPr>
          <w:spacing w:val="0"/>
        </w:rPr>
        <w:t>,</w:t>
      </w:r>
      <w:r w:rsidRPr="003C7F7F">
        <w:t xml:space="preserve">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w:t>
      </w:r>
      <w:r w:rsidRPr="003C7F7F">
        <w:lastRenderedPageBreak/>
        <w:t>that are consistent with those provisions of Section III of the applicable financial plan of the trust for State fiscal year 2021 that reference the federal "Water Infrastructure Finance and Innovation Act of 2014."</w:t>
      </w:r>
    </w:p>
    <w:p w:rsidR="00B9262C" w:rsidRPr="003C7F7F" w:rsidRDefault="00B9262C" w:rsidP="00B9262C">
      <w:r w:rsidRPr="003C7F7F">
        <w:tab/>
        <w:t>h.</w:t>
      </w:r>
      <w:r w:rsidRPr="003C7F7F">
        <w:tab/>
        <w:t xml:space="preserve">The eligibility lists and authorization for the making of loans pursuant to </w:t>
      </w:r>
      <w:r w:rsidR="00226AE3" w:rsidRPr="003C7F7F">
        <w:rPr>
          <w:spacing w:val="0"/>
        </w:rPr>
        <w:t xml:space="preserve">P.L.2021, c.204, as amended by </w:t>
      </w:r>
      <w:r w:rsidR="008D1AB0">
        <w:rPr>
          <w:spacing w:val="0"/>
        </w:rPr>
        <w:t>P.L.2021, c.316</w:t>
      </w:r>
      <w:r w:rsidR="00DC5349" w:rsidRPr="003C7F7F">
        <w:rPr>
          <w:spacing w:val="0"/>
        </w:rPr>
        <w:t>,</w:t>
      </w:r>
      <w:r w:rsidR="00226AE3" w:rsidRPr="003C7F7F">
        <w:rPr>
          <w:spacing w:val="0"/>
        </w:rPr>
        <w:t xml:space="preserve"> </w:t>
      </w:r>
      <w:r w:rsidRPr="003C7F7F">
        <w:t xml:space="preserve">shall expire on July 1, 2022, and any project sponsor which has not executed and delivered a loan agreement with the trust for a loan authorized in </w:t>
      </w:r>
      <w:r w:rsidR="000226D7" w:rsidRPr="003C7F7F">
        <w:rPr>
          <w:spacing w:val="0"/>
        </w:rPr>
        <w:t xml:space="preserve">P.L.2021, c.204, as amended by </w:t>
      </w:r>
      <w:r w:rsidR="008D1AB0">
        <w:rPr>
          <w:spacing w:val="0"/>
        </w:rPr>
        <w:t>P.L.2021, c.316</w:t>
      </w:r>
      <w:r w:rsidR="000226D7" w:rsidRPr="003C7F7F">
        <w:rPr>
          <w:spacing w:val="0"/>
        </w:rPr>
        <w:t>,</w:t>
      </w:r>
      <w:r w:rsidRPr="003C7F7F">
        <w:t xml:space="preserve"> shall no longer be entitled to that loan.</w:t>
      </w:r>
    </w:p>
    <w:p w:rsidR="009B5FC9" w:rsidRDefault="009B5FC9" w:rsidP="0021281A"/>
    <w:p w:rsidR="00D62A76" w:rsidRPr="003C7F7F" w:rsidRDefault="00D62A76" w:rsidP="0021281A">
      <w:r w:rsidRPr="003C7F7F">
        <w:tab/>
        <w:t>7.</w:t>
      </w:r>
      <w:r w:rsidRPr="003C7F7F">
        <w:tab/>
        <w:t>Section 7 of P.L.2021, c.204 is amended to read as follows:</w:t>
      </w:r>
    </w:p>
    <w:p w:rsidR="00D62A76" w:rsidRPr="003C7F7F" w:rsidRDefault="00D45440" w:rsidP="0021281A">
      <w:pPr>
        <w:rPr>
          <w:spacing w:val="0"/>
        </w:rPr>
      </w:pPr>
      <w:r>
        <w:rPr>
          <w:spacing w:val="0"/>
        </w:rPr>
        <w:tab/>
        <w:t>7.</w:t>
      </w:r>
      <w:r>
        <w:rPr>
          <w:spacing w:val="0"/>
        </w:rPr>
        <w:tab/>
      </w:r>
      <w:r w:rsidR="008D1AB0">
        <w:rPr>
          <w:spacing w:val="0"/>
        </w:rPr>
        <w:t xml:space="preserve">a. </w:t>
      </w:r>
      <w:r>
        <w:rPr>
          <w:spacing w:val="0"/>
        </w:rPr>
        <w:t xml:space="preserve"> </w:t>
      </w:r>
      <w:r w:rsidR="00D62A76" w:rsidRPr="003C7F7F">
        <w:rPr>
          <w:spacing w:val="0"/>
        </w:rPr>
        <w:t>The New Jersey Infrastructure Bank is authorized to reduce the individual amount of loan funds made available to or on behalf of project sponsors pursuant to sections 2 and 4 of</w:t>
      </w:r>
      <w:r w:rsidR="00073EDC">
        <w:rPr>
          <w:spacing w:val="0"/>
        </w:rPr>
        <w:t xml:space="preserve"> </w:t>
      </w:r>
      <w:r w:rsidR="00D62A76" w:rsidRPr="003C7F7F">
        <w:rPr>
          <w:spacing w:val="0"/>
        </w:rPr>
        <w:t xml:space="preserve">P.L.2021, c.204, as amended by </w:t>
      </w:r>
      <w:r w:rsidR="00BD722D" w:rsidRPr="003C7F7F">
        <w:rPr>
          <w:spacing w:val="0"/>
        </w:rPr>
        <w:t>P.L.2021, c.316</w:t>
      </w:r>
      <w:r w:rsidR="008D1AB0">
        <w:rPr>
          <w:spacing w:val="0"/>
        </w:rPr>
        <w:t>,</w:t>
      </w:r>
      <w:r w:rsidR="00D62A76" w:rsidRPr="003C7F7F">
        <w:rPr>
          <w:spacing w:val="0"/>
        </w:rPr>
        <w:t xml:space="preserve"> based upon final building costs defined in and determined in accordance with rules and regulations adopted by the trust pursuant to section 27 of P.L.1985, c.334 (C.58:11B</w:t>
      </w:r>
      <w:r w:rsidR="00D62A76" w:rsidRPr="003C7F7F">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00D62A76" w:rsidRPr="003C7F7F">
        <w:rPr>
          <w:spacing w:val="0"/>
        </w:rPr>
        <w:noBreakHyphen/>
        <w:t>27).</w:t>
      </w:r>
    </w:p>
    <w:p w:rsidR="00D62A76" w:rsidRPr="003C7F7F" w:rsidRDefault="00D62A76" w:rsidP="0021281A">
      <w:pPr>
        <w:rPr>
          <w:spacing w:val="0"/>
        </w:rPr>
      </w:pPr>
      <w:r w:rsidRPr="003C7F7F">
        <w:rPr>
          <w:spacing w:val="0"/>
        </w:rPr>
        <w:tab/>
        <w:t>b.</w:t>
      </w:r>
      <w:r w:rsidRPr="003C7F7F">
        <w:rPr>
          <w:spacing w:val="0"/>
        </w:rPr>
        <w:tab/>
        <w:t>The trust is authorized to increase each loan amount authorized in sections 2 and 4 of</w:t>
      </w:r>
      <w:r w:rsidR="00073EDC">
        <w:rPr>
          <w:spacing w:val="0"/>
        </w:rPr>
        <w:t xml:space="preserve"> </w:t>
      </w:r>
      <w:r w:rsidR="003422EA" w:rsidRPr="003C7F7F">
        <w:rPr>
          <w:spacing w:val="0"/>
        </w:rPr>
        <w:t xml:space="preserve">P.L.2021, c.204, as amended by </w:t>
      </w:r>
      <w:r w:rsidR="00BD722D" w:rsidRPr="003C7F7F">
        <w:rPr>
          <w:spacing w:val="0"/>
        </w:rPr>
        <w:t>P.L.2021, c.316</w:t>
      </w:r>
      <w:r w:rsidR="008D1AB0">
        <w:rPr>
          <w:spacing w:val="0"/>
        </w:rPr>
        <w:t>,</w:t>
      </w:r>
      <w:r w:rsidR="003422EA" w:rsidRPr="003C7F7F">
        <w:rPr>
          <w:spacing w:val="0"/>
        </w:rPr>
        <w:t xml:space="preserve"> </w:t>
      </w:r>
      <w:r w:rsidRPr="003C7F7F">
        <w:rPr>
          <w:spacing w:val="0"/>
        </w:rPr>
        <w:t xml:space="preserve">by the amount of capitalized interest, issuance expenses, and administrative expenses associated with federal funding programs, if applicable, allocable to each loan made by the trust pursuant to </w:t>
      </w:r>
      <w:r w:rsidR="00213618" w:rsidRPr="003C7F7F">
        <w:rPr>
          <w:spacing w:val="0"/>
        </w:rPr>
        <w:t xml:space="preserve">P.L.2021, c.204, as amended by </w:t>
      </w:r>
      <w:r w:rsidR="00BD722D" w:rsidRPr="003C7F7F">
        <w:rPr>
          <w:spacing w:val="0"/>
        </w:rPr>
        <w:t>P.L.2021, c.316</w:t>
      </w:r>
      <w:r w:rsidR="00D76CD2" w:rsidRPr="00D76CD2">
        <w:rPr>
          <w:spacing w:val="0"/>
        </w:rPr>
        <w:t>.</w:t>
      </w:r>
    </w:p>
    <w:p w:rsidR="00D62A76" w:rsidRPr="003C7F7F" w:rsidRDefault="00D62A76" w:rsidP="0021281A">
      <w:pPr>
        <w:rPr>
          <w:spacing w:val="0"/>
        </w:rPr>
      </w:pPr>
      <w:r w:rsidRPr="003C7F7F">
        <w:rPr>
          <w:spacing w:val="0"/>
        </w:rPr>
        <w:tab/>
        <w:t>c.</w:t>
      </w:r>
      <w:r w:rsidRPr="003C7F7F">
        <w:rPr>
          <w:spacing w:val="0"/>
        </w:rPr>
        <w:tab/>
        <w:t xml:space="preserve">The trust is authorized to increase each loan amount authorized in sections 2 and 4 of </w:t>
      </w:r>
      <w:r w:rsidR="003422EA" w:rsidRPr="003C7F7F">
        <w:rPr>
          <w:spacing w:val="0"/>
        </w:rPr>
        <w:t xml:space="preserve">P.L.2021, c.204, as amended by </w:t>
      </w:r>
      <w:r w:rsidR="00BD722D" w:rsidRPr="003C7F7F">
        <w:rPr>
          <w:spacing w:val="0"/>
        </w:rPr>
        <w:t>P.L.2021, c.316</w:t>
      </w:r>
      <w:r w:rsidR="008D1AB0">
        <w:rPr>
          <w:spacing w:val="0"/>
        </w:rPr>
        <w:t>,</w:t>
      </w:r>
      <w:r w:rsidR="003422EA" w:rsidRPr="003C7F7F">
        <w:rPr>
          <w:spacing w:val="0"/>
        </w:rPr>
        <w:t xml:space="preserve"> </w:t>
      </w:r>
      <w:r w:rsidRPr="003C7F7F">
        <w:rPr>
          <w:spacing w:val="0"/>
        </w:rPr>
        <w:t>by the amount of reserve capacity expenses, and by the debt service reserve fund expenses associated with the costs identified in paragraphs (3) and (4) of subsection d. of section 1 of</w:t>
      </w:r>
      <w:r w:rsidR="00073EDC">
        <w:rPr>
          <w:spacing w:val="0"/>
        </w:rPr>
        <w:t xml:space="preserve"> </w:t>
      </w:r>
      <w:r w:rsidR="005014DD" w:rsidRPr="003C7F7F">
        <w:rPr>
          <w:spacing w:val="0"/>
        </w:rPr>
        <w:t xml:space="preserve">P.L.2021, c.204, as amended by </w:t>
      </w:r>
      <w:r w:rsidR="00BD722D" w:rsidRPr="003C7F7F">
        <w:rPr>
          <w:spacing w:val="0"/>
        </w:rPr>
        <w:t>P.L.2021, c.316</w:t>
      </w:r>
      <w:r w:rsidR="003C7F7F">
        <w:rPr>
          <w:spacing w:val="0"/>
        </w:rPr>
        <w:t>.</w:t>
      </w:r>
    </w:p>
    <w:p w:rsidR="00D62A76" w:rsidRPr="003C7F7F" w:rsidRDefault="00D62A76" w:rsidP="0021281A">
      <w:pPr>
        <w:rPr>
          <w:spacing w:val="0"/>
        </w:rPr>
      </w:pPr>
      <w:r w:rsidRPr="003C7F7F">
        <w:rPr>
          <w:spacing w:val="0"/>
        </w:rPr>
        <w:tab/>
        <w:t>d.</w:t>
      </w:r>
      <w:r w:rsidRPr="003C7F7F">
        <w:rPr>
          <w:spacing w:val="0"/>
        </w:rPr>
        <w:tab/>
        <w:t>The trust is authorized to increase each loan amount authorized in sections 2 and 4 of</w:t>
      </w:r>
      <w:r w:rsidR="00073EDC">
        <w:rPr>
          <w:spacing w:val="0"/>
        </w:rPr>
        <w:t xml:space="preserve"> </w:t>
      </w:r>
      <w:r w:rsidR="00365EB3" w:rsidRPr="003C7F7F">
        <w:rPr>
          <w:spacing w:val="0"/>
        </w:rPr>
        <w:t xml:space="preserve">P.L.2021, c.204, as amended by </w:t>
      </w:r>
      <w:r w:rsidR="00BD722D" w:rsidRPr="003C7F7F">
        <w:rPr>
          <w:spacing w:val="0"/>
        </w:rPr>
        <w:t>P.L.2021, c.316</w:t>
      </w:r>
      <w:r w:rsidR="008D1AB0">
        <w:rPr>
          <w:spacing w:val="0"/>
        </w:rPr>
        <w:t>,</w:t>
      </w:r>
      <w:r w:rsidR="00365EB3" w:rsidRPr="003C7F7F">
        <w:rPr>
          <w:spacing w:val="0"/>
        </w:rPr>
        <w:t xml:space="preserve"> </w:t>
      </w:r>
      <w:r w:rsidRPr="003C7F7F">
        <w:rPr>
          <w:spacing w:val="0"/>
        </w:rPr>
        <w:t>by the interest earned on amounts deposited for project costs pending their distribution to project sponsors.</w:t>
      </w:r>
    </w:p>
    <w:p w:rsidR="00D62A76" w:rsidRPr="003C7F7F" w:rsidRDefault="00D62A76" w:rsidP="0021281A">
      <w:pPr>
        <w:rPr>
          <w:spacing w:val="0"/>
        </w:rPr>
      </w:pPr>
      <w:r w:rsidRPr="003C7F7F">
        <w:rPr>
          <w:spacing w:val="0"/>
        </w:rPr>
        <w:tab/>
        <w:t>e.</w:t>
      </w:r>
      <w:r w:rsidRPr="003C7F7F">
        <w:rPr>
          <w:spacing w:val="0"/>
        </w:rPr>
        <w:tab/>
        <w:t xml:space="preserve">The trust is authorized to increase each loan amount authorized in sections 2 and 4 of </w:t>
      </w:r>
      <w:r w:rsidR="00DE363B" w:rsidRPr="003C7F7F">
        <w:rPr>
          <w:spacing w:val="0"/>
        </w:rPr>
        <w:t xml:space="preserve">P.L.2021, c.204, as amended by </w:t>
      </w:r>
      <w:r w:rsidR="00BD722D" w:rsidRPr="003C7F7F">
        <w:rPr>
          <w:spacing w:val="0"/>
        </w:rPr>
        <w:t>P.L.2021, c.316</w:t>
      </w:r>
      <w:r w:rsidR="00DC5349" w:rsidRPr="003C7F7F">
        <w:rPr>
          <w:spacing w:val="0"/>
        </w:rPr>
        <w:t>,</w:t>
      </w:r>
      <w:r w:rsidR="00DE363B" w:rsidRPr="003C7F7F">
        <w:rPr>
          <w:spacing w:val="0"/>
        </w:rPr>
        <w:t xml:space="preserve"> </w:t>
      </w:r>
      <w:r w:rsidRPr="003C7F7F">
        <w:rPr>
          <w:spacing w:val="0"/>
        </w:rPr>
        <w:t>by the loan origination fee.</w:t>
      </w:r>
    </w:p>
    <w:p w:rsidR="00D62A76" w:rsidRPr="003C7F7F" w:rsidRDefault="00D62A76" w:rsidP="0021281A">
      <w:r w:rsidRPr="003C7F7F">
        <w:rPr>
          <w:spacing w:val="0"/>
        </w:rPr>
        <w:tab/>
        <w:t>f.</w:t>
      </w:r>
      <w:r w:rsidRPr="003C7F7F">
        <w:rPr>
          <w:spacing w:val="0"/>
        </w:rPr>
        <w:tab/>
        <w:t xml:space="preserve">The trust is authorized to increase each loan amount authorized in sections 2 and 4 of </w:t>
      </w:r>
      <w:r w:rsidR="006B43AC" w:rsidRPr="003C7F7F">
        <w:rPr>
          <w:spacing w:val="0"/>
        </w:rPr>
        <w:t xml:space="preserve">P.L.2021, c.204, as amended by </w:t>
      </w:r>
      <w:r w:rsidR="00BD722D" w:rsidRPr="003C7F7F">
        <w:rPr>
          <w:spacing w:val="0"/>
        </w:rPr>
        <w:t>P.L.2021, c.316</w:t>
      </w:r>
      <w:r w:rsidR="008D1AB0">
        <w:rPr>
          <w:spacing w:val="0"/>
        </w:rPr>
        <w:t>,</w:t>
      </w:r>
      <w:r w:rsidR="006B43AC" w:rsidRPr="003C7F7F">
        <w:rPr>
          <w:spacing w:val="0"/>
        </w:rPr>
        <w:t xml:space="preserve"> </w:t>
      </w:r>
      <w:r w:rsidRPr="003C7F7F">
        <w:rPr>
          <w:spacing w:val="0"/>
        </w:rPr>
        <w:t>by the amount appropriated to the Department of Environmental Protection for the purpose of making the corresponding zero interest loan pursuant to section 3 of P.L.2021, c.203</w:t>
      </w:r>
      <w:r w:rsidR="00BD722D" w:rsidRPr="003C7F7F">
        <w:rPr>
          <w:spacing w:val="0"/>
        </w:rPr>
        <w:t xml:space="preserve">, as amended by </w:t>
      </w:r>
      <w:r w:rsidR="00485701" w:rsidRPr="003C7F7F">
        <w:rPr>
          <w:spacing w:val="0"/>
        </w:rPr>
        <w:t>P.L.2021, c.328</w:t>
      </w:r>
      <w:r w:rsidRPr="003C7F7F">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w:t>
      </w:r>
    </w:p>
    <w:p w:rsidR="00E03819" w:rsidRPr="003C7F7F" w:rsidRDefault="00E03819" w:rsidP="0021281A"/>
    <w:p w:rsidR="00DC5349" w:rsidRPr="003C7F7F" w:rsidRDefault="00DC5349" w:rsidP="001D1AB5">
      <w:r w:rsidRPr="003C7F7F">
        <w:tab/>
        <w:t>8.</w:t>
      </w:r>
      <w:r w:rsidRPr="003C7F7F">
        <w:tab/>
        <w:t>Section 8 of P.L.2021, c.204 is amended to read as follows:</w:t>
      </w:r>
    </w:p>
    <w:p w:rsidR="00A06006" w:rsidRDefault="00DC5349" w:rsidP="001D1AB5">
      <w:r w:rsidRPr="003C7F7F">
        <w:tab/>
        <w:t>8.</w:t>
      </w:r>
      <w:r w:rsidRPr="003C7F7F">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w:t>
      </w:r>
      <w:r w:rsidRPr="003C7F7F">
        <w:lastRenderedPageBreak/>
        <w:t xml:space="preserve">c.67, P.L.2007, c.140, P.L.2008, c.67, P.L.2009, c.101, P.L.2010, c.62, P.L.2011, c.95, P.L.2012, c.38, P.L.2013, c.94, P.L.2014, c.26, P.L.2015, c.107, P.L.2016, c.31 as amended by P.L.2017, c.13, P.L.2017, c.142 as amended by P.L.2017, c.327, P.L.2018, c.84 as amended by P.L.2019, c.30, P.L.2019, c.192 as amended by P.L.2019, c.515, </w:t>
      </w:r>
      <w:r w:rsidRPr="003C7F7F">
        <w:rPr>
          <w:spacing w:val="0"/>
        </w:rPr>
        <w:t xml:space="preserve">P.L.2020, c.48, as amended by P.L.2021, c.22, </w:t>
      </w:r>
      <w:r w:rsidRPr="003C7F7F">
        <w:t xml:space="preserve">or </w:t>
      </w:r>
      <w:r w:rsidRPr="003C7F7F">
        <w:rPr>
          <w:spacing w:val="0"/>
        </w:rPr>
        <w:t>P.L.2021, c.204</w:t>
      </w:r>
      <w:r w:rsidRPr="003C7F7F">
        <w:t xml:space="preserve">, </w:t>
      </w:r>
      <w:r w:rsidR="00CA035F" w:rsidRPr="003C7F7F">
        <w:rPr>
          <w:spacing w:val="0"/>
        </w:rPr>
        <w:t xml:space="preserve">as amended by </w:t>
      </w:r>
      <w:r w:rsidR="00485701" w:rsidRPr="003C7F7F">
        <w:rPr>
          <w:spacing w:val="0"/>
        </w:rPr>
        <w:t>P.L.2021, c.316</w:t>
      </w:r>
      <w:r w:rsidR="008D1AB0">
        <w:rPr>
          <w:spacing w:val="0"/>
        </w:rPr>
        <w:t>,</w:t>
      </w:r>
      <w:r w:rsidR="00CA035F" w:rsidRPr="003C7F7F">
        <w:rPr>
          <w:spacing w:val="0"/>
        </w:rPr>
        <w:t xml:space="preserve"> </w:t>
      </w:r>
      <w:r w:rsidRPr="003C7F7F">
        <w:t>provided that adequate savings are achieved, to compensate for a refunding of trust bonds issued to make loans authorize</w:t>
      </w:r>
      <w:r w:rsidR="00D76CD2">
        <w:t>d by the aforementioned acts.</w:t>
      </w:r>
    </w:p>
    <w:p w:rsidR="00D76CD2" w:rsidRPr="003C7F7F" w:rsidRDefault="00D76CD2" w:rsidP="001D1AB5"/>
    <w:p w:rsidR="005D41DF" w:rsidRPr="003C7F7F" w:rsidRDefault="005D41DF" w:rsidP="001D1AB5">
      <w:r w:rsidRPr="003C7F7F">
        <w:tab/>
        <w:t>9.</w:t>
      </w:r>
      <w:r w:rsidRPr="003C7F7F">
        <w:tab/>
        <w:t>Section 9 of P.L.2021, c.204 is amended to read as follows:</w:t>
      </w:r>
    </w:p>
    <w:p w:rsidR="005D41DF" w:rsidRPr="003C7F7F" w:rsidRDefault="005D41DF" w:rsidP="001D1AB5">
      <w:r w:rsidRPr="003C7F7F">
        <w:tab/>
        <w:t>9.</w:t>
      </w:r>
      <w:r w:rsidRPr="003C7F7F">
        <w:tab/>
        <w:t>The expenditure of funds authorized pursuant to</w:t>
      </w:r>
      <w:r w:rsidR="00073EDC">
        <w:t xml:space="preserve"> </w:t>
      </w:r>
      <w:r w:rsidRPr="003C7F7F">
        <w:rPr>
          <w:spacing w:val="0"/>
        </w:rPr>
        <w:t xml:space="preserve">P.L.2021, c.204, as amended by </w:t>
      </w:r>
      <w:r w:rsidR="00485701" w:rsidRPr="003C7F7F">
        <w:rPr>
          <w:spacing w:val="0"/>
        </w:rPr>
        <w:t>P.L.2021, c.316</w:t>
      </w:r>
      <w:r w:rsidR="008D1AB0">
        <w:rPr>
          <w:spacing w:val="0"/>
        </w:rPr>
        <w:t>,</w:t>
      </w:r>
      <w:r w:rsidRPr="003C7F7F">
        <w:rPr>
          <w:spacing w:val="0"/>
        </w:rPr>
        <w:t xml:space="preserve"> </w:t>
      </w:r>
      <w:r w:rsidRPr="003C7F7F">
        <w:t>is subject to the provisions of P.L.1977, c.224 (C.58:12A-1 et al.), P.L.1985, c.329, P.L.1985, c.334 (C.58:11B</w:t>
      </w:r>
      <w:r w:rsidRPr="003C7F7F">
        <w:noBreakHyphen/>
        <w:t>1 et seq.) as amended and supplemented by P.L.1997, c.224, P.L.1992, c.88, P.L.1989, c.181, P.L.1997, c.223, P.L.1997, c.225, P.L.1999, c.175, or P.L.2003, c.162, the rules and regulations adopted pursuant thereto, and the Federal Safe Drinking Water Act, as appropriate.</w:t>
      </w:r>
    </w:p>
    <w:p w:rsidR="008E1238" w:rsidRPr="003C7F7F" w:rsidRDefault="008E1238" w:rsidP="001D1AB5"/>
    <w:p w:rsidR="00AF1F4B" w:rsidRPr="003C7F7F" w:rsidRDefault="00D45440" w:rsidP="0021281A">
      <w:r>
        <w:tab/>
        <w:t>10.</w:t>
      </w:r>
      <w:r>
        <w:tab/>
      </w:r>
      <w:r w:rsidR="00AF1F4B" w:rsidRPr="003C7F7F">
        <w:t>Section 10 of P.L.2021, c.204 is amended to read as follows:</w:t>
      </w:r>
    </w:p>
    <w:p w:rsidR="00AF1F4B" w:rsidRPr="003C7F7F" w:rsidRDefault="00D45440" w:rsidP="0021281A">
      <w:pPr>
        <w:rPr>
          <w:spacing w:val="0"/>
        </w:rPr>
      </w:pPr>
      <w:r>
        <w:rPr>
          <w:spacing w:val="0"/>
        </w:rPr>
        <w:tab/>
        <w:t>10.</w:t>
      </w:r>
      <w:r>
        <w:rPr>
          <w:spacing w:val="0"/>
        </w:rPr>
        <w:tab/>
      </w:r>
      <w:r w:rsidR="008D1AB0">
        <w:rPr>
          <w:spacing w:val="0"/>
        </w:rPr>
        <w:t xml:space="preserve">a. </w:t>
      </w:r>
      <w:r>
        <w:rPr>
          <w:spacing w:val="0"/>
        </w:rPr>
        <w:t xml:space="preserve"> </w:t>
      </w:r>
      <w:r w:rsidR="00AF1F4B" w:rsidRPr="003C7F7F">
        <w:rPr>
          <w:spacing w:val="0"/>
        </w:rPr>
        <w:t xml:space="preserve">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"Stormwater Management and Combined Sewer Overflow Abatement Fund," the “Clean Water State Revolving Fund,” the “Drinking Water State Revolving Fund,” or the funds transferred to the trust by the department pursuant to paragraph (21) of subsection a. of section 1 of P.L.2021, c.203, as amended by </w:t>
      </w:r>
      <w:r w:rsidR="00485701" w:rsidRPr="003C7F7F">
        <w:rPr>
          <w:spacing w:val="0"/>
        </w:rPr>
        <w:t>P.L.2021, c.328</w:t>
      </w:r>
      <w:r w:rsidR="00AF1F4B" w:rsidRPr="003C7F7F">
        <w:rPr>
          <w:spacing w:val="0"/>
        </w:rPr>
        <w:t>, as appropriate, and from any net earnings received from the investment and reinvestment of such deposits, an amount of up to $1 billion, to the extent funds are available, consisting of:</w:t>
      </w:r>
    </w:p>
    <w:p w:rsidR="00AF1F4B" w:rsidRPr="003C7F7F" w:rsidRDefault="00D45440" w:rsidP="0021281A">
      <w:pPr>
        <w:rPr>
          <w:spacing w:val="0"/>
        </w:rPr>
      </w:pPr>
      <w:r>
        <w:rPr>
          <w:spacing w:val="0"/>
        </w:rPr>
        <w:tab/>
        <w:t>(1)</w:t>
      </w:r>
      <w:r>
        <w:rPr>
          <w:spacing w:val="0"/>
        </w:rPr>
        <w:tab/>
      </w:r>
      <w:r w:rsidR="00AF1F4B" w:rsidRPr="003C7F7F">
        <w:rPr>
          <w:spacing w:val="0"/>
        </w:rPr>
        <w:t>The uncommitted balance currently on deposit as of July 1, 2021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this section exceed funds required by the Department of Environmental Protection to meet long-term obligations; and</w:t>
      </w:r>
    </w:p>
    <w:p w:rsidR="00AF1F4B" w:rsidRPr="003C7F7F" w:rsidRDefault="008D1AB0" w:rsidP="0021281A">
      <w:pPr>
        <w:rPr>
          <w:spacing w:val="0"/>
        </w:rPr>
      </w:pPr>
      <w:r>
        <w:rPr>
          <w:spacing w:val="0"/>
        </w:rPr>
        <w:tab/>
        <w:t xml:space="preserve">(2) </w:t>
      </w:r>
      <w:r w:rsidR="00AF1F4B" w:rsidRPr="003C7F7F">
        <w:rPr>
          <w:spacing w:val="0"/>
        </w:rPr>
        <w:t>such other amounts to be deposited in the Interim Environmental Financing Program Fund, in an aggregate amount that does not exceed at any time, the amount appropriated, provided that the amount so reappropriated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rsidR="00AF1F4B" w:rsidRPr="003C7F7F" w:rsidRDefault="00AF1F4B" w:rsidP="0021281A">
      <w:pPr>
        <w:rPr>
          <w:spacing w:val="0"/>
        </w:rPr>
      </w:pPr>
      <w:r w:rsidRPr="003C7F7F">
        <w:rPr>
          <w:spacing w:val="0"/>
        </w:rPr>
        <w:lastRenderedPageBreak/>
        <w:tab/>
        <w:t>b.</w:t>
      </w:r>
      <w:r w:rsidRPr="003C7F7F">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rsidR="00AF1F4B" w:rsidRPr="003C7F7F" w:rsidRDefault="00AF1F4B" w:rsidP="0021281A">
      <w:r w:rsidRPr="003C7F7F">
        <w:rPr>
          <w:spacing w:val="0"/>
        </w:rPr>
        <w:tab/>
        <w:t>c.</w:t>
      </w:r>
      <w:r w:rsidRPr="003C7F7F">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rsidR="002E1E53" w:rsidRPr="003C7F7F" w:rsidRDefault="002E1E53" w:rsidP="0021281A"/>
    <w:p w:rsidR="00D76CD2" w:rsidRDefault="00DB7539" w:rsidP="00686AEB">
      <w:r w:rsidRPr="003C7F7F">
        <w:tab/>
      </w:r>
      <w:r w:rsidR="00AF115B" w:rsidRPr="003C7F7F">
        <w:t>11</w:t>
      </w:r>
      <w:r w:rsidR="00D45440">
        <w:t>.</w:t>
      </w:r>
      <w:r w:rsidR="00D45440">
        <w:tab/>
      </w:r>
      <w:bookmarkStart w:id="0" w:name="_GoBack"/>
      <w:bookmarkEnd w:id="0"/>
      <w:r w:rsidRPr="003C7F7F">
        <w:t xml:space="preserve">This act shall take effect </w:t>
      </w:r>
      <w:r w:rsidR="00AF115B" w:rsidRPr="003C7F7F">
        <w:t>immediately.</w:t>
      </w:r>
      <w:r w:rsidRPr="003C7F7F">
        <w:cr/>
      </w:r>
    </w:p>
    <w:p w:rsidR="003C7F7F" w:rsidRPr="003C7F7F" w:rsidRDefault="00D76CD2" w:rsidP="00686AEB">
      <w:r>
        <w:tab/>
      </w:r>
      <w:r w:rsidR="003C7F7F">
        <w:t>Approved December 21, 2021.</w:t>
      </w:r>
    </w:p>
    <w:sectPr w:rsidR="003C7F7F" w:rsidRPr="003C7F7F" w:rsidSect="003C7F7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FC9" w:rsidRDefault="009B5FC9">
      <w:r>
        <w:separator/>
      </w:r>
    </w:p>
  </w:endnote>
  <w:endnote w:type="continuationSeparator" w:id="0">
    <w:p w:rsidR="009B5FC9" w:rsidRDefault="009B5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Default="009B5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Pr="003C7F7F" w:rsidRDefault="009B5FC9" w:rsidP="003C7F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Pr="003C7F7F" w:rsidRDefault="009B5FC9" w:rsidP="003C7F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FC9" w:rsidRDefault="009B5FC9">
      <w:r>
        <w:separator/>
      </w:r>
    </w:p>
  </w:footnote>
  <w:footnote w:type="continuationSeparator" w:id="0">
    <w:p w:rsidR="009B5FC9" w:rsidRDefault="009B5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Default="009B5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Default="009B5FC9" w:rsidP="003C7F7F">
    <w:pPr>
      <w:pStyle w:val="bpuHeadSpon"/>
    </w:pPr>
    <w:r>
      <w:t>P.L. 2021, CHAPTER 316</w:t>
    </w:r>
  </w:p>
  <w:p w:rsidR="009B5FC9" w:rsidRDefault="009B5FC9" w:rsidP="003C7F7F">
    <w:pPr>
      <w:pStyle w:val="bpuHeadSpon"/>
    </w:pPr>
    <w:r>
      <w:fldChar w:fldCharType="begin"/>
    </w:r>
    <w:r>
      <w:instrText xml:space="preserve"> PAGE  \* MERGEFORMAT </w:instrText>
    </w:r>
    <w:r>
      <w:fldChar w:fldCharType="separate"/>
    </w:r>
    <w:r w:rsidR="008D2942">
      <w:rPr>
        <w:noProof/>
      </w:rPr>
      <w:t>12</w:t>
    </w:r>
    <w:r>
      <w:fldChar w:fldCharType="end"/>
    </w:r>
  </w:p>
  <w:p w:rsidR="009B5FC9" w:rsidRDefault="009B5FC9" w:rsidP="003C7F7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FC9" w:rsidRDefault="009B5F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31"/>
    <w:rsid w:val="000051BD"/>
    <w:rsid w:val="000160A5"/>
    <w:rsid w:val="000226D7"/>
    <w:rsid w:val="0002335B"/>
    <w:rsid w:val="000273CB"/>
    <w:rsid w:val="0003549A"/>
    <w:rsid w:val="000367AE"/>
    <w:rsid w:val="00043B22"/>
    <w:rsid w:val="00054975"/>
    <w:rsid w:val="00057D20"/>
    <w:rsid w:val="00061652"/>
    <w:rsid w:val="00061946"/>
    <w:rsid w:val="0006197C"/>
    <w:rsid w:val="0006281F"/>
    <w:rsid w:val="00073EDC"/>
    <w:rsid w:val="0008141C"/>
    <w:rsid w:val="00092F6B"/>
    <w:rsid w:val="00094A55"/>
    <w:rsid w:val="000A44A7"/>
    <w:rsid w:val="000A4ECC"/>
    <w:rsid w:val="000B1054"/>
    <w:rsid w:val="000B3411"/>
    <w:rsid w:val="000B6C0E"/>
    <w:rsid w:val="000C054C"/>
    <w:rsid w:val="000C12C2"/>
    <w:rsid w:val="000C49C0"/>
    <w:rsid w:val="000C5038"/>
    <w:rsid w:val="000D11AF"/>
    <w:rsid w:val="000D348D"/>
    <w:rsid w:val="000D416D"/>
    <w:rsid w:val="000D6255"/>
    <w:rsid w:val="000D6262"/>
    <w:rsid w:val="000D7B4A"/>
    <w:rsid w:val="000E4006"/>
    <w:rsid w:val="000F3DA2"/>
    <w:rsid w:val="000F5FDE"/>
    <w:rsid w:val="000F7466"/>
    <w:rsid w:val="00111070"/>
    <w:rsid w:val="00122025"/>
    <w:rsid w:val="00122A30"/>
    <w:rsid w:val="0013000E"/>
    <w:rsid w:val="00133F81"/>
    <w:rsid w:val="0013563D"/>
    <w:rsid w:val="00135943"/>
    <w:rsid w:val="00143FBE"/>
    <w:rsid w:val="0014664C"/>
    <w:rsid w:val="00150C36"/>
    <w:rsid w:val="00162D91"/>
    <w:rsid w:val="001639AE"/>
    <w:rsid w:val="001645FB"/>
    <w:rsid w:val="00173D2B"/>
    <w:rsid w:val="00181676"/>
    <w:rsid w:val="00183603"/>
    <w:rsid w:val="0018410E"/>
    <w:rsid w:val="00186347"/>
    <w:rsid w:val="00187441"/>
    <w:rsid w:val="00194E78"/>
    <w:rsid w:val="0019707B"/>
    <w:rsid w:val="00197E8B"/>
    <w:rsid w:val="00197FA4"/>
    <w:rsid w:val="001A07F1"/>
    <w:rsid w:val="001A161A"/>
    <w:rsid w:val="001A2B78"/>
    <w:rsid w:val="001A3B79"/>
    <w:rsid w:val="001A66B6"/>
    <w:rsid w:val="001B4716"/>
    <w:rsid w:val="001B4EA4"/>
    <w:rsid w:val="001B5D26"/>
    <w:rsid w:val="001C0756"/>
    <w:rsid w:val="001C320A"/>
    <w:rsid w:val="001C7C52"/>
    <w:rsid w:val="001D1520"/>
    <w:rsid w:val="001D1AB5"/>
    <w:rsid w:val="001D25F3"/>
    <w:rsid w:val="001E15F1"/>
    <w:rsid w:val="001E16FA"/>
    <w:rsid w:val="001E6213"/>
    <w:rsid w:val="001F14C7"/>
    <w:rsid w:val="001F46B0"/>
    <w:rsid w:val="001F7405"/>
    <w:rsid w:val="00205533"/>
    <w:rsid w:val="0021281A"/>
    <w:rsid w:val="00212B8D"/>
    <w:rsid w:val="00213618"/>
    <w:rsid w:val="002206C8"/>
    <w:rsid w:val="00222983"/>
    <w:rsid w:val="00226AE3"/>
    <w:rsid w:val="002370D0"/>
    <w:rsid w:val="00253B33"/>
    <w:rsid w:val="00255958"/>
    <w:rsid w:val="002563BB"/>
    <w:rsid w:val="00257FA2"/>
    <w:rsid w:val="0026574A"/>
    <w:rsid w:val="002660BB"/>
    <w:rsid w:val="002720E8"/>
    <w:rsid w:val="00275293"/>
    <w:rsid w:val="00275C8B"/>
    <w:rsid w:val="002776B0"/>
    <w:rsid w:val="00286C7E"/>
    <w:rsid w:val="002A1029"/>
    <w:rsid w:val="002A3A1A"/>
    <w:rsid w:val="002A4692"/>
    <w:rsid w:val="002A51BA"/>
    <w:rsid w:val="002B2E26"/>
    <w:rsid w:val="002B3DF0"/>
    <w:rsid w:val="002B3FE6"/>
    <w:rsid w:val="002C2D81"/>
    <w:rsid w:val="002C461E"/>
    <w:rsid w:val="002C6CEC"/>
    <w:rsid w:val="002D1BD6"/>
    <w:rsid w:val="002E09CE"/>
    <w:rsid w:val="002E1E53"/>
    <w:rsid w:val="002E5EBB"/>
    <w:rsid w:val="002E652A"/>
    <w:rsid w:val="002E69D1"/>
    <w:rsid w:val="002E6ABD"/>
    <w:rsid w:val="002F3BA6"/>
    <w:rsid w:val="00315320"/>
    <w:rsid w:val="00323CC1"/>
    <w:rsid w:val="00325776"/>
    <w:rsid w:val="00325E27"/>
    <w:rsid w:val="00330395"/>
    <w:rsid w:val="00330B70"/>
    <w:rsid w:val="00333704"/>
    <w:rsid w:val="00334267"/>
    <w:rsid w:val="00335B9D"/>
    <w:rsid w:val="00336624"/>
    <w:rsid w:val="0034025F"/>
    <w:rsid w:val="00340458"/>
    <w:rsid w:val="0034200F"/>
    <w:rsid w:val="003422EA"/>
    <w:rsid w:val="003446A0"/>
    <w:rsid w:val="0034481B"/>
    <w:rsid w:val="00346915"/>
    <w:rsid w:val="00350130"/>
    <w:rsid w:val="00354334"/>
    <w:rsid w:val="0036180C"/>
    <w:rsid w:val="00363CF5"/>
    <w:rsid w:val="00364344"/>
    <w:rsid w:val="00365EB3"/>
    <w:rsid w:val="003702CA"/>
    <w:rsid w:val="00370617"/>
    <w:rsid w:val="0037125B"/>
    <w:rsid w:val="00382F1F"/>
    <w:rsid w:val="003840E5"/>
    <w:rsid w:val="00391DA4"/>
    <w:rsid w:val="003A1DA7"/>
    <w:rsid w:val="003A3C64"/>
    <w:rsid w:val="003A3F83"/>
    <w:rsid w:val="003A4896"/>
    <w:rsid w:val="003C43EF"/>
    <w:rsid w:val="003C5927"/>
    <w:rsid w:val="003C5A6B"/>
    <w:rsid w:val="003C7F7F"/>
    <w:rsid w:val="003C7FB2"/>
    <w:rsid w:val="003D1E6E"/>
    <w:rsid w:val="003D24DE"/>
    <w:rsid w:val="003D2DCE"/>
    <w:rsid w:val="003D4E57"/>
    <w:rsid w:val="003E26D4"/>
    <w:rsid w:val="003E47BA"/>
    <w:rsid w:val="003F314E"/>
    <w:rsid w:val="003F3B37"/>
    <w:rsid w:val="0040195A"/>
    <w:rsid w:val="00402DC0"/>
    <w:rsid w:val="004101BF"/>
    <w:rsid w:val="004123AB"/>
    <w:rsid w:val="0041427A"/>
    <w:rsid w:val="00416C4B"/>
    <w:rsid w:val="0041751E"/>
    <w:rsid w:val="004211E5"/>
    <w:rsid w:val="00422091"/>
    <w:rsid w:val="0043386C"/>
    <w:rsid w:val="00436327"/>
    <w:rsid w:val="0043667D"/>
    <w:rsid w:val="00436F2D"/>
    <w:rsid w:val="00436F5D"/>
    <w:rsid w:val="00441B42"/>
    <w:rsid w:val="0045118A"/>
    <w:rsid w:val="00455D51"/>
    <w:rsid w:val="00456BF9"/>
    <w:rsid w:val="00461057"/>
    <w:rsid w:val="0046765B"/>
    <w:rsid w:val="00467BF9"/>
    <w:rsid w:val="004700BA"/>
    <w:rsid w:val="004704A8"/>
    <w:rsid w:val="00471102"/>
    <w:rsid w:val="004711F2"/>
    <w:rsid w:val="00471F18"/>
    <w:rsid w:val="00484144"/>
    <w:rsid w:val="004842D1"/>
    <w:rsid w:val="00484C19"/>
    <w:rsid w:val="00484C6E"/>
    <w:rsid w:val="00485701"/>
    <w:rsid w:val="00485866"/>
    <w:rsid w:val="00485889"/>
    <w:rsid w:val="00490561"/>
    <w:rsid w:val="00492076"/>
    <w:rsid w:val="00493B1D"/>
    <w:rsid w:val="00497037"/>
    <w:rsid w:val="004A3009"/>
    <w:rsid w:val="004A4286"/>
    <w:rsid w:val="004A6940"/>
    <w:rsid w:val="004A77A4"/>
    <w:rsid w:val="004C742C"/>
    <w:rsid w:val="004D7A0C"/>
    <w:rsid w:val="004E1F3E"/>
    <w:rsid w:val="004F21BD"/>
    <w:rsid w:val="004F4F1D"/>
    <w:rsid w:val="004F74DD"/>
    <w:rsid w:val="00501317"/>
    <w:rsid w:val="005014DD"/>
    <w:rsid w:val="0050495C"/>
    <w:rsid w:val="00505DC9"/>
    <w:rsid w:val="00505F51"/>
    <w:rsid w:val="00506E1E"/>
    <w:rsid w:val="00513C81"/>
    <w:rsid w:val="00517A9B"/>
    <w:rsid w:val="00527BFB"/>
    <w:rsid w:val="00530523"/>
    <w:rsid w:val="00532A32"/>
    <w:rsid w:val="0053798E"/>
    <w:rsid w:val="00540228"/>
    <w:rsid w:val="00540B0B"/>
    <w:rsid w:val="0054460F"/>
    <w:rsid w:val="00545B64"/>
    <w:rsid w:val="005536CD"/>
    <w:rsid w:val="00554051"/>
    <w:rsid w:val="005560F1"/>
    <w:rsid w:val="00557240"/>
    <w:rsid w:val="005623A9"/>
    <w:rsid w:val="005629A4"/>
    <w:rsid w:val="005651F3"/>
    <w:rsid w:val="00572184"/>
    <w:rsid w:val="00577A15"/>
    <w:rsid w:val="00580533"/>
    <w:rsid w:val="0059131D"/>
    <w:rsid w:val="00595AB9"/>
    <w:rsid w:val="005A4827"/>
    <w:rsid w:val="005B3F92"/>
    <w:rsid w:val="005B479C"/>
    <w:rsid w:val="005B561E"/>
    <w:rsid w:val="005C07E4"/>
    <w:rsid w:val="005C2124"/>
    <w:rsid w:val="005C336F"/>
    <w:rsid w:val="005C7109"/>
    <w:rsid w:val="005C7F3C"/>
    <w:rsid w:val="005D122A"/>
    <w:rsid w:val="005D20FD"/>
    <w:rsid w:val="005D41DF"/>
    <w:rsid w:val="005D489A"/>
    <w:rsid w:val="005E017C"/>
    <w:rsid w:val="005E50C6"/>
    <w:rsid w:val="005F2A97"/>
    <w:rsid w:val="005F399B"/>
    <w:rsid w:val="005F6D26"/>
    <w:rsid w:val="006019F8"/>
    <w:rsid w:val="00602754"/>
    <w:rsid w:val="0060372D"/>
    <w:rsid w:val="00605B20"/>
    <w:rsid w:val="0061156F"/>
    <w:rsid w:val="00613FF5"/>
    <w:rsid w:val="006155A8"/>
    <w:rsid w:val="00621076"/>
    <w:rsid w:val="00621B94"/>
    <w:rsid w:val="00626239"/>
    <w:rsid w:val="00635316"/>
    <w:rsid w:val="00635449"/>
    <w:rsid w:val="00635EC8"/>
    <w:rsid w:val="006378C5"/>
    <w:rsid w:val="00645E6A"/>
    <w:rsid w:val="00664D0E"/>
    <w:rsid w:val="00665CBC"/>
    <w:rsid w:val="00667A5C"/>
    <w:rsid w:val="00671609"/>
    <w:rsid w:val="00677316"/>
    <w:rsid w:val="00686AEB"/>
    <w:rsid w:val="006B43AC"/>
    <w:rsid w:val="006B7897"/>
    <w:rsid w:val="006B7FA7"/>
    <w:rsid w:val="006C086A"/>
    <w:rsid w:val="006C21C1"/>
    <w:rsid w:val="006C597F"/>
    <w:rsid w:val="006C7327"/>
    <w:rsid w:val="006D00E5"/>
    <w:rsid w:val="006D791B"/>
    <w:rsid w:val="006E2895"/>
    <w:rsid w:val="006E7B12"/>
    <w:rsid w:val="006F180D"/>
    <w:rsid w:val="006F4334"/>
    <w:rsid w:val="006F47AF"/>
    <w:rsid w:val="006F6B8A"/>
    <w:rsid w:val="00700561"/>
    <w:rsid w:val="00700C90"/>
    <w:rsid w:val="00707CD3"/>
    <w:rsid w:val="00711B5D"/>
    <w:rsid w:val="00716BB9"/>
    <w:rsid w:val="0072567D"/>
    <w:rsid w:val="007256D1"/>
    <w:rsid w:val="007279FD"/>
    <w:rsid w:val="00744E5C"/>
    <w:rsid w:val="007502CB"/>
    <w:rsid w:val="00752D79"/>
    <w:rsid w:val="00752E20"/>
    <w:rsid w:val="00753B77"/>
    <w:rsid w:val="00756EDE"/>
    <w:rsid w:val="00764456"/>
    <w:rsid w:val="00780E07"/>
    <w:rsid w:val="00781B4D"/>
    <w:rsid w:val="007824BF"/>
    <w:rsid w:val="00783B8D"/>
    <w:rsid w:val="00793D2A"/>
    <w:rsid w:val="00794B94"/>
    <w:rsid w:val="00794BD4"/>
    <w:rsid w:val="007A2F73"/>
    <w:rsid w:val="007A3061"/>
    <w:rsid w:val="007A5A0B"/>
    <w:rsid w:val="007A6F93"/>
    <w:rsid w:val="007A7742"/>
    <w:rsid w:val="007C0E14"/>
    <w:rsid w:val="007C3E0E"/>
    <w:rsid w:val="007C7DE4"/>
    <w:rsid w:val="007D1C9D"/>
    <w:rsid w:val="007D40CB"/>
    <w:rsid w:val="007D5796"/>
    <w:rsid w:val="007D59C0"/>
    <w:rsid w:val="007D7D9C"/>
    <w:rsid w:val="007F485D"/>
    <w:rsid w:val="007F6050"/>
    <w:rsid w:val="00813627"/>
    <w:rsid w:val="0081724D"/>
    <w:rsid w:val="00832816"/>
    <w:rsid w:val="00837109"/>
    <w:rsid w:val="00840365"/>
    <w:rsid w:val="008406A3"/>
    <w:rsid w:val="00840AE7"/>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2B1"/>
    <w:rsid w:val="008A4F9A"/>
    <w:rsid w:val="008B2850"/>
    <w:rsid w:val="008B339E"/>
    <w:rsid w:val="008B4E3F"/>
    <w:rsid w:val="008C1822"/>
    <w:rsid w:val="008C79B3"/>
    <w:rsid w:val="008D1AB0"/>
    <w:rsid w:val="008D2942"/>
    <w:rsid w:val="008D77BD"/>
    <w:rsid w:val="008E1238"/>
    <w:rsid w:val="008E454C"/>
    <w:rsid w:val="008E5ACA"/>
    <w:rsid w:val="008F1E5A"/>
    <w:rsid w:val="00901BDA"/>
    <w:rsid w:val="009033EE"/>
    <w:rsid w:val="009121D8"/>
    <w:rsid w:val="00912D9C"/>
    <w:rsid w:val="00916F7A"/>
    <w:rsid w:val="00917FE3"/>
    <w:rsid w:val="00921071"/>
    <w:rsid w:val="009222B3"/>
    <w:rsid w:val="009318C7"/>
    <w:rsid w:val="00931C09"/>
    <w:rsid w:val="009348C2"/>
    <w:rsid w:val="009440D0"/>
    <w:rsid w:val="00946EE8"/>
    <w:rsid w:val="0095085E"/>
    <w:rsid w:val="009523A3"/>
    <w:rsid w:val="00954164"/>
    <w:rsid w:val="00960958"/>
    <w:rsid w:val="00963A46"/>
    <w:rsid w:val="00966A3E"/>
    <w:rsid w:val="00971493"/>
    <w:rsid w:val="00971AD9"/>
    <w:rsid w:val="00973069"/>
    <w:rsid w:val="00973523"/>
    <w:rsid w:val="00980766"/>
    <w:rsid w:val="009835D4"/>
    <w:rsid w:val="009865D4"/>
    <w:rsid w:val="009923D4"/>
    <w:rsid w:val="009952D5"/>
    <w:rsid w:val="00997152"/>
    <w:rsid w:val="009972CD"/>
    <w:rsid w:val="009A0E9C"/>
    <w:rsid w:val="009A22DA"/>
    <w:rsid w:val="009A45DA"/>
    <w:rsid w:val="009B06D2"/>
    <w:rsid w:val="009B34EC"/>
    <w:rsid w:val="009B5D67"/>
    <w:rsid w:val="009B5FC9"/>
    <w:rsid w:val="009B6176"/>
    <w:rsid w:val="009C0D22"/>
    <w:rsid w:val="009C2DD9"/>
    <w:rsid w:val="009C3E09"/>
    <w:rsid w:val="009C5630"/>
    <w:rsid w:val="009D0E5D"/>
    <w:rsid w:val="009D0F63"/>
    <w:rsid w:val="009D7934"/>
    <w:rsid w:val="009D7CCF"/>
    <w:rsid w:val="009E3164"/>
    <w:rsid w:val="009E5961"/>
    <w:rsid w:val="009E6A09"/>
    <w:rsid w:val="009E7253"/>
    <w:rsid w:val="009F0931"/>
    <w:rsid w:val="009F4FAC"/>
    <w:rsid w:val="00A017C0"/>
    <w:rsid w:val="00A06006"/>
    <w:rsid w:val="00A11228"/>
    <w:rsid w:val="00A222C2"/>
    <w:rsid w:val="00A25845"/>
    <w:rsid w:val="00A305D6"/>
    <w:rsid w:val="00A32C89"/>
    <w:rsid w:val="00A342C4"/>
    <w:rsid w:val="00A47E83"/>
    <w:rsid w:val="00A50A11"/>
    <w:rsid w:val="00A50F6B"/>
    <w:rsid w:val="00A52237"/>
    <w:rsid w:val="00A551D6"/>
    <w:rsid w:val="00A5754D"/>
    <w:rsid w:val="00A60706"/>
    <w:rsid w:val="00A6251B"/>
    <w:rsid w:val="00A6754E"/>
    <w:rsid w:val="00A70F58"/>
    <w:rsid w:val="00A72987"/>
    <w:rsid w:val="00A7346B"/>
    <w:rsid w:val="00A738F6"/>
    <w:rsid w:val="00A744D5"/>
    <w:rsid w:val="00A84C4F"/>
    <w:rsid w:val="00A85C76"/>
    <w:rsid w:val="00A932A1"/>
    <w:rsid w:val="00A96E06"/>
    <w:rsid w:val="00AA6197"/>
    <w:rsid w:val="00AA6C70"/>
    <w:rsid w:val="00AB16FD"/>
    <w:rsid w:val="00AB4813"/>
    <w:rsid w:val="00AC01A5"/>
    <w:rsid w:val="00AC0897"/>
    <w:rsid w:val="00AC124D"/>
    <w:rsid w:val="00AC4BBE"/>
    <w:rsid w:val="00AC6466"/>
    <w:rsid w:val="00AC7639"/>
    <w:rsid w:val="00AD08BB"/>
    <w:rsid w:val="00AD09A1"/>
    <w:rsid w:val="00AD0EC0"/>
    <w:rsid w:val="00AD6413"/>
    <w:rsid w:val="00AD70D6"/>
    <w:rsid w:val="00AD75BC"/>
    <w:rsid w:val="00AD7BB0"/>
    <w:rsid w:val="00AD7BC9"/>
    <w:rsid w:val="00AE1871"/>
    <w:rsid w:val="00AE2F16"/>
    <w:rsid w:val="00AF0DB9"/>
    <w:rsid w:val="00AF115B"/>
    <w:rsid w:val="00AF1A8C"/>
    <w:rsid w:val="00AF1F4B"/>
    <w:rsid w:val="00B0116D"/>
    <w:rsid w:val="00B01173"/>
    <w:rsid w:val="00B026B9"/>
    <w:rsid w:val="00B02F35"/>
    <w:rsid w:val="00B05A3C"/>
    <w:rsid w:val="00B07100"/>
    <w:rsid w:val="00B1138C"/>
    <w:rsid w:val="00B251C7"/>
    <w:rsid w:val="00B2574A"/>
    <w:rsid w:val="00B27193"/>
    <w:rsid w:val="00B27362"/>
    <w:rsid w:val="00B35D8A"/>
    <w:rsid w:val="00B42580"/>
    <w:rsid w:val="00B45B34"/>
    <w:rsid w:val="00B52013"/>
    <w:rsid w:val="00B5600B"/>
    <w:rsid w:val="00B57047"/>
    <w:rsid w:val="00B61D86"/>
    <w:rsid w:val="00B62F10"/>
    <w:rsid w:val="00B6342D"/>
    <w:rsid w:val="00B70FED"/>
    <w:rsid w:val="00B726BD"/>
    <w:rsid w:val="00B732BC"/>
    <w:rsid w:val="00B7725A"/>
    <w:rsid w:val="00B909D9"/>
    <w:rsid w:val="00B90E33"/>
    <w:rsid w:val="00B9262C"/>
    <w:rsid w:val="00B9676B"/>
    <w:rsid w:val="00BA2EA5"/>
    <w:rsid w:val="00BA364B"/>
    <w:rsid w:val="00BB1190"/>
    <w:rsid w:val="00BB31D0"/>
    <w:rsid w:val="00BB3A11"/>
    <w:rsid w:val="00BB4DDB"/>
    <w:rsid w:val="00BB5D79"/>
    <w:rsid w:val="00BB5F02"/>
    <w:rsid w:val="00BC7892"/>
    <w:rsid w:val="00BD722D"/>
    <w:rsid w:val="00BE0265"/>
    <w:rsid w:val="00BE038D"/>
    <w:rsid w:val="00BE13B7"/>
    <w:rsid w:val="00BE24D6"/>
    <w:rsid w:val="00BE7EFA"/>
    <w:rsid w:val="00BF06AD"/>
    <w:rsid w:val="00BF2C67"/>
    <w:rsid w:val="00BF5C56"/>
    <w:rsid w:val="00BF6808"/>
    <w:rsid w:val="00C04F4D"/>
    <w:rsid w:val="00C12E48"/>
    <w:rsid w:val="00C13D14"/>
    <w:rsid w:val="00C15F53"/>
    <w:rsid w:val="00C23F09"/>
    <w:rsid w:val="00C25356"/>
    <w:rsid w:val="00C3050A"/>
    <w:rsid w:val="00C328D0"/>
    <w:rsid w:val="00C3333D"/>
    <w:rsid w:val="00C46BC1"/>
    <w:rsid w:val="00C5235F"/>
    <w:rsid w:val="00C54CE2"/>
    <w:rsid w:val="00C66BF3"/>
    <w:rsid w:val="00C70140"/>
    <w:rsid w:val="00C72108"/>
    <w:rsid w:val="00C73CA7"/>
    <w:rsid w:val="00C77568"/>
    <w:rsid w:val="00C8052C"/>
    <w:rsid w:val="00C822F6"/>
    <w:rsid w:val="00C82AC2"/>
    <w:rsid w:val="00C8456C"/>
    <w:rsid w:val="00C84645"/>
    <w:rsid w:val="00C91E19"/>
    <w:rsid w:val="00C92402"/>
    <w:rsid w:val="00C92867"/>
    <w:rsid w:val="00C93B93"/>
    <w:rsid w:val="00C94F43"/>
    <w:rsid w:val="00CA035F"/>
    <w:rsid w:val="00CA037D"/>
    <w:rsid w:val="00CA0837"/>
    <w:rsid w:val="00CA1FE4"/>
    <w:rsid w:val="00CA2442"/>
    <w:rsid w:val="00CA4725"/>
    <w:rsid w:val="00CB6246"/>
    <w:rsid w:val="00CC0A17"/>
    <w:rsid w:val="00CC4561"/>
    <w:rsid w:val="00CD0F93"/>
    <w:rsid w:val="00CD1BD1"/>
    <w:rsid w:val="00CD528D"/>
    <w:rsid w:val="00CD613F"/>
    <w:rsid w:val="00CE0E02"/>
    <w:rsid w:val="00CE78BF"/>
    <w:rsid w:val="00CF05CF"/>
    <w:rsid w:val="00CF44D2"/>
    <w:rsid w:val="00CF65EB"/>
    <w:rsid w:val="00CF72AD"/>
    <w:rsid w:val="00D02441"/>
    <w:rsid w:val="00D039F4"/>
    <w:rsid w:val="00D05855"/>
    <w:rsid w:val="00D10496"/>
    <w:rsid w:val="00D11173"/>
    <w:rsid w:val="00D1215F"/>
    <w:rsid w:val="00D16561"/>
    <w:rsid w:val="00D17FF8"/>
    <w:rsid w:val="00D268AC"/>
    <w:rsid w:val="00D27FF3"/>
    <w:rsid w:val="00D343D0"/>
    <w:rsid w:val="00D3664D"/>
    <w:rsid w:val="00D45440"/>
    <w:rsid w:val="00D500E9"/>
    <w:rsid w:val="00D507BC"/>
    <w:rsid w:val="00D602BA"/>
    <w:rsid w:val="00D6090A"/>
    <w:rsid w:val="00D62A76"/>
    <w:rsid w:val="00D62FA3"/>
    <w:rsid w:val="00D63A8C"/>
    <w:rsid w:val="00D63B6F"/>
    <w:rsid w:val="00D64A90"/>
    <w:rsid w:val="00D76CD2"/>
    <w:rsid w:val="00D77349"/>
    <w:rsid w:val="00D91D75"/>
    <w:rsid w:val="00D9410B"/>
    <w:rsid w:val="00D9695B"/>
    <w:rsid w:val="00DA2417"/>
    <w:rsid w:val="00DA5585"/>
    <w:rsid w:val="00DB02AC"/>
    <w:rsid w:val="00DB0A79"/>
    <w:rsid w:val="00DB6AA2"/>
    <w:rsid w:val="00DB7539"/>
    <w:rsid w:val="00DC4E8B"/>
    <w:rsid w:val="00DC5349"/>
    <w:rsid w:val="00DC5BD9"/>
    <w:rsid w:val="00DE01E0"/>
    <w:rsid w:val="00DE10D1"/>
    <w:rsid w:val="00DE2514"/>
    <w:rsid w:val="00DE363B"/>
    <w:rsid w:val="00DE6851"/>
    <w:rsid w:val="00DF03EE"/>
    <w:rsid w:val="00DF6887"/>
    <w:rsid w:val="00E01B71"/>
    <w:rsid w:val="00E035CA"/>
    <w:rsid w:val="00E03819"/>
    <w:rsid w:val="00E05CC9"/>
    <w:rsid w:val="00E15573"/>
    <w:rsid w:val="00E25A5B"/>
    <w:rsid w:val="00E373C7"/>
    <w:rsid w:val="00E41E74"/>
    <w:rsid w:val="00E4267B"/>
    <w:rsid w:val="00E42F13"/>
    <w:rsid w:val="00E452DF"/>
    <w:rsid w:val="00E543CF"/>
    <w:rsid w:val="00E546FD"/>
    <w:rsid w:val="00E608F1"/>
    <w:rsid w:val="00E611B9"/>
    <w:rsid w:val="00E7144F"/>
    <w:rsid w:val="00E73D74"/>
    <w:rsid w:val="00E75168"/>
    <w:rsid w:val="00E76A79"/>
    <w:rsid w:val="00E80692"/>
    <w:rsid w:val="00E80C24"/>
    <w:rsid w:val="00E85AEF"/>
    <w:rsid w:val="00E93836"/>
    <w:rsid w:val="00E97BE1"/>
    <w:rsid w:val="00EA7C16"/>
    <w:rsid w:val="00EB57BA"/>
    <w:rsid w:val="00EC1CCA"/>
    <w:rsid w:val="00EC5281"/>
    <w:rsid w:val="00EC791D"/>
    <w:rsid w:val="00EC7CA6"/>
    <w:rsid w:val="00ED0D36"/>
    <w:rsid w:val="00ED3C5D"/>
    <w:rsid w:val="00ED4553"/>
    <w:rsid w:val="00F00D08"/>
    <w:rsid w:val="00F02BF9"/>
    <w:rsid w:val="00F1124E"/>
    <w:rsid w:val="00F1350D"/>
    <w:rsid w:val="00F15583"/>
    <w:rsid w:val="00F17C18"/>
    <w:rsid w:val="00F200EE"/>
    <w:rsid w:val="00F222A6"/>
    <w:rsid w:val="00F22481"/>
    <w:rsid w:val="00F235C8"/>
    <w:rsid w:val="00F2542E"/>
    <w:rsid w:val="00F27278"/>
    <w:rsid w:val="00F344E3"/>
    <w:rsid w:val="00F34D58"/>
    <w:rsid w:val="00F36DB0"/>
    <w:rsid w:val="00F40FC9"/>
    <w:rsid w:val="00F41A9D"/>
    <w:rsid w:val="00F44314"/>
    <w:rsid w:val="00F46EBE"/>
    <w:rsid w:val="00F53B43"/>
    <w:rsid w:val="00F54A20"/>
    <w:rsid w:val="00F54B9C"/>
    <w:rsid w:val="00F56E96"/>
    <w:rsid w:val="00F573DD"/>
    <w:rsid w:val="00F57A0C"/>
    <w:rsid w:val="00F61E59"/>
    <w:rsid w:val="00F63D99"/>
    <w:rsid w:val="00F6426B"/>
    <w:rsid w:val="00F644DB"/>
    <w:rsid w:val="00F709B3"/>
    <w:rsid w:val="00F71A5E"/>
    <w:rsid w:val="00F73D0D"/>
    <w:rsid w:val="00F74DF7"/>
    <w:rsid w:val="00F80AAC"/>
    <w:rsid w:val="00F907B4"/>
    <w:rsid w:val="00F95DF9"/>
    <w:rsid w:val="00FA0AFC"/>
    <w:rsid w:val="00FA1C82"/>
    <w:rsid w:val="00FA2ED1"/>
    <w:rsid w:val="00FA4A52"/>
    <w:rsid w:val="00FA5381"/>
    <w:rsid w:val="00FA66C9"/>
    <w:rsid w:val="00FB4045"/>
    <w:rsid w:val="00FB4D8E"/>
    <w:rsid w:val="00FC0D0A"/>
    <w:rsid w:val="00FC1B0B"/>
    <w:rsid w:val="00FC6B54"/>
    <w:rsid w:val="00FD1720"/>
    <w:rsid w:val="00FD2F97"/>
    <w:rsid w:val="00FD5EE0"/>
    <w:rsid w:val="00FE1538"/>
    <w:rsid w:val="00FE436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4FA3B1A"/>
  <w15:docId w15:val="{C5781EF5-235B-4964-A182-B299DD2AB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TableParagraph">
    <w:name w:val="Table Paragraph"/>
    <w:basedOn w:val="Normal"/>
    <w:uiPriority w:val="1"/>
    <w:qFormat/>
    <w:rsid w:val="00AC0897"/>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customStyle="1" w:styleId="DocumentMapChar">
    <w:name w:val="Document Map Char"/>
    <w:basedOn w:val="DefaultParagraphFont"/>
    <w:link w:val="DocumentMap"/>
    <w:semiHidden/>
    <w:rsid w:val="007C3E0E"/>
    <w:rPr>
      <w:rFonts w:ascii="Tahoma" w:hAnsi="Tahoma" w:cs="Tahoma"/>
      <w:sz w:val="24"/>
      <w:szCs w:val="24"/>
      <w:shd w:val="clear" w:color="auto" w:fill="000080"/>
    </w:rPr>
  </w:style>
  <w:style w:type="character" w:customStyle="1" w:styleId="FooterChar">
    <w:name w:val="Footer Char"/>
    <w:basedOn w:val="DefaultParagraphFont"/>
    <w:link w:val="Footer"/>
    <w:rsid w:val="007C3E0E"/>
    <w:rPr>
      <w:b/>
      <w:sz w:val="18"/>
      <w:szCs w:val="24"/>
    </w:rPr>
  </w:style>
  <w:style w:type="character" w:customStyle="1" w:styleId="HeaderChar">
    <w:name w:val="Header Char"/>
    <w:basedOn w:val="DefaultParagraphFont"/>
    <w:link w:val="Header"/>
    <w:rsid w:val="007C3E0E"/>
    <w:rPr>
      <w:sz w:val="24"/>
      <w:szCs w:val="24"/>
    </w:rPr>
  </w:style>
  <w:style w:type="paragraph" w:styleId="BalloonText">
    <w:name w:val="Balloon Text"/>
    <w:basedOn w:val="Normal"/>
    <w:link w:val="BalloonTextChar"/>
    <w:semiHidden/>
    <w:unhideWhenUsed/>
    <w:rsid w:val="007C3E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3E0E"/>
    <w:rPr>
      <w:rFonts w:ascii="Segoe UI" w:hAnsi="Segoe UI" w:cs="Segoe UI"/>
      <w:spacing w:val="4"/>
      <w:sz w:val="18"/>
      <w:szCs w:val="18"/>
    </w:rPr>
  </w:style>
  <w:style w:type="character" w:styleId="LineNumber">
    <w:name w:val="line number"/>
    <w:basedOn w:val="DefaultParagraphFont"/>
    <w:semiHidden/>
    <w:unhideWhenUsed/>
    <w:rsid w:val="007C3E0E"/>
  </w:style>
  <w:style w:type="paragraph" w:customStyle="1" w:styleId="IndentHang">
    <w:name w:val="IndentHang"/>
    <w:basedOn w:val="Normal"/>
    <w:next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C3E0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7C3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DDB7F-FC0B-4663-909E-859DDE51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6242</Words>
  <Characters>35854</Characters>
  <Application>Microsoft Office Word</Application>
  <DocSecurity>0</DocSecurity>
  <Lines>610</Lines>
  <Paragraphs>284</Paragraphs>
  <ScaleCrop>false</ScaleCrop>
  <HeadingPairs>
    <vt:vector size="2" baseType="variant">
      <vt:variant>
        <vt:lpstr>Title</vt:lpstr>
      </vt:variant>
      <vt:variant>
        <vt:i4>1</vt:i4>
      </vt:variant>
    </vt:vector>
  </HeadingPairs>
  <TitlesOfParts>
    <vt:vector size="1" baseType="lpstr">
      <vt:lpstr>P.L. 2021, c.316 (S4078 CC)</vt:lpstr>
    </vt:vector>
  </TitlesOfParts>
  <Manager>Kenneth P. Howard</Manager>
  <Company>NJ Office of Legislative Services</Company>
  <LinksUpToDate>false</LinksUpToDate>
  <CharactersWithSpaces>41942</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c.316 (S4078 CC)</dc:title>
  <dc:subject/>
  <dc:creator>Senate, No. 4078</dc:creator>
  <cp:keywords>S4078|12| ||0|0|!|0|</cp:keywords>
  <dc:description>INTRODUCED NOVEMBER 8, 2021</dc:description>
  <cp:lastModifiedBy>Franks, Denise</cp:lastModifiedBy>
  <cp:revision>2</cp:revision>
  <cp:lastPrinted>2021-12-03T16:18:00Z</cp:lastPrinted>
  <dcterms:created xsi:type="dcterms:W3CDTF">2022-09-06T15:47:00Z</dcterms:created>
  <dcterms:modified xsi:type="dcterms:W3CDTF">2022-09-06T15:47:00Z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c.316</vt:lpwstr>
  </property>
</Properties>
</file>