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08A" w:rsidRPr="00BC208A" w:rsidRDefault="00BC208A" w:rsidP="00BC208A">
      <w:pPr>
        <w:pStyle w:val="HangingAnAct"/>
        <w:jc w:val="center"/>
        <w:rPr>
          <w:rStyle w:val="BillHead"/>
        </w:rPr>
      </w:pPr>
      <w:bookmarkStart w:id="0" w:name="LCPL"/>
      <w:bookmarkEnd w:id="0"/>
      <w:r w:rsidRPr="00BC208A">
        <w:rPr>
          <w:rStyle w:val="BillHead"/>
        </w:rPr>
        <w:t>CHAPTER 339</w:t>
      </w:r>
    </w:p>
    <w:p w:rsidR="00BC208A" w:rsidRPr="00BC208A" w:rsidRDefault="00BC208A" w:rsidP="00BC208A">
      <w:pPr>
        <w:pStyle w:val="HangingAnAct"/>
        <w:jc w:val="center"/>
        <w:rPr>
          <w:rStyle w:val="BillHead"/>
        </w:rPr>
      </w:pPr>
    </w:p>
    <w:p w:rsidR="00686AEB" w:rsidRPr="00BC208A" w:rsidRDefault="009C36BD" w:rsidP="00BC208A">
      <w:pPr>
        <w:pStyle w:val="HangingAnAct"/>
        <w:jc w:val="left"/>
        <w:rPr>
          <w:rStyle w:val="HangingAnActChar"/>
        </w:rPr>
      </w:pPr>
      <w:r w:rsidRPr="00BC208A">
        <w:rPr>
          <w:rStyle w:val="BillHead"/>
        </w:rPr>
        <w:t>An Act</w:t>
      </w:r>
      <w:r w:rsidR="00686AEB" w:rsidRPr="00BC208A">
        <w:rPr>
          <w:rStyle w:val="HangingAnActChar"/>
        </w:rPr>
        <w:t xml:space="preserve"> </w:t>
      </w:r>
      <w:r w:rsidR="00C57B41" w:rsidRPr="00BC208A">
        <w:rPr>
          <w:rStyle w:val="HangingAnActChar"/>
        </w:rPr>
        <w:t>concerning the New Jersey School Report Card and amending P.L.1995, c.235.</w:t>
      </w:r>
    </w:p>
    <w:p w:rsidR="000B1054" w:rsidRPr="00BC208A" w:rsidRDefault="000B1054" w:rsidP="000B1054"/>
    <w:p w:rsidR="00686AEB" w:rsidRPr="00BC208A" w:rsidRDefault="00686AEB" w:rsidP="00686AEB">
      <w:r w:rsidRPr="00BC208A">
        <w:tab/>
      </w:r>
      <w:r w:rsidR="009C36BD" w:rsidRPr="00BC208A">
        <w:rPr>
          <w:rStyle w:val="BillHeading2"/>
        </w:rPr>
        <w:t>Be It Enacted</w:t>
      </w:r>
      <w:r w:rsidRPr="00BC208A">
        <w:rPr>
          <w:rStyle w:val="BillHeading2"/>
        </w:rPr>
        <w:t xml:space="preserve"> </w:t>
      </w:r>
      <w:r w:rsidR="009C36BD" w:rsidRPr="00BC208A">
        <w:rPr>
          <w:rStyle w:val="BillLanguage"/>
        </w:rPr>
        <w:t>by the Senate and General Assembly of the State of New Jersey:</w:t>
      </w:r>
    </w:p>
    <w:p w:rsidR="00686AEB" w:rsidRPr="00BC208A" w:rsidRDefault="00686AEB" w:rsidP="00686AEB"/>
    <w:p w:rsidR="00F50BCA" w:rsidRPr="00BC208A" w:rsidRDefault="00F50BCA" w:rsidP="00F50BCA">
      <w:r w:rsidRPr="00BC208A">
        <w:tab/>
        <w:t>1.</w:t>
      </w:r>
      <w:r w:rsidRPr="00BC208A">
        <w:tab/>
        <w:t>Section 3 of P.L.1995, c.235 (C.18A:7E-3) is amended to read as follows:</w:t>
      </w:r>
    </w:p>
    <w:p w:rsidR="008B15EA" w:rsidRPr="00BC208A" w:rsidRDefault="008B15EA" w:rsidP="00F50BCA"/>
    <w:p w:rsidR="008B15EA" w:rsidRPr="00BC208A" w:rsidRDefault="008B15EA" w:rsidP="00F50BCA">
      <w:r w:rsidRPr="00BC208A">
        <w:t>C.18A:7E-3  Report card information.</w:t>
      </w:r>
    </w:p>
    <w:p w:rsidR="00F50BCA" w:rsidRPr="00BC208A" w:rsidRDefault="00F50BCA" w:rsidP="00F50BCA">
      <w:r w:rsidRPr="00BC208A">
        <w:tab/>
        <w:t>3.</w:t>
      </w:r>
      <w:r w:rsidRPr="00BC208A">
        <w:tab/>
        <w:t>Report cards issued pursuan</w:t>
      </w:r>
      <w:r w:rsidR="00BC208A">
        <w:t>t to section 2 of</w:t>
      </w:r>
      <w:r w:rsidRPr="00BC208A">
        <w:t xml:space="preserve"> P.L.1995, c.235 (C.18A:7E-2) shall include, but not be limited to, the following information for:</w:t>
      </w:r>
    </w:p>
    <w:p w:rsidR="00F50BCA" w:rsidRPr="00BC208A" w:rsidRDefault="00F50BCA" w:rsidP="00F50BCA">
      <w:r w:rsidRPr="00BC208A">
        <w:tab/>
        <w:t>a.</w:t>
      </w:r>
      <w:r w:rsidRPr="00BC208A">
        <w:tab/>
        <w:t>the school district and for each school within the district, as appropriate:</w:t>
      </w:r>
    </w:p>
    <w:p w:rsidR="00F50BCA" w:rsidRPr="00BC208A" w:rsidRDefault="00F50BCA" w:rsidP="00F50BCA">
      <w:r w:rsidRPr="00BC208A">
        <w:tab/>
        <w:t>(1)</w:t>
      </w:r>
      <w:r w:rsidR="00BC208A">
        <w:t xml:space="preserve"> </w:t>
      </w:r>
      <w:r w:rsidRPr="00BC208A">
        <w:t>results of the elementary assessment programs;</w:t>
      </w:r>
    </w:p>
    <w:p w:rsidR="00F50BCA" w:rsidRPr="00BC208A" w:rsidRDefault="00F50BCA" w:rsidP="00F50BCA">
      <w:r w:rsidRPr="00BC208A">
        <w:tab/>
        <w:t>(2)</w:t>
      </w:r>
      <w:r w:rsidR="00BC208A">
        <w:t xml:space="preserve"> </w:t>
      </w:r>
      <w:r w:rsidRPr="00BC208A">
        <w:t>results of the Early Warning Test;</w:t>
      </w:r>
    </w:p>
    <w:p w:rsidR="00F50BCA" w:rsidRPr="00BC208A" w:rsidRDefault="00F50BCA" w:rsidP="00F50BCA">
      <w:r w:rsidRPr="00BC208A">
        <w:tab/>
        <w:t>(3)</w:t>
      </w:r>
      <w:r w:rsidR="00BC208A">
        <w:t xml:space="preserve"> </w:t>
      </w:r>
      <w:r w:rsidRPr="00BC208A">
        <w:t>results of the High School Proficiency Test;</w:t>
      </w:r>
    </w:p>
    <w:p w:rsidR="00F50BCA" w:rsidRPr="00BC208A" w:rsidRDefault="00F50BCA" w:rsidP="00F50BCA">
      <w:r w:rsidRPr="00BC208A">
        <w:tab/>
        <w:t>(4)</w:t>
      </w:r>
      <w:r w:rsidR="00BC208A">
        <w:t xml:space="preserve"> </w:t>
      </w:r>
      <w:r w:rsidRPr="00BC208A">
        <w:t>daily attendance records for students and professional staff;</w:t>
      </w:r>
    </w:p>
    <w:p w:rsidR="00F50BCA" w:rsidRPr="00BC208A" w:rsidRDefault="00F50BCA" w:rsidP="00F50BCA">
      <w:r w:rsidRPr="00BC208A">
        <w:tab/>
        <w:t>(5)</w:t>
      </w:r>
      <w:r w:rsidR="00BC208A">
        <w:t xml:space="preserve"> </w:t>
      </w:r>
      <w:r w:rsidRPr="00BC208A">
        <w:t>student graduation and dropout rates;</w:t>
      </w:r>
    </w:p>
    <w:p w:rsidR="00F50BCA" w:rsidRPr="00BC208A" w:rsidRDefault="00F50BCA" w:rsidP="00F50BCA">
      <w:r w:rsidRPr="00BC208A">
        <w:tab/>
        <w:t>(6)</w:t>
      </w:r>
      <w:r w:rsidR="00BC208A">
        <w:t xml:space="preserve"> </w:t>
      </w:r>
      <w:r w:rsidRPr="00BC208A">
        <w:t>annual student scores on the Scholastic Aptitude Test;</w:t>
      </w:r>
    </w:p>
    <w:p w:rsidR="00F50BCA" w:rsidRPr="00BC208A" w:rsidRDefault="00F50BCA" w:rsidP="00F50BCA">
      <w:r w:rsidRPr="00BC208A">
        <w:tab/>
        <w:t>(7)</w:t>
      </w:r>
      <w:r w:rsidR="00BC208A">
        <w:t xml:space="preserve"> </w:t>
      </w:r>
      <w:r w:rsidRPr="00BC208A">
        <w:t>total student enrollment, percentage of limited English proficient students, percentage of students in advanced placement courses, and any other school characteristics which the commissioner deems appropriate;</w:t>
      </w:r>
    </w:p>
    <w:p w:rsidR="00F50BCA" w:rsidRPr="00BC208A" w:rsidRDefault="00F50BCA" w:rsidP="00F50BCA">
      <w:r w:rsidRPr="00BC208A">
        <w:tab/>
        <w:t>(8)</w:t>
      </w:r>
      <w:r w:rsidR="00BC208A">
        <w:t xml:space="preserve"> </w:t>
      </w:r>
      <w:r w:rsidRPr="00BC208A">
        <w:t>instructional resources including teacher/student ratio, average class size and amount of instructional time per day, as calculated by formulas specified by the commissioner;</w:t>
      </w:r>
    </w:p>
    <w:p w:rsidR="00F50BCA" w:rsidRPr="00BC208A" w:rsidRDefault="00F50BCA" w:rsidP="00F50BCA">
      <w:r w:rsidRPr="00BC208A">
        <w:tab/>
        <w:t>(9)</w:t>
      </w:r>
      <w:r w:rsidR="00BC208A">
        <w:t xml:space="preserve"> </w:t>
      </w:r>
      <w:r w:rsidRPr="00BC208A">
        <w:t>a written narrative by the school principal or a designee which describes any special achievements, events, problems or initiatives of the school or district;</w:t>
      </w:r>
    </w:p>
    <w:p w:rsidR="00F50BCA" w:rsidRPr="00BC208A" w:rsidRDefault="00F50BCA" w:rsidP="00C32660">
      <w:pPr>
        <w:tabs>
          <w:tab w:val="clear" w:pos="720"/>
          <w:tab w:val="left" w:pos="900"/>
        </w:tabs>
      </w:pPr>
      <w:r w:rsidRPr="00BC208A">
        <w:tab/>
        <w:t>(10)</w:t>
      </w:r>
      <w:r w:rsidR="00BC208A">
        <w:t xml:space="preserve"> </w:t>
      </w:r>
      <w:r w:rsidRPr="00BC208A">
        <w:t>data identifying the number and nature of all reports of harassment, intimidation, or bullying;</w:t>
      </w:r>
    </w:p>
    <w:p w:rsidR="00F50BCA" w:rsidRPr="00BC208A" w:rsidRDefault="00F50BCA" w:rsidP="00C32660">
      <w:pPr>
        <w:tabs>
          <w:tab w:val="clear" w:pos="720"/>
          <w:tab w:val="left" w:pos="900"/>
        </w:tabs>
      </w:pPr>
      <w:r w:rsidRPr="00BC208A">
        <w:tab/>
        <w:t>(11)</w:t>
      </w:r>
      <w:r w:rsidR="00BC208A">
        <w:t xml:space="preserve"> </w:t>
      </w:r>
      <w:r w:rsidRPr="00BC208A">
        <w:t>indicators of student career readiness;</w:t>
      </w:r>
    </w:p>
    <w:p w:rsidR="00F50BCA" w:rsidRPr="00BC208A" w:rsidRDefault="00F50BCA" w:rsidP="00C32660">
      <w:pPr>
        <w:tabs>
          <w:tab w:val="clear" w:pos="720"/>
          <w:tab w:val="left" w:pos="900"/>
        </w:tabs>
      </w:pPr>
      <w:r w:rsidRPr="00BC208A">
        <w:tab/>
        <w:t>(12)</w:t>
      </w:r>
      <w:r w:rsidR="00BC208A">
        <w:t xml:space="preserve"> </w:t>
      </w:r>
      <w:r w:rsidRPr="00BC208A">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w:t>
      </w:r>
    </w:p>
    <w:p w:rsidR="00F50BCA" w:rsidRPr="00BC208A" w:rsidRDefault="00F50BCA" w:rsidP="00C32660">
      <w:pPr>
        <w:tabs>
          <w:tab w:val="clear" w:pos="720"/>
          <w:tab w:val="left" w:pos="900"/>
        </w:tabs>
      </w:pPr>
      <w:r w:rsidRPr="00BC208A">
        <w:tab/>
        <w:t>(13)</w:t>
      </w:r>
      <w:r w:rsidR="00BC208A">
        <w:t xml:space="preserve"> </w:t>
      </w:r>
      <w:r w:rsidRPr="00BC208A">
        <w:t>the number and percentage of students who received a disciplinary suspension;</w:t>
      </w:r>
    </w:p>
    <w:p w:rsidR="00F50BCA" w:rsidRPr="00BC208A" w:rsidRDefault="00F50BCA" w:rsidP="00C32660">
      <w:pPr>
        <w:tabs>
          <w:tab w:val="clear" w:pos="720"/>
          <w:tab w:val="left" w:pos="900"/>
        </w:tabs>
      </w:pPr>
      <w:r w:rsidRPr="00BC208A">
        <w:tab/>
        <w:t>(14)</w:t>
      </w:r>
      <w:r w:rsidR="00BC208A">
        <w:t xml:space="preserve"> </w:t>
      </w:r>
      <w:r w:rsidRPr="00BC208A">
        <w:t>the number of school psychologists, school counselors, social workers, student assistance coordinators, and other mental health professionals employed by, or under contract with, the school district to provide mental health services to students,</w:t>
      </w:r>
      <w:r w:rsidRPr="00BC208A">
        <w:rPr>
          <w:bCs/>
        </w:rPr>
        <w:t xml:space="preserve"> </w:t>
      </w:r>
      <w:r w:rsidR="00330FE7">
        <w:t xml:space="preserve">and the ratio of students to </w:t>
      </w:r>
      <w:r w:rsidRPr="00BC208A">
        <w:t>the total number of mental health professionals providing services in the school and the district; and</w:t>
      </w:r>
    </w:p>
    <w:p w:rsidR="00F50BCA" w:rsidRPr="00BC208A" w:rsidRDefault="00F50BCA" w:rsidP="00046FB1">
      <w:pPr>
        <w:tabs>
          <w:tab w:val="clear" w:pos="720"/>
          <w:tab w:val="left" w:pos="900"/>
        </w:tabs>
      </w:pPr>
      <w:r w:rsidRPr="00BC208A">
        <w:tab/>
        <w:t>(15)</w:t>
      </w:r>
      <w:r w:rsidR="00BC208A">
        <w:t xml:space="preserve"> </w:t>
      </w:r>
      <w:r w:rsidRPr="00BC208A">
        <w:t>the number of school  safety specialists; and</w:t>
      </w:r>
    </w:p>
    <w:p w:rsidR="00F50BCA" w:rsidRPr="00BC208A" w:rsidRDefault="00F50BCA" w:rsidP="00F50BCA">
      <w:r w:rsidRPr="00BC208A">
        <w:tab/>
        <w:t>b.</w:t>
      </w:r>
      <w:r w:rsidR="00C32660" w:rsidRPr="00BC208A">
        <w:tab/>
      </w:r>
      <w:r w:rsidRPr="00BC208A">
        <w:t>the school district, as appropriate:</w:t>
      </w:r>
    </w:p>
    <w:p w:rsidR="00F50BCA" w:rsidRPr="00BC208A" w:rsidRDefault="00F50BCA" w:rsidP="00F50BCA">
      <w:r w:rsidRPr="00BC208A">
        <w:tab/>
        <w:t>(1)</w:t>
      </w:r>
      <w:r w:rsidR="00BC208A">
        <w:t xml:space="preserve"> </w:t>
      </w:r>
      <w:r w:rsidRPr="00BC208A">
        <w:t>per pupil expenditures and State aid ratio;</w:t>
      </w:r>
    </w:p>
    <w:p w:rsidR="00F50BCA" w:rsidRPr="00BC208A" w:rsidRDefault="00F50BCA" w:rsidP="00F50BCA">
      <w:r w:rsidRPr="00BC208A">
        <w:tab/>
        <w:t>(2)</w:t>
      </w:r>
      <w:r w:rsidR="00BC208A">
        <w:t xml:space="preserve"> </w:t>
      </w:r>
      <w:r w:rsidRPr="00BC208A">
        <w:t>percent of budget allocated for salaries and benefits of administrative personnel;</w:t>
      </w:r>
    </w:p>
    <w:p w:rsidR="00F50BCA" w:rsidRPr="00BC208A" w:rsidRDefault="00F50BCA" w:rsidP="00F50BCA">
      <w:r w:rsidRPr="00BC208A">
        <w:tab/>
        <w:t>(3)</w:t>
      </w:r>
      <w:r w:rsidR="00BC208A">
        <w:t xml:space="preserve"> </w:t>
      </w:r>
      <w:r w:rsidRPr="00BC208A">
        <w:t>percent of budget allocated for salaries and benefits of teachers;</w:t>
      </w:r>
    </w:p>
    <w:p w:rsidR="00F50BCA" w:rsidRPr="00BC208A" w:rsidRDefault="00F50BCA" w:rsidP="00F50BCA">
      <w:r w:rsidRPr="00BC208A">
        <w:tab/>
        <w:t>(4)</w:t>
      </w:r>
      <w:r w:rsidR="00BC208A">
        <w:t xml:space="preserve"> </w:t>
      </w:r>
      <w:r w:rsidRPr="00BC208A">
        <w:t>percentage increase over the previous year for salaries and benefits of administrative and instructional personnel;</w:t>
      </w:r>
    </w:p>
    <w:p w:rsidR="00F50BCA" w:rsidRPr="00BC208A" w:rsidRDefault="00F50BCA" w:rsidP="00F50BCA">
      <w:r w:rsidRPr="00BC208A">
        <w:tab/>
        <w:t>(5)</w:t>
      </w:r>
      <w:r w:rsidR="00BC208A">
        <w:t xml:space="preserve"> </w:t>
      </w:r>
      <w:r w:rsidRPr="00BC208A">
        <w:t>the number of administrative personnel and the ratio of administrative personnel to instructional personnel;</w:t>
      </w:r>
    </w:p>
    <w:p w:rsidR="00F50BCA" w:rsidRPr="00BC208A" w:rsidRDefault="00F50BCA" w:rsidP="00F50BCA">
      <w:r w:rsidRPr="00BC208A">
        <w:tab/>
        <w:t>(6)</w:t>
      </w:r>
      <w:r w:rsidR="00BC208A">
        <w:t xml:space="preserve"> </w:t>
      </w:r>
      <w:r w:rsidRPr="00BC208A">
        <w:t>a profile of the most recent graduating class concerning their educational or employment plans following graduation; and</w:t>
      </w:r>
    </w:p>
    <w:p w:rsidR="00F50BCA" w:rsidRPr="00BC208A" w:rsidRDefault="00F50BCA" w:rsidP="00F50BCA">
      <w:r w:rsidRPr="00BC208A">
        <w:lastRenderedPageBreak/>
        <w:tab/>
        <w:t>(7)</w:t>
      </w:r>
      <w:r w:rsidR="00BC208A">
        <w:t xml:space="preserve"> </w:t>
      </w:r>
      <w:r w:rsidRPr="00BC208A">
        <w:t>any other information which the commissioner deems appropriate.</w:t>
      </w:r>
    </w:p>
    <w:p w:rsidR="00F50BCA" w:rsidRPr="00BC208A" w:rsidRDefault="00F50BCA" w:rsidP="00F50BCA">
      <w:r w:rsidRPr="00BC208A">
        <w:tab/>
        <w:t>For the purposes of this section, the Commissioner of Education shall establish a uniform methodology for the reporting of the data concerning administrative personnel on a full-time equivalent basis.</w:t>
      </w:r>
    </w:p>
    <w:p w:rsidR="00B6331B" w:rsidRPr="00BC208A" w:rsidRDefault="00B6331B" w:rsidP="00686AEB"/>
    <w:p w:rsidR="00686AEB" w:rsidRPr="00BC208A" w:rsidRDefault="00686AEB" w:rsidP="00686AEB">
      <w:r w:rsidRPr="00BC208A">
        <w:tab/>
      </w:r>
      <w:r w:rsidR="00C57B41" w:rsidRPr="00BC208A">
        <w:t>2.</w:t>
      </w:r>
      <w:r w:rsidR="00C57B41" w:rsidRPr="00BC208A">
        <w:tab/>
      </w:r>
      <w:r w:rsidR="009C36BD" w:rsidRPr="00BC208A">
        <w:t>This act shall take effect</w:t>
      </w:r>
      <w:r w:rsidR="00C57B41" w:rsidRPr="00BC208A">
        <w:t xml:space="preserve"> immediatel</w:t>
      </w:r>
      <w:r w:rsidR="00904193" w:rsidRPr="00BC208A">
        <w:t>y and shall first apply to the school report c</w:t>
      </w:r>
      <w:r w:rsidR="00C57B41" w:rsidRPr="00BC208A">
        <w:t>ard issued</w:t>
      </w:r>
      <w:r w:rsidR="00B6331B" w:rsidRPr="00BC208A">
        <w:t xml:space="preserve"> for the first full school year</w:t>
      </w:r>
      <w:r w:rsidR="00C57B41" w:rsidRPr="00BC208A">
        <w:t xml:space="preserve"> following the </w:t>
      </w:r>
      <w:r w:rsidR="00B6331B" w:rsidRPr="00BC208A">
        <w:t>date of enactment.</w:t>
      </w:r>
    </w:p>
    <w:p w:rsidR="00EB1DDD" w:rsidRPr="00BC208A" w:rsidRDefault="00EB1DDD" w:rsidP="00686AEB"/>
    <w:p w:rsidR="00BC208A" w:rsidRPr="00BC208A" w:rsidRDefault="00BC208A" w:rsidP="00BC208A">
      <w:r>
        <w:tab/>
        <w:t>Approved January 10, 2022.</w:t>
      </w:r>
      <w:bookmarkStart w:id="1" w:name="_GoBack"/>
      <w:bookmarkEnd w:id="1"/>
    </w:p>
    <w:sectPr w:rsidR="00BC208A" w:rsidRPr="00BC208A" w:rsidSect="00BC208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8B" w:rsidRDefault="00E3268B">
      <w:r>
        <w:separator/>
      </w:r>
    </w:p>
  </w:endnote>
  <w:endnote w:type="continuationSeparator" w:id="0">
    <w:p w:rsidR="00E3268B" w:rsidRDefault="00E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Default="00BC20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Pr="00BC208A" w:rsidRDefault="00BC208A" w:rsidP="00BC20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Pr="00BC208A" w:rsidRDefault="00BC208A" w:rsidP="00BC2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8B" w:rsidRDefault="00E3268B">
      <w:r>
        <w:separator/>
      </w:r>
    </w:p>
  </w:footnote>
  <w:footnote w:type="continuationSeparator" w:id="0">
    <w:p w:rsidR="00E3268B" w:rsidRDefault="00E3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Default="00BC2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Default="00BC208A" w:rsidP="00BC208A">
    <w:pPr>
      <w:pStyle w:val="bpuHeadSpon"/>
    </w:pPr>
    <w:r>
      <w:t>P.L. 2021, CHAPTER 339</w:t>
    </w:r>
  </w:p>
  <w:p w:rsidR="00EB1DDD" w:rsidRDefault="00EB1DDD" w:rsidP="00BC208A">
    <w:pPr>
      <w:pStyle w:val="bpuHeadSpon"/>
    </w:pPr>
    <w:r>
      <w:fldChar w:fldCharType="begin"/>
    </w:r>
    <w:r>
      <w:instrText xml:space="preserve"> PAGE  \* MERGEFORMAT </w:instrText>
    </w:r>
    <w:r>
      <w:fldChar w:fldCharType="separate"/>
    </w:r>
    <w:r w:rsidR="003A3EE9">
      <w:rPr>
        <w:noProof/>
      </w:rPr>
      <w:t>2</w:t>
    </w:r>
    <w:r>
      <w:fldChar w:fldCharType="end"/>
    </w:r>
  </w:p>
  <w:p w:rsidR="00EB1DDD" w:rsidRDefault="00EB1DDD" w:rsidP="00BC208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08A" w:rsidRDefault="00BC20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8B"/>
    <w:rsid w:val="000051BD"/>
    <w:rsid w:val="000160A5"/>
    <w:rsid w:val="0001651A"/>
    <w:rsid w:val="0002335B"/>
    <w:rsid w:val="0003549A"/>
    <w:rsid w:val="000367AE"/>
    <w:rsid w:val="00043B22"/>
    <w:rsid w:val="00046FB1"/>
    <w:rsid w:val="00054975"/>
    <w:rsid w:val="00057D20"/>
    <w:rsid w:val="0006197C"/>
    <w:rsid w:val="0006281F"/>
    <w:rsid w:val="00075D43"/>
    <w:rsid w:val="0008141C"/>
    <w:rsid w:val="00094A55"/>
    <w:rsid w:val="000A44A7"/>
    <w:rsid w:val="000B1054"/>
    <w:rsid w:val="000B3411"/>
    <w:rsid w:val="000C054C"/>
    <w:rsid w:val="000C12C2"/>
    <w:rsid w:val="000D11AF"/>
    <w:rsid w:val="000D6255"/>
    <w:rsid w:val="000D6262"/>
    <w:rsid w:val="000D7B4A"/>
    <w:rsid w:val="000E4006"/>
    <w:rsid w:val="000F18A5"/>
    <w:rsid w:val="000F3DA2"/>
    <w:rsid w:val="000F5FDE"/>
    <w:rsid w:val="000F7466"/>
    <w:rsid w:val="00107A00"/>
    <w:rsid w:val="0013000E"/>
    <w:rsid w:val="00133F81"/>
    <w:rsid w:val="00135943"/>
    <w:rsid w:val="00137B2F"/>
    <w:rsid w:val="001645FB"/>
    <w:rsid w:val="00173D2B"/>
    <w:rsid w:val="00181676"/>
    <w:rsid w:val="00183603"/>
    <w:rsid w:val="0019113F"/>
    <w:rsid w:val="00194E78"/>
    <w:rsid w:val="0019707B"/>
    <w:rsid w:val="00197E8B"/>
    <w:rsid w:val="00197FA4"/>
    <w:rsid w:val="001A161A"/>
    <w:rsid w:val="001A3B79"/>
    <w:rsid w:val="001A66B6"/>
    <w:rsid w:val="001B4716"/>
    <w:rsid w:val="001B4EA4"/>
    <w:rsid w:val="001C4F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8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FE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9B6"/>
    <w:rsid w:val="003A3C64"/>
    <w:rsid w:val="003A3EE9"/>
    <w:rsid w:val="003A3F83"/>
    <w:rsid w:val="003C145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B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A7A"/>
    <w:rsid w:val="0059131D"/>
    <w:rsid w:val="005B3F92"/>
    <w:rsid w:val="005B479C"/>
    <w:rsid w:val="005B561E"/>
    <w:rsid w:val="005C07E4"/>
    <w:rsid w:val="005C2124"/>
    <w:rsid w:val="005C336F"/>
    <w:rsid w:val="005C4710"/>
    <w:rsid w:val="005C7F3C"/>
    <w:rsid w:val="005E017C"/>
    <w:rsid w:val="005E50C6"/>
    <w:rsid w:val="005F2A97"/>
    <w:rsid w:val="005F399B"/>
    <w:rsid w:val="006019F8"/>
    <w:rsid w:val="00601C82"/>
    <w:rsid w:val="00605B20"/>
    <w:rsid w:val="00607E28"/>
    <w:rsid w:val="0061156F"/>
    <w:rsid w:val="00612BEF"/>
    <w:rsid w:val="00613FF5"/>
    <w:rsid w:val="00614421"/>
    <w:rsid w:val="006155A8"/>
    <w:rsid w:val="00621B94"/>
    <w:rsid w:val="00626239"/>
    <w:rsid w:val="00635316"/>
    <w:rsid w:val="00635449"/>
    <w:rsid w:val="006378C5"/>
    <w:rsid w:val="00645E6A"/>
    <w:rsid w:val="00665CBC"/>
    <w:rsid w:val="00667A5C"/>
    <w:rsid w:val="00676D87"/>
    <w:rsid w:val="00677316"/>
    <w:rsid w:val="00686AEB"/>
    <w:rsid w:val="00694A78"/>
    <w:rsid w:val="00695A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38"/>
    <w:rsid w:val="00745790"/>
    <w:rsid w:val="007502CB"/>
    <w:rsid w:val="00752D79"/>
    <w:rsid w:val="00752E20"/>
    <w:rsid w:val="00756EDE"/>
    <w:rsid w:val="00781B4D"/>
    <w:rsid w:val="007824BF"/>
    <w:rsid w:val="00783B8D"/>
    <w:rsid w:val="00794B94"/>
    <w:rsid w:val="00794BD4"/>
    <w:rsid w:val="007A2F73"/>
    <w:rsid w:val="007A3061"/>
    <w:rsid w:val="007A5A0B"/>
    <w:rsid w:val="007C0E14"/>
    <w:rsid w:val="007C1B8F"/>
    <w:rsid w:val="007C7DE4"/>
    <w:rsid w:val="007D40CB"/>
    <w:rsid w:val="007D5796"/>
    <w:rsid w:val="007D59C0"/>
    <w:rsid w:val="007D7D9C"/>
    <w:rsid w:val="007F44A9"/>
    <w:rsid w:val="007F485D"/>
    <w:rsid w:val="007F6050"/>
    <w:rsid w:val="00813627"/>
    <w:rsid w:val="00832816"/>
    <w:rsid w:val="00836FED"/>
    <w:rsid w:val="00837109"/>
    <w:rsid w:val="00840365"/>
    <w:rsid w:val="008406A3"/>
    <w:rsid w:val="00841D2C"/>
    <w:rsid w:val="00845F3C"/>
    <w:rsid w:val="008461B8"/>
    <w:rsid w:val="008462F1"/>
    <w:rsid w:val="00847EF1"/>
    <w:rsid w:val="008538FA"/>
    <w:rsid w:val="008573B0"/>
    <w:rsid w:val="00866563"/>
    <w:rsid w:val="00867AC2"/>
    <w:rsid w:val="00867BA7"/>
    <w:rsid w:val="0087056E"/>
    <w:rsid w:val="00875402"/>
    <w:rsid w:val="00884D51"/>
    <w:rsid w:val="008916EC"/>
    <w:rsid w:val="008919E4"/>
    <w:rsid w:val="00891E4F"/>
    <w:rsid w:val="008A31C5"/>
    <w:rsid w:val="008A4F9A"/>
    <w:rsid w:val="008B15EA"/>
    <w:rsid w:val="008B2850"/>
    <w:rsid w:val="008C5A49"/>
    <w:rsid w:val="008C79B3"/>
    <w:rsid w:val="008D77BD"/>
    <w:rsid w:val="008E454C"/>
    <w:rsid w:val="008F1E5A"/>
    <w:rsid w:val="00901BDA"/>
    <w:rsid w:val="00904193"/>
    <w:rsid w:val="009121D8"/>
    <w:rsid w:val="00916F7A"/>
    <w:rsid w:val="00917FE3"/>
    <w:rsid w:val="009318C7"/>
    <w:rsid w:val="00931C09"/>
    <w:rsid w:val="009348C2"/>
    <w:rsid w:val="009440D0"/>
    <w:rsid w:val="00947597"/>
    <w:rsid w:val="009523A3"/>
    <w:rsid w:val="00960958"/>
    <w:rsid w:val="00963A46"/>
    <w:rsid w:val="00966A3E"/>
    <w:rsid w:val="00971493"/>
    <w:rsid w:val="00971AD9"/>
    <w:rsid w:val="00973069"/>
    <w:rsid w:val="00973523"/>
    <w:rsid w:val="00980766"/>
    <w:rsid w:val="00982FBC"/>
    <w:rsid w:val="009835D4"/>
    <w:rsid w:val="009865D4"/>
    <w:rsid w:val="00997152"/>
    <w:rsid w:val="009972CD"/>
    <w:rsid w:val="009A0D27"/>
    <w:rsid w:val="009A0E9C"/>
    <w:rsid w:val="009A4579"/>
    <w:rsid w:val="009A45DA"/>
    <w:rsid w:val="009B06D2"/>
    <w:rsid w:val="009B1D33"/>
    <w:rsid w:val="009B34EC"/>
    <w:rsid w:val="009B5267"/>
    <w:rsid w:val="009B5D67"/>
    <w:rsid w:val="009B6176"/>
    <w:rsid w:val="009C0690"/>
    <w:rsid w:val="009C0D22"/>
    <w:rsid w:val="009C2DD9"/>
    <w:rsid w:val="009C36BD"/>
    <w:rsid w:val="009C3E09"/>
    <w:rsid w:val="009C5630"/>
    <w:rsid w:val="009D0E5D"/>
    <w:rsid w:val="009D0F63"/>
    <w:rsid w:val="009D7934"/>
    <w:rsid w:val="009D7CCF"/>
    <w:rsid w:val="009E5961"/>
    <w:rsid w:val="009F4FAC"/>
    <w:rsid w:val="00A017C0"/>
    <w:rsid w:val="00A11228"/>
    <w:rsid w:val="00A222C2"/>
    <w:rsid w:val="00A248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66"/>
    <w:rsid w:val="00AB4813"/>
    <w:rsid w:val="00AC6466"/>
    <w:rsid w:val="00AC7639"/>
    <w:rsid w:val="00AD08BB"/>
    <w:rsid w:val="00AD0EC0"/>
    <w:rsid w:val="00AD4A79"/>
    <w:rsid w:val="00AD70D6"/>
    <w:rsid w:val="00AD75BC"/>
    <w:rsid w:val="00AD7BB0"/>
    <w:rsid w:val="00AD7BC9"/>
    <w:rsid w:val="00AE1871"/>
    <w:rsid w:val="00AE6573"/>
    <w:rsid w:val="00AF1A8C"/>
    <w:rsid w:val="00AF49EE"/>
    <w:rsid w:val="00AF5F01"/>
    <w:rsid w:val="00B0116D"/>
    <w:rsid w:val="00B01173"/>
    <w:rsid w:val="00B02F35"/>
    <w:rsid w:val="00B05A3C"/>
    <w:rsid w:val="00B07100"/>
    <w:rsid w:val="00B1138C"/>
    <w:rsid w:val="00B159AE"/>
    <w:rsid w:val="00B2574A"/>
    <w:rsid w:val="00B35D8A"/>
    <w:rsid w:val="00B45B34"/>
    <w:rsid w:val="00B57047"/>
    <w:rsid w:val="00B61D86"/>
    <w:rsid w:val="00B6331B"/>
    <w:rsid w:val="00B6342D"/>
    <w:rsid w:val="00B726BD"/>
    <w:rsid w:val="00B732BC"/>
    <w:rsid w:val="00B90E33"/>
    <w:rsid w:val="00B9676B"/>
    <w:rsid w:val="00BA29E7"/>
    <w:rsid w:val="00BA2EA5"/>
    <w:rsid w:val="00BA364B"/>
    <w:rsid w:val="00BA5750"/>
    <w:rsid w:val="00BB1190"/>
    <w:rsid w:val="00BB31D0"/>
    <w:rsid w:val="00BB3A11"/>
    <w:rsid w:val="00BB4DDB"/>
    <w:rsid w:val="00BB5D79"/>
    <w:rsid w:val="00BB5F02"/>
    <w:rsid w:val="00BC208A"/>
    <w:rsid w:val="00BC547E"/>
    <w:rsid w:val="00BC7892"/>
    <w:rsid w:val="00BE24D6"/>
    <w:rsid w:val="00BE7EFA"/>
    <w:rsid w:val="00BF06AD"/>
    <w:rsid w:val="00BF2C67"/>
    <w:rsid w:val="00C04F4D"/>
    <w:rsid w:val="00C12E48"/>
    <w:rsid w:val="00C13D14"/>
    <w:rsid w:val="00C15F53"/>
    <w:rsid w:val="00C23F09"/>
    <w:rsid w:val="00C25356"/>
    <w:rsid w:val="00C26554"/>
    <w:rsid w:val="00C32660"/>
    <w:rsid w:val="00C328D0"/>
    <w:rsid w:val="00C46BC1"/>
    <w:rsid w:val="00C5235F"/>
    <w:rsid w:val="00C54CE2"/>
    <w:rsid w:val="00C57B4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09"/>
    <w:rsid w:val="00D1558D"/>
    <w:rsid w:val="00D16561"/>
    <w:rsid w:val="00D17FF8"/>
    <w:rsid w:val="00D268AC"/>
    <w:rsid w:val="00D27FF3"/>
    <w:rsid w:val="00D343D0"/>
    <w:rsid w:val="00D3664D"/>
    <w:rsid w:val="00D500E9"/>
    <w:rsid w:val="00D507BC"/>
    <w:rsid w:val="00D6090A"/>
    <w:rsid w:val="00D62FA3"/>
    <w:rsid w:val="00D63B6F"/>
    <w:rsid w:val="00D64A90"/>
    <w:rsid w:val="00D77E5C"/>
    <w:rsid w:val="00D9410B"/>
    <w:rsid w:val="00D9695B"/>
    <w:rsid w:val="00DA1EC6"/>
    <w:rsid w:val="00DA2417"/>
    <w:rsid w:val="00DA5585"/>
    <w:rsid w:val="00DB02AC"/>
    <w:rsid w:val="00DB6AA2"/>
    <w:rsid w:val="00DD12D7"/>
    <w:rsid w:val="00DE10D1"/>
    <w:rsid w:val="00DE2514"/>
    <w:rsid w:val="00DE42D7"/>
    <w:rsid w:val="00DE6851"/>
    <w:rsid w:val="00DF03EE"/>
    <w:rsid w:val="00E01B71"/>
    <w:rsid w:val="00E05CC9"/>
    <w:rsid w:val="00E15573"/>
    <w:rsid w:val="00E25A5B"/>
    <w:rsid w:val="00E3268B"/>
    <w:rsid w:val="00E34D75"/>
    <w:rsid w:val="00E373C7"/>
    <w:rsid w:val="00E4267B"/>
    <w:rsid w:val="00E42F13"/>
    <w:rsid w:val="00E452DF"/>
    <w:rsid w:val="00E543CF"/>
    <w:rsid w:val="00E546FD"/>
    <w:rsid w:val="00E608F1"/>
    <w:rsid w:val="00E611B9"/>
    <w:rsid w:val="00E7144F"/>
    <w:rsid w:val="00E73D74"/>
    <w:rsid w:val="00E76A79"/>
    <w:rsid w:val="00E80692"/>
    <w:rsid w:val="00E80C24"/>
    <w:rsid w:val="00E8422A"/>
    <w:rsid w:val="00E93836"/>
    <w:rsid w:val="00EA7C16"/>
    <w:rsid w:val="00EB1DDD"/>
    <w:rsid w:val="00EB33BF"/>
    <w:rsid w:val="00EC5281"/>
    <w:rsid w:val="00EC791D"/>
    <w:rsid w:val="00EC7CA6"/>
    <w:rsid w:val="00ED3C5D"/>
    <w:rsid w:val="00ED4553"/>
    <w:rsid w:val="00F00D08"/>
    <w:rsid w:val="00F15583"/>
    <w:rsid w:val="00F168A6"/>
    <w:rsid w:val="00F200EE"/>
    <w:rsid w:val="00F22481"/>
    <w:rsid w:val="00F2542E"/>
    <w:rsid w:val="00F27278"/>
    <w:rsid w:val="00F32868"/>
    <w:rsid w:val="00F344E3"/>
    <w:rsid w:val="00F34D58"/>
    <w:rsid w:val="00F41A9D"/>
    <w:rsid w:val="00F44314"/>
    <w:rsid w:val="00F50BCA"/>
    <w:rsid w:val="00F54B9C"/>
    <w:rsid w:val="00F553FC"/>
    <w:rsid w:val="00F56E96"/>
    <w:rsid w:val="00F573DD"/>
    <w:rsid w:val="00F61E59"/>
    <w:rsid w:val="00F63D99"/>
    <w:rsid w:val="00F6426B"/>
    <w:rsid w:val="00F709B3"/>
    <w:rsid w:val="00F71A5E"/>
    <w:rsid w:val="00F72B3D"/>
    <w:rsid w:val="00F971F8"/>
    <w:rsid w:val="00FA0AFC"/>
    <w:rsid w:val="00FA1C82"/>
    <w:rsid w:val="00FA2ED1"/>
    <w:rsid w:val="00FA4A52"/>
    <w:rsid w:val="00FB4045"/>
    <w:rsid w:val="00FB4D8E"/>
    <w:rsid w:val="00FB772A"/>
    <w:rsid w:val="00FC0D0A"/>
    <w:rsid w:val="00FC1B0B"/>
    <w:rsid w:val="00FD2F97"/>
    <w:rsid w:val="00FF25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0011AC7-DF50-4086-8A05-B6F3F51A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B2F"/>
    <w:rPr>
      <w:rFonts w:ascii="Segoe UI" w:hAnsi="Segoe UI" w:cs="Segoe UI"/>
      <w:spacing w:val="4"/>
      <w:sz w:val="18"/>
      <w:szCs w:val="18"/>
    </w:rPr>
  </w:style>
  <w:style w:type="character" w:styleId="LineNumber">
    <w:name w:val="line number"/>
    <w:basedOn w:val="DefaultParagraphFont"/>
    <w:semiHidden/>
    <w:unhideWhenUsed/>
    <w:rsid w:val="00E3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516</Words>
  <Characters>2968</Characters>
  <Application>Microsoft Office Word</Application>
  <DocSecurity>0</DocSecurity>
  <Lines>59</Lines>
  <Paragraphs>33</Paragraphs>
  <ScaleCrop>false</ScaleCrop>
  <HeadingPairs>
    <vt:vector size="2" baseType="variant">
      <vt:variant>
        <vt:lpstr>Title</vt:lpstr>
      </vt:variant>
      <vt:variant>
        <vt:i4>1</vt:i4>
      </vt:variant>
    </vt:vector>
  </HeadingPairs>
  <TitlesOfParts>
    <vt:vector size="1" baseType="lpstr">
      <vt:lpstr>P.L. 2021, c.339</vt:lpstr>
    </vt:vector>
  </TitlesOfParts>
  <Manager>Kenneth P. Howard</Manager>
  <Company>NJ Office of Legislative Services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c.339 (S2811 2R)</dc:title>
  <dc:subject>Sen. Singleton - Report Card Reporting</dc:subject>
  <dc:creator>Senate, No. 2811 (Second Reprint)</dc:creator>
  <cp:keywords>S2811|2| ||0|0|!|0|</cp:keywords>
  <dc:description>INTRODUCED AUGUST 13, 2020_x000d_
AMENDED SEPTEMBER 14, 2020_x000d_
Amended 6/9/21</dc:description>
  <cp:lastModifiedBy>Franks, Denise</cp:lastModifiedBy>
  <cp:revision>2</cp:revision>
  <cp:lastPrinted>2021-12-27T20:14:00Z</cp:lastPrinted>
  <dcterms:created xsi:type="dcterms:W3CDTF">2022-02-18T16:03:00Z</dcterms:created>
  <dcterms:modified xsi:type="dcterms:W3CDTF">2022-02-18T16:03:00Z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c.339</vt:lpwstr>
  </property>
</Properties>
</file>