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51FF" w:rsidRPr="001851FF" w:rsidRDefault="001851FF" w:rsidP="001851FF">
      <w:pPr>
        <w:pStyle w:val="HangingAnAct"/>
        <w:jc w:val="center"/>
        <w:rPr>
          <w:rStyle w:val="BillHead"/>
        </w:rPr>
      </w:pPr>
      <w:bookmarkStart w:id="0" w:name="LCPL"/>
      <w:bookmarkEnd w:id="0"/>
      <w:r w:rsidRPr="001851FF">
        <w:rPr>
          <w:rStyle w:val="BillHead"/>
        </w:rPr>
        <w:t>CHAPTER 357</w:t>
      </w:r>
    </w:p>
    <w:p w:rsidR="001851FF" w:rsidRPr="001851FF" w:rsidRDefault="001851FF" w:rsidP="001851FF">
      <w:pPr>
        <w:pStyle w:val="HangingAnAct"/>
        <w:jc w:val="center"/>
        <w:rPr>
          <w:rStyle w:val="BillHead"/>
        </w:rPr>
      </w:pPr>
    </w:p>
    <w:p w:rsidR="00686AEB" w:rsidRPr="001851FF" w:rsidRDefault="00211E0E" w:rsidP="001851FF">
      <w:pPr>
        <w:pStyle w:val="HangingAnAct"/>
        <w:jc w:val="left"/>
        <w:rPr>
          <w:rStyle w:val="HangingAnActChar"/>
        </w:rPr>
      </w:pPr>
      <w:r w:rsidRPr="001851FF">
        <w:rPr>
          <w:rStyle w:val="BillHead"/>
        </w:rPr>
        <w:t>An Act</w:t>
      </w:r>
      <w:r w:rsidR="00686AEB" w:rsidRPr="001851FF">
        <w:rPr>
          <w:rStyle w:val="HangingAnActChar"/>
        </w:rPr>
        <w:t xml:space="preserve"> </w:t>
      </w:r>
      <w:r w:rsidR="005D00AC" w:rsidRPr="001851FF">
        <w:t>concerning certain student loan information and supplementing chapter 3B of Title 18A of the New Jersey Statutes.</w:t>
      </w:r>
    </w:p>
    <w:p w:rsidR="000B1054" w:rsidRPr="001851FF" w:rsidRDefault="000B1054" w:rsidP="000B1054"/>
    <w:p w:rsidR="00686AEB" w:rsidRPr="001851FF" w:rsidRDefault="00686AEB" w:rsidP="00686AEB">
      <w:r w:rsidRPr="001851FF">
        <w:tab/>
      </w:r>
      <w:r w:rsidR="00211E0E" w:rsidRPr="001851FF">
        <w:rPr>
          <w:rStyle w:val="BillHeading2"/>
        </w:rPr>
        <w:t>Be It Enacted</w:t>
      </w:r>
      <w:r w:rsidRPr="001851FF">
        <w:rPr>
          <w:rStyle w:val="BillHeading2"/>
        </w:rPr>
        <w:t xml:space="preserve"> </w:t>
      </w:r>
      <w:r w:rsidR="00211E0E" w:rsidRPr="001851FF">
        <w:rPr>
          <w:rStyle w:val="BillLanguage"/>
        </w:rPr>
        <w:t>by the Senate and General Assembly of the State of New Jersey:</w:t>
      </w:r>
    </w:p>
    <w:p w:rsidR="00686AEB" w:rsidRPr="001851FF" w:rsidRDefault="00686AEB" w:rsidP="00686AEB"/>
    <w:p w:rsidR="00935B72" w:rsidRPr="001851FF" w:rsidRDefault="00935B72" w:rsidP="00686AEB">
      <w:r w:rsidRPr="001851FF">
        <w:t xml:space="preserve">C.18A:3B-101 </w:t>
      </w:r>
      <w:r w:rsidR="00703367" w:rsidRPr="001851FF">
        <w:t xml:space="preserve"> </w:t>
      </w:r>
      <w:r w:rsidR="00871E08" w:rsidRPr="001851FF">
        <w:t>Dispersing of information regarding income-contingent student loan repayment programs.</w:t>
      </w:r>
    </w:p>
    <w:p w:rsidR="00D2543C" w:rsidRPr="001851FF" w:rsidRDefault="00D2543C" w:rsidP="00D2543C">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1851FF">
        <w:rPr>
          <w:spacing w:val="0"/>
        </w:rPr>
        <w:tab/>
      </w:r>
      <w:r w:rsidR="0075604F" w:rsidRPr="001851FF">
        <w:t>1.</w:t>
      </w:r>
      <w:r w:rsidR="00B50835">
        <w:t xml:space="preserve"> </w:t>
      </w:r>
      <w:r w:rsidR="0075604F" w:rsidRPr="001851FF">
        <w:t xml:space="preserve"> a. </w:t>
      </w:r>
      <w:r w:rsidR="00B50835">
        <w:t xml:space="preserve"> </w:t>
      </w:r>
      <w:bookmarkStart w:id="1" w:name="_GoBack"/>
      <w:bookmarkEnd w:id="1"/>
      <w:r w:rsidRPr="001851FF">
        <w:t>During the academic semester in which a student is scheduled to graduate, an institution of higher education shall provide each student who has outstanding student loan debt with information on federal and State of New Jersey income-contingent student loan repayment programs.  The institution shall provide the student with the information in either:</w:t>
      </w:r>
    </w:p>
    <w:p w:rsidR="00D2543C" w:rsidRPr="001851FF" w:rsidRDefault="001851FF" w:rsidP="00D2543C">
      <w:r>
        <w:tab/>
        <w:t>(1)</w:t>
      </w:r>
      <w:r>
        <w:tab/>
      </w:r>
      <w:r w:rsidR="003C67C4">
        <w:t>an in-person exit interview</w:t>
      </w:r>
      <w:r w:rsidR="00D2543C" w:rsidRPr="001851FF">
        <w:t>, which may include a remote or virtual interview; or</w:t>
      </w:r>
    </w:p>
    <w:p w:rsidR="00D2543C" w:rsidRPr="001851FF" w:rsidRDefault="001851FF" w:rsidP="00D2543C">
      <w:r>
        <w:tab/>
        <w:t>(2)</w:t>
      </w:r>
      <w:r>
        <w:tab/>
      </w:r>
      <w:r w:rsidR="00D2543C" w:rsidRPr="001851FF">
        <w:t>a document sent to the student both electronically and by regular mail.  The Secretary of Higher Education shall prescribe a model format for the document required by this subsection.</w:t>
      </w:r>
    </w:p>
    <w:p w:rsidR="00D2543C" w:rsidRPr="001851FF" w:rsidRDefault="00D2543C" w:rsidP="00D2543C">
      <w:r w:rsidRPr="001851FF">
        <w:tab/>
        <w:t>b.</w:t>
      </w:r>
      <w:r w:rsidRPr="001851FF">
        <w:tab/>
        <w:t>In addition to information on federal and State income-contingent student loan repayment programs as required pursuant to subsection a. of this section, the institution, during the exit interview or in the document, shall provide each student with information on the following:</w:t>
      </w:r>
    </w:p>
    <w:p w:rsidR="00D2543C" w:rsidRPr="001851FF" w:rsidRDefault="00CD4165" w:rsidP="00D2543C">
      <w:r>
        <w:tab/>
        <w:t>(1)</w:t>
      </w:r>
      <w:r>
        <w:tab/>
      </w:r>
      <w:r w:rsidR="00D2543C" w:rsidRPr="001851FF">
        <w:t>an estimate of the total amount of the student’s loan debt;</w:t>
      </w:r>
    </w:p>
    <w:p w:rsidR="00D2543C" w:rsidRPr="001851FF" w:rsidRDefault="00CD4165" w:rsidP="00D2543C">
      <w:r>
        <w:tab/>
        <w:t>(2)</w:t>
      </w:r>
      <w:r>
        <w:tab/>
      </w:r>
      <w:r w:rsidR="00D2543C" w:rsidRPr="001851FF">
        <w:t>an estimate of the potential total payoff amount of the student loans incurred or a range of the total payoff amount; and</w:t>
      </w:r>
    </w:p>
    <w:p w:rsidR="00D2543C" w:rsidRPr="001851FF" w:rsidRDefault="00CD4165" w:rsidP="00D2543C">
      <w:r>
        <w:tab/>
        <w:t>(3)</w:t>
      </w:r>
      <w:r>
        <w:tab/>
      </w:r>
      <w:r w:rsidR="00D2543C" w:rsidRPr="001851FF">
        <w:t>an estimate of monthly repayment amounts that a similarly situated borrower may incur, including principal and interest, for that amount of student loan debt.</w:t>
      </w:r>
    </w:p>
    <w:p w:rsidR="00D2543C" w:rsidRPr="001851FF" w:rsidRDefault="00D2543C" w:rsidP="00D2543C">
      <w:r w:rsidRPr="001851FF">
        <w:tab/>
        <w:t>The information provided pursuant to paragraphs (1), (2), and (3) of this subsection shall only pertain to the debt, payoff amount, and monthly repayment amounts</w:t>
      </w:r>
      <w:r w:rsidR="001851FF">
        <w:t xml:space="preserve"> </w:t>
      </w:r>
      <w:r w:rsidRPr="001851FF">
        <w:t xml:space="preserve">certified while the student attended the institution and may include a statement that the estimates and ranges provided are general in nature and not meant as a guarantee or promise of the actual projected amount. </w:t>
      </w:r>
    </w:p>
    <w:p w:rsidR="00815217" w:rsidRPr="001851FF" w:rsidRDefault="00D2543C" w:rsidP="00D375DA">
      <w:r w:rsidRPr="001851FF">
        <w:tab/>
        <w:t>An institution shall not incur liability for any representations made pursuant to this subsection.</w:t>
      </w:r>
    </w:p>
    <w:p w:rsidR="00D375DA" w:rsidRPr="001851FF" w:rsidRDefault="00D375DA" w:rsidP="00686AEB"/>
    <w:p w:rsidR="00686AEB" w:rsidRPr="001851FF" w:rsidRDefault="008F50B7" w:rsidP="00D2543C">
      <w:r w:rsidRPr="001851FF">
        <w:tab/>
        <w:t>2.</w:t>
      </w:r>
      <w:r w:rsidRPr="001851FF">
        <w:tab/>
      </w:r>
      <w:r w:rsidR="00211E0E" w:rsidRPr="001851FF">
        <w:t>This act shall take effect</w:t>
      </w:r>
      <w:r w:rsidRPr="001851FF">
        <w:t xml:space="preserve"> in the first full academic year following the date of enactment.</w:t>
      </w:r>
    </w:p>
    <w:p w:rsidR="0075604F" w:rsidRPr="001851FF" w:rsidRDefault="0075604F" w:rsidP="00D2543C"/>
    <w:p w:rsidR="001851FF" w:rsidRPr="001851FF" w:rsidRDefault="001204C7" w:rsidP="001204C7">
      <w:r>
        <w:tab/>
      </w:r>
      <w:r w:rsidR="001851FF">
        <w:t>Approved January 10, 2022.</w:t>
      </w:r>
    </w:p>
    <w:sectPr w:rsidR="001851FF" w:rsidRPr="001851FF" w:rsidSect="001851FF">
      <w:headerReference w:type="even" r:id="rId8"/>
      <w:headerReference w:type="default" r:id="rId9"/>
      <w:footerReference w:type="even" r:id="rId10"/>
      <w:footerReference w:type="default" r:id="rId11"/>
      <w:headerReference w:type="first" r:id="rId12"/>
      <w:footerReference w:type="first" r:id="rId13"/>
      <w:type w:val="continuous"/>
      <w:pgSz w:w="12240" w:h="20160" w:code="5"/>
      <w:pgMar w:top="1440" w:right="1440" w:bottom="1872" w:left="1440" w:header="144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7F4F" w:rsidRDefault="00CC7F4F">
      <w:r>
        <w:separator/>
      </w:r>
    </w:p>
  </w:endnote>
  <w:endnote w:type="continuationSeparator" w:id="0">
    <w:p w:rsidR="00CC7F4F" w:rsidRDefault="00CC7F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1FF" w:rsidRDefault="001851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1FF" w:rsidRPr="001851FF" w:rsidRDefault="001851FF" w:rsidP="001851F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1FF" w:rsidRPr="001851FF" w:rsidRDefault="001851FF" w:rsidP="001851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7F4F" w:rsidRDefault="00CC7F4F">
      <w:r>
        <w:separator/>
      </w:r>
    </w:p>
  </w:footnote>
  <w:footnote w:type="continuationSeparator" w:id="0">
    <w:p w:rsidR="00CC7F4F" w:rsidRDefault="00CC7F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1FF" w:rsidRDefault="001851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1FF" w:rsidRDefault="001851FF" w:rsidP="001851FF">
    <w:pPr>
      <w:pStyle w:val="bpuHeadSpon"/>
    </w:pPr>
    <w:r>
      <w:t>P.L. 2021, CHAPTER 357</w:t>
    </w:r>
  </w:p>
  <w:p w:rsidR="0075604F" w:rsidRDefault="001851FF" w:rsidP="001851FF">
    <w:pPr>
      <w:pStyle w:val="bpuHeadSpon"/>
    </w:pPr>
    <w:r>
      <w:fldChar w:fldCharType="begin"/>
    </w:r>
    <w:r>
      <w:instrText xml:space="preserve"> PAGE  \* MERGEFORMAT </w:instrText>
    </w:r>
    <w:r>
      <w:fldChar w:fldCharType="separate"/>
    </w:r>
    <w:r>
      <w:rPr>
        <w:noProof/>
      </w:rPr>
      <w:t>2</w:t>
    </w:r>
    <w:r>
      <w:fldChar w:fldCharType="end"/>
    </w:r>
    <w:r w:rsidR="0075604F">
      <w:fldChar w:fldCharType="begin"/>
    </w:r>
    <w:r w:rsidR="0075604F">
      <w:instrText xml:space="preserve"> PAGE  \* MERGEFORMAT </w:instrText>
    </w:r>
    <w:r w:rsidR="0075604F">
      <w:fldChar w:fldCharType="separate"/>
    </w:r>
    <w:r>
      <w:rPr>
        <w:noProof/>
      </w:rPr>
      <w:t>2</w:t>
    </w:r>
    <w:r w:rsidR="0075604F">
      <w:fldChar w:fldCharType="end"/>
    </w:r>
  </w:p>
  <w:p w:rsidR="0075604F" w:rsidRDefault="0075604F" w:rsidP="001851FF">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1FF" w:rsidRDefault="001851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04276F4"/>
    <w:multiLevelType w:val="hybridMultilevel"/>
    <w:tmpl w:val="A19660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7F4F"/>
    <w:rsid w:val="000051BD"/>
    <w:rsid w:val="00007950"/>
    <w:rsid w:val="000160A5"/>
    <w:rsid w:val="0002335B"/>
    <w:rsid w:val="00023B46"/>
    <w:rsid w:val="0003549A"/>
    <w:rsid w:val="000367AE"/>
    <w:rsid w:val="00043B22"/>
    <w:rsid w:val="000538B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294"/>
    <w:rsid w:val="000D7B4A"/>
    <w:rsid w:val="000E4006"/>
    <w:rsid w:val="000F3DA2"/>
    <w:rsid w:val="000F5FDE"/>
    <w:rsid w:val="000F7466"/>
    <w:rsid w:val="001204C7"/>
    <w:rsid w:val="00126AA5"/>
    <w:rsid w:val="0013000E"/>
    <w:rsid w:val="00133F81"/>
    <w:rsid w:val="00135943"/>
    <w:rsid w:val="0015439C"/>
    <w:rsid w:val="001645FB"/>
    <w:rsid w:val="00173D2B"/>
    <w:rsid w:val="001760EC"/>
    <w:rsid w:val="00181676"/>
    <w:rsid w:val="00183603"/>
    <w:rsid w:val="001851FF"/>
    <w:rsid w:val="00194E78"/>
    <w:rsid w:val="0019707B"/>
    <w:rsid w:val="00197E8B"/>
    <w:rsid w:val="00197FA4"/>
    <w:rsid w:val="001A0A2A"/>
    <w:rsid w:val="001A161A"/>
    <w:rsid w:val="001A3B79"/>
    <w:rsid w:val="001A66B6"/>
    <w:rsid w:val="001B4716"/>
    <w:rsid w:val="001B4EA4"/>
    <w:rsid w:val="001C7C52"/>
    <w:rsid w:val="001D25F3"/>
    <w:rsid w:val="001E15F1"/>
    <w:rsid w:val="001E16FA"/>
    <w:rsid w:val="001E6213"/>
    <w:rsid w:val="001F14C7"/>
    <w:rsid w:val="001F7405"/>
    <w:rsid w:val="00205533"/>
    <w:rsid w:val="00211E0E"/>
    <w:rsid w:val="00212B8D"/>
    <w:rsid w:val="00222983"/>
    <w:rsid w:val="002311F7"/>
    <w:rsid w:val="002337ED"/>
    <w:rsid w:val="002370D0"/>
    <w:rsid w:val="00255958"/>
    <w:rsid w:val="002577D0"/>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C78D0"/>
    <w:rsid w:val="002E09CE"/>
    <w:rsid w:val="002E69D1"/>
    <w:rsid w:val="002F07FC"/>
    <w:rsid w:val="002F30C5"/>
    <w:rsid w:val="002F3BA6"/>
    <w:rsid w:val="00315320"/>
    <w:rsid w:val="00325776"/>
    <w:rsid w:val="00325E27"/>
    <w:rsid w:val="00327D13"/>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76D8"/>
    <w:rsid w:val="003C43EF"/>
    <w:rsid w:val="003C5A6B"/>
    <w:rsid w:val="003C67C4"/>
    <w:rsid w:val="003C7FB2"/>
    <w:rsid w:val="003D24DE"/>
    <w:rsid w:val="003E26D4"/>
    <w:rsid w:val="003E3B83"/>
    <w:rsid w:val="003E47BA"/>
    <w:rsid w:val="003F14CE"/>
    <w:rsid w:val="003F3B37"/>
    <w:rsid w:val="0040021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1DA8"/>
    <w:rsid w:val="00484144"/>
    <w:rsid w:val="00484C19"/>
    <w:rsid w:val="00485866"/>
    <w:rsid w:val="00492076"/>
    <w:rsid w:val="00493B1D"/>
    <w:rsid w:val="00497037"/>
    <w:rsid w:val="004A3009"/>
    <w:rsid w:val="004A6940"/>
    <w:rsid w:val="004A77A4"/>
    <w:rsid w:val="004B3243"/>
    <w:rsid w:val="004C742C"/>
    <w:rsid w:val="004E1F3E"/>
    <w:rsid w:val="004E3218"/>
    <w:rsid w:val="004E50A3"/>
    <w:rsid w:val="004E62C0"/>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51D1"/>
    <w:rsid w:val="005B3F92"/>
    <w:rsid w:val="005B479C"/>
    <w:rsid w:val="005B561E"/>
    <w:rsid w:val="005C07E4"/>
    <w:rsid w:val="005C2124"/>
    <w:rsid w:val="005C336F"/>
    <w:rsid w:val="005C54FD"/>
    <w:rsid w:val="005C7F3C"/>
    <w:rsid w:val="005D00AC"/>
    <w:rsid w:val="005E017C"/>
    <w:rsid w:val="005E50C6"/>
    <w:rsid w:val="005F2A97"/>
    <w:rsid w:val="005F399B"/>
    <w:rsid w:val="006019F8"/>
    <w:rsid w:val="00605B20"/>
    <w:rsid w:val="00611075"/>
    <w:rsid w:val="0061156F"/>
    <w:rsid w:val="00611C76"/>
    <w:rsid w:val="00613FF5"/>
    <w:rsid w:val="006155A8"/>
    <w:rsid w:val="00621B94"/>
    <w:rsid w:val="00626239"/>
    <w:rsid w:val="00635316"/>
    <w:rsid w:val="00635449"/>
    <w:rsid w:val="006378C5"/>
    <w:rsid w:val="00645E6A"/>
    <w:rsid w:val="00665A1D"/>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3367"/>
    <w:rsid w:val="0070351E"/>
    <w:rsid w:val="00707CD3"/>
    <w:rsid w:val="00716BB9"/>
    <w:rsid w:val="007256D1"/>
    <w:rsid w:val="007279FD"/>
    <w:rsid w:val="00727BFE"/>
    <w:rsid w:val="007502CB"/>
    <w:rsid w:val="00752D79"/>
    <w:rsid w:val="00752E20"/>
    <w:rsid w:val="0075604F"/>
    <w:rsid w:val="00756EDE"/>
    <w:rsid w:val="00766320"/>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5217"/>
    <w:rsid w:val="00832816"/>
    <w:rsid w:val="00837109"/>
    <w:rsid w:val="00837FA7"/>
    <w:rsid w:val="00840365"/>
    <w:rsid w:val="008406A3"/>
    <w:rsid w:val="00841D2C"/>
    <w:rsid w:val="00845F3C"/>
    <w:rsid w:val="008461B8"/>
    <w:rsid w:val="008462F1"/>
    <w:rsid w:val="00847EF1"/>
    <w:rsid w:val="008538FA"/>
    <w:rsid w:val="008573B0"/>
    <w:rsid w:val="00866563"/>
    <w:rsid w:val="00867AC2"/>
    <w:rsid w:val="0087056E"/>
    <w:rsid w:val="00871E08"/>
    <w:rsid w:val="00872056"/>
    <w:rsid w:val="00875402"/>
    <w:rsid w:val="00884D51"/>
    <w:rsid w:val="0088796B"/>
    <w:rsid w:val="008916EC"/>
    <w:rsid w:val="00891E4F"/>
    <w:rsid w:val="008A31C5"/>
    <w:rsid w:val="008A4F9A"/>
    <w:rsid w:val="008B2850"/>
    <w:rsid w:val="008C79B3"/>
    <w:rsid w:val="008D77BD"/>
    <w:rsid w:val="008E454C"/>
    <w:rsid w:val="008F1E5A"/>
    <w:rsid w:val="008F50B7"/>
    <w:rsid w:val="00901BDA"/>
    <w:rsid w:val="00907074"/>
    <w:rsid w:val="009121D8"/>
    <w:rsid w:val="00916F7A"/>
    <w:rsid w:val="00917FE3"/>
    <w:rsid w:val="009318C7"/>
    <w:rsid w:val="00931C09"/>
    <w:rsid w:val="009348C2"/>
    <w:rsid w:val="00935B7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97F92"/>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2C0F"/>
    <w:rsid w:val="00A342C4"/>
    <w:rsid w:val="00A37FC1"/>
    <w:rsid w:val="00A50F6B"/>
    <w:rsid w:val="00A52237"/>
    <w:rsid w:val="00A551D6"/>
    <w:rsid w:val="00A61603"/>
    <w:rsid w:val="00A6251B"/>
    <w:rsid w:val="00A65F14"/>
    <w:rsid w:val="00A6754E"/>
    <w:rsid w:val="00A70F58"/>
    <w:rsid w:val="00A72987"/>
    <w:rsid w:val="00A7346B"/>
    <w:rsid w:val="00A80C47"/>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4EF0"/>
    <w:rsid w:val="00AF0333"/>
    <w:rsid w:val="00AF1A8C"/>
    <w:rsid w:val="00B0116D"/>
    <w:rsid w:val="00B01173"/>
    <w:rsid w:val="00B02F35"/>
    <w:rsid w:val="00B05A3C"/>
    <w:rsid w:val="00B07100"/>
    <w:rsid w:val="00B1138C"/>
    <w:rsid w:val="00B12832"/>
    <w:rsid w:val="00B2574A"/>
    <w:rsid w:val="00B35D8A"/>
    <w:rsid w:val="00B45B34"/>
    <w:rsid w:val="00B50835"/>
    <w:rsid w:val="00B57047"/>
    <w:rsid w:val="00B61D86"/>
    <w:rsid w:val="00B6342D"/>
    <w:rsid w:val="00B726BD"/>
    <w:rsid w:val="00B732BC"/>
    <w:rsid w:val="00B90E33"/>
    <w:rsid w:val="00B9470D"/>
    <w:rsid w:val="00B9676B"/>
    <w:rsid w:val="00BA2EA5"/>
    <w:rsid w:val="00BA364B"/>
    <w:rsid w:val="00BB1190"/>
    <w:rsid w:val="00BB29AD"/>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46E07"/>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294D"/>
    <w:rsid w:val="00CA4725"/>
    <w:rsid w:val="00CB6246"/>
    <w:rsid w:val="00CC0A17"/>
    <w:rsid w:val="00CC7F4F"/>
    <w:rsid w:val="00CD0F93"/>
    <w:rsid w:val="00CD1BD1"/>
    <w:rsid w:val="00CD4165"/>
    <w:rsid w:val="00CD528D"/>
    <w:rsid w:val="00CD5621"/>
    <w:rsid w:val="00CE61FB"/>
    <w:rsid w:val="00CE78BF"/>
    <w:rsid w:val="00CF65EB"/>
    <w:rsid w:val="00CF72AD"/>
    <w:rsid w:val="00D02441"/>
    <w:rsid w:val="00D039F4"/>
    <w:rsid w:val="00D10496"/>
    <w:rsid w:val="00D11173"/>
    <w:rsid w:val="00D1215F"/>
    <w:rsid w:val="00D16561"/>
    <w:rsid w:val="00D17FF8"/>
    <w:rsid w:val="00D2543C"/>
    <w:rsid w:val="00D268AC"/>
    <w:rsid w:val="00D27FF3"/>
    <w:rsid w:val="00D343D0"/>
    <w:rsid w:val="00D3664D"/>
    <w:rsid w:val="00D375DA"/>
    <w:rsid w:val="00D500E9"/>
    <w:rsid w:val="00D507BC"/>
    <w:rsid w:val="00D6090A"/>
    <w:rsid w:val="00D62FA3"/>
    <w:rsid w:val="00D63B6F"/>
    <w:rsid w:val="00D64A90"/>
    <w:rsid w:val="00D9410B"/>
    <w:rsid w:val="00D9695B"/>
    <w:rsid w:val="00DA15EB"/>
    <w:rsid w:val="00DA2417"/>
    <w:rsid w:val="00DA5585"/>
    <w:rsid w:val="00DB02AC"/>
    <w:rsid w:val="00DB6AA2"/>
    <w:rsid w:val="00DD3E70"/>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2061"/>
    <w:rsid w:val="00ED3C5D"/>
    <w:rsid w:val="00ED4553"/>
    <w:rsid w:val="00EE29D8"/>
    <w:rsid w:val="00EE7E80"/>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6659B"/>
    <w:rsid w:val="00F709B3"/>
    <w:rsid w:val="00F71A5E"/>
    <w:rsid w:val="00F74216"/>
    <w:rsid w:val="00F97955"/>
    <w:rsid w:val="00FA0AFC"/>
    <w:rsid w:val="00FA1C82"/>
    <w:rsid w:val="00FA2ED1"/>
    <w:rsid w:val="00FA4A52"/>
    <w:rsid w:val="00FB4045"/>
    <w:rsid w:val="00FB4D8E"/>
    <w:rsid w:val="00FB6A73"/>
    <w:rsid w:val="00FC0D0A"/>
    <w:rsid w:val="00FC1B0B"/>
    <w:rsid w:val="00FC38B9"/>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5EC79FC0"/>
  <w15:docId w15:val="{3DD29C8E-0C84-4AF1-AD5A-5A0C24A235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DA15EB"/>
    <w:pPr>
      <w:ind w:left="720"/>
      <w:contextualSpacing/>
    </w:pPr>
  </w:style>
  <w:style w:type="character" w:styleId="LineNumber">
    <w:name w:val="line number"/>
    <w:basedOn w:val="DefaultParagraphFont"/>
    <w:semiHidden/>
    <w:unhideWhenUsed/>
    <w:rsid w:val="000D7294"/>
  </w:style>
  <w:style w:type="paragraph" w:styleId="BalloonText">
    <w:name w:val="Balloon Text"/>
    <w:basedOn w:val="Normal"/>
    <w:link w:val="BalloonTextChar"/>
    <w:semiHidden/>
    <w:unhideWhenUsed/>
    <w:rsid w:val="00611C7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11C7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8BD2B0-3D92-448E-B4D7-9A89FB600A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Pages>
  <Words>341</Words>
  <Characters>1829</Characters>
  <Application>Microsoft Office Word</Application>
  <DocSecurity>0</DocSecurity>
  <Lines>37</Lines>
  <Paragraphs>15</Paragraphs>
  <ScaleCrop>false</ScaleCrop>
  <HeadingPairs>
    <vt:vector size="2" baseType="variant">
      <vt:variant>
        <vt:lpstr>Title</vt:lpstr>
      </vt:variant>
      <vt:variant>
        <vt:i4>1</vt:i4>
      </vt:variant>
    </vt:vector>
  </HeadingPairs>
  <TitlesOfParts>
    <vt:vector size="1" baseType="lpstr">
      <vt:lpstr>P.L. 2021, c.357</vt:lpstr>
    </vt:vector>
  </TitlesOfParts>
  <Manager>Benning, Kelly</Manager>
  <Company>NJ Office of Legislative Services</Company>
  <LinksUpToDate>false</LinksUpToDate>
  <CharactersWithSpaces>2173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c.357 (A2286 2R)</dc:title>
  <dc:subject>20-0157</dc:subject>
  <dc:creator>Assembly, No. 2286 (Second Reprint)</dc:creator>
  <cp:keywords>A2286|1| ||0|0|!|0|</cp:keywords>
  <dc:description>INTRODUCED JANUARY 27, 2020_x000d_
AMENDED 3/8/21_x000d_
AMENDED 5/20/21</dc:description>
  <cp:lastModifiedBy>Franks, Denise</cp:lastModifiedBy>
  <cp:revision>2</cp:revision>
  <cp:lastPrinted>2021-12-03T16:46:00Z</cp:lastPrinted>
  <dcterms:created xsi:type="dcterms:W3CDTF">2022-03-02T21:04:00Z</dcterms:created>
  <dcterms:modified xsi:type="dcterms:W3CDTF">2022-03-02T21:04:00Z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c.357</vt:lpwstr>
  </property>
</Properties>
</file>