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2D2" w:rsidRPr="005632D2" w:rsidRDefault="005632D2" w:rsidP="005632D2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5632D2">
        <w:rPr>
          <w:rStyle w:val="BillHead"/>
        </w:rPr>
        <w:t>CHAPTER 370</w:t>
      </w:r>
    </w:p>
    <w:p w:rsidR="005632D2" w:rsidRPr="005632D2" w:rsidRDefault="005632D2" w:rsidP="005632D2">
      <w:pPr>
        <w:pStyle w:val="HangingAnAct"/>
        <w:jc w:val="center"/>
        <w:rPr>
          <w:rStyle w:val="BillHead"/>
        </w:rPr>
      </w:pPr>
    </w:p>
    <w:p w:rsidR="00686AEB" w:rsidRPr="005632D2" w:rsidRDefault="000F64DC" w:rsidP="005632D2">
      <w:pPr>
        <w:pStyle w:val="HangingAnAct"/>
        <w:jc w:val="left"/>
        <w:rPr>
          <w:rStyle w:val="HangingAnActChar"/>
        </w:rPr>
      </w:pPr>
      <w:r w:rsidRPr="005632D2">
        <w:rPr>
          <w:rStyle w:val="BillHead"/>
        </w:rPr>
        <w:t>An Act</w:t>
      </w:r>
      <w:r w:rsidR="00686AEB" w:rsidRPr="005632D2">
        <w:rPr>
          <w:rStyle w:val="HangingAnActChar"/>
        </w:rPr>
        <w:t xml:space="preserve"> </w:t>
      </w:r>
      <w:r w:rsidR="00971EF1" w:rsidRPr="005632D2">
        <w:t>appropriating $37,174,636.71 from the “New Jersey Library Construction Fund” to provide grants for the construction, reconstruction, development, extension, improvement, and furnishing of New Jersey’s public libraries.</w:t>
      </w:r>
    </w:p>
    <w:p w:rsidR="000B1054" w:rsidRPr="005632D2" w:rsidRDefault="000B1054" w:rsidP="000B1054"/>
    <w:p w:rsidR="00686AEB" w:rsidRPr="005632D2" w:rsidRDefault="00686AEB" w:rsidP="00686AEB">
      <w:r w:rsidRPr="005632D2">
        <w:tab/>
      </w:r>
      <w:r w:rsidR="000F64DC" w:rsidRPr="005632D2">
        <w:rPr>
          <w:rStyle w:val="BillHeading2"/>
        </w:rPr>
        <w:t>Be It Enacted</w:t>
      </w:r>
      <w:r w:rsidRPr="005632D2">
        <w:rPr>
          <w:rStyle w:val="BillHeading2"/>
        </w:rPr>
        <w:t xml:space="preserve"> </w:t>
      </w:r>
      <w:r w:rsidR="000F64DC" w:rsidRPr="005632D2">
        <w:rPr>
          <w:rStyle w:val="BillLanguage"/>
        </w:rPr>
        <w:t>by the Senate and General Assembly of the State of New Jersey:</w:t>
      </w:r>
    </w:p>
    <w:p w:rsidR="00686AEB" w:rsidRPr="005632D2" w:rsidRDefault="00686AEB" w:rsidP="00686AEB"/>
    <w:p w:rsidR="00086D1E" w:rsidRPr="005632D2" w:rsidRDefault="00086D1E" w:rsidP="00086D1E">
      <w:r w:rsidRPr="005632D2">
        <w:tab/>
      </w:r>
      <w:r w:rsidR="00C3469A">
        <w:t>1.</w:t>
      </w:r>
      <w:r w:rsidR="00C3469A">
        <w:tab/>
      </w:r>
      <w:r w:rsidR="00811B00" w:rsidRPr="005632D2">
        <w:t xml:space="preserve">a. </w:t>
      </w:r>
      <w:r w:rsidR="00C3469A">
        <w:t xml:space="preserve"> </w:t>
      </w:r>
      <w:bookmarkStart w:id="1" w:name="_GoBack"/>
      <w:bookmarkEnd w:id="1"/>
      <w:r w:rsidRPr="005632D2">
        <w:t xml:space="preserve">There is appropriated from the “New Jersey Library Construction Fund,” established pursuant to section 14 of P.L.2017, c.149, to the State Librarian the sum of $27,544,551 to provide </w:t>
      </w:r>
      <w:r w:rsidR="00FE44E8" w:rsidRPr="005632D2">
        <w:t xml:space="preserve">large project </w:t>
      </w:r>
      <w:r w:rsidRPr="005632D2">
        <w:t>grants for the construction, reconstruction, development, extension, improvement, and furnishing of New Jersey public libraries</w:t>
      </w:r>
      <w:r w:rsidR="00FE44E8" w:rsidRPr="005632D2">
        <w:t xml:space="preserve"> </w:t>
      </w:r>
      <w:r w:rsidRPr="005632D2">
        <w:t xml:space="preserve">and $9,630,085.71 to provide </w:t>
      </w:r>
      <w:r w:rsidR="00FE44E8" w:rsidRPr="005632D2">
        <w:t xml:space="preserve">small project </w:t>
      </w:r>
      <w:r w:rsidRPr="005632D2">
        <w:t>grants for</w:t>
      </w:r>
      <w:r w:rsidR="00FE44E8" w:rsidRPr="005632D2">
        <w:t xml:space="preserve"> barrier-free improvements and repairs of New Jersey public libraries.</w:t>
      </w:r>
    </w:p>
    <w:p w:rsidR="00086D1E" w:rsidRPr="005632D2" w:rsidRDefault="00086D1E" w:rsidP="00086D1E">
      <w:r w:rsidRPr="005632D2">
        <w:tab/>
        <w:t>b.</w:t>
      </w:r>
      <w:r w:rsidRPr="005632D2">
        <w:tab/>
      </w:r>
      <w:r w:rsidR="002B3E79" w:rsidRPr="005632D2">
        <w:t>Large</w:t>
      </w:r>
      <w:r w:rsidR="00D14F1F" w:rsidRPr="005632D2">
        <w:t xml:space="preserve"> p</w:t>
      </w:r>
      <w:r w:rsidR="002B3E79" w:rsidRPr="005632D2">
        <w:t>roject grants shall be awarded</w:t>
      </w:r>
      <w:r w:rsidRPr="005632D2">
        <w:t xml:space="preserve"> in the amounts as follows:</w:t>
      </w:r>
    </w:p>
    <w:p w:rsidR="00D14F1F" w:rsidRPr="005632D2" w:rsidRDefault="00D14F1F" w:rsidP="00086D1E">
      <w:r w:rsidRPr="005632D2">
        <w:tab/>
        <w:t>(1)</w:t>
      </w:r>
      <w:r w:rsidRPr="005632D2">
        <w:tab/>
        <w:t>$1,500,000 to the Edison Township Free Public Library in Edison Township, Middlesex County;</w:t>
      </w:r>
    </w:p>
    <w:p w:rsidR="00E1082F" w:rsidRPr="005632D2" w:rsidRDefault="00E1082F" w:rsidP="00086D1E">
      <w:r w:rsidRPr="005632D2">
        <w:tab/>
        <w:t>(2)</w:t>
      </w:r>
      <w:r w:rsidRPr="005632D2">
        <w:tab/>
        <w:t>$472,464 to the Highland Park Public Library in Highland Park, Middlesex County;</w:t>
      </w:r>
    </w:p>
    <w:p w:rsidR="00E1082F" w:rsidRPr="005632D2" w:rsidRDefault="00E1082F" w:rsidP="00086D1E">
      <w:r w:rsidRPr="005632D2">
        <w:tab/>
        <w:t>(3)</w:t>
      </w:r>
      <w:r w:rsidR="00857D46" w:rsidRPr="005632D2">
        <w:tab/>
        <w:t>$3,996,437.50 to the Hillside Public Library in Hillside, Union County;</w:t>
      </w:r>
    </w:p>
    <w:p w:rsidR="00857D46" w:rsidRPr="005632D2" w:rsidRDefault="00857D46" w:rsidP="00086D1E">
      <w:r w:rsidRPr="005632D2">
        <w:tab/>
        <w:t>(4)</w:t>
      </w:r>
      <w:r w:rsidRPr="005632D2">
        <w:tab/>
        <w:t>$3,100,000 to the Long Branch Public Library in Long Branch, Monmouth County;</w:t>
      </w:r>
    </w:p>
    <w:p w:rsidR="00857D46" w:rsidRPr="005632D2" w:rsidRDefault="00857D46" w:rsidP="00086D1E">
      <w:r w:rsidRPr="005632D2">
        <w:tab/>
        <w:t>(5)</w:t>
      </w:r>
      <w:r w:rsidRPr="005632D2">
        <w:tab/>
        <w:t>$700,088 to the Maywood Public Library in Maywood, Bergen County;</w:t>
      </w:r>
    </w:p>
    <w:p w:rsidR="00857D46" w:rsidRPr="005632D2" w:rsidRDefault="00857D46" w:rsidP="00086D1E">
      <w:r w:rsidRPr="005632D2">
        <w:tab/>
        <w:t>(6)</w:t>
      </w:r>
      <w:r w:rsidRPr="005632D2">
        <w:tab/>
      </w:r>
      <w:r w:rsidR="00635146" w:rsidRPr="005632D2">
        <w:t>$4,824,000 to the Ocean County Library in Manahawkin, Ocean County;</w:t>
      </w:r>
    </w:p>
    <w:p w:rsidR="00635146" w:rsidRPr="005632D2" w:rsidRDefault="00635146" w:rsidP="00086D1E">
      <w:r w:rsidRPr="005632D2">
        <w:tab/>
        <w:t>(7)</w:t>
      </w:r>
      <w:r w:rsidRPr="005632D2">
        <w:tab/>
        <w:t>$6,529,148 to the South Orange Public Library in South Orange, Essex County;</w:t>
      </w:r>
    </w:p>
    <w:p w:rsidR="00635146" w:rsidRPr="005632D2" w:rsidRDefault="00635146" w:rsidP="00086D1E">
      <w:r w:rsidRPr="005632D2">
        <w:tab/>
        <w:t>(8)</w:t>
      </w:r>
      <w:r w:rsidRPr="005632D2">
        <w:tab/>
        <w:t xml:space="preserve">$302,250 to the Trenton Free Public Library in Trenton, Mercer County; </w:t>
      </w:r>
    </w:p>
    <w:p w:rsidR="00635146" w:rsidRPr="005632D2" w:rsidRDefault="00635146" w:rsidP="00086D1E">
      <w:r w:rsidRPr="005632D2">
        <w:tab/>
        <w:t>(9)</w:t>
      </w:r>
      <w:r w:rsidRPr="005632D2">
        <w:tab/>
        <w:t>$3,236,586.50 to the Union City Public Library in Union City, Hudson County; and</w:t>
      </w:r>
    </w:p>
    <w:p w:rsidR="00635146" w:rsidRPr="005632D2" w:rsidRDefault="00635146" w:rsidP="00086D1E">
      <w:r w:rsidRPr="005632D2">
        <w:tab/>
        <w:t>(10)</w:t>
      </w:r>
      <w:r w:rsidRPr="005632D2">
        <w:tab/>
        <w:t>$2,883,577 to the Free Public Library of the Borough of Woodland Park, Woodland Park, Passaic County.</w:t>
      </w:r>
    </w:p>
    <w:p w:rsidR="00864BA5" w:rsidRPr="005632D2" w:rsidRDefault="002B3E79" w:rsidP="00086D1E">
      <w:r w:rsidRPr="005632D2">
        <w:tab/>
        <w:t>c.</w:t>
      </w:r>
      <w:r w:rsidRPr="005632D2">
        <w:tab/>
        <w:t>Small</w:t>
      </w:r>
      <w:r w:rsidR="00864BA5" w:rsidRPr="005632D2">
        <w:t xml:space="preserve"> </w:t>
      </w:r>
      <w:r w:rsidRPr="005632D2">
        <w:t>project grants shall be awarded</w:t>
      </w:r>
      <w:r w:rsidR="00864BA5" w:rsidRPr="005632D2">
        <w:t xml:space="preserve"> </w:t>
      </w:r>
      <w:r w:rsidR="000A4889" w:rsidRPr="005632D2">
        <w:t>in the amounts as follows:</w:t>
      </w:r>
    </w:p>
    <w:p w:rsidR="000A4889" w:rsidRPr="005632D2" w:rsidRDefault="000A4889" w:rsidP="00086D1E">
      <w:r w:rsidRPr="005632D2">
        <w:tab/>
        <w:t>(1)</w:t>
      </w:r>
      <w:r w:rsidR="009A6CF5" w:rsidRPr="005632D2">
        <w:tab/>
        <w:t>$284,000 to the Atlantic City Free Library in Atlantic City, Atlantic County;</w:t>
      </w:r>
    </w:p>
    <w:p w:rsidR="009A6CF5" w:rsidRPr="005632D2" w:rsidRDefault="009A6CF5" w:rsidP="00086D1E">
      <w:r w:rsidRPr="005632D2">
        <w:tab/>
        <w:t>(2)</w:t>
      </w:r>
      <w:r w:rsidRPr="005632D2">
        <w:tab/>
        <w:t>$549,013.50 to the Atlantic County Egg Harbor Township Branch Library in Egg Harbor, Atlantic City;</w:t>
      </w:r>
    </w:p>
    <w:p w:rsidR="009A6CF5" w:rsidRPr="005632D2" w:rsidRDefault="009A6CF5" w:rsidP="00086D1E">
      <w:r w:rsidRPr="005632D2">
        <w:tab/>
        <w:t>(3)</w:t>
      </w:r>
      <w:r w:rsidR="00EC60A1" w:rsidRPr="005632D2">
        <w:tab/>
        <w:t>$920,661 to the Atlantic County Galloway Township Branch Library in Galloway Township, Atlantic County;</w:t>
      </w:r>
    </w:p>
    <w:p w:rsidR="00EC60A1" w:rsidRPr="005632D2" w:rsidRDefault="00EC60A1" w:rsidP="00086D1E">
      <w:r w:rsidRPr="005632D2">
        <w:tab/>
        <w:t>(4)</w:t>
      </w:r>
      <w:r w:rsidRPr="005632D2">
        <w:tab/>
      </w:r>
      <w:r w:rsidR="00EE5E8E" w:rsidRPr="005632D2">
        <w:t>$694,212 to the Atlantic County</w:t>
      </w:r>
      <w:r w:rsidR="002A08D2" w:rsidRPr="005632D2">
        <w:t xml:space="preserve"> Library System in Mays Landing, Atlantic County;</w:t>
      </w:r>
    </w:p>
    <w:p w:rsidR="002A08D2" w:rsidRPr="005632D2" w:rsidRDefault="002A08D2" w:rsidP="00086D1E">
      <w:r w:rsidRPr="005632D2">
        <w:tab/>
        <w:t>(5)</w:t>
      </w:r>
      <w:r w:rsidRPr="005632D2">
        <w:tab/>
        <w:t>$150,000 to the Belleville Public Library in Belleville, Essex County;</w:t>
      </w:r>
    </w:p>
    <w:p w:rsidR="002A08D2" w:rsidRPr="005632D2" w:rsidRDefault="002A08D2" w:rsidP="00086D1E">
      <w:r w:rsidRPr="005632D2">
        <w:tab/>
        <w:t>(6)</w:t>
      </w:r>
      <w:r w:rsidRPr="005632D2">
        <w:tab/>
      </w:r>
      <w:r w:rsidR="0037235A" w:rsidRPr="005632D2">
        <w:t>$95,042.50 to the Bernards Township Library in Bernards Township, Somerset County;</w:t>
      </w:r>
    </w:p>
    <w:p w:rsidR="0037235A" w:rsidRPr="005632D2" w:rsidRDefault="0037235A" w:rsidP="00086D1E">
      <w:r w:rsidRPr="005632D2">
        <w:tab/>
        <w:t>(7)</w:t>
      </w:r>
      <w:r w:rsidRPr="005632D2">
        <w:tab/>
        <w:t>$256,040.16 to the Bound Brook Memorial Library Branch of the Somerset County Library System in Bound Brook, Somerset County;</w:t>
      </w:r>
    </w:p>
    <w:p w:rsidR="0037235A" w:rsidRPr="005632D2" w:rsidRDefault="0037235A" w:rsidP="00086D1E">
      <w:r w:rsidRPr="005632D2">
        <w:tab/>
      </w:r>
      <w:r w:rsidR="00F7464B" w:rsidRPr="005632D2">
        <w:t>(8)</w:t>
      </w:r>
      <w:r w:rsidR="00F7464B" w:rsidRPr="005632D2">
        <w:tab/>
        <w:t>$61,68</w:t>
      </w:r>
      <w:r w:rsidR="00CF1868" w:rsidRPr="005632D2">
        <w:t xml:space="preserve">1 to the Chester Library in </w:t>
      </w:r>
      <w:r w:rsidR="00F7464B" w:rsidRPr="005632D2">
        <w:t>Chester Borough and</w:t>
      </w:r>
      <w:r w:rsidR="00CF1868" w:rsidRPr="005632D2">
        <w:t xml:space="preserve"> Chester</w:t>
      </w:r>
      <w:r w:rsidR="00F7464B" w:rsidRPr="005632D2">
        <w:t xml:space="preserve"> Township, Morris County;</w:t>
      </w:r>
    </w:p>
    <w:p w:rsidR="00F7464B" w:rsidRPr="005632D2" w:rsidRDefault="00F7464B" w:rsidP="00086D1E">
      <w:r w:rsidRPr="005632D2">
        <w:tab/>
      </w:r>
      <w:r w:rsidR="00B944DC" w:rsidRPr="005632D2">
        <w:t>(9)</w:t>
      </w:r>
      <w:r w:rsidR="00B944DC" w:rsidRPr="005632D2">
        <w:tab/>
        <w:t>$228,750 to the Clark Public Library in Clark, Union County;</w:t>
      </w:r>
    </w:p>
    <w:p w:rsidR="00B944DC" w:rsidRPr="005632D2" w:rsidRDefault="005632D2" w:rsidP="00086D1E">
      <w:r>
        <w:tab/>
        <w:t xml:space="preserve">(10) </w:t>
      </w:r>
      <w:r w:rsidR="00B944DC" w:rsidRPr="005632D2">
        <w:t>$189,150 to the Clifton Memorial Library in Clifton, Passaic County;</w:t>
      </w:r>
    </w:p>
    <w:p w:rsidR="00B944DC" w:rsidRPr="005632D2" w:rsidRDefault="00B944DC" w:rsidP="00086D1E">
      <w:r w:rsidRPr="005632D2">
        <w:tab/>
        <w:t>(11)</w:t>
      </w:r>
      <w:r w:rsidR="005632D2">
        <w:t xml:space="preserve"> </w:t>
      </w:r>
      <w:r w:rsidR="00656047" w:rsidRPr="005632D2">
        <w:t>$98,725 to the Dixon Homestead Library in Dumont, Bergen County;</w:t>
      </w:r>
    </w:p>
    <w:p w:rsidR="00656047" w:rsidRPr="005632D2" w:rsidRDefault="005632D2" w:rsidP="00086D1E">
      <w:r>
        <w:tab/>
        <w:t xml:space="preserve">(12) </w:t>
      </w:r>
      <w:r w:rsidR="00656047" w:rsidRPr="005632D2">
        <w:t>$234,813 to the Elizabeth Public Library in Elizabeth, Union County;</w:t>
      </w:r>
    </w:p>
    <w:p w:rsidR="00656047" w:rsidRPr="005632D2" w:rsidRDefault="005632D2" w:rsidP="00086D1E">
      <w:r>
        <w:tab/>
        <w:t xml:space="preserve">(13) </w:t>
      </w:r>
      <w:r w:rsidR="00656047" w:rsidRPr="005632D2">
        <w:t>$96,250 to the Elizabeth Public Library in Elizabeth, Union County;</w:t>
      </w:r>
    </w:p>
    <w:p w:rsidR="00656047" w:rsidRPr="005632D2" w:rsidRDefault="005632D2" w:rsidP="00086D1E">
      <w:r>
        <w:tab/>
        <w:t xml:space="preserve">(14) </w:t>
      </w:r>
      <w:r w:rsidR="00656047" w:rsidRPr="005632D2">
        <w:t>$165,750 to the Elizabeth Public Library in Elizabeth, Union County;</w:t>
      </w:r>
    </w:p>
    <w:p w:rsidR="004F69FD" w:rsidRPr="005632D2" w:rsidRDefault="005632D2" w:rsidP="00086D1E">
      <w:r>
        <w:tab/>
        <w:t xml:space="preserve">(15) </w:t>
      </w:r>
      <w:r w:rsidR="004F69FD" w:rsidRPr="005632D2">
        <w:t>$155,400 to the Emerson Public Library in Emerson, Bergen County;</w:t>
      </w:r>
    </w:p>
    <w:p w:rsidR="004F69FD" w:rsidRPr="005632D2" w:rsidRDefault="005632D2" w:rsidP="00086D1E">
      <w:r>
        <w:tab/>
        <w:t xml:space="preserve">(16) </w:t>
      </w:r>
      <w:r w:rsidR="004F69FD" w:rsidRPr="005632D2">
        <w:t>$70,000 to the Frenchtown Public Library in Frenchtown, Hunterdon County;</w:t>
      </w:r>
    </w:p>
    <w:p w:rsidR="00DC5DA5" w:rsidRPr="005632D2" w:rsidRDefault="005632D2" w:rsidP="00086D1E">
      <w:r>
        <w:tab/>
        <w:t xml:space="preserve">(17) </w:t>
      </w:r>
      <w:r w:rsidR="00DC5DA5" w:rsidRPr="005632D2">
        <w:t>$913,974 to the Free Public L</w:t>
      </w:r>
      <w:r w:rsidR="00465AD0" w:rsidRPr="005632D2">
        <w:t xml:space="preserve">ibrary </w:t>
      </w:r>
      <w:r w:rsidR="00DC5DA5" w:rsidRPr="005632D2">
        <w:t>of the Borough of Madison in the Borough of Madison, Morris County;</w:t>
      </w:r>
    </w:p>
    <w:p w:rsidR="00AE0A10" w:rsidRPr="005632D2" w:rsidRDefault="00DC5DA5" w:rsidP="00086D1E">
      <w:r w:rsidRPr="005632D2">
        <w:tab/>
      </w:r>
      <w:r w:rsidR="005632D2">
        <w:t xml:space="preserve">(18) </w:t>
      </w:r>
      <w:r w:rsidR="00AE0A10" w:rsidRPr="005632D2">
        <w:t>$500,000 to the Maurice M. Pine Public Library in Fair Lawn, Bergen County;</w:t>
      </w:r>
    </w:p>
    <w:p w:rsidR="00FE2439" w:rsidRPr="005632D2" w:rsidRDefault="004670CF" w:rsidP="00086D1E">
      <w:r>
        <w:lastRenderedPageBreak/>
        <w:tab/>
        <w:t xml:space="preserve">(19) </w:t>
      </w:r>
      <w:r w:rsidR="00FE2439" w:rsidRPr="005632D2">
        <w:t>$1,764,447 to the Newark Public Library in Newark, Essex County;</w:t>
      </w:r>
    </w:p>
    <w:p w:rsidR="00FE2439" w:rsidRPr="005632D2" w:rsidRDefault="004670CF" w:rsidP="00086D1E">
      <w:r>
        <w:tab/>
        <w:t xml:space="preserve">(20) </w:t>
      </w:r>
      <w:r w:rsidR="00FE2439" w:rsidRPr="005632D2">
        <w:t>$64,320 to the North Arlington Public Library in North Arlington, Bergen County;</w:t>
      </w:r>
    </w:p>
    <w:p w:rsidR="00FB0204" w:rsidRPr="005632D2" w:rsidRDefault="00FE2439" w:rsidP="00086D1E">
      <w:r w:rsidRPr="005632D2">
        <w:tab/>
      </w:r>
      <w:r w:rsidR="004670CF">
        <w:t xml:space="preserve">(21) </w:t>
      </w:r>
      <w:r w:rsidR="00FB0204" w:rsidRPr="005632D2">
        <w:t>$284,115.05 to the Nutley Free Public Library in Nutley, Essex County;</w:t>
      </w:r>
    </w:p>
    <w:p w:rsidR="00FB0204" w:rsidRPr="005632D2" w:rsidRDefault="004670CF" w:rsidP="00086D1E">
      <w:r>
        <w:tab/>
        <w:t xml:space="preserve">(22) </w:t>
      </w:r>
      <w:r w:rsidR="00FB0204" w:rsidRPr="005632D2">
        <w:t>$566,153.50 to the Plainfield Public Library in Plainfield, Union County;</w:t>
      </w:r>
    </w:p>
    <w:p w:rsidR="00693DD4" w:rsidRPr="005632D2" w:rsidRDefault="004670CF" w:rsidP="00086D1E">
      <w:r>
        <w:tab/>
        <w:t xml:space="preserve">(23) </w:t>
      </w:r>
      <w:r w:rsidR="00693DD4" w:rsidRPr="005632D2">
        <w:t>$172,500 to the South River Public Library in South River, Middlesex County;</w:t>
      </w:r>
    </w:p>
    <w:p w:rsidR="00693DD4" w:rsidRPr="005632D2" w:rsidRDefault="004670CF" w:rsidP="00086D1E">
      <w:r>
        <w:tab/>
        <w:t xml:space="preserve">(24) </w:t>
      </w:r>
      <w:r w:rsidR="00693DD4" w:rsidRPr="005632D2">
        <w:t>$183,573 to the Summit Free Public Library in Summit, Union County;</w:t>
      </w:r>
    </w:p>
    <w:p w:rsidR="002446E3" w:rsidRPr="005632D2" w:rsidRDefault="004670CF" w:rsidP="00086D1E">
      <w:r>
        <w:tab/>
        <w:t xml:space="preserve">(25) </w:t>
      </w:r>
      <w:r w:rsidR="002446E3" w:rsidRPr="005632D2">
        <w:t>$217,500 to the Tinton Falls Public Library in Tinton Falls, Monmouth County;</w:t>
      </w:r>
      <w:r w:rsidR="006B6AF2" w:rsidRPr="005632D2">
        <w:t xml:space="preserve"> and</w:t>
      </w:r>
    </w:p>
    <w:p w:rsidR="00693DD4" w:rsidRPr="005632D2" w:rsidRDefault="004670CF" w:rsidP="00086D1E">
      <w:r>
        <w:tab/>
        <w:t xml:space="preserve">(26) </w:t>
      </w:r>
      <w:r w:rsidR="002446E3" w:rsidRPr="005632D2">
        <w:t xml:space="preserve">$714,015 to the Weehawken Free Public Library in Weehawken, Hudson County. </w:t>
      </w:r>
    </w:p>
    <w:p w:rsidR="00B62838" w:rsidRPr="005632D2" w:rsidRDefault="00B62838" w:rsidP="00086D1E">
      <w:r w:rsidRPr="005632D2">
        <w:tab/>
        <w:t>d.</w:t>
      </w:r>
      <w:r w:rsidRPr="005632D2">
        <w:tab/>
        <w:t>In t</w:t>
      </w:r>
      <w:r w:rsidR="00330905" w:rsidRPr="005632D2">
        <w:t>he event that any of the large project grants</w:t>
      </w:r>
      <w:r w:rsidRPr="005632D2">
        <w:t xml:space="preserve"> </w:t>
      </w:r>
      <w:r w:rsidR="00330905" w:rsidRPr="005632D2">
        <w:t xml:space="preserve">awarded </w:t>
      </w:r>
      <w:r w:rsidRPr="005632D2">
        <w:t>pursuant to subsection b. of this section are unable to proceed, thereby resulting in such appropriated monies being available for other projects, including through non-acceptance of a grant award, such funds</w:t>
      </w:r>
      <w:r w:rsidR="00330905" w:rsidRPr="005632D2">
        <w:t xml:space="preserve"> are hereby appropriated to award large project</w:t>
      </w:r>
      <w:r w:rsidRPr="005632D2">
        <w:t xml:space="preserve"> grants in the amounts </w:t>
      </w:r>
      <w:r w:rsidR="006B6AF2" w:rsidRPr="005632D2">
        <w:t xml:space="preserve">and </w:t>
      </w:r>
      <w:r w:rsidRPr="005632D2">
        <w:t>i</w:t>
      </w:r>
      <w:r w:rsidR="006B6AF2" w:rsidRPr="005632D2">
        <w:t xml:space="preserve">n such order </w:t>
      </w:r>
      <w:r w:rsidRPr="005632D2">
        <w:t>as follows:</w:t>
      </w:r>
    </w:p>
    <w:p w:rsidR="00B62838" w:rsidRPr="005632D2" w:rsidRDefault="00B62838" w:rsidP="00086D1E">
      <w:r w:rsidRPr="005632D2">
        <w:tab/>
        <w:t>(1)</w:t>
      </w:r>
      <w:r w:rsidRPr="005632D2">
        <w:tab/>
        <w:t xml:space="preserve">$2,450,000 to the Library of the Chathams in Chatham Borough and </w:t>
      </w:r>
      <w:r w:rsidR="00E334EA" w:rsidRPr="005632D2">
        <w:t xml:space="preserve">Chatham </w:t>
      </w:r>
      <w:r w:rsidRPr="005632D2">
        <w:t>Township, Morris County;</w:t>
      </w:r>
    </w:p>
    <w:p w:rsidR="00B62838" w:rsidRPr="005632D2" w:rsidRDefault="00B62838" w:rsidP="00086D1E">
      <w:r w:rsidRPr="005632D2">
        <w:tab/>
        <w:t>(2)</w:t>
      </w:r>
      <w:r w:rsidR="00D67498" w:rsidRPr="005632D2">
        <w:tab/>
        <w:t>$247,361 to the Glen Ridge Library in Glen Ridge, Essex County;</w:t>
      </w:r>
    </w:p>
    <w:p w:rsidR="00D67498" w:rsidRPr="005632D2" w:rsidRDefault="00D67498" w:rsidP="00086D1E">
      <w:r w:rsidRPr="005632D2">
        <w:tab/>
        <w:t>(3)</w:t>
      </w:r>
      <w:r w:rsidRPr="005632D2">
        <w:tab/>
        <w:t>$1,622,900 to the Metuchen Public Library in Metuchen, Middlesex County;</w:t>
      </w:r>
    </w:p>
    <w:p w:rsidR="00D67498" w:rsidRPr="005632D2" w:rsidRDefault="00D67498" w:rsidP="00086D1E">
      <w:r w:rsidRPr="005632D2">
        <w:tab/>
      </w:r>
      <w:r w:rsidR="00A66270" w:rsidRPr="005632D2">
        <w:t>(4)</w:t>
      </w:r>
      <w:r w:rsidR="00A66270" w:rsidRPr="005632D2">
        <w:tab/>
        <w:t>$1,426,673 to the Newark Public Library in Newark, Essex County;</w:t>
      </w:r>
      <w:r w:rsidR="00FF6368" w:rsidRPr="005632D2">
        <w:t xml:space="preserve"> and</w:t>
      </w:r>
    </w:p>
    <w:p w:rsidR="00A66270" w:rsidRPr="005632D2" w:rsidRDefault="00A66270" w:rsidP="00086D1E">
      <w:r w:rsidRPr="005632D2">
        <w:tab/>
        <w:t>(5)</w:t>
      </w:r>
      <w:r w:rsidRPr="005632D2">
        <w:tab/>
        <w:t xml:space="preserve">$1,046,000 to the Rahway Public </w:t>
      </w:r>
      <w:r w:rsidR="00FF6368" w:rsidRPr="005632D2">
        <w:t>Library in Rahway, Union County.</w:t>
      </w:r>
    </w:p>
    <w:p w:rsidR="006B2C5E" w:rsidRPr="005632D2" w:rsidRDefault="006B2C5E" w:rsidP="00086D1E"/>
    <w:p w:rsidR="006B2C5E" w:rsidRPr="005632D2" w:rsidRDefault="006B2C5E" w:rsidP="006B2C5E">
      <w:r w:rsidRPr="005632D2">
        <w:tab/>
        <w:t>2.</w:t>
      </w:r>
      <w:r w:rsidR="002176D6" w:rsidRPr="005632D2">
        <w:tab/>
      </w:r>
      <w:r w:rsidRPr="005632D2">
        <w:t>There is appropriated from the “New Jersey Library Construction Fund” to the New Jersey Educational Facilities Authority the sum of $375,000 for the administrative costs of the authority in implementing the provisions of the “New Jersey Library Construction Bond Act,” P.L.2017, c.149.</w:t>
      </w:r>
    </w:p>
    <w:p w:rsidR="00207695" w:rsidRPr="005632D2" w:rsidRDefault="00207695" w:rsidP="006B2C5E"/>
    <w:p w:rsidR="00207695" w:rsidRPr="005632D2" w:rsidRDefault="00207695" w:rsidP="006B2C5E">
      <w:r w:rsidRPr="005632D2">
        <w:tab/>
        <w:t>3.</w:t>
      </w:r>
      <w:r w:rsidRPr="005632D2">
        <w:tab/>
        <w:t>The expenditure of sums appropriated by this act shall be subject to the provisions and conditions of the “New Jersey Library Construction Bond Act,” P.L.2017, 149.</w:t>
      </w:r>
    </w:p>
    <w:p w:rsidR="006B2C5E" w:rsidRPr="005632D2" w:rsidRDefault="006B2C5E" w:rsidP="00086D1E"/>
    <w:p w:rsidR="00686AEB" w:rsidRPr="005632D2" w:rsidRDefault="00260546" w:rsidP="00686AEB">
      <w:r w:rsidRPr="005632D2">
        <w:tab/>
        <w:t>4.</w:t>
      </w:r>
      <w:r w:rsidRPr="005632D2">
        <w:tab/>
      </w:r>
      <w:r w:rsidR="000F64DC" w:rsidRPr="005632D2">
        <w:t>This act shall take effect</w:t>
      </w:r>
      <w:r w:rsidRPr="005632D2">
        <w:t xml:space="preserve"> immediately.</w:t>
      </w:r>
    </w:p>
    <w:p w:rsidR="005632D2" w:rsidRDefault="005632D2" w:rsidP="00686AEB"/>
    <w:p w:rsidR="005632D2" w:rsidRPr="005632D2" w:rsidRDefault="009675D8" w:rsidP="00686AEB">
      <w:r>
        <w:tab/>
      </w:r>
      <w:r w:rsidR="005632D2">
        <w:t>Approved January 12, 2022.</w:t>
      </w:r>
    </w:p>
    <w:sectPr w:rsidR="005632D2" w:rsidRPr="005632D2" w:rsidSect="005632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F17" w:rsidRDefault="00674F17">
      <w:r>
        <w:separator/>
      </w:r>
    </w:p>
  </w:endnote>
  <w:endnote w:type="continuationSeparator" w:id="0">
    <w:p w:rsidR="00674F17" w:rsidRDefault="00674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D2" w:rsidRDefault="005632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D2" w:rsidRPr="005632D2" w:rsidRDefault="005632D2" w:rsidP="005632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D2" w:rsidRPr="005632D2" w:rsidRDefault="005632D2" w:rsidP="005632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F17" w:rsidRDefault="00674F17">
      <w:r>
        <w:separator/>
      </w:r>
    </w:p>
  </w:footnote>
  <w:footnote w:type="continuationSeparator" w:id="0">
    <w:p w:rsidR="00674F17" w:rsidRDefault="00674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D2" w:rsidRDefault="005632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D2" w:rsidRDefault="005632D2" w:rsidP="005632D2">
    <w:pPr>
      <w:pStyle w:val="bpuHeadSpon"/>
    </w:pPr>
    <w:r>
      <w:t>P.L. 2021, CHAPTER 370</w:t>
    </w:r>
  </w:p>
  <w:p w:rsidR="00811B00" w:rsidRDefault="00811B00" w:rsidP="005632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1F96">
      <w:rPr>
        <w:noProof/>
      </w:rPr>
      <w:t>2</w:t>
    </w:r>
    <w:r>
      <w:fldChar w:fldCharType="end"/>
    </w:r>
  </w:p>
  <w:p w:rsidR="00811B00" w:rsidRDefault="00811B00" w:rsidP="005632D2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D2" w:rsidRDefault="005632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F17"/>
    <w:rsid w:val="000051BD"/>
    <w:rsid w:val="000160A5"/>
    <w:rsid w:val="0002335B"/>
    <w:rsid w:val="000307DA"/>
    <w:rsid w:val="0003549A"/>
    <w:rsid w:val="000367AE"/>
    <w:rsid w:val="00043B22"/>
    <w:rsid w:val="00054975"/>
    <w:rsid w:val="00057D20"/>
    <w:rsid w:val="0006197C"/>
    <w:rsid w:val="0006281F"/>
    <w:rsid w:val="0008141C"/>
    <w:rsid w:val="00086D1E"/>
    <w:rsid w:val="00092F6B"/>
    <w:rsid w:val="00094280"/>
    <w:rsid w:val="00094A55"/>
    <w:rsid w:val="000A44A7"/>
    <w:rsid w:val="000A4889"/>
    <w:rsid w:val="000A5975"/>
    <w:rsid w:val="000B102F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64DC"/>
    <w:rsid w:val="000F7466"/>
    <w:rsid w:val="00111070"/>
    <w:rsid w:val="00122025"/>
    <w:rsid w:val="0013000E"/>
    <w:rsid w:val="00133D18"/>
    <w:rsid w:val="00133F81"/>
    <w:rsid w:val="0013563D"/>
    <w:rsid w:val="00135943"/>
    <w:rsid w:val="00140B0B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15A2"/>
    <w:rsid w:val="001D25F3"/>
    <w:rsid w:val="001E15F1"/>
    <w:rsid w:val="001E16FA"/>
    <w:rsid w:val="001E6213"/>
    <w:rsid w:val="001E73D8"/>
    <w:rsid w:val="001F14C7"/>
    <w:rsid w:val="001F7405"/>
    <w:rsid w:val="00205533"/>
    <w:rsid w:val="00207695"/>
    <w:rsid w:val="00210425"/>
    <w:rsid w:val="00212B8D"/>
    <w:rsid w:val="002176D6"/>
    <w:rsid w:val="002206C8"/>
    <w:rsid w:val="00222983"/>
    <w:rsid w:val="002370D0"/>
    <w:rsid w:val="00237280"/>
    <w:rsid w:val="00242751"/>
    <w:rsid w:val="002446E3"/>
    <w:rsid w:val="00255958"/>
    <w:rsid w:val="002563BB"/>
    <w:rsid w:val="00257FA2"/>
    <w:rsid w:val="00260546"/>
    <w:rsid w:val="0026574A"/>
    <w:rsid w:val="002660BB"/>
    <w:rsid w:val="002720E8"/>
    <w:rsid w:val="00275293"/>
    <w:rsid w:val="002776B0"/>
    <w:rsid w:val="00286C7E"/>
    <w:rsid w:val="002A08D2"/>
    <w:rsid w:val="002A1029"/>
    <w:rsid w:val="002A3A1A"/>
    <w:rsid w:val="002A4692"/>
    <w:rsid w:val="002A4C5F"/>
    <w:rsid w:val="002A51BA"/>
    <w:rsid w:val="002B2E26"/>
    <w:rsid w:val="002B3DF0"/>
    <w:rsid w:val="002B3E79"/>
    <w:rsid w:val="002B3FE6"/>
    <w:rsid w:val="002C2212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0905"/>
    <w:rsid w:val="00333704"/>
    <w:rsid w:val="003359B1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7235A"/>
    <w:rsid w:val="0038204E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3F4198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447A1"/>
    <w:rsid w:val="0045118A"/>
    <w:rsid w:val="00455D51"/>
    <w:rsid w:val="00456BF9"/>
    <w:rsid w:val="00461057"/>
    <w:rsid w:val="00465AD0"/>
    <w:rsid w:val="004670CF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8C"/>
    <w:rsid w:val="004A77A4"/>
    <w:rsid w:val="004B2881"/>
    <w:rsid w:val="004C1F96"/>
    <w:rsid w:val="004C742C"/>
    <w:rsid w:val="004D7A0C"/>
    <w:rsid w:val="004E1F3E"/>
    <w:rsid w:val="004E41D5"/>
    <w:rsid w:val="004F21BD"/>
    <w:rsid w:val="004F4F1D"/>
    <w:rsid w:val="004F69F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2027"/>
    <w:rsid w:val="005536CD"/>
    <w:rsid w:val="00554051"/>
    <w:rsid w:val="00554AB7"/>
    <w:rsid w:val="00557240"/>
    <w:rsid w:val="005623A9"/>
    <w:rsid w:val="005629A4"/>
    <w:rsid w:val="005632D2"/>
    <w:rsid w:val="005651F3"/>
    <w:rsid w:val="005671CA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146"/>
    <w:rsid w:val="00635316"/>
    <w:rsid w:val="00635449"/>
    <w:rsid w:val="006378C5"/>
    <w:rsid w:val="00645E6A"/>
    <w:rsid w:val="00656047"/>
    <w:rsid w:val="006651CA"/>
    <w:rsid w:val="00665CBC"/>
    <w:rsid w:val="00667A5C"/>
    <w:rsid w:val="00674F17"/>
    <w:rsid w:val="00677316"/>
    <w:rsid w:val="00686AEB"/>
    <w:rsid w:val="00693DD4"/>
    <w:rsid w:val="00697317"/>
    <w:rsid w:val="006B2C5E"/>
    <w:rsid w:val="006B6AF2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1EA1"/>
    <w:rsid w:val="007F231E"/>
    <w:rsid w:val="007F485D"/>
    <w:rsid w:val="007F6050"/>
    <w:rsid w:val="0080549A"/>
    <w:rsid w:val="00811B00"/>
    <w:rsid w:val="00813627"/>
    <w:rsid w:val="00832816"/>
    <w:rsid w:val="00833503"/>
    <w:rsid w:val="00837109"/>
    <w:rsid w:val="00840365"/>
    <w:rsid w:val="008406A3"/>
    <w:rsid w:val="00841D2C"/>
    <w:rsid w:val="00844A1A"/>
    <w:rsid w:val="00845F3C"/>
    <w:rsid w:val="008461B8"/>
    <w:rsid w:val="008462F1"/>
    <w:rsid w:val="00847EF1"/>
    <w:rsid w:val="008538FA"/>
    <w:rsid w:val="008573B0"/>
    <w:rsid w:val="00857D46"/>
    <w:rsid w:val="00864BA5"/>
    <w:rsid w:val="00866563"/>
    <w:rsid w:val="00867AC2"/>
    <w:rsid w:val="00867F18"/>
    <w:rsid w:val="0087056E"/>
    <w:rsid w:val="00875402"/>
    <w:rsid w:val="00884D51"/>
    <w:rsid w:val="00887445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2C5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675D8"/>
    <w:rsid w:val="0097082F"/>
    <w:rsid w:val="00971493"/>
    <w:rsid w:val="00971AD9"/>
    <w:rsid w:val="00971EF1"/>
    <w:rsid w:val="00973069"/>
    <w:rsid w:val="00973523"/>
    <w:rsid w:val="00980766"/>
    <w:rsid w:val="009835D4"/>
    <w:rsid w:val="009865D4"/>
    <w:rsid w:val="00986E21"/>
    <w:rsid w:val="00992659"/>
    <w:rsid w:val="00997152"/>
    <w:rsid w:val="009972CD"/>
    <w:rsid w:val="009A0E9C"/>
    <w:rsid w:val="009A45DA"/>
    <w:rsid w:val="009A6CF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6270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673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0A10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2838"/>
    <w:rsid w:val="00B62A16"/>
    <w:rsid w:val="00B6342D"/>
    <w:rsid w:val="00B726BD"/>
    <w:rsid w:val="00B732BC"/>
    <w:rsid w:val="00B76E7A"/>
    <w:rsid w:val="00B90E33"/>
    <w:rsid w:val="00B944DC"/>
    <w:rsid w:val="00B9676B"/>
    <w:rsid w:val="00BA2EA5"/>
    <w:rsid w:val="00BA364B"/>
    <w:rsid w:val="00BA747A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3469A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2B3B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868"/>
    <w:rsid w:val="00CF65EB"/>
    <w:rsid w:val="00CF72AD"/>
    <w:rsid w:val="00D02441"/>
    <w:rsid w:val="00D039F4"/>
    <w:rsid w:val="00D10496"/>
    <w:rsid w:val="00D11173"/>
    <w:rsid w:val="00D1215F"/>
    <w:rsid w:val="00D14F1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AF7"/>
    <w:rsid w:val="00D62FA3"/>
    <w:rsid w:val="00D63A8C"/>
    <w:rsid w:val="00D63B6F"/>
    <w:rsid w:val="00D64A90"/>
    <w:rsid w:val="00D67498"/>
    <w:rsid w:val="00D9410B"/>
    <w:rsid w:val="00D9446F"/>
    <w:rsid w:val="00D9695B"/>
    <w:rsid w:val="00DA2417"/>
    <w:rsid w:val="00DA5585"/>
    <w:rsid w:val="00DB02AC"/>
    <w:rsid w:val="00DB6AA2"/>
    <w:rsid w:val="00DB6E40"/>
    <w:rsid w:val="00DC4694"/>
    <w:rsid w:val="00DC4E8B"/>
    <w:rsid w:val="00DC5BD9"/>
    <w:rsid w:val="00DC5DA5"/>
    <w:rsid w:val="00DE10D1"/>
    <w:rsid w:val="00DE2514"/>
    <w:rsid w:val="00DE6851"/>
    <w:rsid w:val="00DF03EE"/>
    <w:rsid w:val="00E01B71"/>
    <w:rsid w:val="00E05CC9"/>
    <w:rsid w:val="00E1082F"/>
    <w:rsid w:val="00E15573"/>
    <w:rsid w:val="00E16656"/>
    <w:rsid w:val="00E25A5B"/>
    <w:rsid w:val="00E334E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C7B"/>
    <w:rsid w:val="00EC5281"/>
    <w:rsid w:val="00EC60A1"/>
    <w:rsid w:val="00EC791D"/>
    <w:rsid w:val="00EC7CA6"/>
    <w:rsid w:val="00ED3C5D"/>
    <w:rsid w:val="00ED4553"/>
    <w:rsid w:val="00EE5E8E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5208"/>
    <w:rsid w:val="00F40FC9"/>
    <w:rsid w:val="00F41A9D"/>
    <w:rsid w:val="00F42B56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7464B"/>
    <w:rsid w:val="00F80AAC"/>
    <w:rsid w:val="00FA0AFC"/>
    <w:rsid w:val="00FA1C82"/>
    <w:rsid w:val="00FA2ED1"/>
    <w:rsid w:val="00FA4A52"/>
    <w:rsid w:val="00FA66C9"/>
    <w:rsid w:val="00FB0204"/>
    <w:rsid w:val="00FB4045"/>
    <w:rsid w:val="00FB4D8E"/>
    <w:rsid w:val="00FC0D0A"/>
    <w:rsid w:val="00FC1B0B"/>
    <w:rsid w:val="00FD2F97"/>
    <w:rsid w:val="00FD5EE0"/>
    <w:rsid w:val="00FE2439"/>
    <w:rsid w:val="00FE44E8"/>
    <w:rsid w:val="00FF50C0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8FA28F8"/>
  <w15:docId w15:val="{FA47A971-2905-4E8D-890B-F7BE3AC86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5520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5202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37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660E0-B5E4-46E9-B9DF-97826B14F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798</Words>
  <Characters>4387</Characters>
  <Application>Microsoft Office Word</Application>
  <DocSecurity>0</DocSecurity>
  <Lines>80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c.370 (A6148)</vt:lpstr>
    </vt:vector>
  </TitlesOfParts>
  <Manager>Benning, Kelly</Manager>
  <Company>NJ Office of Legislative Services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c.370 (A6148)</dc:title>
  <dc:subject/>
  <dc:creator>Assembly, No. 6148</dc:creator>
  <cp:keywords>A6148|2| ||0|0|!|0|</cp:keywords>
  <dc:description>INTRODUCED DECEMBER 2, 2021</dc:description>
  <cp:lastModifiedBy>Franks, Denise</cp:lastModifiedBy>
  <cp:revision>2</cp:revision>
  <cp:lastPrinted>2022-01-11T19:50:00Z</cp:lastPrinted>
  <dcterms:created xsi:type="dcterms:W3CDTF">2022-03-16T19:01:00Z</dcterms:created>
  <dcterms:modified xsi:type="dcterms:W3CDTF">2022-03-16T19:01:00Z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c.370</vt:lpwstr>
  </property>
</Properties>
</file>