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065" w:rsidRPr="008C6065" w:rsidRDefault="008C6065" w:rsidP="008C6065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8C6065">
        <w:rPr>
          <w:rStyle w:val="BillHead"/>
        </w:rPr>
        <w:t>CHAPTER 374</w:t>
      </w:r>
    </w:p>
    <w:p w:rsidR="008C6065" w:rsidRPr="008C6065" w:rsidRDefault="008C6065" w:rsidP="008C6065">
      <w:pPr>
        <w:pStyle w:val="HangingAnAct"/>
        <w:jc w:val="center"/>
        <w:rPr>
          <w:rStyle w:val="BillHead"/>
        </w:rPr>
      </w:pPr>
    </w:p>
    <w:p w:rsidR="00686AEB" w:rsidRPr="008C6065" w:rsidRDefault="00F120EC" w:rsidP="008C6065">
      <w:pPr>
        <w:pStyle w:val="HangingAnAct"/>
        <w:jc w:val="left"/>
        <w:rPr>
          <w:rStyle w:val="HangingAnActChar"/>
        </w:rPr>
      </w:pPr>
      <w:r w:rsidRPr="008C6065">
        <w:rPr>
          <w:rStyle w:val="BillHead"/>
        </w:rPr>
        <w:t>An Act</w:t>
      </w:r>
      <w:r w:rsidR="00686AEB" w:rsidRPr="008C6065">
        <w:rPr>
          <w:rStyle w:val="HangingAnActChar"/>
        </w:rPr>
        <w:t xml:space="preserve"> </w:t>
      </w:r>
      <w:r w:rsidR="00000174" w:rsidRPr="008C6065">
        <w:rPr>
          <w:rStyle w:val="HangingAnActChar"/>
        </w:rPr>
        <w:t xml:space="preserve">concerning project grants under the “Securing Our Children’s Future Fund” </w:t>
      </w:r>
      <w:r w:rsidR="006D7E09" w:rsidRPr="008C6065">
        <w:rPr>
          <w:rStyle w:val="HangingAnActChar"/>
        </w:rPr>
        <w:t>for school security projects</w:t>
      </w:r>
      <w:r w:rsidR="00000174" w:rsidRPr="008C6065">
        <w:rPr>
          <w:rStyle w:val="HangingAnActChar"/>
        </w:rPr>
        <w:t xml:space="preserve"> in certain school districts and making an appropriation.</w:t>
      </w:r>
    </w:p>
    <w:p w:rsidR="000B1054" w:rsidRPr="008C6065" w:rsidRDefault="000B1054" w:rsidP="000B1054"/>
    <w:p w:rsidR="00686AEB" w:rsidRPr="008C6065" w:rsidRDefault="00686AEB" w:rsidP="00686AEB">
      <w:r w:rsidRPr="008C6065">
        <w:tab/>
      </w:r>
      <w:r w:rsidR="00F120EC" w:rsidRPr="008C6065">
        <w:rPr>
          <w:rStyle w:val="BillHeading2"/>
        </w:rPr>
        <w:t>Be It Enacted</w:t>
      </w:r>
      <w:r w:rsidRPr="008C6065">
        <w:rPr>
          <w:rStyle w:val="BillHeading2"/>
        </w:rPr>
        <w:t xml:space="preserve"> </w:t>
      </w:r>
      <w:r w:rsidR="00F120EC" w:rsidRPr="008C6065">
        <w:rPr>
          <w:rStyle w:val="BillLanguage"/>
        </w:rPr>
        <w:t>by the Senate and General Assembly of the State of New Jersey:</w:t>
      </w:r>
    </w:p>
    <w:p w:rsidR="00000174" w:rsidRPr="008C6065" w:rsidRDefault="00000174" w:rsidP="00686AEB"/>
    <w:p w:rsidR="00000174" w:rsidRPr="008C6065" w:rsidRDefault="00000174" w:rsidP="00686AEB">
      <w:r w:rsidRPr="008C6065">
        <w:tab/>
        <w:t>1.</w:t>
      </w:r>
      <w:r w:rsidRPr="008C6065">
        <w:tab/>
        <w:t xml:space="preserve">a.  There is appropriated from the “Securing Our Children’s Future Fund,” established pursuant to section 13 of P.L.2018, c.119, to the Department of Education the sum of $5,150,531 to provide grants </w:t>
      </w:r>
      <w:r w:rsidR="00663BD7" w:rsidRPr="008C6065">
        <w:t>for school security projects</w:t>
      </w:r>
      <w:r w:rsidRPr="008C6065">
        <w:t xml:space="preserve"> in New Jersey’s school districts. Project grants shall be approved in the amounts set forth in subsection b. of this section.</w:t>
      </w:r>
    </w:p>
    <w:p w:rsidR="00000174" w:rsidRPr="008C6065" w:rsidRDefault="00000174" w:rsidP="00686AEB">
      <w:r w:rsidRPr="008C6065">
        <w:tab/>
        <w:t>b.</w:t>
      </w:r>
      <w:r w:rsidRPr="008C6065">
        <w:tab/>
        <w:t>Project grants shall be awarded in the amounts as follows:</w:t>
      </w:r>
    </w:p>
    <w:p w:rsidR="00000174" w:rsidRPr="008C6065" w:rsidRDefault="00000174" w:rsidP="00000174">
      <w:r w:rsidRPr="008C6065">
        <w:tab/>
      </w:r>
      <w:r w:rsidR="00751810" w:rsidRPr="008C6065">
        <w:t>(1)</w:t>
      </w:r>
      <w:r w:rsidR="005356B9" w:rsidRPr="008C6065">
        <w:tab/>
      </w:r>
      <w:r w:rsidRPr="008C6065">
        <w:t>$33,785 to the Bergen County Special Services School District in Bergen County;</w:t>
      </w:r>
    </w:p>
    <w:p w:rsidR="00000174" w:rsidRPr="008C6065" w:rsidRDefault="00000174" w:rsidP="00000174">
      <w:r w:rsidRPr="008C6065">
        <w:tab/>
      </w:r>
      <w:r w:rsidR="00751810" w:rsidRPr="008C6065">
        <w:t>(2)</w:t>
      </w:r>
      <w:r w:rsidR="005356B9" w:rsidRPr="008C6065">
        <w:tab/>
      </w:r>
      <w:r w:rsidRPr="008C6065">
        <w:t>$31,890 to the Carlstadt-East Rutherford Regional High School District in Bergen County;</w:t>
      </w:r>
    </w:p>
    <w:p w:rsidR="00000174" w:rsidRPr="008C6065" w:rsidRDefault="00000174" w:rsidP="00000174">
      <w:r w:rsidRPr="008C6065">
        <w:tab/>
      </w:r>
      <w:r w:rsidR="00751810" w:rsidRPr="008C6065">
        <w:t>(3)</w:t>
      </w:r>
      <w:r w:rsidR="005356B9" w:rsidRPr="008C6065">
        <w:tab/>
      </w:r>
      <w:r w:rsidRPr="008C6065">
        <w:t>$144,169 to the Elmwood Park School District in Bergen County;</w:t>
      </w:r>
    </w:p>
    <w:p w:rsidR="00000174" w:rsidRPr="008C6065" w:rsidRDefault="00000174" w:rsidP="00000174">
      <w:r w:rsidRPr="008C6065">
        <w:tab/>
      </w:r>
      <w:r w:rsidR="00751810" w:rsidRPr="008C6065">
        <w:t>(4)</w:t>
      </w:r>
      <w:r w:rsidR="005356B9" w:rsidRPr="008C6065">
        <w:tab/>
      </w:r>
      <w:r w:rsidRPr="008C6065">
        <w:t>$66,603 to the Park Ridge School District in Bergen County;</w:t>
      </w:r>
    </w:p>
    <w:p w:rsidR="00000174" w:rsidRPr="008C6065" w:rsidRDefault="00000174" w:rsidP="00000174">
      <w:r w:rsidRPr="008C6065">
        <w:tab/>
      </w:r>
      <w:r w:rsidR="00751810" w:rsidRPr="008C6065">
        <w:t>(5)</w:t>
      </w:r>
      <w:r w:rsidR="005356B9" w:rsidRPr="008C6065">
        <w:tab/>
      </w:r>
      <w:r w:rsidRPr="008C6065">
        <w:t>$195,484 to the Teaneck School District in Bergen County;</w:t>
      </w:r>
    </w:p>
    <w:p w:rsidR="00000174" w:rsidRPr="008C6065" w:rsidRDefault="00000174" w:rsidP="00000174">
      <w:r w:rsidRPr="008C6065">
        <w:tab/>
      </w:r>
      <w:r w:rsidR="00751810" w:rsidRPr="008C6065">
        <w:t>(6)</w:t>
      </w:r>
      <w:r w:rsidR="005356B9" w:rsidRPr="008C6065">
        <w:tab/>
      </w:r>
      <w:r w:rsidRPr="008C6065">
        <w:t>$20,000 to the Beverly City School District in Burlington County;</w:t>
      </w:r>
    </w:p>
    <w:p w:rsidR="00000174" w:rsidRPr="008C6065" w:rsidRDefault="00000174" w:rsidP="00000174">
      <w:r w:rsidRPr="008C6065">
        <w:tab/>
      </w:r>
      <w:r w:rsidR="00751810" w:rsidRPr="008C6065">
        <w:t>(7)</w:t>
      </w:r>
      <w:r w:rsidR="005356B9" w:rsidRPr="008C6065">
        <w:tab/>
      </w:r>
      <w:r w:rsidRPr="008C6065">
        <w:t>$27,580 to the Mansfield Township School District in Burlington County;</w:t>
      </w:r>
    </w:p>
    <w:p w:rsidR="00000174" w:rsidRPr="008C6065" w:rsidRDefault="00000174" w:rsidP="00000174">
      <w:r w:rsidRPr="008C6065">
        <w:tab/>
      </w:r>
      <w:r w:rsidR="00751810" w:rsidRPr="008C6065">
        <w:t>(8)</w:t>
      </w:r>
      <w:r w:rsidR="005356B9" w:rsidRPr="008C6065">
        <w:tab/>
      </w:r>
      <w:r w:rsidRPr="008C6065">
        <w:t>$120,524 to the Maple Shade School District in Burlington County;</w:t>
      </w:r>
    </w:p>
    <w:p w:rsidR="00000174" w:rsidRPr="008C6065" w:rsidRDefault="00000174" w:rsidP="00000174">
      <w:r w:rsidRPr="008C6065">
        <w:tab/>
      </w:r>
      <w:r w:rsidR="00751810" w:rsidRPr="008C6065">
        <w:t>(9)</w:t>
      </w:r>
      <w:r w:rsidR="005356B9" w:rsidRPr="008C6065">
        <w:tab/>
      </w:r>
      <w:r w:rsidRPr="008C6065">
        <w:t>$20,000 to the New Hanover Township School District in Burlington County;</w:t>
      </w:r>
    </w:p>
    <w:p w:rsidR="00000174" w:rsidRPr="008C6065" w:rsidRDefault="00000174" w:rsidP="005356B9">
      <w:pPr>
        <w:tabs>
          <w:tab w:val="clear" w:pos="720"/>
          <w:tab w:val="left" w:pos="900"/>
        </w:tabs>
      </w:pPr>
      <w:r w:rsidRPr="008C6065">
        <w:tab/>
      </w:r>
      <w:r w:rsidR="00751810" w:rsidRPr="008C6065">
        <w:t>(10)</w:t>
      </w:r>
      <w:r w:rsidR="005356B9" w:rsidRPr="008C6065">
        <w:tab/>
      </w:r>
      <w:r w:rsidRPr="008C6065">
        <w:t>$16,653 to Berlin Township School District in Camden County;</w:t>
      </w:r>
    </w:p>
    <w:p w:rsidR="00000174" w:rsidRPr="008C6065" w:rsidRDefault="00000174" w:rsidP="005356B9">
      <w:pPr>
        <w:tabs>
          <w:tab w:val="clear" w:pos="720"/>
          <w:tab w:val="left" w:pos="900"/>
        </w:tabs>
      </w:pPr>
      <w:r w:rsidRPr="008C6065">
        <w:tab/>
      </w:r>
      <w:r w:rsidR="00751810" w:rsidRPr="008C6065">
        <w:t>(11)</w:t>
      </w:r>
      <w:r w:rsidR="005356B9" w:rsidRPr="008C6065">
        <w:tab/>
      </w:r>
      <w:r w:rsidRPr="008C6065">
        <w:t>$25,035 to Clementon Elementary School District in Camden County;</w:t>
      </w:r>
    </w:p>
    <w:p w:rsidR="00000174" w:rsidRPr="008C6065" w:rsidRDefault="00000174" w:rsidP="0048516A">
      <w:pPr>
        <w:tabs>
          <w:tab w:val="clear" w:pos="720"/>
          <w:tab w:val="left" w:pos="900"/>
        </w:tabs>
      </w:pPr>
      <w:r w:rsidRPr="008C6065">
        <w:tab/>
      </w:r>
      <w:r w:rsidR="00751810" w:rsidRPr="008C6065">
        <w:t>(12)</w:t>
      </w:r>
      <w:r w:rsidR="0048516A" w:rsidRPr="008C6065">
        <w:tab/>
      </w:r>
      <w:r w:rsidRPr="008C6065">
        <w:t>$119,721 to Collingswood Public School District in Camden County;</w:t>
      </w:r>
    </w:p>
    <w:p w:rsidR="00000174" w:rsidRPr="008C6065" w:rsidRDefault="00000174" w:rsidP="0048516A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(13)</w:t>
      </w:r>
      <w:r w:rsidR="0048516A" w:rsidRPr="008C6065">
        <w:tab/>
      </w:r>
      <w:r w:rsidRPr="008C6065">
        <w:t>$20,000 to Laurel Springs School District in Camden County;</w:t>
      </w:r>
    </w:p>
    <w:p w:rsidR="00000174" w:rsidRPr="008C6065" w:rsidRDefault="00000174" w:rsidP="0048516A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(14)</w:t>
      </w:r>
      <w:r w:rsidR="0048516A" w:rsidRPr="008C6065">
        <w:tab/>
      </w:r>
      <w:r w:rsidRPr="008C6065">
        <w:t>$4,500 to Lawnside School District in Camden County;</w:t>
      </w:r>
    </w:p>
    <w:p w:rsidR="00000174" w:rsidRPr="008C6065" w:rsidRDefault="00000174" w:rsidP="0048516A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(15)</w:t>
      </w:r>
      <w:r w:rsidR="0048516A" w:rsidRPr="008C6065">
        <w:tab/>
      </w:r>
      <w:r w:rsidRPr="008C6065">
        <w:t>$20,000 to Oaklyn Public School District in Camden County;</w:t>
      </w:r>
    </w:p>
    <w:p w:rsidR="00000174" w:rsidRPr="008C6065" w:rsidRDefault="00000174" w:rsidP="0048516A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(16)</w:t>
      </w:r>
      <w:r w:rsidR="0048516A" w:rsidRPr="008C6065">
        <w:tab/>
      </w:r>
      <w:r w:rsidRPr="008C6065">
        <w:t>$26,289 to Somerdale School District in Camden County;</w:t>
      </w:r>
    </w:p>
    <w:p w:rsidR="00000174" w:rsidRPr="008C6065" w:rsidRDefault="00000174" w:rsidP="0048516A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(17)</w:t>
      </w:r>
      <w:r w:rsidR="0048516A" w:rsidRPr="008C6065">
        <w:tab/>
      </w:r>
      <w:r w:rsidRPr="008C6065">
        <w:t>$38,750 to Waterford Township School District in Camden County;</w:t>
      </w:r>
    </w:p>
    <w:p w:rsidR="00000174" w:rsidRPr="008C6065" w:rsidRDefault="00000174" w:rsidP="0048516A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(18)</w:t>
      </w:r>
      <w:r w:rsidR="0048516A" w:rsidRPr="008C6065">
        <w:tab/>
      </w:r>
      <w:r w:rsidRPr="008C6065">
        <w:t>$73,761 to Lower Cape May Regional School District in Cape May County;</w:t>
      </w:r>
    </w:p>
    <w:p w:rsidR="00000174" w:rsidRPr="008C6065" w:rsidRDefault="00000174" w:rsidP="001B0E0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(19)</w:t>
      </w:r>
      <w:r w:rsidR="001B0E00" w:rsidRPr="008C6065">
        <w:tab/>
      </w:r>
      <w:r w:rsidRPr="008C6065">
        <w:t>$25,913 to Hopewell Township School District in Cumberland County;</w:t>
      </w:r>
    </w:p>
    <w:p w:rsidR="00000174" w:rsidRPr="008C6065" w:rsidRDefault="00000174" w:rsidP="001B0E0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(20)</w:t>
      </w:r>
      <w:r w:rsidR="001B0E00" w:rsidRPr="008C6065">
        <w:tab/>
      </w:r>
      <w:r w:rsidRPr="008C6065">
        <w:t>$20,000 to Essex Regional Educational Services Commission in Essex County;</w:t>
      </w:r>
    </w:p>
    <w:p w:rsidR="00000174" w:rsidRPr="008C6065" w:rsidRDefault="00000174" w:rsidP="00FA3B90">
      <w:pPr>
        <w:tabs>
          <w:tab w:val="clear" w:pos="720"/>
          <w:tab w:val="left" w:pos="900"/>
        </w:tabs>
      </w:pPr>
      <w:r w:rsidRPr="008C6065">
        <w:tab/>
      </w:r>
      <w:r w:rsidR="00FA3B90" w:rsidRPr="008C6065">
        <w:t>(21)</w:t>
      </w:r>
      <w:r w:rsidR="00FA3B90" w:rsidRPr="008C6065">
        <w:tab/>
      </w:r>
      <w:r w:rsidRPr="008C6065">
        <w:t>$154,755 to Essex County Schools of Technology in Essex County;</w:t>
      </w:r>
    </w:p>
    <w:p w:rsidR="00000174" w:rsidRPr="008C6065" w:rsidRDefault="00000174" w:rsidP="00FA3B9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(22)</w:t>
      </w:r>
      <w:r w:rsidR="00FA3B90" w:rsidRPr="008C6065">
        <w:tab/>
      </w:r>
      <w:r w:rsidRPr="008C6065">
        <w:t>$20,000 to Essex Fells School District in Essex County;</w:t>
      </w:r>
    </w:p>
    <w:p w:rsidR="00000174" w:rsidRPr="008C6065" w:rsidRDefault="00000174" w:rsidP="00FA3B9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(23)</w:t>
      </w:r>
      <w:r w:rsidR="00FA3B90" w:rsidRPr="008C6065">
        <w:tab/>
      </w:r>
      <w:r w:rsidRPr="008C6065">
        <w:t>$352,329 to Irvington Public School District in Essex County;</w:t>
      </w:r>
    </w:p>
    <w:p w:rsidR="00000174" w:rsidRPr="008C6065" w:rsidRDefault="00000174" w:rsidP="00FA3B9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(24)</w:t>
      </w:r>
      <w:r w:rsidR="00FA3B90" w:rsidRPr="008C6065">
        <w:tab/>
      </w:r>
      <w:r w:rsidRPr="008C6065">
        <w:t>$184,230 to Livingston Board of Education School District in Essex County;</w:t>
      </w:r>
    </w:p>
    <w:p w:rsidR="00000174" w:rsidRPr="008C6065" w:rsidRDefault="00000174" w:rsidP="00FA3B9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(25)</w:t>
      </w:r>
      <w:r w:rsidR="00FA3B90" w:rsidRPr="008C6065">
        <w:tab/>
      </w:r>
      <w:r w:rsidRPr="008C6065">
        <w:t>$377,768 to Montclair Public School District in Essex County;</w:t>
      </w:r>
    </w:p>
    <w:p w:rsidR="00000174" w:rsidRPr="008C6065" w:rsidRDefault="00000174" w:rsidP="00FA3B9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(26)</w:t>
      </w:r>
      <w:r w:rsidR="00FA3B90" w:rsidRPr="008C6065">
        <w:tab/>
      </w:r>
      <w:r w:rsidRPr="008C6065">
        <w:t>$228,171 to Nutley Public School District in Essex County;</w:t>
      </w:r>
    </w:p>
    <w:p w:rsidR="00000174" w:rsidRPr="008C6065" w:rsidRDefault="00000174" w:rsidP="00FA3B9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(27)</w:t>
      </w:r>
      <w:r w:rsidR="00FA3B90" w:rsidRPr="008C6065">
        <w:tab/>
      </w:r>
      <w:r w:rsidRPr="008C6065">
        <w:t>$20,000 to East Newark School District in Hudson County;</w:t>
      </w:r>
    </w:p>
    <w:p w:rsidR="00000174" w:rsidRPr="008C6065" w:rsidRDefault="00000174" w:rsidP="00FA3B9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(28)</w:t>
      </w:r>
      <w:r w:rsidR="00FA3B90" w:rsidRPr="008C6065">
        <w:tab/>
      </w:r>
      <w:r w:rsidRPr="008C6065">
        <w:t>$2,949 to Hunterdon County Educational Services Commission in Hunterdon County;</w:t>
      </w:r>
    </w:p>
    <w:p w:rsidR="00000174" w:rsidRPr="008C6065" w:rsidRDefault="00000174" w:rsidP="00FA3B9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(29)</w:t>
      </w:r>
      <w:r w:rsidR="00FA3B90" w:rsidRPr="008C6065">
        <w:tab/>
      </w:r>
      <w:r w:rsidRPr="008C6065">
        <w:t>$191,033 to Ewing Township School District in Mercer County;</w:t>
      </w:r>
    </w:p>
    <w:p w:rsidR="00000174" w:rsidRPr="008C6065" w:rsidRDefault="00000174" w:rsidP="008E71C0">
      <w:pPr>
        <w:tabs>
          <w:tab w:val="clear" w:pos="720"/>
          <w:tab w:val="left" w:pos="900"/>
        </w:tabs>
      </w:pPr>
      <w:r w:rsidRPr="008C6065">
        <w:tab/>
      </w:r>
      <w:r w:rsidR="008E71C0" w:rsidRPr="008C6065">
        <w:t>(30)</w:t>
      </w:r>
      <w:r w:rsidR="008E71C0" w:rsidRPr="008C6065">
        <w:tab/>
      </w:r>
      <w:r w:rsidRPr="008C6065">
        <w:t>$24,819 to Cranbury Township School District in Middlesex County;</w:t>
      </w:r>
    </w:p>
    <w:p w:rsidR="00000174" w:rsidRPr="008C6065" w:rsidRDefault="00000174" w:rsidP="008E71C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(31)</w:t>
      </w:r>
      <w:r w:rsidR="008E71C0" w:rsidRPr="008C6065">
        <w:tab/>
      </w:r>
      <w:r w:rsidRPr="008C6065">
        <w:t>$128,387 to Metuchen Public School District in Middlesex County;</w:t>
      </w:r>
    </w:p>
    <w:p w:rsidR="00000174" w:rsidRPr="008C6065" w:rsidRDefault="00000174" w:rsidP="008E71C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(32)</w:t>
      </w:r>
      <w:r w:rsidR="008E71C0" w:rsidRPr="008C6065">
        <w:tab/>
      </w:r>
      <w:r w:rsidRPr="008C6065">
        <w:t>$20,000 to Atlantic Highlands School District in Monmouth County;</w:t>
      </w:r>
    </w:p>
    <w:p w:rsidR="00000174" w:rsidRPr="008C6065" w:rsidRDefault="00000174" w:rsidP="008E71C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(33)</w:t>
      </w:r>
      <w:r w:rsidR="008E71C0" w:rsidRPr="008C6065">
        <w:tab/>
      </w:r>
      <w:r w:rsidRPr="008C6065">
        <w:t>$55,460 to Millstone Township School District in Monmouth County;</w:t>
      </w:r>
    </w:p>
    <w:p w:rsidR="00000174" w:rsidRPr="008C6065" w:rsidRDefault="00000174" w:rsidP="008E71C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(34)</w:t>
      </w:r>
      <w:r w:rsidR="008E71C0" w:rsidRPr="008C6065">
        <w:tab/>
      </w:r>
      <w:r w:rsidRPr="008C6065">
        <w:t>$20,000 to Neptune City School District in Monmouth County;</w:t>
      </w:r>
    </w:p>
    <w:p w:rsidR="00000174" w:rsidRPr="008C6065" w:rsidRDefault="00000174" w:rsidP="008E71C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(35)</w:t>
      </w:r>
      <w:r w:rsidR="008E71C0" w:rsidRPr="008C6065">
        <w:tab/>
      </w:r>
      <w:r w:rsidRPr="008C6065">
        <w:t>$205,044 to Neptune Township School District in Monmouth County;</w:t>
      </w:r>
    </w:p>
    <w:p w:rsidR="00000174" w:rsidRPr="008C6065" w:rsidRDefault="00000174" w:rsidP="008E71C0">
      <w:pPr>
        <w:tabs>
          <w:tab w:val="clear" w:pos="720"/>
          <w:tab w:val="left" w:pos="900"/>
          <w:tab w:val="left" w:pos="990"/>
        </w:tabs>
      </w:pPr>
      <w:r w:rsidRPr="008C6065">
        <w:tab/>
      </w:r>
      <w:r w:rsidR="00F30B75" w:rsidRPr="008C6065">
        <w:t>(36)</w:t>
      </w:r>
      <w:r w:rsidR="008E71C0" w:rsidRPr="008C6065">
        <w:tab/>
      </w:r>
      <w:r w:rsidRPr="008C6065">
        <w:t>$189,594 to Township of Ocean School District in Monmouth County;</w:t>
      </w:r>
    </w:p>
    <w:p w:rsidR="00000174" w:rsidRPr="008C6065" w:rsidRDefault="00000174" w:rsidP="008E71C0">
      <w:pPr>
        <w:tabs>
          <w:tab w:val="clear" w:pos="720"/>
          <w:tab w:val="left" w:pos="900"/>
        </w:tabs>
      </w:pPr>
      <w:r w:rsidRPr="008C6065">
        <w:tab/>
        <w:t>(3</w:t>
      </w:r>
      <w:r w:rsidR="00F30B75" w:rsidRPr="008C6065">
        <w:t>7)</w:t>
      </w:r>
      <w:r w:rsidR="008E71C0" w:rsidRPr="008C6065">
        <w:tab/>
      </w:r>
      <w:r w:rsidRPr="008C6065">
        <w:t>$25,305 to Shrewsbury Borough School District in Monmouth County;</w:t>
      </w:r>
    </w:p>
    <w:p w:rsidR="00000174" w:rsidRPr="008C6065" w:rsidRDefault="00000174" w:rsidP="008E71C0">
      <w:pPr>
        <w:tabs>
          <w:tab w:val="clear" w:pos="720"/>
          <w:tab w:val="left" w:pos="900"/>
        </w:tabs>
      </w:pPr>
      <w:r w:rsidRPr="008C6065">
        <w:lastRenderedPageBreak/>
        <w:tab/>
      </w:r>
      <w:r w:rsidR="00F30B75" w:rsidRPr="008C6065">
        <w:t>(38)</w:t>
      </w:r>
      <w:r w:rsidR="008E71C0" w:rsidRPr="008C6065">
        <w:tab/>
      </w:r>
      <w:r w:rsidRPr="008C6065">
        <w:t>$28,078 to Union Beach Public School District in Monmouth County;</w:t>
      </w:r>
    </w:p>
    <w:p w:rsidR="00000174" w:rsidRPr="008C6065" w:rsidRDefault="00000174" w:rsidP="008E71C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(39)</w:t>
      </w:r>
      <w:r w:rsidR="008E71C0" w:rsidRPr="008C6065">
        <w:tab/>
      </w:r>
      <w:r w:rsidRPr="008C6065">
        <w:t>$93,869 to Morris County Vocational School District in Morris County;</w:t>
      </w:r>
    </w:p>
    <w:p w:rsidR="00000174" w:rsidRPr="008C6065" w:rsidRDefault="00000174" w:rsidP="008E71C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(40)</w:t>
      </w:r>
      <w:r w:rsidR="008E71C0" w:rsidRPr="008C6065">
        <w:tab/>
      </w:r>
      <w:r w:rsidRPr="008C6065">
        <w:t>$261,862 to Randolph Township School District in Morris County;</w:t>
      </w:r>
    </w:p>
    <w:p w:rsidR="00000174" w:rsidRPr="008C6065" w:rsidRDefault="00000174" w:rsidP="008E71C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(41)</w:t>
      </w:r>
      <w:r w:rsidR="008E71C0" w:rsidRPr="008C6065">
        <w:tab/>
      </w:r>
      <w:r w:rsidRPr="008C6065">
        <w:t>$49,699 to Salem County Vocational Technical School District in Salem County;</w:t>
      </w:r>
    </w:p>
    <w:p w:rsidR="00000174" w:rsidRPr="008C6065" w:rsidRDefault="00000174" w:rsidP="008E71C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(42)</w:t>
      </w:r>
      <w:r w:rsidR="008E71C0" w:rsidRPr="008C6065">
        <w:tab/>
      </w:r>
      <w:r w:rsidRPr="008C6065">
        <w:t>$382,358 to Franklin Township Public School District in Somerset County;</w:t>
      </w:r>
    </w:p>
    <w:p w:rsidR="00000174" w:rsidRPr="008C6065" w:rsidRDefault="00000174" w:rsidP="008E71C0">
      <w:pPr>
        <w:tabs>
          <w:tab w:val="clear" w:pos="720"/>
          <w:tab w:val="left" w:pos="900"/>
          <w:tab w:val="left" w:pos="990"/>
        </w:tabs>
      </w:pPr>
      <w:r w:rsidRPr="008C6065">
        <w:tab/>
      </w:r>
      <w:r w:rsidR="00F30B75" w:rsidRPr="008C6065">
        <w:t>(43)</w:t>
      </w:r>
      <w:r w:rsidR="008E71C0" w:rsidRPr="008C6065">
        <w:tab/>
      </w:r>
      <w:r w:rsidRPr="008C6065">
        <w:t>$267,839 to Montgomery Township School District in Somerset County;</w:t>
      </w:r>
    </w:p>
    <w:p w:rsidR="00000174" w:rsidRPr="008C6065" w:rsidRDefault="00000174" w:rsidP="008E71C0">
      <w:pPr>
        <w:tabs>
          <w:tab w:val="clear" w:pos="720"/>
          <w:tab w:val="left" w:pos="900"/>
        </w:tabs>
      </w:pPr>
      <w:r w:rsidRPr="008C6065">
        <w:tab/>
      </w:r>
      <w:r w:rsidR="008E71C0" w:rsidRPr="008C6065">
        <w:t>(44)</w:t>
      </w:r>
      <w:r w:rsidR="008E71C0" w:rsidRPr="008C6065">
        <w:tab/>
      </w:r>
      <w:r w:rsidRPr="008C6065">
        <w:t>$20,000 to Stanhope School District in Sussex County;</w:t>
      </w:r>
    </w:p>
    <w:p w:rsidR="00000174" w:rsidRPr="008C6065" w:rsidRDefault="00000174" w:rsidP="003C230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(45)</w:t>
      </w:r>
      <w:r w:rsidR="003C2300" w:rsidRPr="008C6065">
        <w:tab/>
      </w:r>
      <w:r w:rsidRPr="008C6065">
        <w:t>$54,378 to Sussex-Wantage Regional School District in Sussex County;</w:t>
      </w:r>
    </w:p>
    <w:p w:rsidR="00000174" w:rsidRPr="008C6065" w:rsidRDefault="00000174" w:rsidP="00AD1C95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(46)</w:t>
      </w:r>
      <w:r w:rsidR="00AD1C95" w:rsidRPr="008C6065">
        <w:tab/>
      </w:r>
      <w:r w:rsidRPr="008C6065">
        <w:t>$38,898 to Wallkill Valley Regional High School District in Sussex County;</w:t>
      </w:r>
    </w:p>
    <w:p w:rsidR="00000174" w:rsidRPr="008C6065" w:rsidRDefault="00000174" w:rsidP="003C230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(47)</w:t>
      </w:r>
      <w:r w:rsidR="003C2300" w:rsidRPr="008C6065">
        <w:tab/>
      </w:r>
      <w:r w:rsidRPr="008C6065">
        <w:t>$218,811 to Cranford Public School District in Union County;</w:t>
      </w:r>
    </w:p>
    <w:p w:rsidR="00000174" w:rsidRPr="008C6065" w:rsidRDefault="00000174" w:rsidP="003C230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(48)</w:t>
      </w:r>
      <w:r w:rsidR="003C2300" w:rsidRPr="008C6065">
        <w:tab/>
      </w:r>
      <w:r w:rsidRPr="008C6065">
        <w:t>$20,172 to Garwood Boro School District in Union County;</w:t>
      </w:r>
    </w:p>
    <w:p w:rsidR="00000174" w:rsidRPr="008C6065" w:rsidRDefault="00000174" w:rsidP="003C230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(49)</w:t>
      </w:r>
      <w:r w:rsidR="003C2300" w:rsidRPr="008C6065">
        <w:tab/>
      </w:r>
      <w:r w:rsidRPr="008C6065">
        <w:t>$23,012 to Allamuchy Township School District in Warren County;</w:t>
      </w:r>
    </w:p>
    <w:p w:rsidR="00000174" w:rsidRPr="008C6065" w:rsidRDefault="00000174" w:rsidP="003C230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(50)</w:t>
      </w:r>
      <w:r w:rsidR="003C2300" w:rsidRPr="008C6065">
        <w:tab/>
      </w:r>
      <w:r w:rsidRPr="008C6065">
        <w:t>$20,000 to Alpha Borough School District in Warren County;</w:t>
      </w:r>
    </w:p>
    <w:p w:rsidR="00000174" w:rsidRPr="008C6065" w:rsidRDefault="00000174" w:rsidP="003C230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(51)</w:t>
      </w:r>
      <w:r w:rsidR="003C2300" w:rsidRPr="008C6065">
        <w:tab/>
      </w:r>
      <w:r w:rsidRPr="008C6065">
        <w:t>$23,356 to Blairstown Elementary Township School District in Warren County;</w:t>
      </w:r>
    </w:p>
    <w:p w:rsidR="00000174" w:rsidRPr="008C6065" w:rsidRDefault="00000174" w:rsidP="00AD1C95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(52)</w:t>
      </w:r>
      <w:r w:rsidR="00AD1C95" w:rsidRPr="008C6065">
        <w:tab/>
      </w:r>
      <w:r w:rsidRPr="008C6065">
        <w:t>$20,000 to Franklin Township School District in Warren County;</w:t>
      </w:r>
    </w:p>
    <w:p w:rsidR="00000174" w:rsidRPr="008C6065" w:rsidRDefault="00000174" w:rsidP="003C230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(53)</w:t>
      </w:r>
      <w:r w:rsidR="003C2300" w:rsidRPr="008C6065">
        <w:tab/>
      </w:r>
      <w:r w:rsidRPr="008C6065">
        <w:t>$16,182 to Frelinghuysen Township School District in Warren County;</w:t>
      </w:r>
    </w:p>
    <w:p w:rsidR="00000174" w:rsidRPr="008C6065" w:rsidRDefault="00000174" w:rsidP="003C2300">
      <w:pPr>
        <w:tabs>
          <w:tab w:val="clear" w:pos="720"/>
          <w:tab w:val="left" w:pos="900"/>
        </w:tabs>
      </w:pPr>
      <w:r w:rsidRPr="008C6065">
        <w:tab/>
        <w:t>(54)</w:t>
      </w:r>
      <w:r w:rsidR="003C2300" w:rsidRPr="008C6065">
        <w:tab/>
      </w:r>
      <w:r w:rsidRPr="008C6065">
        <w:t>$34,329 to Great Meadows Regional School District in Warren County;</w:t>
      </w:r>
    </w:p>
    <w:p w:rsidR="00000174" w:rsidRPr="008C6065" w:rsidRDefault="00000174" w:rsidP="003C230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(55)</w:t>
      </w:r>
      <w:r w:rsidR="003C2300" w:rsidRPr="008C6065">
        <w:tab/>
      </w:r>
      <w:r w:rsidRPr="008C6065">
        <w:t>$1,549 to Hope Township School District in Warren County;</w:t>
      </w:r>
    </w:p>
    <w:p w:rsidR="00000174" w:rsidRPr="008C6065" w:rsidRDefault="008E71C0" w:rsidP="003C2300">
      <w:pPr>
        <w:tabs>
          <w:tab w:val="clear" w:pos="720"/>
          <w:tab w:val="left" w:pos="900"/>
        </w:tabs>
      </w:pPr>
      <w:r w:rsidRPr="008C6065">
        <w:tab/>
        <w:t>(56)</w:t>
      </w:r>
      <w:r w:rsidR="003C2300" w:rsidRPr="008C6065">
        <w:tab/>
      </w:r>
      <w:r w:rsidR="00000174" w:rsidRPr="008C6065">
        <w:t>$38,554 to Lopatcong Township School District in Warren County;</w:t>
      </w:r>
    </w:p>
    <w:p w:rsidR="00000174" w:rsidRPr="008C6065" w:rsidRDefault="00000174" w:rsidP="003C230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(57)</w:t>
      </w:r>
      <w:r w:rsidR="003C2300" w:rsidRPr="008C6065">
        <w:tab/>
      </w:r>
      <w:r w:rsidRPr="008C6065">
        <w:t>$31,416 to Mansfield Township Elementary School District in Warren County;</w:t>
      </w:r>
    </w:p>
    <w:p w:rsidR="00000174" w:rsidRPr="008C6065" w:rsidRDefault="00000174" w:rsidP="003C2300">
      <w:pPr>
        <w:tabs>
          <w:tab w:val="clear" w:pos="720"/>
          <w:tab w:val="left" w:pos="900"/>
        </w:tabs>
      </w:pPr>
      <w:r w:rsidRPr="008C6065">
        <w:tab/>
      </w:r>
      <w:r w:rsidR="003C2300" w:rsidRPr="008C6065">
        <w:t>(58)</w:t>
      </w:r>
      <w:r w:rsidR="003C2300" w:rsidRPr="008C6065">
        <w:tab/>
      </w:r>
      <w:r w:rsidRPr="008C6065">
        <w:t>$210,810 to Phillipsburg School District in Warren County;</w:t>
      </w:r>
    </w:p>
    <w:p w:rsidR="00000174" w:rsidRPr="008C6065" w:rsidRDefault="00000174" w:rsidP="003C230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(59)</w:t>
      </w:r>
      <w:r w:rsidR="003C2300" w:rsidRPr="008C6065">
        <w:tab/>
      </w:r>
      <w:r w:rsidRPr="008C6065">
        <w:t>$20,000 to Pohatcong Township School District in Warren County; and</w:t>
      </w:r>
    </w:p>
    <w:p w:rsidR="00000174" w:rsidRPr="008C6065" w:rsidRDefault="00000174" w:rsidP="003C2300">
      <w:pPr>
        <w:tabs>
          <w:tab w:val="clear" w:pos="720"/>
          <w:tab w:val="left" w:pos="900"/>
        </w:tabs>
      </w:pPr>
      <w:r w:rsidRPr="008C6065">
        <w:tab/>
      </w:r>
      <w:r w:rsidR="00F30B75" w:rsidRPr="008C6065">
        <w:t>(60)</w:t>
      </w:r>
      <w:r w:rsidR="003C2300" w:rsidRPr="008C6065">
        <w:tab/>
      </w:r>
      <w:r w:rsidRPr="008C6065">
        <w:t>$24,858 to Washington Borough School District in Warren County.</w:t>
      </w:r>
    </w:p>
    <w:p w:rsidR="00751810" w:rsidRPr="008C6065" w:rsidRDefault="00751810" w:rsidP="00000174"/>
    <w:p w:rsidR="00751810" w:rsidRPr="008C6065" w:rsidRDefault="00751810" w:rsidP="00000174">
      <w:r w:rsidRPr="008C6065">
        <w:tab/>
        <w:t>2.</w:t>
      </w:r>
      <w:r w:rsidRPr="008C6065">
        <w:tab/>
        <w:t xml:space="preserve">The expenditure of sums appropriated by this act shall be subject to the provisions and conditions of the “Securing Our Children’s Future Bond Act,” P.L.2018, </w:t>
      </w:r>
      <w:r w:rsidR="0075781B" w:rsidRPr="008C6065">
        <w:t>c.</w:t>
      </w:r>
      <w:r w:rsidRPr="008C6065">
        <w:t>119.</w:t>
      </w:r>
    </w:p>
    <w:p w:rsidR="00000174" w:rsidRPr="008C6065" w:rsidRDefault="00000174" w:rsidP="00686AEB">
      <w:pPr>
        <w:rPr>
          <w:sz w:val="16"/>
          <w:szCs w:val="16"/>
        </w:rPr>
      </w:pPr>
    </w:p>
    <w:p w:rsidR="00686AEB" w:rsidRPr="008C6065" w:rsidRDefault="00686AEB" w:rsidP="00686AEB">
      <w:r w:rsidRPr="008C6065">
        <w:tab/>
      </w:r>
      <w:r w:rsidR="00751810" w:rsidRPr="008C6065">
        <w:t>3</w:t>
      </w:r>
      <w:r w:rsidR="00F120EC" w:rsidRPr="008C6065">
        <w:t>.</w:t>
      </w:r>
      <w:r w:rsidR="00751810" w:rsidRPr="008C6065">
        <w:tab/>
      </w:r>
      <w:r w:rsidR="00F120EC" w:rsidRPr="008C6065">
        <w:t>This act shall take effect</w:t>
      </w:r>
      <w:r w:rsidR="00751810" w:rsidRPr="008C6065">
        <w:t xml:space="preserve"> immediately.</w:t>
      </w:r>
    </w:p>
    <w:p w:rsidR="008C6065" w:rsidRDefault="008C6065" w:rsidP="00686AEB"/>
    <w:p w:rsidR="008C6065" w:rsidRPr="008C6065" w:rsidRDefault="006A6575" w:rsidP="00686AEB">
      <w:r>
        <w:tab/>
      </w:r>
      <w:r w:rsidR="008C6065">
        <w:t>Approved January 12, 2022.</w:t>
      </w:r>
      <w:bookmarkStart w:id="1" w:name="_GoBack"/>
      <w:bookmarkEnd w:id="1"/>
    </w:p>
    <w:sectPr w:rsidR="008C6065" w:rsidRPr="008C6065" w:rsidSect="008C60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642" w:rsidRDefault="002A6642">
      <w:r>
        <w:separator/>
      </w:r>
    </w:p>
  </w:endnote>
  <w:endnote w:type="continuationSeparator" w:id="0">
    <w:p w:rsidR="002A6642" w:rsidRDefault="002A6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065" w:rsidRDefault="008C60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065" w:rsidRPr="008C6065" w:rsidRDefault="008C6065" w:rsidP="008C60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065" w:rsidRPr="008C6065" w:rsidRDefault="008C6065" w:rsidP="008C60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642" w:rsidRDefault="002A6642">
      <w:r>
        <w:separator/>
      </w:r>
    </w:p>
  </w:footnote>
  <w:footnote w:type="continuationSeparator" w:id="0">
    <w:p w:rsidR="002A6642" w:rsidRDefault="002A6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065" w:rsidRDefault="008C60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065" w:rsidRDefault="008C6065" w:rsidP="008C6065">
    <w:pPr>
      <w:pStyle w:val="bpuHeadSpon"/>
    </w:pPr>
    <w:r>
      <w:t>P.L. 2021, CHAPTER 374</w:t>
    </w:r>
  </w:p>
  <w:p w:rsidR="00FE1F7D" w:rsidRDefault="00FE1F7D" w:rsidP="008C606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600EA">
      <w:rPr>
        <w:noProof/>
      </w:rPr>
      <w:t>2</w:t>
    </w:r>
    <w:r>
      <w:fldChar w:fldCharType="end"/>
    </w:r>
  </w:p>
  <w:p w:rsidR="00FE1F7D" w:rsidRDefault="00FE1F7D" w:rsidP="008C6065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065" w:rsidRDefault="008C60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642"/>
    <w:rsid w:val="0000017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3E77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2974"/>
    <w:rsid w:val="00133F81"/>
    <w:rsid w:val="0013563D"/>
    <w:rsid w:val="00135943"/>
    <w:rsid w:val="00142718"/>
    <w:rsid w:val="0014664C"/>
    <w:rsid w:val="00151000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0E00"/>
    <w:rsid w:val="001B4716"/>
    <w:rsid w:val="001B4EA4"/>
    <w:rsid w:val="001C320A"/>
    <w:rsid w:val="001C6AF0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26EC"/>
    <w:rsid w:val="002A3A1A"/>
    <w:rsid w:val="002A4692"/>
    <w:rsid w:val="002A51BA"/>
    <w:rsid w:val="002A6642"/>
    <w:rsid w:val="002B2E26"/>
    <w:rsid w:val="002B3DF0"/>
    <w:rsid w:val="002B3FE6"/>
    <w:rsid w:val="002C07C3"/>
    <w:rsid w:val="002C2D81"/>
    <w:rsid w:val="002C461E"/>
    <w:rsid w:val="002C6CEC"/>
    <w:rsid w:val="002E09CE"/>
    <w:rsid w:val="002E5EBB"/>
    <w:rsid w:val="002E604C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4CD8"/>
    <w:rsid w:val="00346915"/>
    <w:rsid w:val="00350130"/>
    <w:rsid w:val="00354334"/>
    <w:rsid w:val="00357E8A"/>
    <w:rsid w:val="0036180C"/>
    <w:rsid w:val="00363CF5"/>
    <w:rsid w:val="00364344"/>
    <w:rsid w:val="003702CA"/>
    <w:rsid w:val="00370617"/>
    <w:rsid w:val="00370C97"/>
    <w:rsid w:val="0037125B"/>
    <w:rsid w:val="00382F1F"/>
    <w:rsid w:val="003840E5"/>
    <w:rsid w:val="00391DA4"/>
    <w:rsid w:val="003A1DA7"/>
    <w:rsid w:val="003A3C64"/>
    <w:rsid w:val="003A3F83"/>
    <w:rsid w:val="003C2300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16A"/>
    <w:rsid w:val="00485866"/>
    <w:rsid w:val="00490561"/>
    <w:rsid w:val="00492076"/>
    <w:rsid w:val="00493B1D"/>
    <w:rsid w:val="00497037"/>
    <w:rsid w:val="004A3009"/>
    <w:rsid w:val="004A6940"/>
    <w:rsid w:val="004A77A4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1610E"/>
    <w:rsid w:val="00527BFB"/>
    <w:rsid w:val="00532A32"/>
    <w:rsid w:val="005356B9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807AD"/>
    <w:rsid w:val="0059131D"/>
    <w:rsid w:val="005B3F92"/>
    <w:rsid w:val="005B479C"/>
    <w:rsid w:val="005B561E"/>
    <w:rsid w:val="005C07E4"/>
    <w:rsid w:val="005C0EB7"/>
    <w:rsid w:val="005C2124"/>
    <w:rsid w:val="005C336F"/>
    <w:rsid w:val="005C7F3C"/>
    <w:rsid w:val="005D20FD"/>
    <w:rsid w:val="005E017C"/>
    <w:rsid w:val="005E50C6"/>
    <w:rsid w:val="005F2817"/>
    <w:rsid w:val="005F2A97"/>
    <w:rsid w:val="005F399B"/>
    <w:rsid w:val="006019F8"/>
    <w:rsid w:val="00602754"/>
    <w:rsid w:val="0060372D"/>
    <w:rsid w:val="00605B20"/>
    <w:rsid w:val="00610AF4"/>
    <w:rsid w:val="0061156F"/>
    <w:rsid w:val="00613FF5"/>
    <w:rsid w:val="006155A8"/>
    <w:rsid w:val="00621076"/>
    <w:rsid w:val="00621B94"/>
    <w:rsid w:val="00626239"/>
    <w:rsid w:val="006311C6"/>
    <w:rsid w:val="00635316"/>
    <w:rsid w:val="00635449"/>
    <w:rsid w:val="006378C5"/>
    <w:rsid w:val="00645E6A"/>
    <w:rsid w:val="00663BD7"/>
    <w:rsid w:val="00665CBC"/>
    <w:rsid w:val="00667A5C"/>
    <w:rsid w:val="00677316"/>
    <w:rsid w:val="00686AEB"/>
    <w:rsid w:val="006A6575"/>
    <w:rsid w:val="006B7897"/>
    <w:rsid w:val="006B7FA7"/>
    <w:rsid w:val="006C086A"/>
    <w:rsid w:val="006C21C1"/>
    <w:rsid w:val="006C597F"/>
    <w:rsid w:val="006C7327"/>
    <w:rsid w:val="006D00E5"/>
    <w:rsid w:val="006D751D"/>
    <w:rsid w:val="006D791B"/>
    <w:rsid w:val="006D7E09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1810"/>
    <w:rsid w:val="00752D79"/>
    <w:rsid w:val="00752E20"/>
    <w:rsid w:val="00756EDE"/>
    <w:rsid w:val="0075781B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5143"/>
    <w:rsid w:val="007C7DE4"/>
    <w:rsid w:val="007D40CB"/>
    <w:rsid w:val="007D5796"/>
    <w:rsid w:val="007D59C0"/>
    <w:rsid w:val="007D7D9C"/>
    <w:rsid w:val="007F485D"/>
    <w:rsid w:val="007F6050"/>
    <w:rsid w:val="00813627"/>
    <w:rsid w:val="008208CF"/>
    <w:rsid w:val="00822490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6065"/>
    <w:rsid w:val="008C79B3"/>
    <w:rsid w:val="008D77BD"/>
    <w:rsid w:val="008E454C"/>
    <w:rsid w:val="008E71C0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0EA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9F6D95"/>
    <w:rsid w:val="00A017C0"/>
    <w:rsid w:val="00A11228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1B60"/>
    <w:rsid w:val="00AA6197"/>
    <w:rsid w:val="00AA6C70"/>
    <w:rsid w:val="00AB16FD"/>
    <w:rsid w:val="00AB2900"/>
    <w:rsid w:val="00AB4813"/>
    <w:rsid w:val="00AC4BBE"/>
    <w:rsid w:val="00AC6466"/>
    <w:rsid w:val="00AC7639"/>
    <w:rsid w:val="00AD08BB"/>
    <w:rsid w:val="00AD0EC0"/>
    <w:rsid w:val="00AD1C95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204E"/>
    <w:rsid w:val="00B2574A"/>
    <w:rsid w:val="00B27362"/>
    <w:rsid w:val="00B3416F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59AF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27A"/>
    <w:rsid w:val="00C328D0"/>
    <w:rsid w:val="00C3333D"/>
    <w:rsid w:val="00C4156B"/>
    <w:rsid w:val="00C46BC1"/>
    <w:rsid w:val="00C5235F"/>
    <w:rsid w:val="00C54CE2"/>
    <w:rsid w:val="00C55161"/>
    <w:rsid w:val="00C644D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735"/>
    <w:rsid w:val="00CC0A17"/>
    <w:rsid w:val="00CC3B50"/>
    <w:rsid w:val="00CD0F93"/>
    <w:rsid w:val="00CD1588"/>
    <w:rsid w:val="00CD1BD1"/>
    <w:rsid w:val="00CD528D"/>
    <w:rsid w:val="00CE0CF2"/>
    <w:rsid w:val="00CE78BF"/>
    <w:rsid w:val="00CF65EB"/>
    <w:rsid w:val="00CF72AD"/>
    <w:rsid w:val="00D02441"/>
    <w:rsid w:val="00D0394E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6702F"/>
    <w:rsid w:val="00D812A1"/>
    <w:rsid w:val="00D930F6"/>
    <w:rsid w:val="00D9410B"/>
    <w:rsid w:val="00D967D5"/>
    <w:rsid w:val="00D9695B"/>
    <w:rsid w:val="00DA10C5"/>
    <w:rsid w:val="00DA2417"/>
    <w:rsid w:val="00DA5585"/>
    <w:rsid w:val="00DB02AC"/>
    <w:rsid w:val="00DB6AA2"/>
    <w:rsid w:val="00DC4E8B"/>
    <w:rsid w:val="00DC5BD9"/>
    <w:rsid w:val="00DE10D1"/>
    <w:rsid w:val="00DE2514"/>
    <w:rsid w:val="00DE3FE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42B2"/>
    <w:rsid w:val="00E93836"/>
    <w:rsid w:val="00EA7C16"/>
    <w:rsid w:val="00EB10F6"/>
    <w:rsid w:val="00EC5281"/>
    <w:rsid w:val="00EC791D"/>
    <w:rsid w:val="00EC7CA6"/>
    <w:rsid w:val="00ED3C5D"/>
    <w:rsid w:val="00ED4553"/>
    <w:rsid w:val="00ED6547"/>
    <w:rsid w:val="00EF76ED"/>
    <w:rsid w:val="00F00D08"/>
    <w:rsid w:val="00F02BF9"/>
    <w:rsid w:val="00F1124E"/>
    <w:rsid w:val="00F120EC"/>
    <w:rsid w:val="00F1350D"/>
    <w:rsid w:val="00F15583"/>
    <w:rsid w:val="00F1627B"/>
    <w:rsid w:val="00F17C18"/>
    <w:rsid w:val="00F200EE"/>
    <w:rsid w:val="00F22481"/>
    <w:rsid w:val="00F2542E"/>
    <w:rsid w:val="00F27278"/>
    <w:rsid w:val="00F30B75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3B90"/>
    <w:rsid w:val="00FA4A52"/>
    <w:rsid w:val="00FA66C9"/>
    <w:rsid w:val="00FB4045"/>
    <w:rsid w:val="00FB4D8E"/>
    <w:rsid w:val="00FC0D0A"/>
    <w:rsid w:val="00FC1B0B"/>
    <w:rsid w:val="00FD2F97"/>
    <w:rsid w:val="00FD5EE0"/>
    <w:rsid w:val="00FE1F7D"/>
    <w:rsid w:val="00FE48D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C6D2698C-D836-4A29-8C78-5D6162EC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F1627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1627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C6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D6418-8531-4476-AF09-01B543991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776</Words>
  <Characters>4371</Characters>
  <Application>Microsoft Office Word</Application>
  <DocSecurity>0</DocSecurity>
  <Lines>80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c.374</vt:lpstr>
    </vt:vector>
  </TitlesOfParts>
  <Manager>Benning, Kelly</Manager>
  <Company>NJ Office of Legislative Services</Company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c.374 (A6258)</dc:title>
  <dc:subject>21-6972 A.D.O. Securing Our Children's Future Fund</dc:subject>
  <dc:creator>Assembly, No. 6258</dc:creator>
  <cp:keywords>A6258|2| ||0|0|!|0|</cp:keywords>
  <dc:description>INTRODUCED JANUARY 3, 2022</dc:description>
  <cp:lastModifiedBy>Franks, Denise</cp:lastModifiedBy>
  <cp:revision>2</cp:revision>
  <cp:lastPrinted>2022-01-12T17:07:00Z</cp:lastPrinted>
  <dcterms:created xsi:type="dcterms:W3CDTF">2022-03-16T19:21:00Z</dcterms:created>
  <dcterms:modified xsi:type="dcterms:W3CDTF">2022-03-16T19:21:00Z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c.374</vt:lpwstr>
  </property>
</Properties>
</file>