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937" w:rsidRPr="007D5937" w:rsidRDefault="007D5937" w:rsidP="007D5937">
      <w:pPr>
        <w:pStyle w:val="HangingAnAct"/>
        <w:jc w:val="center"/>
        <w:rPr>
          <w:rStyle w:val="BillHead"/>
        </w:rPr>
      </w:pPr>
      <w:bookmarkStart w:id="0" w:name="LCPL"/>
      <w:bookmarkStart w:id="1" w:name="_GoBack"/>
      <w:bookmarkEnd w:id="0"/>
      <w:bookmarkEnd w:id="1"/>
      <w:r w:rsidRPr="007D5937">
        <w:rPr>
          <w:rStyle w:val="BillHead"/>
        </w:rPr>
        <w:t>CHAPTER 379</w:t>
      </w:r>
    </w:p>
    <w:p w:rsidR="007D5937" w:rsidRPr="007D5937" w:rsidRDefault="007D5937" w:rsidP="007D5937">
      <w:pPr>
        <w:pStyle w:val="HangingAnAct"/>
        <w:jc w:val="center"/>
        <w:rPr>
          <w:rStyle w:val="BillHead"/>
        </w:rPr>
      </w:pPr>
    </w:p>
    <w:p w:rsidR="007F4E78" w:rsidRPr="007D5937" w:rsidRDefault="007F4E78" w:rsidP="007D5937">
      <w:pPr>
        <w:pStyle w:val="HangingAnAct"/>
        <w:jc w:val="left"/>
        <w:rPr>
          <w:rStyle w:val="HangingAnActChar"/>
        </w:rPr>
      </w:pPr>
      <w:r w:rsidRPr="007D5937">
        <w:rPr>
          <w:rStyle w:val="BillHead"/>
        </w:rPr>
        <w:t>An Act</w:t>
      </w:r>
      <w:r w:rsidRPr="007D5937">
        <w:rPr>
          <w:rStyle w:val="HangingAnActChar"/>
        </w:rPr>
        <w:t xml:space="preserve"> </w:t>
      </w:r>
      <w:r w:rsidRPr="007D5937">
        <w:t>concerning construction defects in common interest communities and amending N.J.S.2A:14-1.</w:t>
      </w:r>
    </w:p>
    <w:p w:rsidR="007F4E78" w:rsidRPr="007D5937" w:rsidRDefault="007F4E78" w:rsidP="007F4E78">
      <w:pPr>
        <w:rPr>
          <w:sz w:val="18"/>
          <w:szCs w:val="18"/>
        </w:rPr>
      </w:pPr>
    </w:p>
    <w:p w:rsidR="007F4E78" w:rsidRPr="007D5937" w:rsidRDefault="007F4E78" w:rsidP="007F4E78">
      <w:r w:rsidRPr="007D5937">
        <w:tab/>
      </w:r>
      <w:r w:rsidRPr="007D5937">
        <w:rPr>
          <w:rStyle w:val="BillHeading2"/>
        </w:rPr>
        <w:t xml:space="preserve">Be It Enacted </w:t>
      </w:r>
      <w:r w:rsidRPr="007D5937">
        <w:rPr>
          <w:rStyle w:val="BillLanguage"/>
        </w:rPr>
        <w:t>by the Senate and General Assembly of the State of New Jersey:</w:t>
      </w:r>
    </w:p>
    <w:p w:rsidR="007F4E78" w:rsidRPr="007D5937" w:rsidRDefault="007F4E78" w:rsidP="007F4E78">
      <w:pPr>
        <w:rPr>
          <w:sz w:val="18"/>
          <w:szCs w:val="18"/>
        </w:rPr>
      </w:pPr>
    </w:p>
    <w:p w:rsidR="001C7E37" w:rsidRPr="007D5937" w:rsidRDefault="001C7E37" w:rsidP="001C7E37">
      <w:r w:rsidRPr="007D5937">
        <w:tab/>
        <w:t>1.</w:t>
      </w:r>
      <w:r w:rsidRPr="007D5937">
        <w:tab/>
        <w:t>N.J.S.2A:14-1 is amended to read as follows:</w:t>
      </w:r>
    </w:p>
    <w:p w:rsidR="000E1BDC" w:rsidRPr="007D5937" w:rsidRDefault="000E1BDC" w:rsidP="001C7E37"/>
    <w:p w:rsidR="000E1BDC" w:rsidRPr="007D5937" w:rsidRDefault="000E1BDC" w:rsidP="001C7E37">
      <w:r w:rsidRPr="007D5937">
        <w:t>6 years.</w:t>
      </w:r>
    </w:p>
    <w:p w:rsidR="001C7E37" w:rsidRPr="007D5937" w:rsidRDefault="001C7E37" w:rsidP="001C7E37">
      <w:r w:rsidRPr="007D5937">
        <w:tab/>
        <w:t xml:space="preserve">2A:14-1.  a.  Every action at law for trespass to real property, for any tortious injury to real or personal property, for taking, detaining, or converting personal property, for replevin of goods or chattels, for any tortious injury to the </w:t>
      </w:r>
      <w:r w:rsidR="00CA20DA">
        <w:t>rights of another not stated in</w:t>
      </w:r>
      <w:r w:rsidRPr="007D5937">
        <w:t xml:space="preserve"> N.J.S.2A:14-2 and N.J.S.2A:14-3, or for recovery upon a contractual claim or liability, express or implied, not under seal, or upon an account other than one which concerns the trade or merchandise between merchant and merchant, their factors, agents and servants, shall be commenced within six years next after the cause of any such action shall have accrued.</w:t>
      </w:r>
    </w:p>
    <w:p w:rsidR="001C7E37" w:rsidRPr="007D5937" w:rsidRDefault="001C7E37" w:rsidP="001C7E37">
      <w:r w:rsidRPr="007D5937">
        <w:tab/>
        <w:t>b.</w:t>
      </w:r>
      <w:r w:rsidRPr="007D5937">
        <w:tab/>
        <w:t>This section shall not apply to any action for breach of an</w:t>
      </w:r>
      <w:r w:rsidR="008E6AE4">
        <w:t>y contract for sale governed by</w:t>
      </w:r>
      <w:r w:rsidRPr="007D5937">
        <w:t xml:space="preserve"> N.J.S.12A:2-725.</w:t>
      </w:r>
    </w:p>
    <w:p w:rsidR="001C7E37" w:rsidRPr="007D5937" w:rsidRDefault="001C7E37" w:rsidP="001C7E37">
      <w:r w:rsidRPr="007D5937">
        <w:tab/>
        <w:t>c.</w:t>
      </w:r>
      <w:r w:rsidRPr="007D5937">
        <w:tab/>
        <w:t>The period of time for the filing of a claim by a condominium association, cooperative corporation, or other planned real estate development association against a developer or any person acting through, on behalf of or at the behest of the developer under subsection a. of this section, shall be tolled until</w:t>
      </w:r>
      <w:r w:rsidRPr="007D5937">
        <w:rPr>
          <w:spacing w:val="0"/>
        </w:rPr>
        <w:t xml:space="preserve"> an election is held and the owners comprise a majority of the board </w:t>
      </w:r>
      <w:r w:rsidRPr="007D5937">
        <w:t>pursuant to paragraph (3) of subsection a. of section 5 of P.L.1993,</w:t>
      </w:r>
      <w:r w:rsidR="007D5937">
        <w:t xml:space="preserve"> </w:t>
      </w:r>
      <w:r w:rsidRPr="007D5937">
        <w:t>c.30</w:t>
      </w:r>
      <w:r w:rsidR="007D5937">
        <w:t xml:space="preserve"> </w:t>
      </w:r>
      <w:r w:rsidRPr="007D5937">
        <w:t>(C.45:22A-47), or subsection d. of section 2 of P.L.1979, c.157 (C.46:8B-12.1).  Any cause of action involving a con</w:t>
      </w:r>
      <w:r w:rsidR="00CA20DA">
        <w:t>dominium, cooperative,</w:t>
      </w:r>
      <w:r w:rsidRPr="007D5937">
        <w:t xml:space="preserve"> or other planned real estate development under the provisions of subsection a. of this section that has not been subject to a final judgment dismissing the </w:t>
      </w:r>
      <w:r w:rsidRPr="00D179BE">
        <w:t xml:space="preserve">claim as of the effective date of </w:t>
      </w:r>
      <w:r w:rsidR="00E85DC1" w:rsidRPr="00D179BE">
        <w:t>P.L.2021, c.379</w:t>
      </w:r>
      <w:r w:rsidRPr="00D179BE">
        <w:t xml:space="preserve"> shall be subject to </w:t>
      </w:r>
      <w:r w:rsidR="00EC40D4" w:rsidRPr="00D179BE">
        <w:t>the terms of this subsection.</w:t>
      </w:r>
    </w:p>
    <w:p w:rsidR="007F4E78" w:rsidRPr="007D5937" w:rsidRDefault="007F4E78" w:rsidP="007F4E78"/>
    <w:p w:rsidR="007F4E78" w:rsidRPr="007D5937" w:rsidRDefault="007F4E78" w:rsidP="001C7E37">
      <w:r w:rsidRPr="007D5937">
        <w:tab/>
        <w:t>2.</w:t>
      </w:r>
      <w:r w:rsidRPr="007D5937">
        <w:tab/>
        <w:t>This act shall take effect immediately.</w:t>
      </w:r>
    </w:p>
    <w:p w:rsidR="008F5AFE" w:rsidRPr="007D5937" w:rsidRDefault="008F5AFE" w:rsidP="001C7E37"/>
    <w:p w:rsidR="007D5937" w:rsidRPr="007D5937" w:rsidRDefault="007D5937" w:rsidP="007D5937">
      <w:r>
        <w:tab/>
        <w:t>Approved January 18, 2022.</w:t>
      </w:r>
    </w:p>
    <w:sectPr w:rsidR="007D5937" w:rsidRPr="007D5937" w:rsidSect="007D593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57" w:rsidRDefault="004B5557">
      <w:r>
        <w:separator/>
      </w:r>
    </w:p>
  </w:endnote>
  <w:endnote w:type="continuationSeparator" w:id="0">
    <w:p w:rsidR="004B5557" w:rsidRDefault="004B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Default="007D5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Pr="007D5937" w:rsidRDefault="007D5937" w:rsidP="007D5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Pr="007D5937" w:rsidRDefault="007D5937" w:rsidP="007D5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57" w:rsidRDefault="004B5557">
      <w:r>
        <w:separator/>
      </w:r>
    </w:p>
  </w:footnote>
  <w:footnote w:type="continuationSeparator" w:id="0">
    <w:p w:rsidR="004B5557" w:rsidRDefault="004B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Default="007D5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Default="007D5937" w:rsidP="007D5937">
    <w:pPr>
      <w:pStyle w:val="bpuHeadSpon"/>
    </w:pPr>
    <w:r>
      <w:t>P.L. 2021, CHAPTER 379</w:t>
    </w:r>
  </w:p>
  <w:p w:rsidR="008F5AFE" w:rsidRDefault="007D5937" w:rsidP="007D5937">
    <w:pPr>
      <w:pStyle w:val="bpuHeadSpon"/>
    </w:pPr>
    <w:r>
      <w:fldChar w:fldCharType="begin"/>
    </w:r>
    <w:r>
      <w:instrText xml:space="preserve"> PAGE  \* MERGEFORMAT </w:instrText>
    </w:r>
    <w:r>
      <w:fldChar w:fldCharType="separate"/>
    </w:r>
    <w:r>
      <w:rPr>
        <w:noProof/>
      </w:rPr>
      <w:t>2</w:t>
    </w:r>
    <w:r>
      <w:fldChar w:fldCharType="end"/>
    </w:r>
    <w:r w:rsidR="008F5AFE">
      <w:fldChar w:fldCharType="begin"/>
    </w:r>
    <w:r w:rsidR="008F5AFE">
      <w:instrText xml:space="preserve"> PAGE  \* MERGEFORMAT </w:instrText>
    </w:r>
    <w:r w:rsidR="008F5AFE">
      <w:fldChar w:fldCharType="separate"/>
    </w:r>
    <w:r>
      <w:rPr>
        <w:noProof/>
      </w:rPr>
      <w:t>2</w:t>
    </w:r>
    <w:r w:rsidR="008F5AFE">
      <w:fldChar w:fldCharType="end"/>
    </w:r>
  </w:p>
  <w:p w:rsidR="008F5AFE" w:rsidRPr="00AF575C" w:rsidRDefault="008F5AFE" w:rsidP="007D593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7" w:rsidRDefault="007D5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8AF"/>
    <w:rsid w:val="000B64A4"/>
    <w:rsid w:val="000C657D"/>
    <w:rsid w:val="000D114D"/>
    <w:rsid w:val="000D6A40"/>
    <w:rsid w:val="000D6DFF"/>
    <w:rsid w:val="000E1BDC"/>
    <w:rsid w:val="000E410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E37"/>
    <w:rsid w:val="001D576D"/>
    <w:rsid w:val="001D7350"/>
    <w:rsid w:val="001E4DBB"/>
    <w:rsid w:val="001F6719"/>
    <w:rsid w:val="001F6DA6"/>
    <w:rsid w:val="0020097B"/>
    <w:rsid w:val="0020173A"/>
    <w:rsid w:val="00214614"/>
    <w:rsid w:val="0022067D"/>
    <w:rsid w:val="00231838"/>
    <w:rsid w:val="00232C5B"/>
    <w:rsid w:val="002373F3"/>
    <w:rsid w:val="002459CE"/>
    <w:rsid w:val="002463CF"/>
    <w:rsid w:val="00250CAE"/>
    <w:rsid w:val="0026254F"/>
    <w:rsid w:val="00266FB9"/>
    <w:rsid w:val="00274341"/>
    <w:rsid w:val="0028159B"/>
    <w:rsid w:val="00296363"/>
    <w:rsid w:val="002A16E7"/>
    <w:rsid w:val="002A71FA"/>
    <w:rsid w:val="002B4DA4"/>
    <w:rsid w:val="002B67F7"/>
    <w:rsid w:val="002C00D0"/>
    <w:rsid w:val="002C58D4"/>
    <w:rsid w:val="002D39CF"/>
    <w:rsid w:val="002E1440"/>
    <w:rsid w:val="002E2980"/>
    <w:rsid w:val="00304565"/>
    <w:rsid w:val="00307F11"/>
    <w:rsid w:val="0031075B"/>
    <w:rsid w:val="00316DA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C72"/>
    <w:rsid w:val="003E3338"/>
    <w:rsid w:val="003E7B4E"/>
    <w:rsid w:val="003F145F"/>
    <w:rsid w:val="003F4A22"/>
    <w:rsid w:val="004040F9"/>
    <w:rsid w:val="00406A85"/>
    <w:rsid w:val="0041453D"/>
    <w:rsid w:val="0044404C"/>
    <w:rsid w:val="00470114"/>
    <w:rsid w:val="00470ABF"/>
    <w:rsid w:val="00473DFC"/>
    <w:rsid w:val="0048038F"/>
    <w:rsid w:val="00484B8A"/>
    <w:rsid w:val="004A5222"/>
    <w:rsid w:val="004B0CE3"/>
    <w:rsid w:val="004B5557"/>
    <w:rsid w:val="004B5C78"/>
    <w:rsid w:val="004B667A"/>
    <w:rsid w:val="004B6E61"/>
    <w:rsid w:val="004B75D5"/>
    <w:rsid w:val="004C0EE5"/>
    <w:rsid w:val="004C1B1C"/>
    <w:rsid w:val="004C2B44"/>
    <w:rsid w:val="004D1B2E"/>
    <w:rsid w:val="004D76F0"/>
    <w:rsid w:val="004F18AF"/>
    <w:rsid w:val="00500ADB"/>
    <w:rsid w:val="00501B0F"/>
    <w:rsid w:val="0050427A"/>
    <w:rsid w:val="00505402"/>
    <w:rsid w:val="0051355F"/>
    <w:rsid w:val="00515090"/>
    <w:rsid w:val="00520989"/>
    <w:rsid w:val="005311D7"/>
    <w:rsid w:val="00541E58"/>
    <w:rsid w:val="00546499"/>
    <w:rsid w:val="005475CF"/>
    <w:rsid w:val="005501DB"/>
    <w:rsid w:val="00550854"/>
    <w:rsid w:val="005508CF"/>
    <w:rsid w:val="00555CFA"/>
    <w:rsid w:val="00560F96"/>
    <w:rsid w:val="0056610D"/>
    <w:rsid w:val="00574518"/>
    <w:rsid w:val="005836AB"/>
    <w:rsid w:val="00585FA1"/>
    <w:rsid w:val="005866AA"/>
    <w:rsid w:val="005876F1"/>
    <w:rsid w:val="00592664"/>
    <w:rsid w:val="0059343F"/>
    <w:rsid w:val="00596B76"/>
    <w:rsid w:val="005A525A"/>
    <w:rsid w:val="005C0288"/>
    <w:rsid w:val="005C7C01"/>
    <w:rsid w:val="005D28BC"/>
    <w:rsid w:val="005D5980"/>
    <w:rsid w:val="005D76DE"/>
    <w:rsid w:val="005E5083"/>
    <w:rsid w:val="005F1C6B"/>
    <w:rsid w:val="006005C9"/>
    <w:rsid w:val="00601E45"/>
    <w:rsid w:val="00602497"/>
    <w:rsid w:val="00602B0B"/>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8F"/>
    <w:rsid w:val="006C3B76"/>
    <w:rsid w:val="006C4542"/>
    <w:rsid w:val="006D1FA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937"/>
    <w:rsid w:val="007F02BF"/>
    <w:rsid w:val="007F2A14"/>
    <w:rsid w:val="007F4E78"/>
    <w:rsid w:val="0080085C"/>
    <w:rsid w:val="00802AF0"/>
    <w:rsid w:val="00806253"/>
    <w:rsid w:val="00807FCB"/>
    <w:rsid w:val="00820A1D"/>
    <w:rsid w:val="00841F07"/>
    <w:rsid w:val="008462AA"/>
    <w:rsid w:val="00846D3E"/>
    <w:rsid w:val="0084725C"/>
    <w:rsid w:val="00862646"/>
    <w:rsid w:val="008627AA"/>
    <w:rsid w:val="008628FF"/>
    <w:rsid w:val="00867FC7"/>
    <w:rsid w:val="00874609"/>
    <w:rsid w:val="0087660A"/>
    <w:rsid w:val="008823BC"/>
    <w:rsid w:val="008859B3"/>
    <w:rsid w:val="00893D5B"/>
    <w:rsid w:val="008A3AA8"/>
    <w:rsid w:val="008B313B"/>
    <w:rsid w:val="008B4545"/>
    <w:rsid w:val="008B6E84"/>
    <w:rsid w:val="008C6FA9"/>
    <w:rsid w:val="008D35C6"/>
    <w:rsid w:val="008D455C"/>
    <w:rsid w:val="008D62DB"/>
    <w:rsid w:val="008E2EA8"/>
    <w:rsid w:val="008E3B9B"/>
    <w:rsid w:val="008E4F67"/>
    <w:rsid w:val="008E6AE4"/>
    <w:rsid w:val="008F5AFE"/>
    <w:rsid w:val="008F6A7A"/>
    <w:rsid w:val="0090005E"/>
    <w:rsid w:val="00902B2D"/>
    <w:rsid w:val="00915B98"/>
    <w:rsid w:val="00933C9C"/>
    <w:rsid w:val="0094377E"/>
    <w:rsid w:val="009467BF"/>
    <w:rsid w:val="0094723D"/>
    <w:rsid w:val="009564BC"/>
    <w:rsid w:val="0095650E"/>
    <w:rsid w:val="00966445"/>
    <w:rsid w:val="0096751A"/>
    <w:rsid w:val="00967FED"/>
    <w:rsid w:val="00980A56"/>
    <w:rsid w:val="00986E4C"/>
    <w:rsid w:val="009937ED"/>
    <w:rsid w:val="00993BCE"/>
    <w:rsid w:val="009A28BB"/>
    <w:rsid w:val="009A5E9B"/>
    <w:rsid w:val="009B0B5A"/>
    <w:rsid w:val="009B141C"/>
    <w:rsid w:val="009B19CE"/>
    <w:rsid w:val="009B5662"/>
    <w:rsid w:val="009C3EDF"/>
    <w:rsid w:val="009C76BC"/>
    <w:rsid w:val="009D5C82"/>
    <w:rsid w:val="009E1345"/>
    <w:rsid w:val="009E2449"/>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323"/>
    <w:rsid w:val="00A64CED"/>
    <w:rsid w:val="00A7050B"/>
    <w:rsid w:val="00A721B4"/>
    <w:rsid w:val="00A72513"/>
    <w:rsid w:val="00A80135"/>
    <w:rsid w:val="00A95220"/>
    <w:rsid w:val="00AA2A56"/>
    <w:rsid w:val="00AA3B15"/>
    <w:rsid w:val="00AA60ED"/>
    <w:rsid w:val="00AA6194"/>
    <w:rsid w:val="00AA64D0"/>
    <w:rsid w:val="00AB4C5C"/>
    <w:rsid w:val="00AC4B4B"/>
    <w:rsid w:val="00AC6AC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1F0"/>
    <w:rsid w:val="00B854DC"/>
    <w:rsid w:val="00B90F81"/>
    <w:rsid w:val="00B91BF9"/>
    <w:rsid w:val="00B966E8"/>
    <w:rsid w:val="00BB2482"/>
    <w:rsid w:val="00BC4545"/>
    <w:rsid w:val="00BD79EC"/>
    <w:rsid w:val="00BE204A"/>
    <w:rsid w:val="00BE26FC"/>
    <w:rsid w:val="00BF23C7"/>
    <w:rsid w:val="00BF7456"/>
    <w:rsid w:val="00C035F3"/>
    <w:rsid w:val="00C078A1"/>
    <w:rsid w:val="00C3401C"/>
    <w:rsid w:val="00C473B8"/>
    <w:rsid w:val="00C603F9"/>
    <w:rsid w:val="00C614C5"/>
    <w:rsid w:val="00C6356E"/>
    <w:rsid w:val="00C83317"/>
    <w:rsid w:val="00C937A1"/>
    <w:rsid w:val="00C93F56"/>
    <w:rsid w:val="00CA20DA"/>
    <w:rsid w:val="00CB344E"/>
    <w:rsid w:val="00CF2757"/>
    <w:rsid w:val="00CF2761"/>
    <w:rsid w:val="00CF506C"/>
    <w:rsid w:val="00CF7045"/>
    <w:rsid w:val="00D0612B"/>
    <w:rsid w:val="00D06296"/>
    <w:rsid w:val="00D0784A"/>
    <w:rsid w:val="00D1283E"/>
    <w:rsid w:val="00D158BB"/>
    <w:rsid w:val="00D169D8"/>
    <w:rsid w:val="00D179BE"/>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DC1"/>
    <w:rsid w:val="00E875D8"/>
    <w:rsid w:val="00E87B2A"/>
    <w:rsid w:val="00EA66BC"/>
    <w:rsid w:val="00EB0958"/>
    <w:rsid w:val="00EB167F"/>
    <w:rsid w:val="00EB28D8"/>
    <w:rsid w:val="00EB6042"/>
    <w:rsid w:val="00EB71AE"/>
    <w:rsid w:val="00EC050B"/>
    <w:rsid w:val="00EC40D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BC37E9E-897A-481E-94D8-AE098EDB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ADB"/>
  </w:style>
  <w:style w:type="paragraph" w:styleId="BalloonText">
    <w:name w:val="Balloon Text"/>
    <w:basedOn w:val="Normal"/>
    <w:link w:val="BalloonTextChar"/>
    <w:semiHidden/>
    <w:unhideWhenUsed/>
    <w:rsid w:val="003D7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C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B8C10-6F9F-4668-A83D-3B8DA4AF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312</Words>
  <Characters>1593</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P.L. 2021, c.379</vt:lpstr>
    </vt:vector>
  </TitlesOfParts>
  <Manager>Benning, Kelly</Manager>
  <Company>OFFICE of LEGISLATIVE SERVICES</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c.379 (S396 1R)</dc:title>
  <dc:creator>Senate, No. 396 (First Reprint)</dc:creator>
  <cp:keywords>S396|1| ||0|0|!|0|</cp:keywords>
  <dc:description>PREFILED 2020_x000d_
TR October 8, 2020_x000d_
Amended 5/12/21</dc:description>
  <cp:lastModifiedBy>Franks, Denise</cp:lastModifiedBy>
  <cp:revision>2</cp:revision>
  <cp:lastPrinted>2021-12-27T18:03:00Z</cp:lastPrinted>
  <dcterms:created xsi:type="dcterms:W3CDTF">2022-03-16T19:39:00Z</dcterms:created>
  <dcterms:modified xsi:type="dcterms:W3CDTF">2022-03-16T19:39:00Z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c.379</vt:lpwstr>
  </property>
</Properties>
</file>