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74A44C" w14:textId="77777777" w:rsidR="00463D38" w:rsidRPr="00463D38" w:rsidRDefault="00463D38" w:rsidP="00463D38">
      <w:pPr>
        <w:pStyle w:val="HangingAnAct"/>
        <w:jc w:val="center"/>
        <w:rPr>
          <w:rStyle w:val="BillHead"/>
        </w:rPr>
      </w:pPr>
      <w:bookmarkStart w:id="0" w:name="LCPL"/>
      <w:bookmarkEnd w:id="0"/>
      <w:r w:rsidRPr="00463D38">
        <w:rPr>
          <w:rStyle w:val="BillHead"/>
        </w:rPr>
        <w:t>CHAPTER 420</w:t>
      </w:r>
    </w:p>
    <w:p w14:paraId="523DB1C8" w14:textId="77777777" w:rsidR="00463D38" w:rsidRPr="00463D38" w:rsidRDefault="00463D38" w:rsidP="00463D38">
      <w:pPr>
        <w:pStyle w:val="HangingAnAct"/>
        <w:jc w:val="center"/>
        <w:rPr>
          <w:rStyle w:val="BillHead"/>
        </w:rPr>
      </w:pPr>
    </w:p>
    <w:p w14:paraId="547353AB" w14:textId="40F00006" w:rsidR="00686AEB" w:rsidRPr="00463D38" w:rsidRDefault="00CC6530" w:rsidP="00463D38">
      <w:pPr>
        <w:pStyle w:val="HangingAnAct"/>
        <w:jc w:val="left"/>
        <w:rPr>
          <w:rStyle w:val="HangingAnActChar"/>
        </w:rPr>
      </w:pPr>
      <w:r w:rsidRPr="00463D38">
        <w:rPr>
          <w:rStyle w:val="BillHead"/>
        </w:rPr>
        <w:t>An Act</w:t>
      </w:r>
      <w:r w:rsidR="00686AEB" w:rsidRPr="00463D38">
        <w:rPr>
          <w:rStyle w:val="HangingAnActChar"/>
        </w:rPr>
        <w:t xml:space="preserve"> </w:t>
      </w:r>
      <w:r w:rsidR="00B014D2" w:rsidRPr="00463D38">
        <w:t>concerning teacher certification and supplementing chapter 26 of Title 18A of the New Jersey Statutes.</w:t>
      </w:r>
    </w:p>
    <w:p w14:paraId="7BFE56AF" w14:textId="77777777" w:rsidR="00296110" w:rsidRPr="00463D38" w:rsidRDefault="00296110" w:rsidP="00296110">
      <w:pPr>
        <w:rPr>
          <w:sz w:val="16"/>
          <w:szCs w:val="16"/>
        </w:rPr>
      </w:pPr>
    </w:p>
    <w:p w14:paraId="1054C3BA" w14:textId="77777777" w:rsidR="00686AEB" w:rsidRPr="00463D38" w:rsidRDefault="00686AEB" w:rsidP="00686AEB">
      <w:r w:rsidRPr="00463D38">
        <w:tab/>
      </w:r>
      <w:r w:rsidR="00CC6530" w:rsidRPr="00463D38">
        <w:rPr>
          <w:rStyle w:val="BillHeading2"/>
        </w:rPr>
        <w:t>Be It Enacted</w:t>
      </w:r>
      <w:r w:rsidRPr="00463D38">
        <w:rPr>
          <w:rStyle w:val="BillHeading2"/>
        </w:rPr>
        <w:t xml:space="preserve"> </w:t>
      </w:r>
      <w:r w:rsidR="00CC6530" w:rsidRPr="00463D38">
        <w:rPr>
          <w:rStyle w:val="BillLanguage"/>
        </w:rPr>
        <w:t>by the Senate and General Assembly of the State of New Jersey:</w:t>
      </w:r>
    </w:p>
    <w:p w14:paraId="7B85C6F2" w14:textId="3205D8B8" w:rsidR="00296110" w:rsidRPr="00463D38" w:rsidRDefault="00296110" w:rsidP="00296110"/>
    <w:p w14:paraId="2557D074" w14:textId="01199AA5" w:rsidR="00E06C05" w:rsidRPr="00463D38" w:rsidRDefault="00E06C05" w:rsidP="00296110">
      <w:r w:rsidRPr="00463D38">
        <w:t>C.18A:26-34  Exemption from basic reading, writing, mathematics test; definitions.</w:t>
      </w:r>
    </w:p>
    <w:p w14:paraId="6433083C" w14:textId="0A02C5A6" w:rsidR="00966A14" w:rsidRPr="00463D38" w:rsidRDefault="00A4345E" w:rsidP="00686AEB">
      <w:r w:rsidRPr="00463D38">
        <w:tab/>
        <w:t>1.</w:t>
      </w:r>
      <w:r w:rsidRPr="00463D38">
        <w:tab/>
      </w:r>
      <w:r w:rsidR="00B014D2" w:rsidRPr="00463D38">
        <w:t xml:space="preserve">a. </w:t>
      </w:r>
      <w:r w:rsidRPr="00463D38">
        <w:t xml:space="preserve"> </w:t>
      </w:r>
      <w:r w:rsidR="00B014D2" w:rsidRPr="00463D38">
        <w:t xml:space="preserve">Notwithstanding any law, rule, or regulation to the contrary, the State Board of Education shall </w:t>
      </w:r>
      <w:r w:rsidR="002C1AA8" w:rsidRPr="00463D38">
        <w:t>not require</w:t>
      </w:r>
      <w:r w:rsidR="00B014D2" w:rsidRPr="00463D38">
        <w:t xml:space="preserve"> a candidate </w:t>
      </w:r>
      <w:r w:rsidR="002C1AA8" w:rsidRPr="00463D38">
        <w:t xml:space="preserve">for </w:t>
      </w:r>
      <w:r w:rsidR="00E0222E" w:rsidRPr="00463D38">
        <w:t xml:space="preserve">or the holder of </w:t>
      </w:r>
      <w:r w:rsidR="002C1AA8" w:rsidRPr="00463D38">
        <w:t xml:space="preserve">a </w:t>
      </w:r>
      <w:r w:rsidR="00554EDA" w:rsidRPr="00463D38">
        <w:t>certificate of eligibility</w:t>
      </w:r>
      <w:r w:rsidR="00D21353" w:rsidRPr="00463D38">
        <w:t xml:space="preserve"> in a career and technical education endorsement</w:t>
      </w:r>
      <w:r w:rsidR="00554EDA" w:rsidRPr="00463D38">
        <w:t xml:space="preserve"> or a </w:t>
      </w:r>
      <w:r w:rsidR="002C1AA8" w:rsidRPr="00463D38">
        <w:t>certificate of eligibility with</w:t>
      </w:r>
      <w:r w:rsidR="00F23767" w:rsidRPr="00463D38">
        <w:t xml:space="preserve"> advance standing in</w:t>
      </w:r>
      <w:r w:rsidR="002C1AA8" w:rsidRPr="00463D38">
        <w:t xml:space="preserve"> a career and technical education endorsement to complete a Commissioner-approved</w:t>
      </w:r>
      <w:r w:rsidR="0070416B" w:rsidRPr="00463D38">
        <w:t xml:space="preserve"> </w:t>
      </w:r>
      <w:r w:rsidR="00B847B5" w:rsidRPr="00463D38">
        <w:t>test</w:t>
      </w:r>
      <w:r w:rsidR="00E910B7" w:rsidRPr="00463D38">
        <w:t xml:space="preserve"> </w:t>
      </w:r>
      <w:r w:rsidR="002C1AA8" w:rsidRPr="00463D38">
        <w:t xml:space="preserve">of basic </w:t>
      </w:r>
      <w:r w:rsidR="00B847B5" w:rsidRPr="00463D38">
        <w:t xml:space="preserve">reading, writing, and mathematics </w:t>
      </w:r>
      <w:r w:rsidR="002C1AA8" w:rsidRPr="00463D38">
        <w:t>skills</w:t>
      </w:r>
      <w:r w:rsidR="009C6C9A" w:rsidRPr="00463D38">
        <w:t xml:space="preserve"> in order to obtain a standard certificate</w:t>
      </w:r>
      <w:r w:rsidR="002C1AA8" w:rsidRPr="00463D38">
        <w:t>, including, but not limited to, the Praxis Core Academic Skills</w:t>
      </w:r>
      <w:r w:rsidR="00F9559E" w:rsidRPr="00463D38">
        <w:t xml:space="preserve"> for Educators test</w:t>
      </w:r>
      <w:r w:rsidR="002C1AA8" w:rsidRPr="00463D38">
        <w:t xml:space="preserve">, if the candidate </w:t>
      </w:r>
      <w:r w:rsidR="00966A14" w:rsidRPr="00463D38">
        <w:t xml:space="preserve">can demonstrate </w:t>
      </w:r>
      <w:r w:rsidR="00E910B7" w:rsidRPr="00463D38">
        <w:t>proficiency</w:t>
      </w:r>
      <w:r w:rsidR="00966A14" w:rsidRPr="00463D38">
        <w:t xml:space="preserve"> </w:t>
      </w:r>
      <w:r w:rsidR="00B847B5" w:rsidRPr="00463D38">
        <w:t xml:space="preserve">in the use </w:t>
      </w:r>
      <w:r w:rsidR="00463D38">
        <w:t>of English language</w:t>
      </w:r>
      <w:r w:rsidR="00966A14" w:rsidRPr="00463D38">
        <w:t xml:space="preserve"> and mathematic</w:t>
      </w:r>
      <w:r w:rsidR="00B847B5" w:rsidRPr="00463D38">
        <w:t>s</w:t>
      </w:r>
      <w:r w:rsidR="00463D38">
        <w:t xml:space="preserve"> </w:t>
      </w:r>
      <w:r w:rsidR="00966A14" w:rsidRPr="00463D38">
        <w:t>through an alternate measure.</w:t>
      </w:r>
    </w:p>
    <w:p w14:paraId="14CFC82E" w14:textId="24126A3A" w:rsidR="00B014D2" w:rsidRPr="00463D38" w:rsidRDefault="00554EDA" w:rsidP="00686AEB">
      <w:r w:rsidRPr="00463D38">
        <w:tab/>
        <w:t>b</w:t>
      </w:r>
      <w:r w:rsidR="00A4345E" w:rsidRPr="00463D38">
        <w:t>.</w:t>
      </w:r>
      <w:r w:rsidR="00A4345E" w:rsidRPr="00463D38">
        <w:tab/>
      </w:r>
      <w:r w:rsidR="004C501E" w:rsidRPr="00463D38">
        <w:t>As used in this section</w:t>
      </w:r>
      <w:r w:rsidR="00C531AC" w:rsidRPr="00463D38">
        <w:t>:</w:t>
      </w:r>
    </w:p>
    <w:p w14:paraId="023F5326" w14:textId="5B8E2ED2" w:rsidR="00C531AC" w:rsidRPr="00463D38" w:rsidRDefault="00C531AC" w:rsidP="00686AEB">
      <w:r w:rsidRPr="00463D38">
        <w:tab/>
        <w:t xml:space="preserve">“Alternate measure” means any </w:t>
      </w:r>
      <w:r w:rsidR="00D21353" w:rsidRPr="00463D38">
        <w:t>demonstration</w:t>
      </w:r>
      <w:r w:rsidRPr="00463D38">
        <w:t xml:space="preserve"> of basic skills </w:t>
      </w:r>
      <w:r w:rsidR="00B847B5" w:rsidRPr="00463D38">
        <w:t>proficiency, other than a test, that is</w:t>
      </w:r>
      <w:r w:rsidRPr="00463D38">
        <w:t xml:space="preserve"> approved by the Department of Education, including, but not limited to: a portfolio of work products as approved by the superintendent of a candidate’s employing school district; obtainment of an occupational license or certification; or an industry certi</w:t>
      </w:r>
      <w:r w:rsidR="00463D38">
        <w:t>ficate or registration.</w:t>
      </w:r>
    </w:p>
    <w:p w14:paraId="52658264" w14:textId="77777777" w:rsidR="004C501E" w:rsidRPr="00463D38" w:rsidRDefault="004C501E" w:rsidP="00686AEB">
      <w:r w:rsidRPr="00463D38">
        <w:tab/>
        <w:t>“Certificate of eligibility” means a certificate with lifetime validity issued by the State Board of Examiners to candidates who meet degree, academic, and applicable test requirements for teacher certification.</w:t>
      </w:r>
    </w:p>
    <w:p w14:paraId="1B4808E7" w14:textId="77777777" w:rsidR="004C501E" w:rsidRPr="00463D38" w:rsidRDefault="004C501E" w:rsidP="00686AEB">
      <w:r w:rsidRPr="00463D38">
        <w:tab/>
        <w:t>“Certificate of eligibility with advanced standing” means a certificate with lifetime validity issued by the State Board of Examiners to candidates who meet degree, academic, and test requirements for teacher certification and complete an educator preparation program.</w:t>
      </w:r>
    </w:p>
    <w:p w14:paraId="358A56D7" w14:textId="77777777" w:rsidR="004C501E" w:rsidRPr="00463D38" w:rsidRDefault="004C501E" w:rsidP="00686AEB"/>
    <w:p w14:paraId="0D39493E" w14:textId="67F4EA5F" w:rsidR="00582390" w:rsidRPr="00463D38" w:rsidRDefault="00582390" w:rsidP="00582390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463D38">
        <w:rPr>
          <w:spacing w:val="0"/>
        </w:rPr>
        <w:tab/>
        <w:t>2.</w:t>
      </w:r>
      <w:r w:rsidR="00463D38">
        <w:rPr>
          <w:spacing w:val="0"/>
        </w:rPr>
        <w:tab/>
        <w:t>This act shall take effect</w:t>
      </w:r>
      <w:r w:rsidRPr="00463D38">
        <w:rPr>
          <w:spacing w:val="0"/>
        </w:rPr>
        <w:t xml:space="preserve"> in the first full school year following enactment.</w:t>
      </w:r>
    </w:p>
    <w:p w14:paraId="621FAA3B" w14:textId="03A9D3AD" w:rsidR="00296110" w:rsidRDefault="00296110" w:rsidP="00463D38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</w:p>
    <w:p w14:paraId="00D3C779" w14:textId="252A42AE" w:rsidR="00463D38" w:rsidRPr="00463D38" w:rsidRDefault="00463D38" w:rsidP="00463D38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>
        <w:rPr>
          <w:spacing w:val="0"/>
        </w:rPr>
        <w:tab/>
        <w:t>Approved January 18, 2022.</w:t>
      </w:r>
      <w:bookmarkStart w:id="1" w:name="_GoBack"/>
      <w:bookmarkEnd w:id="1"/>
    </w:p>
    <w:sectPr w:rsidR="00463D38" w:rsidRPr="00463D38" w:rsidSect="00463D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20160" w:code="5"/>
      <w:pgMar w:top="1440" w:right="1440" w:bottom="1872" w:left="1440" w:header="144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50792C" w14:textId="77777777" w:rsidR="00BC5A53" w:rsidRDefault="00BC5A53">
      <w:r>
        <w:separator/>
      </w:r>
    </w:p>
  </w:endnote>
  <w:endnote w:type="continuationSeparator" w:id="0">
    <w:p w14:paraId="5D1AF29D" w14:textId="77777777" w:rsidR="00BC5A53" w:rsidRDefault="00BC5A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002429" w14:textId="77777777" w:rsidR="00463D38" w:rsidRDefault="00463D3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8D0FC9" w14:textId="77777777" w:rsidR="00463D38" w:rsidRPr="00463D38" w:rsidRDefault="00463D38" w:rsidP="00463D3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C24819" w14:textId="77777777" w:rsidR="00463D38" w:rsidRPr="00463D38" w:rsidRDefault="00463D38" w:rsidP="00463D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A56744" w14:textId="77777777" w:rsidR="00BC5A53" w:rsidRDefault="00BC5A53">
      <w:r>
        <w:separator/>
      </w:r>
    </w:p>
  </w:footnote>
  <w:footnote w:type="continuationSeparator" w:id="0">
    <w:p w14:paraId="08E5A9B4" w14:textId="77777777" w:rsidR="00BC5A53" w:rsidRDefault="00BC5A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7AC975" w14:textId="77777777" w:rsidR="00463D38" w:rsidRDefault="00463D3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BE08B6" w14:textId="77777777" w:rsidR="00463D38" w:rsidRDefault="00463D38" w:rsidP="00463D38">
    <w:pPr>
      <w:pStyle w:val="bpuHeadSpon"/>
    </w:pPr>
    <w:r>
      <w:t>P.L. 2021, CHAPTER 420</w:t>
    </w:r>
  </w:p>
  <w:p w14:paraId="57DABB4A" w14:textId="3C1A88AA" w:rsidR="00296110" w:rsidRDefault="00463D38" w:rsidP="00463D3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  <w:r w:rsidR="00296110">
      <w:fldChar w:fldCharType="begin"/>
    </w:r>
    <w:r w:rsidR="00296110">
      <w:instrText xml:space="preserve"> PAGE  \* MERGEFORMAT </w:instrText>
    </w:r>
    <w:r w:rsidR="00296110">
      <w:fldChar w:fldCharType="separate"/>
    </w:r>
    <w:r>
      <w:rPr>
        <w:noProof/>
      </w:rPr>
      <w:t>2</w:t>
    </w:r>
    <w:r w:rsidR="00296110">
      <w:fldChar w:fldCharType="end"/>
    </w:r>
  </w:p>
  <w:p w14:paraId="7D4FF692" w14:textId="77777777" w:rsidR="00296110" w:rsidRDefault="00296110" w:rsidP="00463D38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DB0F30" w14:textId="77777777" w:rsidR="00463D38" w:rsidRDefault="00463D3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A53"/>
    <w:rsid w:val="000051BD"/>
    <w:rsid w:val="0000595D"/>
    <w:rsid w:val="000160A5"/>
    <w:rsid w:val="0002335B"/>
    <w:rsid w:val="0003549A"/>
    <w:rsid w:val="000367AE"/>
    <w:rsid w:val="00043B22"/>
    <w:rsid w:val="00051EA0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49C0"/>
    <w:rsid w:val="000C5038"/>
    <w:rsid w:val="000D11AF"/>
    <w:rsid w:val="000D6255"/>
    <w:rsid w:val="000D6262"/>
    <w:rsid w:val="000D7B4A"/>
    <w:rsid w:val="000E3602"/>
    <w:rsid w:val="000E4006"/>
    <w:rsid w:val="000F3DA2"/>
    <w:rsid w:val="000F5FDE"/>
    <w:rsid w:val="000F7466"/>
    <w:rsid w:val="00111070"/>
    <w:rsid w:val="00122025"/>
    <w:rsid w:val="001278A6"/>
    <w:rsid w:val="0013000E"/>
    <w:rsid w:val="001337C6"/>
    <w:rsid w:val="00133F81"/>
    <w:rsid w:val="0013563D"/>
    <w:rsid w:val="00135943"/>
    <w:rsid w:val="0014664C"/>
    <w:rsid w:val="001516F8"/>
    <w:rsid w:val="001645FB"/>
    <w:rsid w:val="00173D2B"/>
    <w:rsid w:val="00181676"/>
    <w:rsid w:val="001828CB"/>
    <w:rsid w:val="00183603"/>
    <w:rsid w:val="0018410E"/>
    <w:rsid w:val="00186347"/>
    <w:rsid w:val="00194E78"/>
    <w:rsid w:val="0019707B"/>
    <w:rsid w:val="00197E8B"/>
    <w:rsid w:val="00197FA4"/>
    <w:rsid w:val="001A161A"/>
    <w:rsid w:val="001A2B78"/>
    <w:rsid w:val="001A3B79"/>
    <w:rsid w:val="001A66B6"/>
    <w:rsid w:val="001B4716"/>
    <w:rsid w:val="001B4EA4"/>
    <w:rsid w:val="001C320A"/>
    <w:rsid w:val="001C7C52"/>
    <w:rsid w:val="001D25F3"/>
    <w:rsid w:val="001E15F1"/>
    <w:rsid w:val="001E16FA"/>
    <w:rsid w:val="001E6213"/>
    <w:rsid w:val="001F14C7"/>
    <w:rsid w:val="001F4750"/>
    <w:rsid w:val="001F7405"/>
    <w:rsid w:val="00205533"/>
    <w:rsid w:val="00212B8D"/>
    <w:rsid w:val="002169EA"/>
    <w:rsid w:val="0021772D"/>
    <w:rsid w:val="002206C8"/>
    <w:rsid w:val="00222983"/>
    <w:rsid w:val="002370D0"/>
    <w:rsid w:val="002509C6"/>
    <w:rsid w:val="00255958"/>
    <w:rsid w:val="002563BB"/>
    <w:rsid w:val="00257FA2"/>
    <w:rsid w:val="0026574A"/>
    <w:rsid w:val="002660BB"/>
    <w:rsid w:val="002712A5"/>
    <w:rsid w:val="002720E8"/>
    <w:rsid w:val="00275293"/>
    <w:rsid w:val="002776B0"/>
    <w:rsid w:val="00286C7E"/>
    <w:rsid w:val="00296110"/>
    <w:rsid w:val="002A1029"/>
    <w:rsid w:val="002A3A1A"/>
    <w:rsid w:val="002A4692"/>
    <w:rsid w:val="002A51BA"/>
    <w:rsid w:val="002B03B4"/>
    <w:rsid w:val="002B2E26"/>
    <w:rsid w:val="002B3DF0"/>
    <w:rsid w:val="002B3FE6"/>
    <w:rsid w:val="002C1AA8"/>
    <w:rsid w:val="002C2D81"/>
    <w:rsid w:val="002C461E"/>
    <w:rsid w:val="002C6CEC"/>
    <w:rsid w:val="002E09CE"/>
    <w:rsid w:val="002E5EBB"/>
    <w:rsid w:val="002E69D1"/>
    <w:rsid w:val="002F3BA6"/>
    <w:rsid w:val="00315320"/>
    <w:rsid w:val="00325776"/>
    <w:rsid w:val="00325E27"/>
    <w:rsid w:val="0032793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125B"/>
    <w:rsid w:val="00382F1F"/>
    <w:rsid w:val="003840E5"/>
    <w:rsid w:val="00391DA4"/>
    <w:rsid w:val="003A1DA7"/>
    <w:rsid w:val="003A3C64"/>
    <w:rsid w:val="003A3F83"/>
    <w:rsid w:val="003C43EF"/>
    <w:rsid w:val="003C56D0"/>
    <w:rsid w:val="003C5927"/>
    <w:rsid w:val="003C5A6B"/>
    <w:rsid w:val="003C7FB2"/>
    <w:rsid w:val="003D24DE"/>
    <w:rsid w:val="003D53EC"/>
    <w:rsid w:val="003E26D4"/>
    <w:rsid w:val="003E47BA"/>
    <w:rsid w:val="003F0468"/>
    <w:rsid w:val="003F3B37"/>
    <w:rsid w:val="0040195A"/>
    <w:rsid w:val="00402DC0"/>
    <w:rsid w:val="00416C4B"/>
    <w:rsid w:val="0041751E"/>
    <w:rsid w:val="004211E5"/>
    <w:rsid w:val="00422091"/>
    <w:rsid w:val="0043386C"/>
    <w:rsid w:val="00436327"/>
    <w:rsid w:val="00436F2D"/>
    <w:rsid w:val="00436F5D"/>
    <w:rsid w:val="00441B42"/>
    <w:rsid w:val="0045118A"/>
    <w:rsid w:val="00455D51"/>
    <w:rsid w:val="00456BF9"/>
    <w:rsid w:val="00461057"/>
    <w:rsid w:val="00463D38"/>
    <w:rsid w:val="004700BA"/>
    <w:rsid w:val="004704A8"/>
    <w:rsid w:val="00471102"/>
    <w:rsid w:val="00471F18"/>
    <w:rsid w:val="00484144"/>
    <w:rsid w:val="00484C19"/>
    <w:rsid w:val="00485866"/>
    <w:rsid w:val="00490561"/>
    <w:rsid w:val="00492076"/>
    <w:rsid w:val="00493B1D"/>
    <w:rsid w:val="00497037"/>
    <w:rsid w:val="004A3009"/>
    <w:rsid w:val="004A6940"/>
    <w:rsid w:val="004A77A4"/>
    <w:rsid w:val="004C501E"/>
    <w:rsid w:val="004C742C"/>
    <w:rsid w:val="004D6D12"/>
    <w:rsid w:val="004D7A0C"/>
    <w:rsid w:val="004E1F3E"/>
    <w:rsid w:val="004E71A1"/>
    <w:rsid w:val="004F21BD"/>
    <w:rsid w:val="004F4F1D"/>
    <w:rsid w:val="004F5442"/>
    <w:rsid w:val="004F68A7"/>
    <w:rsid w:val="004F74DD"/>
    <w:rsid w:val="00501317"/>
    <w:rsid w:val="0050495C"/>
    <w:rsid w:val="00505DC9"/>
    <w:rsid w:val="00505F51"/>
    <w:rsid w:val="00506E1E"/>
    <w:rsid w:val="00513C81"/>
    <w:rsid w:val="00527BFB"/>
    <w:rsid w:val="00532A32"/>
    <w:rsid w:val="0053325C"/>
    <w:rsid w:val="00540B0B"/>
    <w:rsid w:val="0054460F"/>
    <w:rsid w:val="00545B64"/>
    <w:rsid w:val="005536CD"/>
    <w:rsid w:val="00554051"/>
    <w:rsid w:val="00554EDA"/>
    <w:rsid w:val="00556C10"/>
    <w:rsid w:val="00557240"/>
    <w:rsid w:val="005623A9"/>
    <w:rsid w:val="005629A4"/>
    <w:rsid w:val="005651F3"/>
    <w:rsid w:val="00572184"/>
    <w:rsid w:val="00577A15"/>
    <w:rsid w:val="00580533"/>
    <w:rsid w:val="00582390"/>
    <w:rsid w:val="0059066B"/>
    <w:rsid w:val="0059131D"/>
    <w:rsid w:val="005B3F92"/>
    <w:rsid w:val="005B479C"/>
    <w:rsid w:val="005B561E"/>
    <w:rsid w:val="005C07E4"/>
    <w:rsid w:val="005C2124"/>
    <w:rsid w:val="005C336F"/>
    <w:rsid w:val="005C7F3C"/>
    <w:rsid w:val="005D066A"/>
    <w:rsid w:val="005D20FD"/>
    <w:rsid w:val="005E017C"/>
    <w:rsid w:val="005E50C6"/>
    <w:rsid w:val="005E6012"/>
    <w:rsid w:val="005F2A97"/>
    <w:rsid w:val="005F399B"/>
    <w:rsid w:val="006019F8"/>
    <w:rsid w:val="00602754"/>
    <w:rsid w:val="0060372D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30C2"/>
    <w:rsid w:val="00665CBC"/>
    <w:rsid w:val="00667A5C"/>
    <w:rsid w:val="00667B2D"/>
    <w:rsid w:val="00676E24"/>
    <w:rsid w:val="00677316"/>
    <w:rsid w:val="00686AEB"/>
    <w:rsid w:val="006B7897"/>
    <w:rsid w:val="006B7FA7"/>
    <w:rsid w:val="006C086A"/>
    <w:rsid w:val="006C0BF0"/>
    <w:rsid w:val="006C21C1"/>
    <w:rsid w:val="006C597F"/>
    <w:rsid w:val="006C7327"/>
    <w:rsid w:val="006D00E5"/>
    <w:rsid w:val="006D791B"/>
    <w:rsid w:val="006E2895"/>
    <w:rsid w:val="006F180D"/>
    <w:rsid w:val="006F4334"/>
    <w:rsid w:val="006F47AF"/>
    <w:rsid w:val="006F6B8A"/>
    <w:rsid w:val="0070416B"/>
    <w:rsid w:val="00707CD3"/>
    <w:rsid w:val="00711B5D"/>
    <w:rsid w:val="00716BB9"/>
    <w:rsid w:val="007256D1"/>
    <w:rsid w:val="007279FD"/>
    <w:rsid w:val="00734492"/>
    <w:rsid w:val="007502CB"/>
    <w:rsid w:val="00751023"/>
    <w:rsid w:val="00752D79"/>
    <w:rsid w:val="00752E20"/>
    <w:rsid w:val="00753D47"/>
    <w:rsid w:val="00756EDE"/>
    <w:rsid w:val="00764456"/>
    <w:rsid w:val="00780E07"/>
    <w:rsid w:val="00781B4D"/>
    <w:rsid w:val="007824BF"/>
    <w:rsid w:val="00783B8D"/>
    <w:rsid w:val="00786841"/>
    <w:rsid w:val="00794B94"/>
    <w:rsid w:val="00794BD4"/>
    <w:rsid w:val="007A2F73"/>
    <w:rsid w:val="007A3061"/>
    <w:rsid w:val="007A5A0B"/>
    <w:rsid w:val="007A6F93"/>
    <w:rsid w:val="007B79B7"/>
    <w:rsid w:val="007C0E14"/>
    <w:rsid w:val="007C5BF6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459B"/>
    <w:rsid w:val="00837109"/>
    <w:rsid w:val="00840365"/>
    <w:rsid w:val="008406A3"/>
    <w:rsid w:val="00841D2C"/>
    <w:rsid w:val="00845F3C"/>
    <w:rsid w:val="008461B8"/>
    <w:rsid w:val="008462F1"/>
    <w:rsid w:val="00847EF1"/>
    <w:rsid w:val="0085005B"/>
    <w:rsid w:val="008538FA"/>
    <w:rsid w:val="008573B0"/>
    <w:rsid w:val="00865856"/>
    <w:rsid w:val="00866563"/>
    <w:rsid w:val="00867AC2"/>
    <w:rsid w:val="00867F18"/>
    <w:rsid w:val="0087056E"/>
    <w:rsid w:val="00873C9A"/>
    <w:rsid w:val="00875402"/>
    <w:rsid w:val="00884D51"/>
    <w:rsid w:val="008916EC"/>
    <w:rsid w:val="00891E4F"/>
    <w:rsid w:val="008976FB"/>
    <w:rsid w:val="008A31C5"/>
    <w:rsid w:val="008A4F9A"/>
    <w:rsid w:val="008B2850"/>
    <w:rsid w:val="008C79B3"/>
    <w:rsid w:val="008D68FF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14"/>
    <w:rsid w:val="00966A3E"/>
    <w:rsid w:val="00971493"/>
    <w:rsid w:val="00971AD9"/>
    <w:rsid w:val="009726C3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C6C9A"/>
    <w:rsid w:val="009D0E5D"/>
    <w:rsid w:val="009D0F63"/>
    <w:rsid w:val="009D7934"/>
    <w:rsid w:val="009D7CCF"/>
    <w:rsid w:val="009E3164"/>
    <w:rsid w:val="009E5961"/>
    <w:rsid w:val="009E6A09"/>
    <w:rsid w:val="009F4FAC"/>
    <w:rsid w:val="009F6832"/>
    <w:rsid w:val="00A017C0"/>
    <w:rsid w:val="00A02EB8"/>
    <w:rsid w:val="00A07D64"/>
    <w:rsid w:val="00A11228"/>
    <w:rsid w:val="00A222C2"/>
    <w:rsid w:val="00A23449"/>
    <w:rsid w:val="00A23FF4"/>
    <w:rsid w:val="00A25845"/>
    <w:rsid w:val="00A305D6"/>
    <w:rsid w:val="00A342C4"/>
    <w:rsid w:val="00A4345E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2215"/>
    <w:rsid w:val="00A932A1"/>
    <w:rsid w:val="00A96E06"/>
    <w:rsid w:val="00AA6197"/>
    <w:rsid w:val="00AA6C70"/>
    <w:rsid w:val="00AB16FD"/>
    <w:rsid w:val="00AB4813"/>
    <w:rsid w:val="00AC2EAA"/>
    <w:rsid w:val="00AC4BBE"/>
    <w:rsid w:val="00AC5102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14D2"/>
    <w:rsid w:val="00B02F35"/>
    <w:rsid w:val="00B05A3C"/>
    <w:rsid w:val="00B07100"/>
    <w:rsid w:val="00B1138C"/>
    <w:rsid w:val="00B2574A"/>
    <w:rsid w:val="00B2681B"/>
    <w:rsid w:val="00B27362"/>
    <w:rsid w:val="00B35D8A"/>
    <w:rsid w:val="00B42580"/>
    <w:rsid w:val="00B45B34"/>
    <w:rsid w:val="00B57047"/>
    <w:rsid w:val="00B61D86"/>
    <w:rsid w:val="00B6342D"/>
    <w:rsid w:val="00B66096"/>
    <w:rsid w:val="00B726BD"/>
    <w:rsid w:val="00B732BC"/>
    <w:rsid w:val="00B847B5"/>
    <w:rsid w:val="00B90E33"/>
    <w:rsid w:val="00B9304F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5A53"/>
    <w:rsid w:val="00BC7892"/>
    <w:rsid w:val="00BD26B5"/>
    <w:rsid w:val="00BE038D"/>
    <w:rsid w:val="00BE24D6"/>
    <w:rsid w:val="00BE7EFA"/>
    <w:rsid w:val="00BF06AD"/>
    <w:rsid w:val="00BF1073"/>
    <w:rsid w:val="00BF2C67"/>
    <w:rsid w:val="00BF46E8"/>
    <w:rsid w:val="00BF5C56"/>
    <w:rsid w:val="00C04F4D"/>
    <w:rsid w:val="00C10010"/>
    <w:rsid w:val="00C12E48"/>
    <w:rsid w:val="00C13D14"/>
    <w:rsid w:val="00C15F53"/>
    <w:rsid w:val="00C20CD5"/>
    <w:rsid w:val="00C23F09"/>
    <w:rsid w:val="00C25356"/>
    <w:rsid w:val="00C3085E"/>
    <w:rsid w:val="00C328D0"/>
    <w:rsid w:val="00C3333D"/>
    <w:rsid w:val="00C46BC1"/>
    <w:rsid w:val="00C5235F"/>
    <w:rsid w:val="00C531AC"/>
    <w:rsid w:val="00C54CE2"/>
    <w:rsid w:val="00C66BF3"/>
    <w:rsid w:val="00C70140"/>
    <w:rsid w:val="00C72108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1D99"/>
    <w:rsid w:val="00CB6246"/>
    <w:rsid w:val="00CC0A17"/>
    <w:rsid w:val="00CC6530"/>
    <w:rsid w:val="00CD0F93"/>
    <w:rsid w:val="00CD12B1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1353"/>
    <w:rsid w:val="00D268AC"/>
    <w:rsid w:val="00D27FF3"/>
    <w:rsid w:val="00D343D0"/>
    <w:rsid w:val="00D3664D"/>
    <w:rsid w:val="00D500E9"/>
    <w:rsid w:val="00D507BC"/>
    <w:rsid w:val="00D6090A"/>
    <w:rsid w:val="00D62FA3"/>
    <w:rsid w:val="00D63A8C"/>
    <w:rsid w:val="00D63B6F"/>
    <w:rsid w:val="00D64A90"/>
    <w:rsid w:val="00D82C53"/>
    <w:rsid w:val="00D929B2"/>
    <w:rsid w:val="00D9410B"/>
    <w:rsid w:val="00D9695B"/>
    <w:rsid w:val="00DA2417"/>
    <w:rsid w:val="00DA5585"/>
    <w:rsid w:val="00DA5BEF"/>
    <w:rsid w:val="00DB02AC"/>
    <w:rsid w:val="00DB6AA2"/>
    <w:rsid w:val="00DC4E8B"/>
    <w:rsid w:val="00DC5BD9"/>
    <w:rsid w:val="00DE10D1"/>
    <w:rsid w:val="00DE2514"/>
    <w:rsid w:val="00DE6851"/>
    <w:rsid w:val="00DF03EE"/>
    <w:rsid w:val="00E01B71"/>
    <w:rsid w:val="00E0222E"/>
    <w:rsid w:val="00E03E74"/>
    <w:rsid w:val="00E05CC9"/>
    <w:rsid w:val="00E06C05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4BE3"/>
    <w:rsid w:val="00E76A79"/>
    <w:rsid w:val="00E80692"/>
    <w:rsid w:val="00E80C24"/>
    <w:rsid w:val="00E90B79"/>
    <w:rsid w:val="00E910B7"/>
    <w:rsid w:val="00E93836"/>
    <w:rsid w:val="00E97FC5"/>
    <w:rsid w:val="00EA7C16"/>
    <w:rsid w:val="00EB621F"/>
    <w:rsid w:val="00EC328B"/>
    <w:rsid w:val="00EC3CF2"/>
    <w:rsid w:val="00EC5281"/>
    <w:rsid w:val="00EC791D"/>
    <w:rsid w:val="00EC7CA6"/>
    <w:rsid w:val="00ED3C5D"/>
    <w:rsid w:val="00ED4553"/>
    <w:rsid w:val="00ED4689"/>
    <w:rsid w:val="00EE37BA"/>
    <w:rsid w:val="00F00D08"/>
    <w:rsid w:val="00F02BF9"/>
    <w:rsid w:val="00F1124E"/>
    <w:rsid w:val="00F1350D"/>
    <w:rsid w:val="00F15583"/>
    <w:rsid w:val="00F15D81"/>
    <w:rsid w:val="00F15EC6"/>
    <w:rsid w:val="00F17C18"/>
    <w:rsid w:val="00F200EE"/>
    <w:rsid w:val="00F22481"/>
    <w:rsid w:val="00F23767"/>
    <w:rsid w:val="00F2542E"/>
    <w:rsid w:val="00F27278"/>
    <w:rsid w:val="00F344E3"/>
    <w:rsid w:val="00F34D58"/>
    <w:rsid w:val="00F40FC9"/>
    <w:rsid w:val="00F41A9D"/>
    <w:rsid w:val="00F44314"/>
    <w:rsid w:val="00F46EBE"/>
    <w:rsid w:val="00F54B9C"/>
    <w:rsid w:val="00F56E96"/>
    <w:rsid w:val="00F573DD"/>
    <w:rsid w:val="00F61E59"/>
    <w:rsid w:val="00F63D99"/>
    <w:rsid w:val="00F6426B"/>
    <w:rsid w:val="00F709B3"/>
    <w:rsid w:val="00F71A5E"/>
    <w:rsid w:val="00F75AF4"/>
    <w:rsid w:val="00F77109"/>
    <w:rsid w:val="00F80AAC"/>
    <w:rsid w:val="00F9559E"/>
    <w:rsid w:val="00FA0AFC"/>
    <w:rsid w:val="00FA1C82"/>
    <w:rsid w:val="00FA2ED1"/>
    <w:rsid w:val="00FA4A52"/>
    <w:rsid w:val="00FA66C9"/>
    <w:rsid w:val="00FB4045"/>
    <w:rsid w:val="00FB4D8E"/>
    <w:rsid w:val="00FC0D0A"/>
    <w:rsid w:val="00FC1B0B"/>
    <w:rsid w:val="00FD2F97"/>
    <w:rsid w:val="00FD5EE0"/>
    <w:rsid w:val="00FE4E7A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5B4000C2"/>
  <w15:docId w15:val="{D7A2E4CD-65E7-43DE-88F9-1DF05ADE0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HangingSup">
    <w:name w:val="HangingSup"/>
    <w:basedOn w:val="Normal"/>
    <w:qFormat/>
    <w:rsid w:val="0049056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paragraph" w:customStyle="1" w:styleId="HangingTableTop">
    <w:name w:val="HangingTableTop"/>
    <w:basedOn w:val="Normal"/>
    <w:qFormat/>
    <w:rsid w:val="002B3DF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720" w:hanging="1152"/>
      <w:jc w:val="left"/>
    </w:pPr>
    <w:rPr>
      <w:szCs w:val="20"/>
    </w:rPr>
  </w:style>
  <w:style w:type="paragraph" w:customStyle="1" w:styleId="HangingTableBottom">
    <w:name w:val="HangingTableBottom"/>
    <w:basedOn w:val="Normal"/>
    <w:qFormat/>
    <w:rsid w:val="00DC4E8B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1440" w:hanging="1152"/>
      <w:jc w:val="left"/>
    </w:pPr>
  </w:style>
  <w:style w:type="character" w:styleId="CommentReference">
    <w:name w:val="annotation reference"/>
    <w:basedOn w:val="DefaultParagraphFont"/>
    <w:semiHidden/>
    <w:unhideWhenUsed/>
    <w:rsid w:val="00B2681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B268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B2681B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268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2681B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B2681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2681B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A23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CAB93F-4F25-4F78-8A21-B3E08932D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290</Words>
  <Characters>1653</Characters>
  <Application>Microsoft Office Word</Application>
  <DocSecurity>0</DocSecurity>
  <Lines>31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c.420</vt:lpstr>
    </vt:vector>
  </TitlesOfParts>
  <Manager>Benning, Kelly</Manager>
  <Company>NJ Office of Legislative Services</Company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c.420 (S4074 1R)</dc:title>
  <dc:subject>21-4754</dc:subject>
  <dc:creator>Senate, No. 4074 (First Reprint)</dc:creator>
  <cp:keywords>S4074|1| ||0|0|!|0|</cp:keywords>
  <dc:description>INTRODUCED NOVEMBER 8, 2021_x000d_
AMENDED by CV 1/10/22</dc:description>
  <cp:lastModifiedBy>Franks, Denise</cp:lastModifiedBy>
  <cp:revision>2</cp:revision>
  <cp:lastPrinted>2021-12-28T15:27:00Z</cp:lastPrinted>
  <dcterms:created xsi:type="dcterms:W3CDTF">2022-03-25T19:19:00Z</dcterms:created>
  <dcterms:modified xsi:type="dcterms:W3CDTF">2022-03-25T19:19:00Z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c.420</vt:lpwstr>
  </property>
</Properties>
</file>