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FF4" w:rsidRPr="008A3FF4" w:rsidRDefault="008A3FF4" w:rsidP="008A3FF4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8A3FF4">
        <w:rPr>
          <w:rStyle w:val="BillHead"/>
        </w:rPr>
        <w:t>CHAPTER 422</w:t>
      </w:r>
    </w:p>
    <w:p w:rsidR="008A3FF4" w:rsidRPr="008A3FF4" w:rsidRDefault="008A3FF4" w:rsidP="008A3FF4">
      <w:pPr>
        <w:pStyle w:val="HangingAnAct"/>
        <w:jc w:val="center"/>
        <w:rPr>
          <w:rStyle w:val="BillHead"/>
        </w:rPr>
      </w:pPr>
    </w:p>
    <w:p w:rsidR="000B1054" w:rsidRPr="008A3FF4" w:rsidRDefault="00355554" w:rsidP="008A3FF4">
      <w:pPr>
        <w:pStyle w:val="HangingAnAct"/>
        <w:jc w:val="left"/>
        <w:rPr>
          <w:rStyle w:val="HangingAnActChar"/>
        </w:rPr>
      </w:pPr>
      <w:r w:rsidRPr="008A3FF4">
        <w:rPr>
          <w:rStyle w:val="BillHead"/>
        </w:rPr>
        <w:t>An Act</w:t>
      </w:r>
      <w:r w:rsidR="00686AEB" w:rsidRPr="008A3FF4">
        <w:rPr>
          <w:rStyle w:val="HangingAnActChar"/>
        </w:rPr>
        <w:t xml:space="preserve"> </w:t>
      </w:r>
      <w:r w:rsidR="00AE060B" w:rsidRPr="008A3FF4">
        <w:rPr>
          <w:rStyle w:val="HangingAnActChar"/>
        </w:rPr>
        <w:t>concerning the labeling of fruits and vegetables by food retailers and supplementing Title 4 of the Revised Statutes.</w:t>
      </w:r>
    </w:p>
    <w:p w:rsidR="00F62782" w:rsidRPr="008A3FF4" w:rsidRDefault="00F62782" w:rsidP="00F62782">
      <w:pPr>
        <w:rPr>
          <w:sz w:val="16"/>
          <w:szCs w:val="16"/>
        </w:rPr>
      </w:pPr>
    </w:p>
    <w:p w:rsidR="00686AEB" w:rsidRPr="008A3FF4" w:rsidRDefault="00686AEB" w:rsidP="00686AEB">
      <w:r w:rsidRPr="008A3FF4">
        <w:tab/>
      </w:r>
      <w:r w:rsidR="00355554" w:rsidRPr="008A3FF4">
        <w:rPr>
          <w:rStyle w:val="BillHeading2"/>
        </w:rPr>
        <w:t>Be It Enacted</w:t>
      </w:r>
      <w:r w:rsidRPr="008A3FF4">
        <w:rPr>
          <w:rStyle w:val="BillHeading2"/>
        </w:rPr>
        <w:t xml:space="preserve"> </w:t>
      </w:r>
      <w:r w:rsidR="00355554" w:rsidRPr="008A3FF4">
        <w:rPr>
          <w:rStyle w:val="BillLanguage"/>
        </w:rPr>
        <w:t>by the Senate and General Assembly of the State of New Jersey:</w:t>
      </w:r>
    </w:p>
    <w:p w:rsidR="00F62782" w:rsidRPr="008A3FF4" w:rsidRDefault="00F62782" w:rsidP="00F62782"/>
    <w:p w:rsidR="00B72761" w:rsidRPr="008A3FF4" w:rsidRDefault="00B72761" w:rsidP="00F62782">
      <w:r w:rsidRPr="008A3FF4">
        <w:t xml:space="preserve">C.4:10-19.3  </w:t>
      </w:r>
      <w:r w:rsidR="00463C58" w:rsidRPr="008A3FF4">
        <w:t>Prohib</w:t>
      </w:r>
      <w:r w:rsidR="005C7187">
        <w:t>iting certain labels on produce;</w:t>
      </w:r>
      <w:r w:rsidR="00463C58" w:rsidRPr="008A3FF4">
        <w:t xml:space="preserve"> penalties.</w:t>
      </w:r>
    </w:p>
    <w:p w:rsidR="00774508" w:rsidRPr="008A3FF4" w:rsidRDefault="005C7187" w:rsidP="00774508">
      <w:r>
        <w:tab/>
        <w:t>1.</w:t>
      </w:r>
      <w:r>
        <w:tab/>
        <w:t>a.  Beginning</w:t>
      </w:r>
      <w:r w:rsidR="00774508" w:rsidRPr="008A3FF4">
        <w:t xml:space="preserve"> 60 days after the effective date of this section, a food retailer shall not label, or advertise or in any way imply with labeling or signage in the store or other establishment where the fruit or vegetable is sold, that a fruit or vegetable is “locally grown,” “locally harvested,” “locally</w:t>
      </w:r>
      <w:r w:rsidR="00CF0B77">
        <w:t xml:space="preserve"> </w:t>
      </w:r>
      <w:r w:rsidR="00774508" w:rsidRPr="008A3FF4">
        <w:t>sourced,” or local to the State unless the fruit or vegetable was grown, harvested, and packaged within the State.</w:t>
      </w:r>
    </w:p>
    <w:p w:rsidR="00774508" w:rsidRPr="008A3FF4" w:rsidRDefault="005C7187" w:rsidP="00774508">
      <w:r>
        <w:tab/>
        <w:t>b.</w:t>
      </w:r>
      <w:r>
        <w:tab/>
        <w:t>Beginning</w:t>
      </w:r>
      <w:r w:rsidR="00774508" w:rsidRPr="008A3FF4">
        <w:t xml:space="preserve"> 60 days after the effective date of this section, a food retailer who violates the provisions of this section shall be subject to a penalty of not less than $100 for the first violation,</w:t>
      </w:r>
      <w:r>
        <w:t xml:space="preserve"> or more than $200 for</w:t>
      </w:r>
      <w:r w:rsidR="00774508" w:rsidRPr="008A3FF4">
        <w:t xml:space="preserve"> a second or subsequent violation, to be collected in a civil action in a summary proceeding pursuant to the "Penalty Enforcement Law of 1999," P.L.1999, c.274 (C.2A:58-10 et seq.).  The Superior Court and the municipal court shall have jurisdiction to enforce the provisions of the "Penalty Enforcement Law of 1999" in connect</w:t>
      </w:r>
      <w:r>
        <w:t>ion with this section.  Each</w:t>
      </w:r>
      <w:r w:rsidR="00774508" w:rsidRPr="008A3FF4">
        <w:t xml:space="preserve"> type of fruit or vegetable improperly labeled by a food retailer in violation of this section shall constitute a separate violation.  The Secretary of Agriculture is authorized to institute a civil action for a violation of this section.</w:t>
      </w:r>
    </w:p>
    <w:p w:rsidR="00774508" w:rsidRPr="008A3FF4" w:rsidRDefault="00774508" w:rsidP="00774508">
      <w:r w:rsidRPr="008A3FF4">
        <w:tab/>
        <w:t>c.</w:t>
      </w:r>
      <w:r w:rsidRPr="008A3FF4">
        <w:tab/>
        <w:t>As soon as practicable after the effective date of this act, the Department of Agriculture shall post on its website notification of the enactment and provisions of this section.</w:t>
      </w:r>
    </w:p>
    <w:p w:rsidR="00774508" w:rsidRPr="008A3FF4" w:rsidRDefault="00774508" w:rsidP="00774508">
      <w:r w:rsidRPr="008A3FF4">
        <w:tab/>
        <w:t>d.</w:t>
      </w:r>
      <w:r w:rsidRPr="008A3FF4">
        <w:tab/>
        <w:t>As used in this section, “food retailer” means an establishment that sells a selection of foods to consumers including, but not limited to, grocery stores, supermarkets, farmer’s markets, and convenience stores.</w:t>
      </w:r>
    </w:p>
    <w:p w:rsidR="00AE060B" w:rsidRPr="008A3FF4" w:rsidRDefault="00AE060B" w:rsidP="00AE060B"/>
    <w:p w:rsidR="00AE060B" w:rsidRPr="008A3FF4" w:rsidRDefault="00E666BE" w:rsidP="00AE060B">
      <w:r w:rsidRPr="008A3FF4">
        <w:tab/>
        <w:t>2.</w:t>
      </w:r>
      <w:r w:rsidRPr="008A3FF4">
        <w:tab/>
      </w:r>
      <w:r w:rsidR="00AE060B" w:rsidRPr="008A3FF4">
        <w:t>This act shall take effect immediately.</w:t>
      </w:r>
    </w:p>
    <w:p w:rsidR="00F62782" w:rsidRPr="008A3FF4" w:rsidRDefault="00F62782" w:rsidP="00F62782"/>
    <w:p w:rsidR="008A3FF4" w:rsidRPr="008A3FF4" w:rsidRDefault="008A3FF4" w:rsidP="008A3FF4">
      <w:r>
        <w:tab/>
        <w:t>Approved January 18, 2022.</w:t>
      </w:r>
    </w:p>
    <w:sectPr w:rsidR="008A3FF4" w:rsidRPr="008A3FF4" w:rsidSect="008A3F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70" w:rsidRDefault="00C57370">
      <w:r>
        <w:separator/>
      </w:r>
    </w:p>
  </w:endnote>
  <w:endnote w:type="continuationSeparator" w:id="0">
    <w:p w:rsidR="00C57370" w:rsidRDefault="00C5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FF4" w:rsidRDefault="008A3F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FF4" w:rsidRPr="008A3FF4" w:rsidRDefault="008A3FF4" w:rsidP="008A3F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FF4" w:rsidRPr="008A3FF4" w:rsidRDefault="008A3FF4" w:rsidP="008A3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70" w:rsidRDefault="00C57370">
      <w:r>
        <w:separator/>
      </w:r>
    </w:p>
  </w:footnote>
  <w:footnote w:type="continuationSeparator" w:id="0">
    <w:p w:rsidR="00C57370" w:rsidRDefault="00C5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FF4" w:rsidRDefault="008A3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FF4" w:rsidRDefault="008A3FF4" w:rsidP="008A3FF4">
    <w:pPr>
      <w:pStyle w:val="bpuHeadSpon"/>
    </w:pPr>
    <w:r>
      <w:t>P.L. 2021, CHAPTER 422</w:t>
    </w:r>
  </w:p>
  <w:p w:rsidR="00F62782" w:rsidRDefault="008A3FF4" w:rsidP="008A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F62782">
      <w:fldChar w:fldCharType="begin"/>
    </w:r>
    <w:r w:rsidR="00F62782">
      <w:instrText xml:space="preserve"> PAGE  \* MERGEFORMAT </w:instrText>
    </w:r>
    <w:r w:rsidR="00F62782">
      <w:fldChar w:fldCharType="separate"/>
    </w:r>
    <w:r>
      <w:rPr>
        <w:noProof/>
      </w:rPr>
      <w:t>2</w:t>
    </w:r>
    <w:r w:rsidR="00F62782">
      <w:fldChar w:fldCharType="end"/>
    </w:r>
  </w:p>
  <w:p w:rsidR="00F62782" w:rsidRDefault="00F62782" w:rsidP="008A3FF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FF4" w:rsidRDefault="008A3F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370"/>
    <w:rsid w:val="000051BD"/>
    <w:rsid w:val="000160A5"/>
    <w:rsid w:val="0002335B"/>
    <w:rsid w:val="0003549A"/>
    <w:rsid w:val="00035A19"/>
    <w:rsid w:val="000367AE"/>
    <w:rsid w:val="00043B22"/>
    <w:rsid w:val="00054975"/>
    <w:rsid w:val="00057D20"/>
    <w:rsid w:val="0006197C"/>
    <w:rsid w:val="0006281F"/>
    <w:rsid w:val="0008141C"/>
    <w:rsid w:val="000822F8"/>
    <w:rsid w:val="00092F6B"/>
    <w:rsid w:val="00094A55"/>
    <w:rsid w:val="000A44A7"/>
    <w:rsid w:val="000A5E5F"/>
    <w:rsid w:val="000B1054"/>
    <w:rsid w:val="000B3411"/>
    <w:rsid w:val="000B7D24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1D0"/>
    <w:rsid w:val="001C320A"/>
    <w:rsid w:val="001C7C52"/>
    <w:rsid w:val="001D25F3"/>
    <w:rsid w:val="001E0575"/>
    <w:rsid w:val="001E15F1"/>
    <w:rsid w:val="001E16FA"/>
    <w:rsid w:val="001E6213"/>
    <w:rsid w:val="001F14C7"/>
    <w:rsid w:val="001F7405"/>
    <w:rsid w:val="0020066D"/>
    <w:rsid w:val="00205533"/>
    <w:rsid w:val="00212B8D"/>
    <w:rsid w:val="0021786B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555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E7782"/>
    <w:rsid w:val="003F3B37"/>
    <w:rsid w:val="003F54BC"/>
    <w:rsid w:val="0040195A"/>
    <w:rsid w:val="00402762"/>
    <w:rsid w:val="00402DC0"/>
    <w:rsid w:val="00416C4B"/>
    <w:rsid w:val="0041751E"/>
    <w:rsid w:val="004211E5"/>
    <w:rsid w:val="00422091"/>
    <w:rsid w:val="0043386C"/>
    <w:rsid w:val="00436327"/>
    <w:rsid w:val="0043692E"/>
    <w:rsid w:val="00436F2D"/>
    <w:rsid w:val="00436F5D"/>
    <w:rsid w:val="00441B42"/>
    <w:rsid w:val="0045118A"/>
    <w:rsid w:val="00455D51"/>
    <w:rsid w:val="00456BF9"/>
    <w:rsid w:val="00461057"/>
    <w:rsid w:val="00463C58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6623"/>
    <w:rsid w:val="004B7FB2"/>
    <w:rsid w:val="004C742C"/>
    <w:rsid w:val="004D7A0C"/>
    <w:rsid w:val="004E0D54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5319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609A"/>
    <w:rsid w:val="0059131D"/>
    <w:rsid w:val="005A57C4"/>
    <w:rsid w:val="005B3F92"/>
    <w:rsid w:val="005B479C"/>
    <w:rsid w:val="005B561E"/>
    <w:rsid w:val="005B6F68"/>
    <w:rsid w:val="005C07E4"/>
    <w:rsid w:val="005C2124"/>
    <w:rsid w:val="005C336F"/>
    <w:rsid w:val="005C7187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3F21"/>
    <w:rsid w:val="00645E6A"/>
    <w:rsid w:val="00665CBC"/>
    <w:rsid w:val="00667A5C"/>
    <w:rsid w:val="00677316"/>
    <w:rsid w:val="00686AEB"/>
    <w:rsid w:val="006B2210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314D7"/>
    <w:rsid w:val="007502CB"/>
    <w:rsid w:val="00752D79"/>
    <w:rsid w:val="00752E20"/>
    <w:rsid w:val="00756EDE"/>
    <w:rsid w:val="00764456"/>
    <w:rsid w:val="00774508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1703"/>
    <w:rsid w:val="007D40CB"/>
    <w:rsid w:val="007D5796"/>
    <w:rsid w:val="007D59C0"/>
    <w:rsid w:val="007D7D9C"/>
    <w:rsid w:val="007F485D"/>
    <w:rsid w:val="007F6050"/>
    <w:rsid w:val="00813627"/>
    <w:rsid w:val="0081459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3FF4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B63"/>
    <w:rsid w:val="00997152"/>
    <w:rsid w:val="009972CD"/>
    <w:rsid w:val="009A0E9C"/>
    <w:rsid w:val="009A45DA"/>
    <w:rsid w:val="009B06D2"/>
    <w:rsid w:val="009B23EA"/>
    <w:rsid w:val="009B2B3D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4046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60B"/>
    <w:rsid w:val="00AE12E2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2761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3F9"/>
    <w:rsid w:val="00BE038D"/>
    <w:rsid w:val="00BE125B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55C95"/>
    <w:rsid w:val="00C57370"/>
    <w:rsid w:val="00C61D60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B7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D5F9D"/>
    <w:rsid w:val="00DE10D1"/>
    <w:rsid w:val="00DE2514"/>
    <w:rsid w:val="00DE6851"/>
    <w:rsid w:val="00DF03EE"/>
    <w:rsid w:val="00E01B71"/>
    <w:rsid w:val="00E05CC9"/>
    <w:rsid w:val="00E15573"/>
    <w:rsid w:val="00E20383"/>
    <w:rsid w:val="00E25A5B"/>
    <w:rsid w:val="00E373C7"/>
    <w:rsid w:val="00E4267B"/>
    <w:rsid w:val="00E42F13"/>
    <w:rsid w:val="00E452DF"/>
    <w:rsid w:val="00E46CAD"/>
    <w:rsid w:val="00E543CF"/>
    <w:rsid w:val="00E546FD"/>
    <w:rsid w:val="00E608F1"/>
    <w:rsid w:val="00E611B9"/>
    <w:rsid w:val="00E666BE"/>
    <w:rsid w:val="00E7144F"/>
    <w:rsid w:val="00E73D74"/>
    <w:rsid w:val="00E76A79"/>
    <w:rsid w:val="00E80692"/>
    <w:rsid w:val="00E80C24"/>
    <w:rsid w:val="00E93778"/>
    <w:rsid w:val="00E93836"/>
    <w:rsid w:val="00EA7C16"/>
    <w:rsid w:val="00EC5281"/>
    <w:rsid w:val="00EC791D"/>
    <w:rsid w:val="00EC7CA6"/>
    <w:rsid w:val="00ED3C5D"/>
    <w:rsid w:val="00ED4553"/>
    <w:rsid w:val="00EE62FB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2782"/>
    <w:rsid w:val="00F63D99"/>
    <w:rsid w:val="00F6426B"/>
    <w:rsid w:val="00F709B3"/>
    <w:rsid w:val="00F71A5E"/>
    <w:rsid w:val="00F80AAC"/>
    <w:rsid w:val="00F82BEF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58619484-E890-4EF1-B184-491C5135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A40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046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2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6B4DB-6B14-4AEA-BAE0-4C9F9DC46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324</Words>
  <Characters>1653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c.422</vt:lpstr>
    </vt:vector>
  </TitlesOfParts>
  <Manager>Benning, Kelly</Manager>
  <Company>NJ Office of Legislative Services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c.422 (S4128 1R)</dc:title>
  <dc:subject/>
  <dc:creator>Senate, No. 4128 (First Reprint)</dc:creator>
  <cp:keywords>S4128|1| ||0|0|!|0|</cp:keywords>
  <dc:description>INTRODUCED NOVEMBER 8, 2021_x000d_
Amended 1/3/22</dc:description>
  <cp:lastModifiedBy>Franks, Denise</cp:lastModifiedBy>
  <cp:revision>2</cp:revision>
  <cp:lastPrinted>2022-01-12T21:00:00Z</cp:lastPrinted>
  <dcterms:created xsi:type="dcterms:W3CDTF">2022-03-29T14:44:00Z</dcterms:created>
  <dcterms:modified xsi:type="dcterms:W3CDTF">2022-03-29T14:44:00Z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c.422</vt:lpwstr>
  </property>
</Properties>
</file>