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2C0" w:rsidRPr="005C72C0" w:rsidRDefault="005C72C0" w:rsidP="005C72C0">
      <w:pPr>
        <w:pStyle w:val="HangingAnAct"/>
        <w:jc w:val="center"/>
        <w:rPr>
          <w:rStyle w:val="BillHead"/>
        </w:rPr>
      </w:pPr>
      <w:bookmarkStart w:id="0" w:name="LCPL"/>
      <w:bookmarkEnd w:id="0"/>
      <w:r w:rsidRPr="005C72C0">
        <w:rPr>
          <w:rStyle w:val="BillHead"/>
        </w:rPr>
        <w:t>CHAPTER 427</w:t>
      </w:r>
    </w:p>
    <w:p w:rsidR="005C72C0" w:rsidRPr="005C72C0" w:rsidRDefault="005C72C0" w:rsidP="005C72C0">
      <w:pPr>
        <w:pStyle w:val="HangingAnAct"/>
        <w:jc w:val="center"/>
        <w:rPr>
          <w:rStyle w:val="BillHead"/>
        </w:rPr>
      </w:pPr>
    </w:p>
    <w:p w:rsidR="00686AEB" w:rsidRPr="005C72C0" w:rsidRDefault="00F5312D" w:rsidP="005C72C0">
      <w:pPr>
        <w:pStyle w:val="HangingAnAct"/>
        <w:jc w:val="left"/>
        <w:rPr>
          <w:rStyle w:val="HangingAnActChar"/>
        </w:rPr>
      </w:pPr>
      <w:r w:rsidRPr="005C72C0">
        <w:rPr>
          <w:rStyle w:val="BillHead"/>
        </w:rPr>
        <w:t>An Act</w:t>
      </w:r>
      <w:r w:rsidR="00686AEB" w:rsidRPr="005C72C0">
        <w:rPr>
          <w:rStyle w:val="HangingAnActChar"/>
        </w:rPr>
        <w:t xml:space="preserve"> </w:t>
      </w:r>
      <w:r w:rsidR="00D95B26" w:rsidRPr="005C72C0">
        <w:rPr>
          <w:rStyle w:val="HangingAnActChar"/>
        </w:rPr>
        <w:t>concerning access to patient medical and billing records, and amending P.L.2019, c.217.</w:t>
      </w:r>
    </w:p>
    <w:p w:rsidR="000B1054" w:rsidRPr="005C72C0" w:rsidRDefault="000B1054" w:rsidP="000B1054"/>
    <w:p w:rsidR="00686AEB" w:rsidRPr="005C72C0" w:rsidRDefault="00686AEB" w:rsidP="00686AEB">
      <w:r w:rsidRPr="005C72C0">
        <w:tab/>
      </w:r>
      <w:r w:rsidR="00F5312D" w:rsidRPr="005C72C0">
        <w:rPr>
          <w:rStyle w:val="BillHeading2"/>
        </w:rPr>
        <w:t>Be It Enacted</w:t>
      </w:r>
      <w:r w:rsidRPr="005C72C0">
        <w:rPr>
          <w:rStyle w:val="BillHeading2"/>
        </w:rPr>
        <w:t xml:space="preserve"> </w:t>
      </w:r>
      <w:r w:rsidR="00F5312D" w:rsidRPr="005C72C0">
        <w:rPr>
          <w:rStyle w:val="BillLanguage"/>
        </w:rPr>
        <w:t>by the Senate and General Assembly of the State of New Jersey:</w:t>
      </w:r>
    </w:p>
    <w:p w:rsidR="00686AEB" w:rsidRPr="005C72C0" w:rsidRDefault="00686AEB" w:rsidP="00686AEB"/>
    <w:p w:rsidR="00BC0AE4" w:rsidRDefault="00BC0AE4" w:rsidP="00BC0AE4">
      <w:r w:rsidRPr="005C72C0">
        <w:tab/>
        <w:t>1.</w:t>
      </w:r>
      <w:r w:rsidRPr="005C72C0">
        <w:tab/>
        <w:t>Section 1 of P.L.2019, c.217 (C.26:2H-5n) is amended to read as follows:</w:t>
      </w:r>
    </w:p>
    <w:p w:rsidR="00543459" w:rsidRDefault="00543459" w:rsidP="00BC0AE4"/>
    <w:p w:rsidR="00543459" w:rsidRPr="005C72C0" w:rsidRDefault="00543459" w:rsidP="00BC0AE4">
      <w:r w:rsidRPr="005C72C0">
        <w:t>C.26:2H-5n</w:t>
      </w:r>
      <w:r>
        <w:t xml:space="preserve">  Hospital to provide medical, billing records; fees.</w:t>
      </w:r>
    </w:p>
    <w:p w:rsidR="00BC0AE4" w:rsidRPr="005C72C0" w:rsidRDefault="009E4B1B" w:rsidP="00BC0AE4">
      <w:r>
        <w:tab/>
        <w:t>1.</w:t>
      </w:r>
      <w:r>
        <w:tab/>
      </w:r>
      <w:r w:rsidR="000B181E">
        <w:t xml:space="preserve">a. </w:t>
      </w:r>
      <w:r>
        <w:t xml:space="preserve"> </w:t>
      </w:r>
      <w:bookmarkStart w:id="1" w:name="_GoBack"/>
      <w:bookmarkEnd w:id="1"/>
      <w:r w:rsidR="00BC0AE4" w:rsidRPr="005C72C0">
        <w:t>Except as provided in subsection d. of this section, if a patient of a general, special, or psychiatric hospital licensed pursuant to P.L.1971, c.136 (C.26:2H-1 et seq.) or of a State-licensed health care professional, the patient's legally authorized representative, or an authorized third party requests, in writing, a</w:t>
      </w:r>
      <w:r w:rsidR="00161FF0">
        <w:t xml:space="preserve"> copy of the patient's medical </w:t>
      </w:r>
      <w:r w:rsidR="00BC0AE4" w:rsidRPr="005C72C0">
        <w:t>records, the hospital or the health care professional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BC0AE4" w:rsidRPr="005C72C0" w:rsidRDefault="009E4B1B" w:rsidP="00BC0AE4">
      <w:r>
        <w:tab/>
        <w:t>(1)</w:t>
      </w:r>
      <w:r>
        <w:tab/>
      </w:r>
      <w:r w:rsidR="00BC0AE4" w:rsidRPr="005C72C0">
        <w:t xml:space="preserve">(a) </w:t>
      </w:r>
      <w:r>
        <w:t xml:space="preserve"> </w:t>
      </w:r>
      <w:r w:rsidR="00BC0AE4" w:rsidRPr="005C72C0">
        <w:t xml:space="preserve">For a request by a patient or the patient's legally authorized representative for a </w:t>
      </w:r>
      <w:r w:rsidR="00161FF0">
        <w:t>medical record</w:t>
      </w:r>
      <w:r w:rsidR="00BC0AE4" w:rsidRPr="005C72C0">
        <w:t>, whether such record is stored electronically, on microfilm or microfiche, or on paper, the fee for reproducing the record shall not exceed $1 per page or $50 per individual admission record, whichever is less.  The fee for reproducing a medical record shall not exceed $50 per individual admission or patient record, inclusive of any additional fees specified in paragraph (3) of this subsection</w:t>
      </w:r>
      <w:r w:rsidR="00D05445">
        <w:t>;</w:t>
      </w:r>
    </w:p>
    <w:p w:rsidR="00BC0AE4" w:rsidRPr="005C72C0" w:rsidRDefault="00C00BE5" w:rsidP="00BC0AE4">
      <w:r>
        <w:tab/>
        <w:t>(b)</w:t>
      </w:r>
      <w:r>
        <w:tab/>
      </w:r>
      <w:r w:rsidR="00BC0AE4" w:rsidRPr="005C72C0">
        <w:t>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and</w:t>
      </w:r>
    </w:p>
    <w:p w:rsidR="00BC0AE4" w:rsidRPr="005C72C0" w:rsidRDefault="00BC0AE4" w:rsidP="00BC0AE4">
      <w:r w:rsidRPr="005C72C0">
        <w:tab/>
        <w:t>(c)</w:t>
      </w:r>
      <w:r w:rsidRPr="005C72C0">
        <w:tab/>
        <w:t>A hospital or a health care professional shall not charge any fee to provide an electronic or paper reproduction of a billing record requested by a patient, a patient’s legally authorized representative</w:t>
      </w:r>
      <w:r w:rsidR="009B18EC">
        <w:t>, or an authorized third party.</w:t>
      </w:r>
    </w:p>
    <w:p w:rsidR="00BC0AE4" w:rsidRPr="005C72C0" w:rsidRDefault="00BC0AE4" w:rsidP="00BC0AE4">
      <w:r w:rsidRPr="005C72C0">
        <w:tab/>
        <w:t>(2)</w:t>
      </w:r>
      <w:r w:rsidRPr="005C72C0">
        <w:tab/>
        <w:t>Delivery of an electronic reproduction of a patient's medical or billing re</w:t>
      </w:r>
      <w:r w:rsidR="00B31C69">
        <w:t>cord shall be required only if:</w:t>
      </w:r>
    </w:p>
    <w:p w:rsidR="00BC0AE4" w:rsidRPr="005C72C0" w:rsidRDefault="00BC0AE4" w:rsidP="00BC0AE4">
      <w:r w:rsidRPr="005C72C0">
        <w:tab/>
        <w:t>(a)</w:t>
      </w:r>
      <w:r w:rsidRPr="005C72C0">
        <w:tab/>
        <w:t>the entire request can be reproduced from an e</w:t>
      </w:r>
      <w:r w:rsidR="002F3711">
        <w:t>lectronic health record system;</w:t>
      </w:r>
    </w:p>
    <w:p w:rsidR="00BC0AE4" w:rsidRPr="005C72C0" w:rsidRDefault="00BC0AE4" w:rsidP="00BC0AE4">
      <w:r w:rsidRPr="005C72C0">
        <w:tab/>
        <w:t>(b)</w:t>
      </w:r>
      <w:r w:rsidRPr="005C72C0">
        <w:tab/>
        <w:t>the record is specifically requested to be deli</w:t>
      </w:r>
      <w:r w:rsidR="002F3711">
        <w:t>vered in electronic format; and</w:t>
      </w:r>
    </w:p>
    <w:p w:rsidR="00BC0AE4" w:rsidRPr="005C72C0" w:rsidRDefault="00BC0AE4" w:rsidP="00BC0AE4">
      <w:r w:rsidRPr="005C72C0">
        <w:tab/>
        <w:t>(c)</w:t>
      </w:r>
      <w:r w:rsidRPr="005C72C0">
        <w:tab/>
        <w:t>the record can be delivered electronically.</w:t>
      </w:r>
    </w:p>
    <w:p w:rsidR="00BC0AE4" w:rsidRPr="005C72C0" w:rsidRDefault="00BC0AE4" w:rsidP="00BC0AE4">
      <w:r w:rsidRPr="005C72C0">
        <w:tab/>
        <w:t>(3)</w:t>
      </w:r>
      <w:r w:rsidRPr="005C72C0">
        <w:tab/>
        <w:t>In addition to per-page fees, a hospital or a health care professional shall apply the following charges, provided that the total fees charged per individual admission record or patient record do not exceed $50:</w:t>
      </w:r>
    </w:p>
    <w:p w:rsidR="00BC0AE4" w:rsidRPr="005C72C0" w:rsidRDefault="00BC0AE4" w:rsidP="00BC0AE4">
      <w:r w:rsidRPr="005C72C0">
        <w:tab/>
        <w:t>(a)</w:t>
      </w:r>
      <w:r w:rsidRPr="005C72C0">
        <w:tab/>
        <w:t>a search fee of no more than $10 per request; provided that no search fee shall be charged to a patient who is requesting the patient's own record.  If a search fee may be charged under this subparagraph, the fee</w:t>
      </w:r>
      <w:r w:rsidR="005C72C0">
        <w:t xml:space="preserve"> shall apply even if no medical</w:t>
      </w:r>
      <w:r w:rsidRPr="005C72C0">
        <w:t xml:space="preserve"> records are f</w:t>
      </w:r>
      <w:r w:rsidR="00F17D8C">
        <w:t>ound as a result of the search;</w:t>
      </w:r>
    </w:p>
    <w:p w:rsidR="00BC0AE4" w:rsidRPr="005C72C0" w:rsidRDefault="00BC0AE4" w:rsidP="00BC0AE4">
      <w:r w:rsidRPr="005C72C0">
        <w:tab/>
        <w:t>(b)</w:t>
      </w:r>
      <w:r w:rsidRPr="005C72C0">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BC0AE4" w:rsidRPr="005C72C0" w:rsidRDefault="00BC0AE4" w:rsidP="00BC0AE4">
      <w:r w:rsidRPr="005C72C0">
        <w:tab/>
        <w:t>(c)</w:t>
      </w:r>
      <w:r w:rsidRPr="005C72C0">
        <w:tab/>
        <w:t xml:space="preserve">a fee for certification of a copy of a </w:t>
      </w:r>
      <w:r w:rsidR="00161FF0">
        <w:t>medical record</w:t>
      </w:r>
      <w:r w:rsidRPr="005C72C0">
        <w:t xml:space="preserve"> of no more than $10 per certification; and</w:t>
      </w:r>
    </w:p>
    <w:p w:rsidR="00BC0AE4" w:rsidRPr="005C72C0" w:rsidRDefault="00BC0AE4" w:rsidP="00BC0AE4">
      <w:r w:rsidRPr="005C72C0">
        <w:tab/>
        <w:t>(d)</w:t>
      </w:r>
      <w:r w:rsidRPr="005C72C0">
        <w:tab/>
        <w:t>costs for delivering records in any medium, plus sales tax, if applicable.</w:t>
      </w:r>
    </w:p>
    <w:p w:rsidR="00BC0AE4" w:rsidRPr="005C72C0" w:rsidRDefault="00BC0AE4" w:rsidP="00BC0AE4">
      <w:r w:rsidRPr="005C72C0">
        <w:lastRenderedPageBreak/>
        <w:tab/>
        <w:t>(4)</w:t>
      </w:r>
      <w:r w:rsidRPr="005C72C0">
        <w:tab/>
        <w:t xml:space="preserve">The fees established in this subsection shall be charged for electronic reproductions as </w:t>
      </w:r>
      <w:r w:rsidR="005C72C0">
        <w:t>well as paper copies of medical</w:t>
      </w:r>
      <w:r w:rsidRPr="005C72C0">
        <w:t xml:space="preserve"> records.</w:t>
      </w:r>
    </w:p>
    <w:p w:rsidR="00BC0AE4" w:rsidRPr="005C72C0" w:rsidRDefault="00BC0AE4" w:rsidP="00BC0AE4">
      <w:r w:rsidRPr="005C72C0">
        <w:tab/>
        <w:t>(5)</w:t>
      </w:r>
      <w:r w:rsidRPr="005C72C0">
        <w:tab/>
        <w:t>The hospital or the health care professional shall establish a policy assuring access to copies of medical records for patients who do not have the ability to pay for the copies.</w:t>
      </w:r>
    </w:p>
    <w:p w:rsidR="00BC0AE4" w:rsidRDefault="00BC0AE4" w:rsidP="00BC0AE4">
      <w:r w:rsidRPr="005C72C0">
        <w:tab/>
        <w:t>(6)</w:t>
      </w:r>
      <w:r w:rsidRPr="005C72C0">
        <w:tab/>
        <w:t>The hospital or the health care professional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690EF0" w:rsidRPr="005C72C0" w:rsidRDefault="00690EF0" w:rsidP="00BC0AE4">
      <w:r>
        <w:tab/>
        <w:t>(7)</w:t>
      </w:r>
      <w:r>
        <w:tab/>
      </w:r>
      <w:r w:rsidRPr="00690EF0">
        <w:t>Subject to the requirements of paragraph (2) of this subsection,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paragraphs (1) and (3) of this subsection, subject to any policies established pursuant to paragraphs (5) and (6) of this subsection and subject to the provisions of subsections c. and d. of this section.</w:t>
      </w:r>
    </w:p>
    <w:p w:rsidR="00BC0AE4" w:rsidRPr="005C72C0" w:rsidRDefault="00BC0AE4" w:rsidP="00BC0AE4">
      <w:r w:rsidRPr="005C72C0">
        <w:tab/>
        <w:t>b.</w:t>
      </w:r>
      <w:r w:rsidRPr="005C72C0">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or the health care professional shall not limit access to the record to a legally authorized representative of the patient, an authorized third party, or the patient's attending physician.</w:t>
      </w:r>
    </w:p>
    <w:p w:rsidR="00BC0AE4" w:rsidRPr="005C72C0" w:rsidRDefault="00BC0AE4" w:rsidP="00BC0AE4">
      <w:r w:rsidRPr="005C72C0">
        <w:tab/>
        <w:t>c.</w:t>
      </w:r>
      <w:r w:rsidRPr="005C72C0">
        <w:tab/>
        <w:t>A hospital or a health care professional shall not assess any fees or charges for a copy of a patient's medical records as provided herein other than those provided for in this section.</w:t>
      </w:r>
    </w:p>
    <w:p w:rsidR="00BC0AE4" w:rsidRPr="005C72C0" w:rsidRDefault="00BC0AE4" w:rsidP="00BC0AE4">
      <w:r w:rsidRPr="005C72C0">
        <w:tab/>
        <w:t>d.</w:t>
      </w:r>
      <w:r w:rsidRPr="005C72C0">
        <w:tab/>
        <w:t>The fees authorized by this s</w:t>
      </w:r>
      <w:r w:rsidR="0052284C">
        <w:t>ection shall not be imposed on:</w:t>
      </w:r>
    </w:p>
    <w:p w:rsidR="00BC0AE4" w:rsidRPr="005C72C0" w:rsidRDefault="00BC0AE4" w:rsidP="00BC0AE4">
      <w:r w:rsidRPr="005C72C0">
        <w:tab/>
        <w:t>(1)</w:t>
      </w:r>
      <w:r w:rsidRPr="005C72C0">
        <w:tab/>
        <w:t xml:space="preserve">A patient who does not have the ability </w:t>
      </w:r>
      <w:r w:rsidR="00B24452">
        <w:t>to pay and who presents either:</w:t>
      </w:r>
      <w:r w:rsidRPr="005C72C0">
        <w:t xml:space="preserve"> (a) a statement certifying to annual income at or below 250 percent of the federal poverty level; or (b) proof of eligibility for, or enrollment in, a State or federal assistance program</w:t>
      </w:r>
      <w:r w:rsidR="00B24452">
        <w:t xml:space="preserve"> including, but not limited to:</w:t>
      </w:r>
      <w:r w:rsidRPr="005C72C0">
        <w:t xml:space="preserve">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FamilyCare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BC0AE4" w:rsidRPr="005C72C0" w:rsidRDefault="00BC0AE4" w:rsidP="00BC0AE4">
      <w:r w:rsidRPr="005C72C0">
        <w:tab/>
        <w:t>(2)</w:t>
      </w:r>
      <w:r w:rsidRPr="005C72C0">
        <w:tab/>
        <w:t xml:space="preserve">A not-for-profit corporation indicating in writing that it is representing a patient; </w:t>
      </w:r>
      <w:r w:rsidRPr="005C72C0">
        <w:tab/>
        <w:t>(3)</w:t>
      </w:r>
      <w:r w:rsidRPr="005C72C0">
        <w:tab/>
        <w:t>A health care practitioner</w:t>
      </w:r>
      <w:r w:rsidR="00690EF0">
        <w:t>;</w:t>
      </w:r>
    </w:p>
    <w:p w:rsidR="00BC0AE4" w:rsidRDefault="00BC0AE4" w:rsidP="00BC0AE4">
      <w:r w:rsidRPr="005C72C0">
        <w:lastRenderedPageBreak/>
        <w:tab/>
        <w:t>(4)</w:t>
      </w:r>
      <w:r w:rsidRPr="005C72C0">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records</w:t>
      </w:r>
      <w:r w:rsidR="00690EF0">
        <w:t>; or</w:t>
      </w:r>
    </w:p>
    <w:p w:rsidR="00690EF0" w:rsidRPr="005C72C0" w:rsidRDefault="00690EF0" w:rsidP="00BC0AE4">
      <w:r w:rsidRPr="00690EF0">
        <w:tab/>
        <w:t>(</w:t>
      </w:r>
      <w:r>
        <w:t>5</w:t>
      </w:r>
      <w:r w:rsidR="002845B3">
        <w:t>)</w:t>
      </w:r>
      <w:r w:rsidR="002845B3">
        <w:tab/>
        <w:t xml:space="preserve">A patient </w:t>
      </w:r>
      <w:r w:rsidRPr="00690EF0">
        <w:t xml:space="preserve">or an </w:t>
      </w:r>
      <w:r w:rsidR="002845B3">
        <w:t>attorney representing a patient</w:t>
      </w:r>
      <w:r w:rsidRPr="00690EF0">
        <w:t xml:space="preserve"> who has a pending application for, or is currently receiving, federal Social Security disability benefits provided under Title II or Title XVI of the federal Social Security Act, Pub.L.92-603 (42 U.S.C. s.1351 et al.).</w:t>
      </w:r>
    </w:p>
    <w:p w:rsidR="00BC0AE4" w:rsidRPr="005C72C0" w:rsidRDefault="00DF68A2" w:rsidP="00BC0AE4">
      <w:r>
        <w:tab/>
        <w:t>e.</w:t>
      </w:r>
      <w:r>
        <w:tab/>
        <w:t>As used in this section:</w:t>
      </w:r>
    </w:p>
    <w:p w:rsidR="00BC0AE4" w:rsidRPr="005C72C0" w:rsidRDefault="00BC0AE4" w:rsidP="00BC0AE4">
      <w:r w:rsidRPr="005C72C0">
        <w:tab/>
        <w:t>"Authorized third party" means a third party with a valid authorization, subpoena, legal process, or court order granting access to a patient's medical or billing records.</w:t>
      </w:r>
    </w:p>
    <w:p w:rsidR="00BC0AE4" w:rsidRPr="005C72C0" w:rsidRDefault="00BC0AE4" w:rsidP="00BC0AE4">
      <w:r w:rsidRPr="005C72C0">
        <w:tab/>
        <w:t>“Health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BC0AE4" w:rsidRPr="005C72C0" w:rsidRDefault="00BC0AE4" w:rsidP="00BC0AE4">
      <w:r w:rsidRPr="005C72C0">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D95B26" w:rsidRPr="005C72C0" w:rsidRDefault="00D95B26" w:rsidP="00686AEB"/>
    <w:p w:rsidR="00686AEB" w:rsidRPr="005C72C0" w:rsidRDefault="00686AEB" w:rsidP="00686AEB">
      <w:r w:rsidRPr="005C72C0">
        <w:tab/>
      </w:r>
      <w:r w:rsidR="00C37326" w:rsidRPr="005C72C0">
        <w:t>2</w:t>
      </w:r>
      <w:r w:rsidR="00F5312D" w:rsidRPr="005C72C0">
        <w:t>.</w:t>
      </w:r>
      <w:r w:rsidR="002E06E1" w:rsidRPr="005C72C0">
        <w:tab/>
      </w:r>
      <w:r w:rsidR="00F5312D" w:rsidRPr="005C72C0">
        <w:t>This act shall take effect</w:t>
      </w:r>
      <w:r w:rsidR="00C37326" w:rsidRPr="005C72C0">
        <w:t xml:space="preserve"> on the first day of the fourth month next following the date of enactment.</w:t>
      </w:r>
    </w:p>
    <w:p w:rsidR="00E85C27" w:rsidRPr="005C72C0" w:rsidRDefault="00E85C27" w:rsidP="00686AEB"/>
    <w:p w:rsidR="005C72C0" w:rsidRPr="005C72C0" w:rsidRDefault="005C72C0" w:rsidP="005C72C0">
      <w:r>
        <w:tab/>
        <w:t>Approved January 18, 2022.</w:t>
      </w:r>
    </w:p>
    <w:sectPr w:rsidR="005C72C0" w:rsidRPr="005C72C0" w:rsidSect="005C72C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533" w:rsidRDefault="00BD2533">
      <w:r>
        <w:separator/>
      </w:r>
    </w:p>
  </w:endnote>
  <w:endnote w:type="continuationSeparator" w:id="0">
    <w:p w:rsidR="00BD2533" w:rsidRDefault="00BD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Default="005C7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Pr="005C72C0" w:rsidRDefault="005C72C0" w:rsidP="005C7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Pr="005C72C0" w:rsidRDefault="005C72C0" w:rsidP="005C7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533" w:rsidRDefault="00BD2533">
      <w:r>
        <w:separator/>
      </w:r>
    </w:p>
  </w:footnote>
  <w:footnote w:type="continuationSeparator" w:id="0">
    <w:p w:rsidR="00BD2533" w:rsidRDefault="00BD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Default="005C72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Default="005C72C0" w:rsidP="005C72C0">
    <w:pPr>
      <w:pStyle w:val="bpuHeadSpon"/>
    </w:pPr>
    <w:r>
      <w:t>P.L. 2021, CHAPTER 427</w:t>
    </w:r>
  </w:p>
  <w:p w:rsidR="00E85C27" w:rsidRDefault="00E85C27" w:rsidP="005C72C0">
    <w:pPr>
      <w:pStyle w:val="bpuHeadSpon"/>
    </w:pPr>
    <w:r>
      <w:fldChar w:fldCharType="begin"/>
    </w:r>
    <w:r>
      <w:instrText xml:space="preserve"> PAGE  \* MERGEFORMAT </w:instrText>
    </w:r>
    <w:r>
      <w:fldChar w:fldCharType="separate"/>
    </w:r>
    <w:r w:rsidR="009E4B1B">
      <w:rPr>
        <w:noProof/>
      </w:rPr>
      <w:t>3</w:t>
    </w:r>
    <w:r>
      <w:fldChar w:fldCharType="end"/>
    </w:r>
  </w:p>
  <w:p w:rsidR="00E85C27" w:rsidRDefault="00E85C27" w:rsidP="005C72C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C0" w:rsidRDefault="005C72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33"/>
    <w:rsid w:val="0000345B"/>
    <w:rsid w:val="000051BD"/>
    <w:rsid w:val="00010062"/>
    <w:rsid w:val="00010638"/>
    <w:rsid w:val="000155B8"/>
    <w:rsid w:val="000160A5"/>
    <w:rsid w:val="0002335B"/>
    <w:rsid w:val="0003549A"/>
    <w:rsid w:val="000367AE"/>
    <w:rsid w:val="00043B22"/>
    <w:rsid w:val="00054975"/>
    <w:rsid w:val="00057D20"/>
    <w:rsid w:val="0006197C"/>
    <w:rsid w:val="0006281F"/>
    <w:rsid w:val="0008141C"/>
    <w:rsid w:val="00092F6B"/>
    <w:rsid w:val="00094A55"/>
    <w:rsid w:val="00095E2D"/>
    <w:rsid w:val="000A44A7"/>
    <w:rsid w:val="000B1054"/>
    <w:rsid w:val="000B181E"/>
    <w:rsid w:val="000B3411"/>
    <w:rsid w:val="000C054C"/>
    <w:rsid w:val="000C12C2"/>
    <w:rsid w:val="000C49C0"/>
    <w:rsid w:val="000C5038"/>
    <w:rsid w:val="000D11AF"/>
    <w:rsid w:val="000D6255"/>
    <w:rsid w:val="000D6262"/>
    <w:rsid w:val="000D7B4A"/>
    <w:rsid w:val="000E4006"/>
    <w:rsid w:val="000F010D"/>
    <w:rsid w:val="000F2901"/>
    <w:rsid w:val="000F3DA2"/>
    <w:rsid w:val="000F5FDE"/>
    <w:rsid w:val="000F7466"/>
    <w:rsid w:val="00111070"/>
    <w:rsid w:val="00120B71"/>
    <w:rsid w:val="00122025"/>
    <w:rsid w:val="0013000E"/>
    <w:rsid w:val="00133F81"/>
    <w:rsid w:val="0013563D"/>
    <w:rsid w:val="00135943"/>
    <w:rsid w:val="0014664C"/>
    <w:rsid w:val="00161FF0"/>
    <w:rsid w:val="001645FB"/>
    <w:rsid w:val="00173D2B"/>
    <w:rsid w:val="00181676"/>
    <w:rsid w:val="00183603"/>
    <w:rsid w:val="0018410E"/>
    <w:rsid w:val="00186347"/>
    <w:rsid w:val="00194E78"/>
    <w:rsid w:val="0019707B"/>
    <w:rsid w:val="00197E8B"/>
    <w:rsid w:val="00197FA4"/>
    <w:rsid w:val="001A161A"/>
    <w:rsid w:val="001A2B78"/>
    <w:rsid w:val="001A3306"/>
    <w:rsid w:val="001A3B79"/>
    <w:rsid w:val="001A66B6"/>
    <w:rsid w:val="001B4716"/>
    <w:rsid w:val="001B4EA4"/>
    <w:rsid w:val="001C320A"/>
    <w:rsid w:val="001C7C52"/>
    <w:rsid w:val="001D25F3"/>
    <w:rsid w:val="001E15F1"/>
    <w:rsid w:val="001E16FA"/>
    <w:rsid w:val="001E6213"/>
    <w:rsid w:val="001F14C7"/>
    <w:rsid w:val="001F701A"/>
    <w:rsid w:val="001F7405"/>
    <w:rsid w:val="00202620"/>
    <w:rsid w:val="00205533"/>
    <w:rsid w:val="00212B8D"/>
    <w:rsid w:val="002206C8"/>
    <w:rsid w:val="00222983"/>
    <w:rsid w:val="002370D0"/>
    <w:rsid w:val="00255958"/>
    <w:rsid w:val="002563BB"/>
    <w:rsid w:val="00257FA2"/>
    <w:rsid w:val="0026574A"/>
    <w:rsid w:val="002660BB"/>
    <w:rsid w:val="002720E8"/>
    <w:rsid w:val="00275293"/>
    <w:rsid w:val="0027534E"/>
    <w:rsid w:val="002776B0"/>
    <w:rsid w:val="00277EAA"/>
    <w:rsid w:val="002845B3"/>
    <w:rsid w:val="00286C7E"/>
    <w:rsid w:val="00287BC6"/>
    <w:rsid w:val="002A1029"/>
    <w:rsid w:val="002A3A1A"/>
    <w:rsid w:val="002A4692"/>
    <w:rsid w:val="002A51BA"/>
    <w:rsid w:val="002B2E26"/>
    <w:rsid w:val="002B3DF0"/>
    <w:rsid w:val="002B3FE6"/>
    <w:rsid w:val="002C2D81"/>
    <w:rsid w:val="002C461E"/>
    <w:rsid w:val="002C6CEC"/>
    <w:rsid w:val="002E06E1"/>
    <w:rsid w:val="002E09CE"/>
    <w:rsid w:val="002E5EBB"/>
    <w:rsid w:val="002E69D1"/>
    <w:rsid w:val="002F3711"/>
    <w:rsid w:val="002F3BA6"/>
    <w:rsid w:val="0030137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D46"/>
    <w:rsid w:val="0036180C"/>
    <w:rsid w:val="00363CF5"/>
    <w:rsid w:val="00364344"/>
    <w:rsid w:val="00367FF3"/>
    <w:rsid w:val="003702CA"/>
    <w:rsid w:val="00370617"/>
    <w:rsid w:val="0037125B"/>
    <w:rsid w:val="00382F1F"/>
    <w:rsid w:val="003840E5"/>
    <w:rsid w:val="00387195"/>
    <w:rsid w:val="00391DA4"/>
    <w:rsid w:val="003A1DA7"/>
    <w:rsid w:val="003A3C64"/>
    <w:rsid w:val="003A3F83"/>
    <w:rsid w:val="003B334D"/>
    <w:rsid w:val="003C43EF"/>
    <w:rsid w:val="003C5927"/>
    <w:rsid w:val="003C5A6B"/>
    <w:rsid w:val="003C7FB2"/>
    <w:rsid w:val="003D24DE"/>
    <w:rsid w:val="003E26D4"/>
    <w:rsid w:val="003E47BA"/>
    <w:rsid w:val="003F3B37"/>
    <w:rsid w:val="0040195A"/>
    <w:rsid w:val="00402DC0"/>
    <w:rsid w:val="00416C4B"/>
    <w:rsid w:val="0041751E"/>
    <w:rsid w:val="004211E5"/>
    <w:rsid w:val="00421FCB"/>
    <w:rsid w:val="00422091"/>
    <w:rsid w:val="00423DA1"/>
    <w:rsid w:val="0043386C"/>
    <w:rsid w:val="00436327"/>
    <w:rsid w:val="00436F2D"/>
    <w:rsid w:val="00436F5D"/>
    <w:rsid w:val="00441B42"/>
    <w:rsid w:val="00443E5A"/>
    <w:rsid w:val="0045118A"/>
    <w:rsid w:val="00455D51"/>
    <w:rsid w:val="00456BF9"/>
    <w:rsid w:val="00461057"/>
    <w:rsid w:val="004700BA"/>
    <w:rsid w:val="004704A8"/>
    <w:rsid w:val="00471102"/>
    <w:rsid w:val="00471F18"/>
    <w:rsid w:val="00484144"/>
    <w:rsid w:val="00484C19"/>
    <w:rsid w:val="00485866"/>
    <w:rsid w:val="0049046D"/>
    <w:rsid w:val="00490561"/>
    <w:rsid w:val="00492076"/>
    <w:rsid w:val="00493B1D"/>
    <w:rsid w:val="00497037"/>
    <w:rsid w:val="004A3009"/>
    <w:rsid w:val="004A6940"/>
    <w:rsid w:val="004A77A4"/>
    <w:rsid w:val="004C742C"/>
    <w:rsid w:val="004D3824"/>
    <w:rsid w:val="004D7A0C"/>
    <w:rsid w:val="004E1F3E"/>
    <w:rsid w:val="004F21BD"/>
    <w:rsid w:val="004F4F1D"/>
    <w:rsid w:val="004F717F"/>
    <w:rsid w:val="004F74DD"/>
    <w:rsid w:val="00501317"/>
    <w:rsid w:val="0050495C"/>
    <w:rsid w:val="00505DC9"/>
    <w:rsid w:val="00505F51"/>
    <w:rsid w:val="00506E1E"/>
    <w:rsid w:val="00513C81"/>
    <w:rsid w:val="0052284C"/>
    <w:rsid w:val="00527BFB"/>
    <w:rsid w:val="00532A32"/>
    <w:rsid w:val="00533B50"/>
    <w:rsid w:val="00540B0B"/>
    <w:rsid w:val="00543459"/>
    <w:rsid w:val="0054460F"/>
    <w:rsid w:val="00545B64"/>
    <w:rsid w:val="00550B05"/>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2C0"/>
    <w:rsid w:val="005C7F3C"/>
    <w:rsid w:val="005D20FD"/>
    <w:rsid w:val="005E017C"/>
    <w:rsid w:val="005E50C6"/>
    <w:rsid w:val="005F2A97"/>
    <w:rsid w:val="005F399B"/>
    <w:rsid w:val="005F5C05"/>
    <w:rsid w:val="006019F8"/>
    <w:rsid w:val="00602754"/>
    <w:rsid w:val="0060372D"/>
    <w:rsid w:val="00605B20"/>
    <w:rsid w:val="0061156F"/>
    <w:rsid w:val="00613FF5"/>
    <w:rsid w:val="006155A8"/>
    <w:rsid w:val="00621076"/>
    <w:rsid w:val="00621B94"/>
    <w:rsid w:val="00626239"/>
    <w:rsid w:val="00635316"/>
    <w:rsid w:val="00635449"/>
    <w:rsid w:val="006378C5"/>
    <w:rsid w:val="00641AAD"/>
    <w:rsid w:val="00645E6A"/>
    <w:rsid w:val="00665CBC"/>
    <w:rsid w:val="00667A5C"/>
    <w:rsid w:val="0067130E"/>
    <w:rsid w:val="00677316"/>
    <w:rsid w:val="00686AEB"/>
    <w:rsid w:val="00690EF0"/>
    <w:rsid w:val="0069637E"/>
    <w:rsid w:val="006B7897"/>
    <w:rsid w:val="006B7FA7"/>
    <w:rsid w:val="006C086A"/>
    <w:rsid w:val="006C21C1"/>
    <w:rsid w:val="006C597F"/>
    <w:rsid w:val="006C7327"/>
    <w:rsid w:val="006D00E5"/>
    <w:rsid w:val="006D791B"/>
    <w:rsid w:val="006E039E"/>
    <w:rsid w:val="006E2895"/>
    <w:rsid w:val="006F180D"/>
    <w:rsid w:val="006F4334"/>
    <w:rsid w:val="006F47AF"/>
    <w:rsid w:val="006F5F56"/>
    <w:rsid w:val="006F6B8A"/>
    <w:rsid w:val="00707CD3"/>
    <w:rsid w:val="00711B5D"/>
    <w:rsid w:val="00716BB9"/>
    <w:rsid w:val="007256D1"/>
    <w:rsid w:val="007279FD"/>
    <w:rsid w:val="00736458"/>
    <w:rsid w:val="007404D6"/>
    <w:rsid w:val="007502CB"/>
    <w:rsid w:val="00752D79"/>
    <w:rsid w:val="00752E20"/>
    <w:rsid w:val="00756EDE"/>
    <w:rsid w:val="007611CC"/>
    <w:rsid w:val="007635F6"/>
    <w:rsid w:val="00764456"/>
    <w:rsid w:val="00780E07"/>
    <w:rsid w:val="00781B4D"/>
    <w:rsid w:val="007824BF"/>
    <w:rsid w:val="00783B8D"/>
    <w:rsid w:val="00794B94"/>
    <w:rsid w:val="00794BD4"/>
    <w:rsid w:val="007A2F73"/>
    <w:rsid w:val="007A3061"/>
    <w:rsid w:val="007A5A0B"/>
    <w:rsid w:val="007A6F93"/>
    <w:rsid w:val="007C0E14"/>
    <w:rsid w:val="007C197A"/>
    <w:rsid w:val="007C4D6B"/>
    <w:rsid w:val="007C7DE4"/>
    <w:rsid w:val="007D40CB"/>
    <w:rsid w:val="007D5796"/>
    <w:rsid w:val="007D59C0"/>
    <w:rsid w:val="007D5DAC"/>
    <w:rsid w:val="007D7D9C"/>
    <w:rsid w:val="007F485D"/>
    <w:rsid w:val="007F6050"/>
    <w:rsid w:val="007F61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151"/>
    <w:rsid w:val="008C79B3"/>
    <w:rsid w:val="008D77BD"/>
    <w:rsid w:val="008E454C"/>
    <w:rsid w:val="008F1E5A"/>
    <w:rsid w:val="00901BDA"/>
    <w:rsid w:val="009121D8"/>
    <w:rsid w:val="00912D9C"/>
    <w:rsid w:val="00916F7A"/>
    <w:rsid w:val="00917FE3"/>
    <w:rsid w:val="0092120D"/>
    <w:rsid w:val="00926DC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8EC"/>
    <w:rsid w:val="009B34EC"/>
    <w:rsid w:val="009B5D67"/>
    <w:rsid w:val="009B6176"/>
    <w:rsid w:val="009C0D22"/>
    <w:rsid w:val="009C2DD9"/>
    <w:rsid w:val="009C3E09"/>
    <w:rsid w:val="009C5630"/>
    <w:rsid w:val="009D0E5D"/>
    <w:rsid w:val="009D0F63"/>
    <w:rsid w:val="009D7934"/>
    <w:rsid w:val="009D7CCF"/>
    <w:rsid w:val="009E3164"/>
    <w:rsid w:val="009E4B1B"/>
    <w:rsid w:val="009E5961"/>
    <w:rsid w:val="009E6A09"/>
    <w:rsid w:val="009E6CAD"/>
    <w:rsid w:val="009F4FAC"/>
    <w:rsid w:val="009F5992"/>
    <w:rsid w:val="00A017C0"/>
    <w:rsid w:val="00A068A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00"/>
    <w:rsid w:val="00AA6197"/>
    <w:rsid w:val="00AA6C70"/>
    <w:rsid w:val="00AB16FD"/>
    <w:rsid w:val="00AB4813"/>
    <w:rsid w:val="00AB594B"/>
    <w:rsid w:val="00AC4BBE"/>
    <w:rsid w:val="00AC6466"/>
    <w:rsid w:val="00AC7639"/>
    <w:rsid w:val="00AD08BB"/>
    <w:rsid w:val="00AD0EC0"/>
    <w:rsid w:val="00AD70D6"/>
    <w:rsid w:val="00AD75BC"/>
    <w:rsid w:val="00AD7BB0"/>
    <w:rsid w:val="00AD7BC9"/>
    <w:rsid w:val="00AE1871"/>
    <w:rsid w:val="00AE2C9E"/>
    <w:rsid w:val="00AF0DB9"/>
    <w:rsid w:val="00AF1A8C"/>
    <w:rsid w:val="00B0116D"/>
    <w:rsid w:val="00B01173"/>
    <w:rsid w:val="00B02F35"/>
    <w:rsid w:val="00B05A3C"/>
    <w:rsid w:val="00B07100"/>
    <w:rsid w:val="00B1138C"/>
    <w:rsid w:val="00B24452"/>
    <w:rsid w:val="00B2574A"/>
    <w:rsid w:val="00B27362"/>
    <w:rsid w:val="00B31C69"/>
    <w:rsid w:val="00B35D8A"/>
    <w:rsid w:val="00B42580"/>
    <w:rsid w:val="00B45B34"/>
    <w:rsid w:val="00B57047"/>
    <w:rsid w:val="00B61D86"/>
    <w:rsid w:val="00B6342D"/>
    <w:rsid w:val="00B726BD"/>
    <w:rsid w:val="00B732BC"/>
    <w:rsid w:val="00B90E33"/>
    <w:rsid w:val="00B9676B"/>
    <w:rsid w:val="00BA2EA5"/>
    <w:rsid w:val="00BA364B"/>
    <w:rsid w:val="00BA5F45"/>
    <w:rsid w:val="00BB1190"/>
    <w:rsid w:val="00BB31D0"/>
    <w:rsid w:val="00BB3A11"/>
    <w:rsid w:val="00BB4DDB"/>
    <w:rsid w:val="00BB5D79"/>
    <w:rsid w:val="00BB5F02"/>
    <w:rsid w:val="00BC0AE4"/>
    <w:rsid w:val="00BC7892"/>
    <w:rsid w:val="00BD2533"/>
    <w:rsid w:val="00BE038D"/>
    <w:rsid w:val="00BE24D6"/>
    <w:rsid w:val="00BE7EFA"/>
    <w:rsid w:val="00BF06AD"/>
    <w:rsid w:val="00BF2C67"/>
    <w:rsid w:val="00BF5C56"/>
    <w:rsid w:val="00C00BE5"/>
    <w:rsid w:val="00C04F4D"/>
    <w:rsid w:val="00C12E48"/>
    <w:rsid w:val="00C13D14"/>
    <w:rsid w:val="00C15F53"/>
    <w:rsid w:val="00C23F09"/>
    <w:rsid w:val="00C25356"/>
    <w:rsid w:val="00C328D0"/>
    <w:rsid w:val="00C3333D"/>
    <w:rsid w:val="00C37326"/>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F64"/>
    <w:rsid w:val="00CA037D"/>
    <w:rsid w:val="00CA0837"/>
    <w:rsid w:val="00CA2442"/>
    <w:rsid w:val="00CA4725"/>
    <w:rsid w:val="00CB0575"/>
    <w:rsid w:val="00CB6246"/>
    <w:rsid w:val="00CC0A17"/>
    <w:rsid w:val="00CD0F93"/>
    <w:rsid w:val="00CD1BD1"/>
    <w:rsid w:val="00CD528D"/>
    <w:rsid w:val="00CE78BF"/>
    <w:rsid w:val="00CF65EB"/>
    <w:rsid w:val="00CF72AD"/>
    <w:rsid w:val="00D02441"/>
    <w:rsid w:val="00D039F4"/>
    <w:rsid w:val="00D05445"/>
    <w:rsid w:val="00D10496"/>
    <w:rsid w:val="00D11173"/>
    <w:rsid w:val="00D1215F"/>
    <w:rsid w:val="00D16561"/>
    <w:rsid w:val="00D17FF8"/>
    <w:rsid w:val="00D23734"/>
    <w:rsid w:val="00D268AC"/>
    <w:rsid w:val="00D27FF3"/>
    <w:rsid w:val="00D343D0"/>
    <w:rsid w:val="00D3664D"/>
    <w:rsid w:val="00D500E9"/>
    <w:rsid w:val="00D507BC"/>
    <w:rsid w:val="00D6090A"/>
    <w:rsid w:val="00D62FA3"/>
    <w:rsid w:val="00D63A8C"/>
    <w:rsid w:val="00D63B6F"/>
    <w:rsid w:val="00D64A90"/>
    <w:rsid w:val="00D9410B"/>
    <w:rsid w:val="00D95B26"/>
    <w:rsid w:val="00D9695B"/>
    <w:rsid w:val="00DA2417"/>
    <w:rsid w:val="00DA5585"/>
    <w:rsid w:val="00DB02AC"/>
    <w:rsid w:val="00DB6AA2"/>
    <w:rsid w:val="00DC4E8B"/>
    <w:rsid w:val="00DC5BD9"/>
    <w:rsid w:val="00DE10D1"/>
    <w:rsid w:val="00DE1380"/>
    <w:rsid w:val="00DE2514"/>
    <w:rsid w:val="00DE6851"/>
    <w:rsid w:val="00DF03EE"/>
    <w:rsid w:val="00DF68A2"/>
    <w:rsid w:val="00E01B71"/>
    <w:rsid w:val="00E05CC9"/>
    <w:rsid w:val="00E126FF"/>
    <w:rsid w:val="00E15573"/>
    <w:rsid w:val="00E24DA2"/>
    <w:rsid w:val="00E25A5B"/>
    <w:rsid w:val="00E373C7"/>
    <w:rsid w:val="00E41ADF"/>
    <w:rsid w:val="00E4267B"/>
    <w:rsid w:val="00E42F13"/>
    <w:rsid w:val="00E452DF"/>
    <w:rsid w:val="00E543CF"/>
    <w:rsid w:val="00E546FD"/>
    <w:rsid w:val="00E6077F"/>
    <w:rsid w:val="00E608F1"/>
    <w:rsid w:val="00E611B9"/>
    <w:rsid w:val="00E67B5E"/>
    <w:rsid w:val="00E7144F"/>
    <w:rsid w:val="00E73D74"/>
    <w:rsid w:val="00E76A79"/>
    <w:rsid w:val="00E80692"/>
    <w:rsid w:val="00E80C24"/>
    <w:rsid w:val="00E85C27"/>
    <w:rsid w:val="00E92E3C"/>
    <w:rsid w:val="00E93836"/>
    <w:rsid w:val="00EA7C16"/>
    <w:rsid w:val="00EC5281"/>
    <w:rsid w:val="00EC791D"/>
    <w:rsid w:val="00EC7CA6"/>
    <w:rsid w:val="00ED3C5D"/>
    <w:rsid w:val="00ED4553"/>
    <w:rsid w:val="00EE4A63"/>
    <w:rsid w:val="00F00D08"/>
    <w:rsid w:val="00F02BF9"/>
    <w:rsid w:val="00F1124E"/>
    <w:rsid w:val="00F1350D"/>
    <w:rsid w:val="00F1364F"/>
    <w:rsid w:val="00F15583"/>
    <w:rsid w:val="00F17C18"/>
    <w:rsid w:val="00F17D8C"/>
    <w:rsid w:val="00F200EE"/>
    <w:rsid w:val="00F2030E"/>
    <w:rsid w:val="00F22481"/>
    <w:rsid w:val="00F2542E"/>
    <w:rsid w:val="00F27278"/>
    <w:rsid w:val="00F344E3"/>
    <w:rsid w:val="00F34D58"/>
    <w:rsid w:val="00F40FC9"/>
    <w:rsid w:val="00F41A9D"/>
    <w:rsid w:val="00F44314"/>
    <w:rsid w:val="00F46EBE"/>
    <w:rsid w:val="00F5312D"/>
    <w:rsid w:val="00F54B9C"/>
    <w:rsid w:val="00F56E96"/>
    <w:rsid w:val="00F573DD"/>
    <w:rsid w:val="00F61E59"/>
    <w:rsid w:val="00F63D99"/>
    <w:rsid w:val="00F6426B"/>
    <w:rsid w:val="00F709B3"/>
    <w:rsid w:val="00F71A5E"/>
    <w:rsid w:val="00F80AAC"/>
    <w:rsid w:val="00F85943"/>
    <w:rsid w:val="00F955DE"/>
    <w:rsid w:val="00FA0AFC"/>
    <w:rsid w:val="00FA1C82"/>
    <w:rsid w:val="00FA2ED1"/>
    <w:rsid w:val="00FA3465"/>
    <w:rsid w:val="00FA4A52"/>
    <w:rsid w:val="00FA66C9"/>
    <w:rsid w:val="00FB0541"/>
    <w:rsid w:val="00FB4045"/>
    <w:rsid w:val="00FB4D8E"/>
    <w:rsid w:val="00FC0D0A"/>
    <w:rsid w:val="00FC1B0B"/>
    <w:rsid w:val="00FD2F97"/>
    <w:rsid w:val="00FD5EE0"/>
    <w:rsid w:val="00FF21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1A36FDB"/>
  <w15:docId w15:val="{A2D3D890-E7AE-4E25-9232-76223AB9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F5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C05"/>
    <w:rPr>
      <w:rFonts w:ascii="Segoe UI" w:hAnsi="Segoe UI" w:cs="Segoe UI"/>
      <w:spacing w:val="4"/>
      <w:sz w:val="18"/>
      <w:szCs w:val="18"/>
    </w:rPr>
  </w:style>
  <w:style w:type="character" w:styleId="LineNumber">
    <w:name w:val="line number"/>
    <w:basedOn w:val="DefaultParagraphFont"/>
    <w:semiHidden/>
    <w:unhideWhenUsed/>
    <w:rsid w:val="004F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70879-7EB0-422D-A78D-271BEE29A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1488</Words>
  <Characters>7830</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P.L. 2021, c.427</vt:lpstr>
    </vt:vector>
  </TitlesOfParts>
  <Manager>Benning, Kelly</Manager>
  <Company>NJ Office of Legislative Services</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c.427 (S4233 1R)</dc:title>
  <dc:subject>21-4224</dc:subject>
  <dc:creator>Senate, No. 4233 (First Reprint)</dc:creator>
  <cp:keywords>S4233|3| ||0|0|!|0|</cp:keywords>
  <dc:description>INTRODUCED DECEMBER 6, 2021_x000d_
Amended 1/10/22</dc:description>
  <cp:lastModifiedBy>Franks, Denise</cp:lastModifiedBy>
  <cp:revision>2</cp:revision>
  <cp:lastPrinted>2022-01-13T15:11:00Z</cp:lastPrinted>
  <dcterms:created xsi:type="dcterms:W3CDTF">2022-03-29T14:58:00Z</dcterms:created>
  <dcterms:modified xsi:type="dcterms:W3CDTF">2022-03-29T14:58:00Z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c.427</vt:lpwstr>
  </property>
</Properties>
</file>