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408" w:rsidRPr="00BD7408" w:rsidRDefault="00BD7408" w:rsidP="00BD7408">
      <w:pPr>
        <w:pStyle w:val="HangingAnAct"/>
        <w:jc w:val="center"/>
        <w:rPr>
          <w:rStyle w:val="BillHead"/>
        </w:rPr>
      </w:pPr>
      <w:bookmarkStart w:id="0" w:name="LCPL"/>
      <w:bookmarkStart w:id="1" w:name="_GoBack"/>
      <w:bookmarkEnd w:id="0"/>
      <w:bookmarkEnd w:id="1"/>
      <w:r w:rsidRPr="00BD7408">
        <w:rPr>
          <w:rStyle w:val="BillHead"/>
        </w:rPr>
        <w:t>CHAPTER 440</w:t>
      </w:r>
    </w:p>
    <w:p w:rsidR="00BD7408" w:rsidRPr="00BD7408" w:rsidRDefault="00BD7408" w:rsidP="00BD7408">
      <w:pPr>
        <w:pStyle w:val="HangingAnAct"/>
        <w:jc w:val="center"/>
        <w:rPr>
          <w:rStyle w:val="BillHead"/>
        </w:rPr>
      </w:pPr>
    </w:p>
    <w:p w:rsidR="00672F3D" w:rsidRPr="00BD7408" w:rsidRDefault="00672F3D" w:rsidP="00BD7408">
      <w:pPr>
        <w:pStyle w:val="HangingAnAct"/>
        <w:jc w:val="left"/>
        <w:rPr>
          <w:rStyle w:val="HangingAnActChar"/>
        </w:rPr>
      </w:pPr>
      <w:r w:rsidRPr="00BD7408">
        <w:rPr>
          <w:rStyle w:val="BillHead"/>
        </w:rPr>
        <w:t>An Act</w:t>
      </w:r>
      <w:r w:rsidRPr="00BD7408">
        <w:rPr>
          <w:rStyle w:val="HangingAnActChar"/>
        </w:rPr>
        <w:t xml:space="preserve"> concerning emergency shelters for the homeless and supplementing </w:t>
      </w:r>
      <w:r w:rsidRPr="00BD7408">
        <w:rPr>
          <w:rStyle w:val="HangingAnActChar"/>
          <w:spacing w:val="0"/>
        </w:rPr>
        <w:t>P.L.1983, c.530 (C.55:14K-1 et seq.)</w:t>
      </w:r>
      <w:r w:rsidRPr="00BD7408">
        <w:rPr>
          <w:rStyle w:val="HangingAnActChar"/>
        </w:rPr>
        <w:t xml:space="preserve">. </w:t>
      </w:r>
    </w:p>
    <w:p w:rsidR="00672F3D" w:rsidRPr="00BD7408" w:rsidRDefault="00672F3D" w:rsidP="00672F3D"/>
    <w:p w:rsidR="00672F3D" w:rsidRPr="00BD7408" w:rsidRDefault="00672F3D" w:rsidP="00672F3D">
      <w:r w:rsidRPr="00BD7408">
        <w:tab/>
      </w:r>
      <w:r w:rsidRPr="00BD7408">
        <w:rPr>
          <w:rStyle w:val="BillHeading2"/>
        </w:rPr>
        <w:t xml:space="preserve">Be It Enacted </w:t>
      </w:r>
      <w:r w:rsidRPr="00BD7408">
        <w:rPr>
          <w:rStyle w:val="BillLanguage"/>
        </w:rPr>
        <w:t>by the Senate and General Assembly of the State of New Jersey:</w:t>
      </w:r>
    </w:p>
    <w:p w:rsidR="00672F3D" w:rsidRPr="00BD7408" w:rsidRDefault="00672F3D" w:rsidP="00672F3D"/>
    <w:p w:rsidR="008F78F4" w:rsidRPr="00BD7408" w:rsidRDefault="008F78F4" w:rsidP="00672F3D">
      <w:r w:rsidRPr="00BD7408">
        <w:t xml:space="preserve">C.55:14K-5.5  </w:t>
      </w:r>
      <w:r w:rsidR="00434F13" w:rsidRPr="00BD7408">
        <w:t>O</w:t>
      </w:r>
      <w:r w:rsidRPr="00BD7408">
        <w:t>ccupancy status, information access; shelter operator duties.</w:t>
      </w:r>
    </w:p>
    <w:p w:rsidR="00B2728A" w:rsidRPr="00BD7408" w:rsidRDefault="00B2728A" w:rsidP="00B2728A">
      <w:r w:rsidRPr="00BD7408">
        <w:tab/>
        <w:t>1.</w:t>
      </w:r>
      <w:r w:rsidRPr="00BD7408">
        <w:tab/>
        <w:t>The New Jersey Housing and Mortgage Finance Agency shall allow operators of shelters for the homeless and selected local information and referral providers who place persons in the shelters to have access to real-time information about the occupancy status of shelter beds in the State, as collected by the Homeless Management Information System, in order to determine the availability of shelter beds in the community or within a certain geographic area.  Shelter operators shall update information in the Homeless Management Information System about the availability of shelter beds not later than one hour after a bed becomes available, or an available bed has been filled.</w:t>
      </w:r>
    </w:p>
    <w:p w:rsidR="00B2728A" w:rsidRPr="00BD7408" w:rsidRDefault="00B2728A" w:rsidP="00B2728A">
      <w:r w:rsidRPr="00BD7408">
        <w:tab/>
        <w:t>The provisions of this section shall not apply to shelters for victims of domestic violence.</w:t>
      </w:r>
    </w:p>
    <w:p w:rsidR="00672F3D" w:rsidRPr="00BD7408" w:rsidRDefault="00672F3D" w:rsidP="00672F3D"/>
    <w:p w:rsidR="007E1C11" w:rsidRPr="00BD7408" w:rsidRDefault="007E1C11" w:rsidP="00672F3D">
      <w:r w:rsidRPr="00BD7408">
        <w:t xml:space="preserve">C.55:14K-5.6  </w:t>
      </w:r>
      <w:r w:rsidR="00510B00" w:rsidRPr="00BD7408">
        <w:t>Criteria fo</w:t>
      </w:r>
      <w:r w:rsidR="008D1AD1" w:rsidRPr="00BD7408">
        <w:t>r receiving funding;</w:t>
      </w:r>
      <w:r w:rsidR="00D63633" w:rsidRPr="00BD7408">
        <w:t xml:space="preserve"> compliance</w:t>
      </w:r>
      <w:r w:rsidR="00510B00" w:rsidRPr="00BD7408">
        <w:t>.</w:t>
      </w:r>
    </w:p>
    <w:p w:rsidR="00B2728A" w:rsidRPr="00BD7408" w:rsidRDefault="00B2728A" w:rsidP="00B2728A">
      <w:r w:rsidRPr="00BD7408">
        <w:tab/>
        <w:t>2.</w:t>
      </w:r>
      <w:r w:rsidRPr="00BD7408">
        <w:tab/>
        <w:t>A shelter for the homeless, except a shelter for victims of domestic violence, which is subject to regulation by the Department of Community Affairs pursuant to N.J.A.C.5:15-1.1 et seq., shall cooperate in providing any necessary information to the database, as determined by the New Jersey Housing and Mortgage Finance Agency, the Department of Community Affairs, and the Department of Human Services, as a condition of being eligible to receive funding for the shelter from the Department of Community Affairs and the Department of Human Services.</w:t>
      </w:r>
    </w:p>
    <w:p w:rsidR="00672F3D" w:rsidRPr="00BD7408" w:rsidRDefault="00672F3D" w:rsidP="00672F3D"/>
    <w:p w:rsidR="00672F3D" w:rsidRPr="00BD7408" w:rsidRDefault="00672F3D" w:rsidP="00672F3D">
      <w:r w:rsidRPr="00BD7408">
        <w:tab/>
        <w:t>3.</w:t>
      </w:r>
      <w:r w:rsidRPr="00BD7408">
        <w:tab/>
        <w:t>This act shall take effect on the 60th day following enactment.</w:t>
      </w:r>
    </w:p>
    <w:p w:rsidR="0099512C" w:rsidRPr="00BD7408" w:rsidRDefault="0099512C" w:rsidP="00672F3D"/>
    <w:p w:rsidR="00BD7408" w:rsidRPr="00BD7408" w:rsidRDefault="00BD7408" w:rsidP="00BD7408">
      <w:r>
        <w:tab/>
        <w:t>Approved January 18, 2022.</w:t>
      </w:r>
    </w:p>
    <w:sectPr w:rsidR="00BD7408" w:rsidRPr="00BD7408" w:rsidSect="00BD740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6718" w:rsidRDefault="001D6718">
      <w:r>
        <w:separator/>
      </w:r>
    </w:p>
  </w:endnote>
  <w:endnote w:type="continuationSeparator" w:id="0">
    <w:p w:rsidR="001D6718" w:rsidRDefault="001D6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408" w:rsidRDefault="00BD74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408" w:rsidRPr="00BD7408" w:rsidRDefault="00BD7408" w:rsidP="00BD740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408" w:rsidRPr="00BD7408" w:rsidRDefault="00BD7408" w:rsidP="00BD74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6718" w:rsidRDefault="001D6718">
      <w:r>
        <w:separator/>
      </w:r>
    </w:p>
  </w:footnote>
  <w:footnote w:type="continuationSeparator" w:id="0">
    <w:p w:rsidR="001D6718" w:rsidRDefault="001D67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408" w:rsidRDefault="00BD74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408" w:rsidRDefault="00BD7408" w:rsidP="00BD7408">
    <w:pPr>
      <w:pStyle w:val="bpuHeadSpon"/>
    </w:pPr>
    <w:r>
      <w:t>P.L. 2021, CHAPTER 440</w:t>
    </w:r>
  </w:p>
  <w:p w:rsidR="0099512C" w:rsidRDefault="00BD7408" w:rsidP="00BD7408">
    <w:pPr>
      <w:pStyle w:val="bpuHeadSpon"/>
    </w:pPr>
    <w:r>
      <w:fldChar w:fldCharType="begin"/>
    </w:r>
    <w:r>
      <w:instrText xml:space="preserve"> PAGE  \* MERGEFORMAT </w:instrText>
    </w:r>
    <w:r>
      <w:fldChar w:fldCharType="separate"/>
    </w:r>
    <w:r>
      <w:rPr>
        <w:noProof/>
      </w:rPr>
      <w:t>2</w:t>
    </w:r>
    <w:r>
      <w:fldChar w:fldCharType="end"/>
    </w:r>
    <w:r w:rsidR="0099512C">
      <w:fldChar w:fldCharType="begin"/>
    </w:r>
    <w:r w:rsidR="0099512C">
      <w:instrText xml:space="preserve"> PAGE  \* MERGEFORMAT </w:instrText>
    </w:r>
    <w:r w:rsidR="0099512C">
      <w:fldChar w:fldCharType="separate"/>
    </w:r>
    <w:r>
      <w:rPr>
        <w:noProof/>
      </w:rPr>
      <w:t>2</w:t>
    </w:r>
    <w:r w:rsidR="0099512C">
      <w:fldChar w:fldCharType="end"/>
    </w:r>
  </w:p>
  <w:p w:rsidR="0099512C" w:rsidRPr="00AF575C" w:rsidRDefault="0099512C" w:rsidP="00BD740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7408" w:rsidRDefault="00BD74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718"/>
    <w:rsid w:val="00000169"/>
    <w:rsid w:val="00003A88"/>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71D"/>
    <w:rsid w:val="000E5EF5"/>
    <w:rsid w:val="000F6E7F"/>
    <w:rsid w:val="000F7BFB"/>
    <w:rsid w:val="000F7FF6"/>
    <w:rsid w:val="0011462B"/>
    <w:rsid w:val="001149F8"/>
    <w:rsid w:val="00122532"/>
    <w:rsid w:val="001316C3"/>
    <w:rsid w:val="001330F6"/>
    <w:rsid w:val="00133BED"/>
    <w:rsid w:val="00136CE2"/>
    <w:rsid w:val="00140A92"/>
    <w:rsid w:val="00140FD3"/>
    <w:rsid w:val="00141A0C"/>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718"/>
    <w:rsid w:val="001D7350"/>
    <w:rsid w:val="001E4DBB"/>
    <w:rsid w:val="001F6719"/>
    <w:rsid w:val="001F6DA6"/>
    <w:rsid w:val="00214614"/>
    <w:rsid w:val="0022067D"/>
    <w:rsid w:val="00231838"/>
    <w:rsid w:val="00232C5B"/>
    <w:rsid w:val="002373F3"/>
    <w:rsid w:val="00242597"/>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7F88"/>
    <w:rsid w:val="00333EF1"/>
    <w:rsid w:val="00346CF5"/>
    <w:rsid w:val="0035174B"/>
    <w:rsid w:val="00352F8B"/>
    <w:rsid w:val="00354D07"/>
    <w:rsid w:val="0037458C"/>
    <w:rsid w:val="00381407"/>
    <w:rsid w:val="0038486B"/>
    <w:rsid w:val="003941E5"/>
    <w:rsid w:val="003A19B9"/>
    <w:rsid w:val="003A213D"/>
    <w:rsid w:val="003A333B"/>
    <w:rsid w:val="003B7F50"/>
    <w:rsid w:val="003C32D1"/>
    <w:rsid w:val="003C6FBF"/>
    <w:rsid w:val="003D2B0D"/>
    <w:rsid w:val="003D6256"/>
    <w:rsid w:val="003E3338"/>
    <w:rsid w:val="003E7B4E"/>
    <w:rsid w:val="003F145F"/>
    <w:rsid w:val="003F4A22"/>
    <w:rsid w:val="004040F9"/>
    <w:rsid w:val="00406A85"/>
    <w:rsid w:val="0041453D"/>
    <w:rsid w:val="00434F13"/>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7245"/>
    <w:rsid w:val="00501B0F"/>
    <w:rsid w:val="0050427A"/>
    <w:rsid w:val="00505402"/>
    <w:rsid w:val="00510B00"/>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B02"/>
    <w:rsid w:val="00596B76"/>
    <w:rsid w:val="005C0288"/>
    <w:rsid w:val="005C7C01"/>
    <w:rsid w:val="005D28BC"/>
    <w:rsid w:val="005D5980"/>
    <w:rsid w:val="005E5083"/>
    <w:rsid w:val="005F0F86"/>
    <w:rsid w:val="005F1C6B"/>
    <w:rsid w:val="006005C9"/>
    <w:rsid w:val="00601E45"/>
    <w:rsid w:val="00602497"/>
    <w:rsid w:val="00603129"/>
    <w:rsid w:val="00612255"/>
    <w:rsid w:val="00615CB7"/>
    <w:rsid w:val="00622161"/>
    <w:rsid w:val="006222E7"/>
    <w:rsid w:val="00624F54"/>
    <w:rsid w:val="00626BB3"/>
    <w:rsid w:val="0064213F"/>
    <w:rsid w:val="006461F6"/>
    <w:rsid w:val="006572E9"/>
    <w:rsid w:val="00660602"/>
    <w:rsid w:val="006612A0"/>
    <w:rsid w:val="00667A05"/>
    <w:rsid w:val="00671CE6"/>
    <w:rsid w:val="00672F3D"/>
    <w:rsid w:val="006808C6"/>
    <w:rsid w:val="00680D5F"/>
    <w:rsid w:val="00686754"/>
    <w:rsid w:val="006878F9"/>
    <w:rsid w:val="0069522C"/>
    <w:rsid w:val="00695BC5"/>
    <w:rsid w:val="006A3786"/>
    <w:rsid w:val="006A584E"/>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C11"/>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0816"/>
    <w:rsid w:val="008823BC"/>
    <w:rsid w:val="008859B3"/>
    <w:rsid w:val="008B313B"/>
    <w:rsid w:val="008B4545"/>
    <w:rsid w:val="008B6E84"/>
    <w:rsid w:val="008B7560"/>
    <w:rsid w:val="008C6FA9"/>
    <w:rsid w:val="008D1AD1"/>
    <w:rsid w:val="008D35C6"/>
    <w:rsid w:val="008D455C"/>
    <w:rsid w:val="008D62DB"/>
    <w:rsid w:val="008E3B9B"/>
    <w:rsid w:val="008E4F67"/>
    <w:rsid w:val="008F6A7A"/>
    <w:rsid w:val="008F78F4"/>
    <w:rsid w:val="00902B2D"/>
    <w:rsid w:val="00915B98"/>
    <w:rsid w:val="00933C9C"/>
    <w:rsid w:val="0094377E"/>
    <w:rsid w:val="009467BF"/>
    <w:rsid w:val="0094723D"/>
    <w:rsid w:val="009564BC"/>
    <w:rsid w:val="0095650E"/>
    <w:rsid w:val="009631BF"/>
    <w:rsid w:val="00966445"/>
    <w:rsid w:val="00967FED"/>
    <w:rsid w:val="00980A56"/>
    <w:rsid w:val="00986E4C"/>
    <w:rsid w:val="009937ED"/>
    <w:rsid w:val="00993BCE"/>
    <w:rsid w:val="0099512C"/>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35B"/>
    <w:rsid w:val="00A7050B"/>
    <w:rsid w:val="00A721B4"/>
    <w:rsid w:val="00A72513"/>
    <w:rsid w:val="00A75CBF"/>
    <w:rsid w:val="00A95220"/>
    <w:rsid w:val="00AA0EC1"/>
    <w:rsid w:val="00AA2A56"/>
    <w:rsid w:val="00AA3B15"/>
    <w:rsid w:val="00AA6194"/>
    <w:rsid w:val="00AA64D0"/>
    <w:rsid w:val="00AB4C5C"/>
    <w:rsid w:val="00AB5DCA"/>
    <w:rsid w:val="00AC4B4B"/>
    <w:rsid w:val="00AC7DA4"/>
    <w:rsid w:val="00AD7C41"/>
    <w:rsid w:val="00AE1E57"/>
    <w:rsid w:val="00AF6ECE"/>
    <w:rsid w:val="00B00B00"/>
    <w:rsid w:val="00B034C1"/>
    <w:rsid w:val="00B0560C"/>
    <w:rsid w:val="00B07DA6"/>
    <w:rsid w:val="00B11520"/>
    <w:rsid w:val="00B11810"/>
    <w:rsid w:val="00B14011"/>
    <w:rsid w:val="00B14D35"/>
    <w:rsid w:val="00B211F7"/>
    <w:rsid w:val="00B21C53"/>
    <w:rsid w:val="00B23EFE"/>
    <w:rsid w:val="00B24336"/>
    <w:rsid w:val="00B2728A"/>
    <w:rsid w:val="00B3656D"/>
    <w:rsid w:val="00B7201D"/>
    <w:rsid w:val="00B809B3"/>
    <w:rsid w:val="00B80AFD"/>
    <w:rsid w:val="00B854DC"/>
    <w:rsid w:val="00B90F81"/>
    <w:rsid w:val="00B91BF9"/>
    <w:rsid w:val="00BB2482"/>
    <w:rsid w:val="00BC4545"/>
    <w:rsid w:val="00BD7408"/>
    <w:rsid w:val="00BD79EC"/>
    <w:rsid w:val="00BE204A"/>
    <w:rsid w:val="00BE26FC"/>
    <w:rsid w:val="00BF23C7"/>
    <w:rsid w:val="00BF7456"/>
    <w:rsid w:val="00C035F3"/>
    <w:rsid w:val="00C078A1"/>
    <w:rsid w:val="00C3401C"/>
    <w:rsid w:val="00C35FB2"/>
    <w:rsid w:val="00C473B8"/>
    <w:rsid w:val="00C603F9"/>
    <w:rsid w:val="00C614C5"/>
    <w:rsid w:val="00C83317"/>
    <w:rsid w:val="00C937A1"/>
    <w:rsid w:val="00C93F56"/>
    <w:rsid w:val="00CB344E"/>
    <w:rsid w:val="00CE3726"/>
    <w:rsid w:val="00CF2757"/>
    <w:rsid w:val="00CF2761"/>
    <w:rsid w:val="00CF506C"/>
    <w:rsid w:val="00CF7045"/>
    <w:rsid w:val="00D0612B"/>
    <w:rsid w:val="00D06296"/>
    <w:rsid w:val="00D0784A"/>
    <w:rsid w:val="00D103B8"/>
    <w:rsid w:val="00D1283E"/>
    <w:rsid w:val="00D158BB"/>
    <w:rsid w:val="00D160BA"/>
    <w:rsid w:val="00D169D8"/>
    <w:rsid w:val="00D209A5"/>
    <w:rsid w:val="00D23780"/>
    <w:rsid w:val="00D31191"/>
    <w:rsid w:val="00D3119A"/>
    <w:rsid w:val="00D33F23"/>
    <w:rsid w:val="00D34C64"/>
    <w:rsid w:val="00D34D11"/>
    <w:rsid w:val="00D41401"/>
    <w:rsid w:val="00D57B94"/>
    <w:rsid w:val="00D6038F"/>
    <w:rsid w:val="00D63633"/>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2B6A"/>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FC9"/>
    <w:rsid w:val="00EF5225"/>
    <w:rsid w:val="00F0415D"/>
    <w:rsid w:val="00F043AC"/>
    <w:rsid w:val="00F14E45"/>
    <w:rsid w:val="00F17CFC"/>
    <w:rsid w:val="00F42480"/>
    <w:rsid w:val="00F62572"/>
    <w:rsid w:val="00F6488F"/>
    <w:rsid w:val="00F70CF6"/>
    <w:rsid w:val="00F80F90"/>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CD5E411D-FCF5-4588-A867-27308055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103B8"/>
  </w:style>
  <w:style w:type="paragraph" w:styleId="BalloonText">
    <w:name w:val="Balloon Text"/>
    <w:basedOn w:val="Normal"/>
    <w:link w:val="BalloonTextChar"/>
    <w:semiHidden/>
    <w:unhideWhenUsed/>
    <w:rsid w:val="00AB5D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5D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C6140-7BF9-439E-84FA-9D59C4929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269</Words>
  <Characters>1482</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P.L. 2021, c.440 (A2186 1R)</vt:lpstr>
    </vt:vector>
  </TitlesOfParts>
  <Manager>Benning, Kelly</Manager>
  <Company>OFFICE of LEGISLATIVE SERVICES</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c.440 (A2186 1R)</dc:title>
  <dc:creator>Assembly, No. 2186 (First Reprint)</dc:creator>
  <cp:keywords>A2186|1| ||0|0|!|0|</cp:keywords>
  <dc:description>PREFILED 2020_x000d_
Amended/TR 6/16/21</dc:description>
  <cp:lastModifiedBy>Franks, Denise</cp:lastModifiedBy>
  <cp:revision>2</cp:revision>
  <cp:lastPrinted>2022-01-13T19:30:00Z</cp:lastPrinted>
  <dcterms:created xsi:type="dcterms:W3CDTF">2022-03-29T15:43:00Z</dcterms:created>
  <dcterms:modified xsi:type="dcterms:W3CDTF">2022-03-29T15:43:00Z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c.440</vt:lpwstr>
  </property>
</Properties>
</file>