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B1" w:rsidRPr="00CA7FB1" w:rsidRDefault="00CA7FB1" w:rsidP="00CA7FB1">
      <w:pPr>
        <w:pStyle w:val="HangingAnAct"/>
        <w:jc w:val="center"/>
        <w:rPr>
          <w:rStyle w:val="BillHead"/>
        </w:rPr>
      </w:pPr>
      <w:bookmarkStart w:id="0" w:name="LCPL"/>
      <w:bookmarkEnd w:id="0"/>
      <w:r w:rsidRPr="00CA7FB1">
        <w:rPr>
          <w:rStyle w:val="BillHead"/>
        </w:rPr>
        <w:t>CHAPTER 489</w:t>
      </w:r>
    </w:p>
    <w:p w:rsidR="00CA7FB1" w:rsidRPr="00CA7FB1" w:rsidRDefault="00CA7FB1" w:rsidP="00CA7FB1">
      <w:pPr>
        <w:pStyle w:val="HangingAnAct"/>
        <w:jc w:val="center"/>
        <w:rPr>
          <w:rStyle w:val="BillHead"/>
        </w:rPr>
      </w:pPr>
    </w:p>
    <w:p w:rsidR="00686AEB" w:rsidRPr="00CA7FB1" w:rsidRDefault="00440C6D" w:rsidP="00CA7FB1">
      <w:pPr>
        <w:pStyle w:val="HangingAnAct"/>
        <w:jc w:val="left"/>
        <w:rPr>
          <w:rStyle w:val="HangingAnActChar"/>
        </w:rPr>
      </w:pPr>
      <w:r w:rsidRPr="00CA7FB1">
        <w:rPr>
          <w:rStyle w:val="BillHead"/>
        </w:rPr>
        <w:t>An Act</w:t>
      </w:r>
      <w:r w:rsidR="00686AEB" w:rsidRPr="00CA7FB1">
        <w:rPr>
          <w:rStyle w:val="HangingAnActChar"/>
        </w:rPr>
        <w:t xml:space="preserve"> </w:t>
      </w:r>
      <w:r w:rsidR="00FC49D2" w:rsidRPr="00CA7FB1">
        <w:rPr>
          <w:rStyle w:val="HangingAnActChar"/>
        </w:rPr>
        <w:t>appropriating $18,000,000 from constitutionally dedicated corporation business tax revenues to the State Agriculture Development Committee for planning incentive grants to counties for farmland preservation purposes.</w:t>
      </w:r>
    </w:p>
    <w:p w:rsidR="000B1054" w:rsidRPr="00CA7FB1" w:rsidRDefault="000B1054" w:rsidP="000B1054"/>
    <w:p w:rsidR="00686AEB" w:rsidRPr="00CA7FB1" w:rsidRDefault="00686AEB" w:rsidP="00686AEB">
      <w:r w:rsidRPr="00CA7FB1">
        <w:tab/>
      </w:r>
      <w:r w:rsidR="00440C6D" w:rsidRPr="00CA7FB1">
        <w:rPr>
          <w:rStyle w:val="BillHeading2"/>
        </w:rPr>
        <w:t>Be It Enacted</w:t>
      </w:r>
      <w:r w:rsidRPr="00CA7FB1">
        <w:rPr>
          <w:rStyle w:val="BillHeading2"/>
        </w:rPr>
        <w:t xml:space="preserve"> </w:t>
      </w:r>
      <w:r w:rsidR="00440C6D" w:rsidRPr="00CA7FB1">
        <w:rPr>
          <w:rStyle w:val="BillLanguage"/>
        </w:rPr>
        <w:t>by the Senate and General Assembly of the State of New Jersey:</w:t>
      </w:r>
    </w:p>
    <w:p w:rsidR="00686AEB" w:rsidRPr="00CA7FB1" w:rsidRDefault="00686AEB" w:rsidP="00686AEB"/>
    <w:p w:rsidR="00FC49D2" w:rsidRPr="00CA7FB1" w:rsidRDefault="00CA7FB1" w:rsidP="00FC49D2">
      <w:pPr>
        <w:tabs>
          <w:tab w:val="clear" w:pos="1440"/>
          <w:tab w:val="left" w:pos="1080"/>
        </w:tabs>
      </w:pPr>
      <w:r>
        <w:tab/>
        <w:t xml:space="preserve">1. </w:t>
      </w:r>
      <w:r w:rsidR="00746310">
        <w:t xml:space="preserve"> </w:t>
      </w:r>
      <w:r>
        <w:t xml:space="preserve">a. </w:t>
      </w:r>
      <w:r w:rsidR="00746310">
        <w:t xml:space="preserve"> </w:t>
      </w:r>
      <w:r w:rsidR="00FC49D2" w:rsidRPr="00CA7FB1">
        <w:t>There is appropriated to the State Agriculture Development Committee the sum of $18,000,000 from dedicated corporation business tax revenues pursuant to Article VIII, Section II, paragraph 6 of the State Constitution in the “Preserve New Jersey Farmland Preservation Fund,” established pursuant to section 8 of the “Preserve New Jersey Act,” P.L.2016, c.12 (C.13:8C-50), 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FC49D2" w:rsidRPr="00CA7FB1" w:rsidRDefault="00FC49D2" w:rsidP="00FC49D2">
      <w:r w:rsidRPr="00CA7FB1">
        <w:tab/>
        <w:t>b.</w:t>
      </w:r>
      <w:r w:rsidRPr="00CA7FB1">
        <w:tab/>
        <w:t>The following applicants are eligible for funding with the monies appropriated pursuant to subsection a. of this section for eligible projects located in an agricultural development area approved pursuant to section 11 of P.L.1983, c.32 (C.4:1C-18):</w:t>
      </w:r>
    </w:p>
    <w:p w:rsidR="00FC49D2" w:rsidRDefault="00FC49D2" w:rsidP="00FC49D2"/>
    <w:p w:rsidR="001C21E3" w:rsidRPr="001C21E3"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
          <w:sz w:val="20"/>
          <w:szCs w:val="20"/>
        </w:rPr>
      </w:pPr>
      <w:r w:rsidRPr="001C21E3">
        <w:rPr>
          <w:b/>
          <w:sz w:val="20"/>
          <w:szCs w:val="20"/>
        </w:rPr>
        <w:t>Applicant</w:t>
      </w:r>
      <w:r w:rsidRPr="001C21E3">
        <w:rPr>
          <w:b/>
          <w:sz w:val="20"/>
          <w:szCs w:val="20"/>
        </w:rPr>
        <w:tab/>
        <w:t>Municipality</w:t>
      </w:r>
      <w:r w:rsidRPr="001C21E3">
        <w:rPr>
          <w:b/>
          <w:sz w:val="20"/>
          <w:szCs w:val="20"/>
        </w:rPr>
        <w:tab/>
        <w:t>Amount of Grant</w:t>
      </w:r>
    </w:p>
    <w:p w:rsidR="001C21E3" w:rsidRPr="001C21E3"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
          <w:sz w:val="20"/>
          <w:szCs w:val="20"/>
        </w:rPr>
      </w:pPr>
      <w:r w:rsidRPr="001C21E3">
        <w:rPr>
          <w:b/>
          <w:sz w:val="20"/>
          <w:szCs w:val="20"/>
        </w:rPr>
        <w:t>(County)</w:t>
      </w:r>
    </w:p>
    <w:p w:rsidR="001C21E3" w:rsidRPr="001C21E3"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1C21E3">
        <w:rPr>
          <w:sz w:val="20"/>
          <w:szCs w:val="20"/>
        </w:rPr>
        <w:t>Burlington County</w:t>
      </w:r>
      <w:r w:rsidRPr="001C21E3">
        <w:rPr>
          <w:sz w:val="20"/>
          <w:szCs w:val="20"/>
        </w:rPr>
        <w:tab/>
        <w:t>Bass River Twp</w:t>
      </w:r>
      <w:r>
        <w:rPr>
          <w:sz w:val="20"/>
          <w:szCs w:val="20"/>
        </w:rPr>
        <w:tab/>
      </w:r>
      <w:r w:rsidRPr="00CA7FB1">
        <w:rPr>
          <w:sz w:val="20"/>
          <w:szCs w:val="20"/>
        </w:rPr>
        <w:t>$2,000,000</w:t>
      </w:r>
    </w:p>
    <w:p w:rsidR="001C21E3" w:rsidRPr="001C21E3"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1C21E3">
        <w:rPr>
          <w:sz w:val="20"/>
          <w:szCs w:val="20"/>
        </w:rPr>
        <w:t>Bordentown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Chesterfield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Cinnaminson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Eastampton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Evesham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Florence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Hainesport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Lumberton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Mansfield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Medford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Moorestown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Mount Laurel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New Hanover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North Hanover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Pemberton Boro</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Pemberton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Shamong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Southampton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Springfield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Tabernacle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Washington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Westampton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Woodland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Wrightstown Boro</w:t>
      </w:r>
    </w:p>
    <w:p w:rsidR="001C21E3" w:rsidRDefault="001C21E3" w:rsidP="006E2730">
      <w:pPr>
        <w:jc w:val="left"/>
        <w:rPr>
          <w:sz w:val="20"/>
          <w:szCs w:val="20"/>
        </w:rPr>
      </w:pP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Cumberland County</w:t>
      </w:r>
      <w:r w:rsidRPr="00CA7FB1">
        <w:rPr>
          <w:sz w:val="20"/>
          <w:szCs w:val="20"/>
        </w:rPr>
        <w:tab/>
        <w:t>Commercial Twp</w:t>
      </w:r>
      <w:r>
        <w:rPr>
          <w:sz w:val="20"/>
          <w:szCs w:val="20"/>
        </w:rPr>
        <w:tab/>
      </w:r>
      <w:r w:rsidRPr="00CA7FB1">
        <w:rPr>
          <w:sz w:val="20"/>
          <w:szCs w:val="20"/>
        </w:rPr>
        <w:t>2,000,000</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Deerfield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Fairfield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Greenwich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Hopewell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Lawrence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Maurice River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Millville City</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Shiloh Boro</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Stow Creek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Upper Deerfield Twp</w:t>
      </w:r>
    </w:p>
    <w:p w:rsidR="001C21E3" w:rsidRPr="00CA7FB1" w:rsidRDefault="001C21E3" w:rsidP="001C21E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Pr="00CA7FB1">
        <w:rPr>
          <w:sz w:val="20"/>
          <w:szCs w:val="20"/>
        </w:rPr>
        <w:t>Vineland City</w:t>
      </w:r>
    </w:p>
    <w:p w:rsidR="000D4E23" w:rsidRDefault="000D4E2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szCs w:val="20"/>
        </w:rPr>
      </w:pPr>
      <w:r>
        <w:rPr>
          <w:sz w:val="20"/>
          <w:szCs w:val="20"/>
        </w:rPr>
        <w:br w:type="page"/>
      </w:r>
    </w:p>
    <w:p w:rsidR="001C21E3" w:rsidRPr="00CA7FB1" w:rsidRDefault="001C21E3"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bookmarkStart w:id="1" w:name="_GoBack"/>
      <w:bookmarkEnd w:id="1"/>
      <w:r w:rsidRPr="00CA7FB1">
        <w:rPr>
          <w:sz w:val="20"/>
          <w:szCs w:val="20"/>
        </w:rPr>
        <w:lastRenderedPageBreak/>
        <w:t>Gloucester County</w:t>
      </w:r>
      <w:r w:rsidRPr="00CA7FB1">
        <w:rPr>
          <w:sz w:val="20"/>
          <w:szCs w:val="20"/>
        </w:rPr>
        <w:tab/>
        <w:t>Clayton Boro</w:t>
      </w:r>
      <w:r w:rsidR="006D508B">
        <w:rPr>
          <w:sz w:val="20"/>
          <w:szCs w:val="20"/>
        </w:rPr>
        <w:tab/>
      </w:r>
      <w:r w:rsidR="006D508B" w:rsidRPr="00CA7FB1">
        <w:rPr>
          <w:sz w:val="20"/>
          <w:szCs w:val="20"/>
        </w:rPr>
        <w:t>2,000,000</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East Greenwich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Elk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Franklin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Glassboro Boro</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Greenwich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Harrison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Logan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Mantua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Monroe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Newfield Boro</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South Harrison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Swedesboro Boro</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Washington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West Deptford Twp</w:t>
      </w:r>
    </w:p>
    <w:p w:rsidR="001C21E3" w:rsidRPr="00CA7FB1" w:rsidRDefault="006D508B" w:rsidP="006D508B">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Woolwich Twp</w:t>
      </w:r>
    </w:p>
    <w:p w:rsidR="00DC0C54" w:rsidRDefault="00DC0C54" w:rsidP="006E2730">
      <w:pPr>
        <w:rPr>
          <w:sz w:val="20"/>
          <w:szCs w:val="20"/>
        </w:rPr>
      </w:pPr>
    </w:p>
    <w:p w:rsidR="001C21E3" w:rsidRPr="00CA7FB1"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Hunterdon County</w:t>
      </w:r>
      <w:r w:rsidRPr="00CA7FB1">
        <w:rPr>
          <w:sz w:val="20"/>
          <w:szCs w:val="20"/>
        </w:rPr>
        <w:tab/>
        <w:t>Alexandria Twp</w:t>
      </w:r>
      <w:r w:rsidR="00DC0C54">
        <w:rPr>
          <w:sz w:val="20"/>
          <w:szCs w:val="20"/>
        </w:rPr>
        <w:tab/>
      </w:r>
      <w:r w:rsidR="00DC0C54" w:rsidRPr="00CA7FB1">
        <w:rPr>
          <w:sz w:val="20"/>
          <w:szCs w:val="20"/>
        </w:rPr>
        <w:t>2,000,000</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Bethlehem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Califon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Clinton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Delaware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East Amwell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Franklin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Glen Gardner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Hampton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Holland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Kingwood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Lebanon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Lebanon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Raritan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Readington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Stockton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Tewksbury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Union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West Amwell Twp</w:t>
      </w:r>
    </w:p>
    <w:p w:rsidR="001C21E3" w:rsidRPr="00CA7FB1"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ab/>
      </w:r>
    </w:p>
    <w:p w:rsidR="001C21E3" w:rsidRPr="00DC0C54"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Middlesex County</w:t>
      </w:r>
      <w:r w:rsidRPr="00CA7FB1">
        <w:rPr>
          <w:sz w:val="20"/>
          <w:szCs w:val="20"/>
        </w:rPr>
        <w:tab/>
        <w:t>Cranbury Twp</w:t>
      </w:r>
      <w:r w:rsidR="00DC0C54">
        <w:rPr>
          <w:sz w:val="20"/>
          <w:szCs w:val="20"/>
        </w:rPr>
        <w:tab/>
      </w:r>
      <w:r w:rsidR="00DC0C54" w:rsidRPr="00CA7FB1">
        <w:rPr>
          <w:sz w:val="20"/>
          <w:szCs w:val="20"/>
        </w:rPr>
        <w:t>2,000,000</w:t>
      </w:r>
    </w:p>
    <w:p w:rsidR="001C21E3" w:rsidRP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East Brunswick Twp</w:t>
      </w:r>
    </w:p>
    <w:p w:rsidR="001C21E3" w:rsidRP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Monroe Twp</w:t>
      </w:r>
    </w:p>
    <w:p w:rsidR="001C21E3" w:rsidRP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North Brunswick Twp</w:t>
      </w:r>
    </w:p>
    <w:p w:rsidR="001C21E3" w:rsidRP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Old Bridge Twp</w:t>
      </w:r>
    </w:p>
    <w:p w:rsidR="001C21E3" w:rsidRP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Plainsboro Twp</w:t>
      </w:r>
    </w:p>
    <w:p w:rsidR="001C21E3" w:rsidRP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Sayreville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South Brunswick Twp</w:t>
      </w:r>
    </w:p>
    <w:p w:rsid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p>
    <w:p w:rsidR="001C21E3" w:rsidRPr="00CA7FB1"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Monmouth County</w:t>
      </w:r>
      <w:r w:rsidR="00DC0C54">
        <w:rPr>
          <w:sz w:val="20"/>
          <w:szCs w:val="20"/>
        </w:rPr>
        <w:tab/>
      </w:r>
      <w:r w:rsidRPr="00CA7FB1">
        <w:rPr>
          <w:sz w:val="20"/>
          <w:szCs w:val="20"/>
        </w:rPr>
        <w:t>Colts Neck Twp</w:t>
      </w:r>
      <w:r w:rsidR="00DC0C54">
        <w:rPr>
          <w:sz w:val="20"/>
          <w:szCs w:val="20"/>
        </w:rPr>
        <w:tab/>
      </w:r>
      <w:r w:rsidR="00DC0C54" w:rsidRPr="00CA7FB1">
        <w:rPr>
          <w:sz w:val="20"/>
          <w:szCs w:val="20"/>
        </w:rPr>
        <w:t>2,000,000</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Farmingdale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Freehold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Holmdel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Howell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Manalapan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Marlboro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Middletown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Millstone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Roosevelt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Tinton Falls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Upper Freehold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Wall Twp</w:t>
      </w:r>
    </w:p>
    <w:p w:rsid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p>
    <w:p w:rsidR="001C21E3" w:rsidRPr="00CA7FB1"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Morris County</w:t>
      </w:r>
      <w:r w:rsidRPr="00CA7FB1">
        <w:rPr>
          <w:sz w:val="20"/>
          <w:szCs w:val="20"/>
        </w:rPr>
        <w:tab/>
        <w:t>Boonton Twp</w:t>
      </w:r>
      <w:r w:rsidR="00DC0C54">
        <w:rPr>
          <w:sz w:val="20"/>
          <w:szCs w:val="20"/>
        </w:rPr>
        <w:tab/>
      </w:r>
      <w:r w:rsidR="00DC0C54" w:rsidRPr="00CA7FB1">
        <w:rPr>
          <w:sz w:val="20"/>
          <w:szCs w:val="20"/>
        </w:rPr>
        <w:t>1,000,000</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Chester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Chester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Denville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Harding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Lincoln Park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Long Hill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Mendham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Mendham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Mine Hill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lastRenderedPageBreak/>
        <w:tab/>
      </w:r>
      <w:r w:rsidR="001C21E3" w:rsidRPr="00CA7FB1">
        <w:rPr>
          <w:sz w:val="20"/>
          <w:szCs w:val="20"/>
        </w:rPr>
        <w:t>Montville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Mount Olive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Randolph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Rockaway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Roxbury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t>Washington Twp</w:t>
      </w:r>
    </w:p>
    <w:p w:rsidR="00DC0C54"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p>
    <w:p w:rsidR="001C21E3" w:rsidRPr="00CA7FB1"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Salem County</w:t>
      </w:r>
      <w:r w:rsidRPr="00CA7FB1">
        <w:rPr>
          <w:sz w:val="20"/>
          <w:szCs w:val="20"/>
        </w:rPr>
        <w:tab/>
        <w:t>Alloway Twp</w:t>
      </w:r>
      <w:r w:rsidR="00DC0C54">
        <w:rPr>
          <w:sz w:val="20"/>
          <w:szCs w:val="20"/>
        </w:rPr>
        <w:tab/>
      </w:r>
      <w:r w:rsidR="00DC0C54" w:rsidRPr="00CA7FB1">
        <w:rPr>
          <w:sz w:val="20"/>
          <w:szCs w:val="20"/>
        </w:rPr>
        <w:t>2,000,000</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Carneys Point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Elmer Boro</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Elsinboro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Lower Alloways Creek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Mannington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 xml:space="preserve">Oldmans Twp </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Pilesgrove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Pittsgrove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Quinton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Upper Pittsgrove Twp</w:t>
      </w:r>
    </w:p>
    <w:p w:rsidR="001C21E3" w:rsidRPr="00CA7FB1" w:rsidRDefault="00DC0C54"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Woodstown Boro</w:t>
      </w:r>
    </w:p>
    <w:p w:rsidR="001C21E3" w:rsidRPr="00CA7FB1"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ab/>
      </w:r>
    </w:p>
    <w:p w:rsidR="001C21E3" w:rsidRPr="00DC0C54"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Somerset County</w:t>
      </w:r>
      <w:r w:rsidRPr="00CA7FB1">
        <w:rPr>
          <w:sz w:val="20"/>
          <w:szCs w:val="20"/>
        </w:rPr>
        <w:tab/>
        <w:t>Bedminster Twp</w:t>
      </w:r>
      <w:r w:rsidR="0051461E">
        <w:rPr>
          <w:sz w:val="20"/>
          <w:szCs w:val="20"/>
        </w:rPr>
        <w:tab/>
      </w:r>
      <w:r w:rsidR="0051461E" w:rsidRPr="00CA7FB1">
        <w:rPr>
          <w:sz w:val="20"/>
          <w:szCs w:val="20"/>
        </w:rPr>
        <w:t>2,000,000</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Bernards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Bernardsville Boro</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Branchburg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Far Hills Boro</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Franklin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Hillsborough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Millstone Boro</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Montgomery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Peapack-Gladstone Boro</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Rocky Hill Boro</w:t>
      </w:r>
    </w:p>
    <w:p w:rsidR="001C21E3" w:rsidRPr="00CA7FB1"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Warren Twp</w:t>
      </w:r>
    </w:p>
    <w:p w:rsidR="0051461E"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p>
    <w:p w:rsidR="001C21E3" w:rsidRPr="00DC0C54"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sidRPr="00CA7FB1">
        <w:rPr>
          <w:sz w:val="20"/>
          <w:szCs w:val="20"/>
        </w:rPr>
        <w:t>Warren County</w:t>
      </w:r>
      <w:r w:rsidRPr="00CA7FB1">
        <w:rPr>
          <w:sz w:val="20"/>
          <w:szCs w:val="20"/>
        </w:rPr>
        <w:tab/>
        <w:t>Allamuchy Twp</w:t>
      </w:r>
      <w:r w:rsidR="0051461E">
        <w:rPr>
          <w:sz w:val="20"/>
          <w:szCs w:val="20"/>
        </w:rPr>
        <w:tab/>
      </w:r>
      <w:r w:rsidR="0051461E" w:rsidRPr="00CA7FB1">
        <w:rPr>
          <w:sz w:val="20"/>
          <w:szCs w:val="20"/>
        </w:rPr>
        <w:t>1,000,000</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Alpha Boro</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Blairstown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Franklin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Frelinghuysen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Greenwich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Hardwick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Harmony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Hope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Independence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Knowlton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Liberty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Lopatcong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Mansfield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Oxford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Pohatcong Twp</w:t>
      </w:r>
    </w:p>
    <w:p w:rsidR="001C21E3" w:rsidRPr="00DC0C54"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Washington Twp</w:t>
      </w:r>
    </w:p>
    <w:p w:rsidR="001C21E3" w:rsidRPr="00CA7FB1" w:rsidRDefault="0051461E"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sz w:val="20"/>
          <w:szCs w:val="20"/>
        </w:rPr>
      </w:pPr>
      <w:r>
        <w:rPr>
          <w:sz w:val="20"/>
          <w:szCs w:val="20"/>
        </w:rPr>
        <w:tab/>
      </w:r>
      <w:r w:rsidR="001C21E3" w:rsidRPr="00CA7FB1">
        <w:rPr>
          <w:sz w:val="20"/>
          <w:szCs w:val="20"/>
        </w:rPr>
        <w:t>White Twp</w:t>
      </w:r>
      <w:r w:rsidR="001C21E3" w:rsidRPr="00CA7FB1">
        <w:rPr>
          <w:sz w:val="20"/>
          <w:szCs w:val="20"/>
        </w:rPr>
        <w:tab/>
      </w:r>
    </w:p>
    <w:p w:rsidR="001C21E3" w:rsidRPr="0051461E" w:rsidRDefault="001C21E3" w:rsidP="00DC0C54">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
          <w:sz w:val="20"/>
          <w:szCs w:val="20"/>
        </w:rPr>
      </w:pPr>
      <w:r w:rsidRPr="0051461E">
        <w:rPr>
          <w:b/>
          <w:sz w:val="20"/>
          <w:szCs w:val="20"/>
        </w:rPr>
        <w:t>TOTAL</w:t>
      </w:r>
      <w:r w:rsidRPr="0051461E">
        <w:rPr>
          <w:b/>
          <w:sz w:val="20"/>
          <w:szCs w:val="20"/>
        </w:rPr>
        <w:tab/>
      </w:r>
      <w:r w:rsidRPr="0051461E">
        <w:rPr>
          <w:b/>
          <w:sz w:val="20"/>
          <w:szCs w:val="20"/>
        </w:rPr>
        <w:tab/>
        <w:t>$18,000,000</w:t>
      </w:r>
    </w:p>
    <w:p w:rsidR="00FC49D2" w:rsidRPr="00CA7FB1" w:rsidRDefault="00FC49D2" w:rsidP="00FC49D2"/>
    <w:p w:rsidR="00FC49D2" w:rsidRPr="00CA7FB1" w:rsidRDefault="00FC49D2" w:rsidP="00FC49D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7FB1">
        <w:rPr>
          <w:spacing w:val="0"/>
        </w:rPr>
        <w:tab/>
        <w:t>2.</w:t>
      </w:r>
      <w:r w:rsidRPr="00CA7FB1">
        <w:rPr>
          <w:spacing w:val="0"/>
        </w:rPr>
        <w:tab/>
        <w:t>There is appropriated from the General Fund to the “Preserve New Jersey Farmland Preservation Fund,” established pursuant to section 8 of the “Preserve New Jersey Act,” P.L.2016, c.12 (C.13:8C-50), the sum of $18,000,000 to implement the provisions of this act.</w:t>
      </w:r>
    </w:p>
    <w:p w:rsidR="00FC49D2" w:rsidRPr="00CA7FB1" w:rsidRDefault="00FC49D2" w:rsidP="00FC49D2"/>
    <w:p w:rsidR="00FC49D2" w:rsidRPr="00CA7FB1" w:rsidRDefault="00FC49D2" w:rsidP="00FC49D2">
      <w:r w:rsidRPr="00CA7FB1">
        <w:tab/>
        <w:t>3.</w:t>
      </w:r>
      <w:r w:rsidRPr="00CA7FB1">
        <w:tab/>
        <w:t>The expenditure of the sum appropriated by this act is subject to the provisions and conditions of P.L.2016, c.12 (C.13:8C-43 et seq.), P.L.1999, c.180 (C.4:1C-43.1), P.L.1983, c.32 (C.4:1C-11 et seq.), and P.L.1999, c.152 (C.13:8C-1 et seq.), as appropriate.</w:t>
      </w:r>
    </w:p>
    <w:p w:rsidR="00FC49D2" w:rsidRPr="00CA7FB1" w:rsidRDefault="00FC49D2" w:rsidP="00FC49D2"/>
    <w:p w:rsidR="00FC49D2" w:rsidRPr="00CA7FB1" w:rsidRDefault="00FC49D2" w:rsidP="00FC49D2">
      <w:r w:rsidRPr="00CA7FB1">
        <w:tab/>
        <w:t>4.</w:t>
      </w:r>
      <w:r w:rsidRPr="00CA7FB1">
        <w:tab/>
        <w:t>This act shall take effect immediately.</w:t>
      </w:r>
    </w:p>
    <w:p w:rsidR="00CA7FB1" w:rsidRDefault="00CA7FB1" w:rsidP="00686AEB"/>
    <w:p w:rsidR="00CA7FB1" w:rsidRPr="00CA7FB1" w:rsidRDefault="00932396" w:rsidP="00686AEB">
      <w:r>
        <w:tab/>
      </w:r>
      <w:r w:rsidR="00CA7FB1">
        <w:t>Approved January 18, 2022.</w:t>
      </w:r>
    </w:p>
    <w:sectPr w:rsidR="00CA7FB1" w:rsidRPr="00CA7FB1" w:rsidSect="0074631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642" w:rsidRDefault="00C46642">
      <w:r>
        <w:separator/>
      </w:r>
    </w:p>
  </w:endnote>
  <w:endnote w:type="continuationSeparator" w:id="0">
    <w:p w:rsidR="00C46642" w:rsidRDefault="00C4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FB1" w:rsidRDefault="00CA7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FB1" w:rsidRPr="00CA7FB1" w:rsidRDefault="00CA7FB1" w:rsidP="00CA7F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FB1" w:rsidRPr="00CA7FB1" w:rsidRDefault="00CA7FB1" w:rsidP="00CA7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642" w:rsidRDefault="00C46642">
      <w:r>
        <w:separator/>
      </w:r>
    </w:p>
  </w:footnote>
  <w:footnote w:type="continuationSeparator" w:id="0">
    <w:p w:rsidR="00C46642" w:rsidRDefault="00C4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FB1" w:rsidRDefault="00CA7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FB1" w:rsidRDefault="00CA7FB1" w:rsidP="00CA7FB1">
    <w:pPr>
      <w:pStyle w:val="bpuHeadSpon"/>
    </w:pPr>
    <w:r>
      <w:t>P.L. 2021, CHAPTER 489</w:t>
    </w:r>
  </w:p>
  <w:p w:rsidR="00FC4581" w:rsidRDefault="00FC4581" w:rsidP="00CA7FB1">
    <w:pPr>
      <w:pStyle w:val="bpuHeadSpon"/>
    </w:pPr>
    <w:r>
      <w:fldChar w:fldCharType="begin"/>
    </w:r>
    <w:r>
      <w:instrText xml:space="preserve"> PAGE  \* MERGEFORMAT </w:instrText>
    </w:r>
    <w:r>
      <w:fldChar w:fldCharType="separate"/>
    </w:r>
    <w:r w:rsidR="003F0879">
      <w:rPr>
        <w:noProof/>
      </w:rPr>
      <w:t>3</w:t>
    </w:r>
    <w:r>
      <w:fldChar w:fldCharType="end"/>
    </w:r>
  </w:p>
  <w:p w:rsidR="00FC4581" w:rsidRDefault="00FC4581" w:rsidP="00CA7FB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FB1" w:rsidRDefault="00CA7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42"/>
    <w:rsid w:val="000051BD"/>
    <w:rsid w:val="00005D83"/>
    <w:rsid w:val="000160A5"/>
    <w:rsid w:val="0002335B"/>
    <w:rsid w:val="00030BF9"/>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4E23"/>
    <w:rsid w:val="000D6255"/>
    <w:rsid w:val="000D6262"/>
    <w:rsid w:val="000D7B4A"/>
    <w:rsid w:val="000E4006"/>
    <w:rsid w:val="000F3DA2"/>
    <w:rsid w:val="000F5FDE"/>
    <w:rsid w:val="000F7466"/>
    <w:rsid w:val="00110F80"/>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21E3"/>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44B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361"/>
    <w:rsid w:val="003C5927"/>
    <w:rsid w:val="003C5A6B"/>
    <w:rsid w:val="003C7FB2"/>
    <w:rsid w:val="003D24DE"/>
    <w:rsid w:val="003E26D4"/>
    <w:rsid w:val="003E47BA"/>
    <w:rsid w:val="003F0879"/>
    <w:rsid w:val="003F3B37"/>
    <w:rsid w:val="0040195A"/>
    <w:rsid w:val="00402DC0"/>
    <w:rsid w:val="00416C4B"/>
    <w:rsid w:val="0041751E"/>
    <w:rsid w:val="004211E5"/>
    <w:rsid w:val="00422091"/>
    <w:rsid w:val="0043386C"/>
    <w:rsid w:val="00436327"/>
    <w:rsid w:val="00436F2D"/>
    <w:rsid w:val="00436F5D"/>
    <w:rsid w:val="00440C6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461E"/>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928"/>
    <w:rsid w:val="006B7897"/>
    <w:rsid w:val="006B7FA7"/>
    <w:rsid w:val="006C086A"/>
    <w:rsid w:val="006C21C1"/>
    <w:rsid w:val="006C597F"/>
    <w:rsid w:val="006C7327"/>
    <w:rsid w:val="006D00E5"/>
    <w:rsid w:val="006D508B"/>
    <w:rsid w:val="006D791B"/>
    <w:rsid w:val="006E2895"/>
    <w:rsid w:val="006F180D"/>
    <w:rsid w:val="006F4334"/>
    <w:rsid w:val="006F47AF"/>
    <w:rsid w:val="006F6B8A"/>
    <w:rsid w:val="00707CD3"/>
    <w:rsid w:val="00711B5D"/>
    <w:rsid w:val="00716BB9"/>
    <w:rsid w:val="007256D1"/>
    <w:rsid w:val="007279FD"/>
    <w:rsid w:val="00746310"/>
    <w:rsid w:val="007502CB"/>
    <w:rsid w:val="00752D79"/>
    <w:rsid w:val="00752E20"/>
    <w:rsid w:val="00756EDE"/>
    <w:rsid w:val="00764456"/>
    <w:rsid w:val="00780E07"/>
    <w:rsid w:val="00781B4D"/>
    <w:rsid w:val="007824BF"/>
    <w:rsid w:val="00783B8D"/>
    <w:rsid w:val="007850EB"/>
    <w:rsid w:val="00794B94"/>
    <w:rsid w:val="00794BD4"/>
    <w:rsid w:val="007A2F73"/>
    <w:rsid w:val="007A3061"/>
    <w:rsid w:val="007A53DE"/>
    <w:rsid w:val="007A5A0B"/>
    <w:rsid w:val="007A6F93"/>
    <w:rsid w:val="007C0E14"/>
    <w:rsid w:val="007C7DE4"/>
    <w:rsid w:val="007D392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39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406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6BC0"/>
    <w:rsid w:val="00C12E48"/>
    <w:rsid w:val="00C13D14"/>
    <w:rsid w:val="00C15F53"/>
    <w:rsid w:val="00C23F09"/>
    <w:rsid w:val="00C25356"/>
    <w:rsid w:val="00C328D0"/>
    <w:rsid w:val="00C3333D"/>
    <w:rsid w:val="00C46642"/>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FB1"/>
    <w:rsid w:val="00CB6246"/>
    <w:rsid w:val="00CC0A17"/>
    <w:rsid w:val="00CD0F93"/>
    <w:rsid w:val="00CD1BD1"/>
    <w:rsid w:val="00CD528D"/>
    <w:rsid w:val="00CE78BF"/>
    <w:rsid w:val="00CF65EB"/>
    <w:rsid w:val="00CF72AD"/>
    <w:rsid w:val="00D02441"/>
    <w:rsid w:val="00D039F4"/>
    <w:rsid w:val="00D03BB0"/>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17BD"/>
    <w:rsid w:val="00D9410B"/>
    <w:rsid w:val="00D9695B"/>
    <w:rsid w:val="00DA2417"/>
    <w:rsid w:val="00DA5585"/>
    <w:rsid w:val="00DB02AC"/>
    <w:rsid w:val="00DB6AA2"/>
    <w:rsid w:val="00DC0C54"/>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F1B"/>
    <w:rsid w:val="00E93836"/>
    <w:rsid w:val="00EA7C16"/>
    <w:rsid w:val="00EC5281"/>
    <w:rsid w:val="00EC791D"/>
    <w:rsid w:val="00EC7CA6"/>
    <w:rsid w:val="00ED3C5D"/>
    <w:rsid w:val="00ED4553"/>
    <w:rsid w:val="00F00D08"/>
    <w:rsid w:val="00F02BF9"/>
    <w:rsid w:val="00F1124E"/>
    <w:rsid w:val="00F120FB"/>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4581"/>
    <w:rsid w:val="00FC49D2"/>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D850B21"/>
  <w15:docId w15:val="{FE6DF199-FB39-44AF-983A-E17F2A14A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10F80"/>
  </w:style>
  <w:style w:type="paragraph" w:styleId="BalloonText">
    <w:name w:val="Balloon Text"/>
    <w:basedOn w:val="Normal"/>
    <w:link w:val="BalloonTextChar"/>
    <w:semiHidden/>
    <w:unhideWhenUsed/>
    <w:rsid w:val="00C06B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B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1A17E-9D63-4DFA-8ED1-EEA1E2203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3675</Characters>
  <Application>Microsoft Office Word</Application>
  <DocSecurity>0</DocSecurity>
  <Lines>195</Lines>
  <Paragraphs>163</Paragraphs>
  <ScaleCrop>false</ScaleCrop>
  <HeadingPairs>
    <vt:vector size="2" baseType="variant">
      <vt:variant>
        <vt:lpstr>Title</vt:lpstr>
      </vt:variant>
      <vt:variant>
        <vt:i4>1</vt:i4>
      </vt:variant>
    </vt:vector>
  </HeadingPairs>
  <TitlesOfParts>
    <vt:vector size="1" baseType="lpstr">
      <vt:lpstr>P.L. 2021, c.489 (A6209)</vt:lpstr>
    </vt:vector>
  </TitlesOfParts>
  <Manager>Benning, Kelly</Manager>
  <Company>NJ Office of Legislative Services</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c.489 (A6209)</dc:title>
  <dc:subject/>
  <dc:creator>Assembly, No. 6209</dc:creator>
  <cp:keywords>A6209|3| ||0|0|!|0|</cp:keywords>
  <dc:description>INTRODUCED DECEMBER 9, 2021</dc:description>
  <cp:lastModifiedBy>Franks, Denise</cp:lastModifiedBy>
  <cp:revision>2</cp:revision>
  <cp:lastPrinted>2022-01-14T15:26:00Z</cp:lastPrinted>
  <dcterms:created xsi:type="dcterms:W3CDTF">2022-04-11T18:29:00Z</dcterms:created>
  <dcterms:modified xsi:type="dcterms:W3CDTF">2022-04-11T18:29:00Z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c.489</vt:lpwstr>
  </property>
</Properties>
</file>