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AEC" w:rsidRPr="00AC7AEC" w:rsidRDefault="00AC7AEC" w:rsidP="00AC7AEC">
      <w:pPr>
        <w:pStyle w:val="HangingAnAct"/>
        <w:jc w:val="center"/>
        <w:rPr>
          <w:rStyle w:val="BillHead"/>
        </w:rPr>
      </w:pPr>
      <w:bookmarkStart w:id="0" w:name="LCPL"/>
      <w:bookmarkEnd w:id="0"/>
      <w:r w:rsidRPr="00AC7AEC">
        <w:rPr>
          <w:rStyle w:val="BillHead"/>
        </w:rPr>
        <w:t>CHAPTER 493</w:t>
      </w:r>
    </w:p>
    <w:p w:rsidR="00AC7AEC" w:rsidRPr="00AC7AEC" w:rsidRDefault="00AC7AEC" w:rsidP="00AC7AEC">
      <w:pPr>
        <w:pStyle w:val="HangingAnAct"/>
        <w:jc w:val="center"/>
        <w:rPr>
          <w:rStyle w:val="BillHead"/>
        </w:rPr>
      </w:pPr>
    </w:p>
    <w:p w:rsidR="00B6231B" w:rsidRPr="00AC7AEC" w:rsidRDefault="00887267" w:rsidP="00AC7AEC">
      <w:pPr>
        <w:pStyle w:val="HangingAnAct"/>
        <w:jc w:val="left"/>
      </w:pPr>
      <w:r w:rsidRPr="00AC7AEC">
        <w:rPr>
          <w:rStyle w:val="BillHead"/>
        </w:rPr>
        <w:t>An Act</w:t>
      </w:r>
      <w:r w:rsidR="00686AEB" w:rsidRPr="00AC7AEC">
        <w:rPr>
          <w:rStyle w:val="HangingAnActChar"/>
        </w:rPr>
        <w:t xml:space="preserve"> </w:t>
      </w:r>
      <w:r w:rsidR="002C2C9F" w:rsidRPr="00AC7AEC">
        <w:t>appropriating $49.932 million from constitutionally dedicated corporation business tax revenues for the acquisition of lands by the State for recreation and conservation purposes, including Blue Acres projects, and certain administrative expenses.</w:t>
      </w:r>
    </w:p>
    <w:p w:rsidR="000B1054" w:rsidRPr="00AC7AEC" w:rsidRDefault="000B1054" w:rsidP="000B1054"/>
    <w:p w:rsidR="00686AEB" w:rsidRPr="00AC7AEC" w:rsidRDefault="00686AEB" w:rsidP="00686AEB">
      <w:r w:rsidRPr="00AC7AEC">
        <w:tab/>
      </w:r>
      <w:r w:rsidR="00887267" w:rsidRPr="00AC7AEC">
        <w:rPr>
          <w:rStyle w:val="BillHeading2"/>
        </w:rPr>
        <w:t>Be It Enacted</w:t>
      </w:r>
      <w:r w:rsidRPr="00AC7AEC">
        <w:rPr>
          <w:rStyle w:val="BillHeading2"/>
        </w:rPr>
        <w:t xml:space="preserve"> </w:t>
      </w:r>
      <w:r w:rsidR="00887267" w:rsidRPr="00AC7AEC">
        <w:rPr>
          <w:rStyle w:val="BillLanguage"/>
        </w:rPr>
        <w:t>by the Senate and General Assembly of the State of New Jersey:</w:t>
      </w:r>
    </w:p>
    <w:p w:rsidR="00686AEB" w:rsidRPr="00AC7AEC" w:rsidRDefault="00686AEB" w:rsidP="00686AEB"/>
    <w:p w:rsidR="00B6231B" w:rsidRPr="00AC7AEC" w:rsidRDefault="00B23757" w:rsidP="00B6231B">
      <w:pPr>
        <w:tabs>
          <w:tab w:val="clear" w:pos="1440"/>
          <w:tab w:val="left" w:pos="1080"/>
        </w:tabs>
      </w:pPr>
      <w:r w:rsidRPr="00AC7AEC">
        <w:tab/>
        <w:t xml:space="preserve">1. </w:t>
      </w:r>
      <w:r w:rsidR="00206630">
        <w:t xml:space="preserve"> </w:t>
      </w:r>
      <w:r w:rsidRPr="00AC7AEC">
        <w:t xml:space="preserve">a. </w:t>
      </w:r>
      <w:r w:rsidR="00206630">
        <w:t xml:space="preserve"> </w:t>
      </w:r>
      <w:r w:rsidR="00B6231B" w:rsidRPr="00AC7AEC">
        <w:t>There is appropriated to the Department of Environmental Protection the sum of $</w:t>
      </w:r>
      <w:r w:rsidR="00104D31" w:rsidRPr="00AC7AEC">
        <w:t>38,475</w:t>
      </w:r>
      <w:r w:rsidR="002F5C79" w:rsidRPr="00AC7AEC">
        <w:t>,000</w:t>
      </w:r>
      <w:r w:rsidR="00B6231B" w:rsidRPr="00AC7AEC">
        <w:t xml:space="preserve"> from dedicated corporation business tax revenues pursuant to Article VIII, Section II, paragraph 6 of the State Constitution in the “Preserve New Jersey Green Acres Fund,” established pursuant to section 6 of the “Preserve New Jersey Act,” P.L.2016, c.12 (C.13:8C-48), for the acquisition of lands by the State for recreation and conservation purposes in accordance with the provisions of the “Preserve New Jersey Act,” P.L.2016, c.12 (C.13:8C-43 et seq.).</w:t>
      </w:r>
      <w:r w:rsidR="00A03334" w:rsidRPr="00AC7AEC">
        <w:t xml:space="preserve">  Of the amount appropriated pursuant to this subsection, the sum of $1,631,387 is available due to interest earnings on the dedicated corporation business tax revenues pursuant to Article VIII, Section II, paragraph 6 of the State Constitution.</w:t>
      </w:r>
    </w:p>
    <w:p w:rsidR="00B6231B" w:rsidRPr="00AC7AEC" w:rsidRDefault="00B6231B" w:rsidP="00B6231B">
      <w:r w:rsidRPr="00AC7AEC">
        <w:tab/>
        <w:t>b.</w:t>
      </w:r>
      <w:r w:rsidRPr="00AC7AEC">
        <w:tab/>
        <w:t xml:space="preserve">The funds appropriated pursuant to subsection a. of this section shall be allocated </w:t>
      </w:r>
      <w:r w:rsidR="00B00F97" w:rsidRPr="00AC7AEC">
        <w:t xml:space="preserve">for the acquisition of lands within the locations </w:t>
      </w:r>
      <w:r w:rsidR="003E1A45" w:rsidRPr="00AC7AEC">
        <w:t>of</w:t>
      </w:r>
      <w:r w:rsidR="00B00F97" w:rsidRPr="00AC7AEC">
        <w:t xml:space="preserve"> the </w:t>
      </w:r>
      <w:r w:rsidR="001B6401" w:rsidRPr="00AC7AEC">
        <w:t>project</w:t>
      </w:r>
      <w:r w:rsidR="00B00F97" w:rsidRPr="00AC7AEC">
        <w:t>s set forth in paragraphs (1) through (10) of this subsection</w:t>
      </w:r>
      <w:r w:rsidR="001B6401" w:rsidRPr="00AC7AEC">
        <w:t>:</w:t>
      </w:r>
    </w:p>
    <w:p w:rsidR="00B6231B" w:rsidRPr="00AC7AEC" w:rsidRDefault="00B6231B" w:rsidP="00B6231B"/>
    <w:p w:rsidR="00B6231B" w:rsidRPr="0024325B" w:rsidRDefault="00B6231B" w:rsidP="0024325B">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b/>
          <w:sz w:val="20"/>
          <w:szCs w:val="20"/>
        </w:rPr>
      </w:pPr>
      <w:r w:rsidRPr="0024325B">
        <w:rPr>
          <w:b/>
          <w:sz w:val="20"/>
          <w:szCs w:val="20"/>
        </w:rPr>
        <w:t>Project</w:t>
      </w:r>
      <w:r w:rsidRPr="0024325B">
        <w:rPr>
          <w:b/>
          <w:sz w:val="20"/>
          <w:szCs w:val="20"/>
        </w:rPr>
        <w:tab/>
      </w:r>
      <w:r w:rsidRPr="0024325B">
        <w:rPr>
          <w:b/>
          <w:sz w:val="20"/>
          <w:szCs w:val="20"/>
        </w:rPr>
        <w:tab/>
      </w:r>
      <w:r w:rsidRPr="0024325B">
        <w:rPr>
          <w:b/>
          <w:sz w:val="20"/>
          <w:szCs w:val="20"/>
        </w:rPr>
        <w:tab/>
        <w:t>County</w:t>
      </w:r>
      <w:r w:rsidRPr="0024325B">
        <w:rPr>
          <w:b/>
          <w:sz w:val="20"/>
          <w:szCs w:val="20"/>
        </w:rPr>
        <w:tab/>
      </w:r>
      <w:r w:rsidRPr="0024325B">
        <w:rPr>
          <w:b/>
          <w:sz w:val="20"/>
          <w:szCs w:val="20"/>
        </w:rPr>
        <w:tab/>
        <w:t>Municipality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b/>
          <w:sz w:val="20"/>
          <w:szCs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(1)</w:t>
      </w:r>
      <w:r w:rsidR="002007A3" w:rsidRPr="0024325B">
        <w:rPr>
          <w:sz w:val="20"/>
          <w:szCs w:val="20"/>
        </w:rPr>
        <w:t xml:space="preserve"> </w:t>
      </w:r>
      <w:r w:rsidRPr="0024325B">
        <w:rPr>
          <w:sz w:val="20"/>
          <w:szCs w:val="20"/>
        </w:rPr>
        <w:t xml:space="preserve"> CAPE </w:t>
      </w:r>
      <w:smartTag w:uri="urn:schemas-microsoft-com:office:smarttags" w:element="stockticker">
        <w:r w:rsidRPr="0024325B">
          <w:rPr>
            <w:sz w:val="20"/>
            <w:szCs w:val="20"/>
          </w:rPr>
          <w:t>MAY</w:t>
        </w:r>
      </w:smartTag>
      <w:r w:rsidRPr="0024325B">
        <w:rPr>
          <w:sz w:val="20"/>
          <w:szCs w:val="20"/>
        </w:rPr>
        <w:t xml:space="preserve"> PENINSULA</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Cape May</w:t>
      </w:r>
      <w:r w:rsidRPr="0024325B">
        <w:rPr>
          <w:sz w:val="20"/>
          <w:szCs w:val="20"/>
        </w:rPr>
        <w:tab/>
        <w:t>Cape May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Cape May Point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Dennis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Lower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Middle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Ocean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Sea Isle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Upper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 Cape May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Woodbine Boro</w:t>
      </w:r>
    </w:p>
    <w:p w:rsidR="00B6231B" w:rsidRPr="00AC7AEC" w:rsidRDefault="00B6231B" w:rsidP="00B6231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 xml:space="preserve">(2) </w:t>
      </w:r>
      <w:r w:rsidR="002007A3" w:rsidRPr="0024325B">
        <w:rPr>
          <w:sz w:val="20"/>
          <w:szCs w:val="20"/>
        </w:rPr>
        <w:t xml:space="preserve"> </w:t>
      </w:r>
      <w:r w:rsidRPr="0024325B">
        <w:rPr>
          <w:sz w:val="20"/>
          <w:szCs w:val="20"/>
        </w:rPr>
        <w:t>CROSSROADS OF THE AMERICAN REVOLUTION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Bergen</w:t>
      </w:r>
      <w:r w:rsidRPr="0024325B">
        <w:rPr>
          <w:sz w:val="20"/>
          <w:szCs w:val="20"/>
        </w:rPr>
        <w:tab/>
      </w:r>
      <w:r w:rsidRPr="0024325B">
        <w:rPr>
          <w:sz w:val="20"/>
          <w:szCs w:val="20"/>
        </w:rPr>
        <w:tab/>
        <w:t>Bogota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Carlstadt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East Rutherford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Fort Lee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Garfield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Hackensack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Hasbrouck Heights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Leonia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Little Ferry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Lodi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Lyndhurst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Maywood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Moonachie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New Milford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North Arlington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Palisades Park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Ridgefield Park Village</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River Edge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Rochelle Park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Rutherford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South Hackensack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Teterboro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Wallington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Wood-Ridge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Burlington</w:t>
      </w:r>
      <w:r w:rsidRPr="0024325B">
        <w:rPr>
          <w:sz w:val="20"/>
          <w:szCs w:val="20"/>
        </w:rPr>
        <w:tab/>
        <w:t>Beverly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Bordentown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Bordentown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Burlington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lastRenderedPageBreak/>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Burlington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Edgewater Park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Fieldsboro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Florence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Hainesport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Mansfield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Maple Shade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Moorestown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 Holly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 Laurel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Palmyra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Riverside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Riverton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Springfield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Westampton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Willingboro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Camden</w:t>
      </w:r>
      <w:r w:rsidRPr="0024325B">
        <w:rPr>
          <w:sz w:val="20"/>
          <w:szCs w:val="20"/>
        </w:rPr>
        <w:tab/>
      </w:r>
      <w:r w:rsidRPr="0024325B">
        <w:rPr>
          <w:sz w:val="20"/>
          <w:szCs w:val="20"/>
        </w:rPr>
        <w:tab/>
        <w:t>Audubon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Audubon Park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Brooklawn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Camden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Cherry Hill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Collingswood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Gloucester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Haddon Heights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Haddon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Haddonfield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Merchantville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 Ephraim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Oaklyn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Pennsauken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Woodlynne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Essex</w:t>
      </w:r>
      <w:r w:rsidRPr="0024325B">
        <w:rPr>
          <w:sz w:val="20"/>
          <w:szCs w:val="20"/>
        </w:rPr>
        <w:tab/>
      </w:r>
      <w:r w:rsidRPr="0024325B">
        <w:rPr>
          <w:sz w:val="20"/>
          <w:szCs w:val="20"/>
        </w:rPr>
        <w:tab/>
        <w:t>Belleville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Irvington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Livingston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Maplewood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Millburn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Newark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Nutley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Gloucester</w:t>
      </w:r>
      <w:r w:rsidRPr="0024325B">
        <w:rPr>
          <w:sz w:val="20"/>
          <w:szCs w:val="20"/>
        </w:rPr>
        <w:tab/>
        <w:t>National Park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 Deptford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Westville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Hunterdon</w:t>
      </w:r>
      <w:r w:rsidRPr="0024325B">
        <w:rPr>
          <w:sz w:val="20"/>
          <w:szCs w:val="20"/>
        </w:rPr>
        <w:tab/>
        <w:t>Delaware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East Amwell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Flemington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Franklin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Frenchtown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Kingwood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Lambertville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Raritan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Readington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Stockton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 Amwell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Mercer</w:t>
      </w:r>
      <w:r w:rsidRPr="0024325B">
        <w:rPr>
          <w:sz w:val="20"/>
          <w:szCs w:val="20"/>
        </w:rPr>
        <w:tab/>
      </w:r>
      <w:r w:rsidRPr="0024325B">
        <w:rPr>
          <w:sz w:val="20"/>
          <w:szCs w:val="20"/>
        </w:rPr>
        <w:tab/>
        <w:t>All municipalities</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Middlesex</w:t>
      </w:r>
      <w:r w:rsidRPr="0024325B">
        <w:rPr>
          <w:sz w:val="20"/>
          <w:szCs w:val="20"/>
        </w:rPr>
        <w:tab/>
        <w:t xml:space="preserve">All municipalities </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Monmouth</w:t>
      </w:r>
      <w:r w:rsidRPr="0024325B">
        <w:rPr>
          <w:sz w:val="20"/>
          <w:szCs w:val="20"/>
        </w:rPr>
        <w:tab/>
        <w:t>Aberdeen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Allentown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Colts Neck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Englishtown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Freehold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Freehold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Holmdel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Manalapan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Marlboro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Matawan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Millstone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Roosevelt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Upper Freehold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Morris</w:t>
      </w:r>
      <w:r w:rsidRPr="0024325B">
        <w:rPr>
          <w:sz w:val="20"/>
          <w:szCs w:val="20"/>
        </w:rPr>
        <w:tab/>
      </w:r>
      <w:r w:rsidRPr="0024325B">
        <w:rPr>
          <w:sz w:val="20"/>
          <w:szCs w:val="20"/>
        </w:rPr>
        <w:tab/>
        <w:t>Boonton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Boonton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Butler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lastRenderedPageBreak/>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Chatham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Chatham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Chester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Denville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Dover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East Hanover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Florham Park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Hanover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Harding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Kinnelon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Lincoln Park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Long Hill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Madison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Mendham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Mendham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Mine Hill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Montville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Morris Plains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Morris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Morristown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Mountain Lakes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Parsippany-Troy Hills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Pequannock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Randolph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Riverdale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Rockaway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Rockaway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Victory Gardens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Wharton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Passaic</w:t>
      </w:r>
      <w:r w:rsidRPr="0024325B">
        <w:rPr>
          <w:sz w:val="20"/>
          <w:szCs w:val="20"/>
        </w:rPr>
        <w:tab/>
      </w:r>
      <w:r w:rsidRPr="0024325B">
        <w:rPr>
          <w:sz w:val="20"/>
          <w:szCs w:val="20"/>
        </w:rPr>
        <w:tab/>
        <w:t>Clifton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Passaic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Somerset</w:t>
      </w:r>
      <w:r w:rsidRPr="0024325B">
        <w:rPr>
          <w:sz w:val="20"/>
          <w:szCs w:val="20"/>
        </w:rPr>
        <w:tab/>
        <w:t>All municipalities</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Union</w:t>
      </w:r>
      <w:r w:rsidRPr="0024325B">
        <w:rPr>
          <w:sz w:val="20"/>
          <w:szCs w:val="20"/>
        </w:rPr>
        <w:tab/>
      </w:r>
      <w:r w:rsidRPr="0024325B">
        <w:rPr>
          <w:sz w:val="20"/>
          <w:szCs w:val="20"/>
        </w:rPr>
        <w:tab/>
        <w:t>All municipalities</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(3)</w:t>
      </w:r>
      <w:r w:rsidR="002007A3" w:rsidRPr="0024325B">
        <w:rPr>
          <w:sz w:val="20"/>
          <w:szCs w:val="20"/>
        </w:rPr>
        <w:t xml:space="preserve"> </w:t>
      </w:r>
      <w:r w:rsidRPr="0024325B">
        <w:rPr>
          <w:sz w:val="20"/>
          <w:szCs w:val="20"/>
        </w:rPr>
        <w:t xml:space="preserve"> DELAWARE AND RARITAN CANAL GREENWAY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Hunterdon</w:t>
      </w:r>
      <w:r w:rsidRPr="0024325B">
        <w:rPr>
          <w:sz w:val="20"/>
          <w:szCs w:val="20"/>
        </w:rPr>
        <w:tab/>
        <w:t>Delaware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Kingwood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Lambertville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Stockton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 Amwell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Mercer</w:t>
      </w:r>
      <w:r w:rsidRPr="0024325B">
        <w:rPr>
          <w:sz w:val="20"/>
          <w:szCs w:val="20"/>
        </w:rPr>
        <w:tab/>
      </w:r>
      <w:r w:rsidRPr="0024325B">
        <w:rPr>
          <w:sz w:val="20"/>
          <w:szCs w:val="20"/>
        </w:rPr>
        <w:tab/>
        <w:t>Ewing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Hamilton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Hopewell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Lawrence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Princeton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Trenton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Middlesex</w:t>
      </w:r>
      <w:r w:rsidRPr="0024325B">
        <w:rPr>
          <w:sz w:val="20"/>
          <w:szCs w:val="20"/>
        </w:rPr>
        <w:tab/>
        <w:t>New Brunswick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Plainsboro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South Brunswick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Somerset</w:t>
      </w:r>
      <w:r w:rsidRPr="0024325B">
        <w:rPr>
          <w:sz w:val="20"/>
          <w:szCs w:val="20"/>
        </w:rPr>
        <w:tab/>
        <w:t>Franklin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 xml:space="preserve">(4) </w:t>
      </w:r>
      <w:r w:rsidR="002007A3" w:rsidRPr="0024325B">
        <w:rPr>
          <w:sz w:val="20"/>
          <w:szCs w:val="20"/>
        </w:rPr>
        <w:t xml:space="preserve"> </w:t>
      </w:r>
      <w:r w:rsidRPr="0024325B">
        <w:rPr>
          <w:sz w:val="20"/>
          <w:szCs w:val="20"/>
        </w:rPr>
        <w:t xml:space="preserve">DELAWARE </w:t>
      </w:r>
      <w:smartTag w:uri="urn:schemas-microsoft-com:office:smarttags" w:element="stockticker">
        <w:r w:rsidRPr="0024325B">
          <w:rPr>
            <w:sz w:val="20"/>
            <w:szCs w:val="20"/>
          </w:rPr>
          <w:t>BAY</w:t>
        </w:r>
      </w:smartTag>
      <w:r w:rsidRPr="0024325B">
        <w:rPr>
          <w:sz w:val="20"/>
          <w:szCs w:val="20"/>
        </w:rPr>
        <w:t xml:space="preserve"> WATERSHED GREENWAY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Atlantic</w:t>
      </w:r>
      <w:r w:rsidRPr="0024325B">
        <w:rPr>
          <w:sz w:val="20"/>
          <w:szCs w:val="20"/>
        </w:rPr>
        <w:tab/>
      </w:r>
      <w:r w:rsidRPr="0024325B">
        <w:rPr>
          <w:sz w:val="20"/>
          <w:szCs w:val="20"/>
        </w:rPr>
        <w:tab/>
        <w:t>Buena Boro</w:t>
      </w:r>
    </w:p>
    <w:p w:rsidR="004B2C0D"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Buena Vista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Cape May</w:t>
      </w:r>
      <w:r w:rsidRPr="0024325B">
        <w:rPr>
          <w:sz w:val="20"/>
          <w:szCs w:val="20"/>
        </w:rPr>
        <w:tab/>
        <w:t>Dennis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Lower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Middle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Upper Twp</w:t>
      </w:r>
    </w:p>
    <w:p w:rsidR="00902D96"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Cumberland</w:t>
      </w:r>
      <w:r w:rsidRPr="0024325B">
        <w:rPr>
          <w:sz w:val="20"/>
          <w:szCs w:val="20"/>
        </w:rPr>
        <w:tab/>
        <w:t>All municipalities</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Gloucester</w:t>
      </w:r>
      <w:r w:rsidRPr="0024325B">
        <w:rPr>
          <w:sz w:val="20"/>
          <w:szCs w:val="20"/>
        </w:rPr>
        <w:tab/>
        <w:t>Clayton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Elk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Franklin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Glassboro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Monroe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Newfield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Salem</w:t>
      </w:r>
      <w:r w:rsidRPr="0024325B">
        <w:rPr>
          <w:sz w:val="20"/>
          <w:szCs w:val="20"/>
        </w:rPr>
        <w:tab/>
      </w:r>
      <w:r w:rsidRPr="0024325B">
        <w:rPr>
          <w:sz w:val="20"/>
          <w:szCs w:val="20"/>
        </w:rPr>
        <w:tab/>
        <w:t>Alloway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Carneys Point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Elmer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Elsinboro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Lower Alloways Creek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Mannington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lastRenderedPageBreak/>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Oldmans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Pennsville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Pilesgrove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Pittsgrove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Quinton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Upper Pittsgrove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Woodstown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 xml:space="preserve">(5) </w:t>
      </w:r>
      <w:r w:rsidR="002007A3" w:rsidRPr="0024325B">
        <w:rPr>
          <w:sz w:val="20"/>
          <w:szCs w:val="20"/>
        </w:rPr>
        <w:t xml:space="preserve"> </w:t>
      </w:r>
      <w:r w:rsidRPr="0024325B">
        <w:rPr>
          <w:sz w:val="20"/>
          <w:szCs w:val="20"/>
        </w:rPr>
        <w:t>DELAWARE RIVER WATERSHED GREENWAY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Burlington</w:t>
      </w:r>
      <w:r w:rsidRPr="0024325B">
        <w:rPr>
          <w:sz w:val="20"/>
          <w:szCs w:val="20"/>
        </w:rPr>
        <w:tab/>
        <w:t>Bordentown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Bordentown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Chesterfield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Cinnaminson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Delanco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Delran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Eastampton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Hainesport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Lumberton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Mansfield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Medford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Moorestown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 Holly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 Laurel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North Hanover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Pemberton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Riverside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Southampton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Springfield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w:t>
      </w:r>
      <w:r w:rsidR="003C2EB4" w:rsidRPr="0024325B">
        <w:rPr>
          <w:sz w:val="20"/>
          <w:szCs w:val="20"/>
        </w:rPr>
        <w:t>h</w:t>
      </w:r>
      <w:r w:rsidRPr="0024325B">
        <w:rPr>
          <w:sz w:val="20"/>
          <w:szCs w:val="20"/>
        </w:rPr>
        <w:t>ampton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Willingboro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Camden</w:t>
      </w:r>
      <w:r w:rsidRPr="0024325B">
        <w:rPr>
          <w:sz w:val="20"/>
          <w:szCs w:val="20"/>
        </w:rPr>
        <w:tab/>
      </w:r>
      <w:r w:rsidRPr="0024325B">
        <w:rPr>
          <w:sz w:val="20"/>
          <w:szCs w:val="20"/>
        </w:rPr>
        <w:tab/>
        <w:t>Berlin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Camden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Clementon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Gibbsboro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Gloucester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Haddon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Lindenwold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Pine Hill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Voorhees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Gloucester</w:t>
      </w:r>
      <w:r w:rsidRPr="0024325B">
        <w:rPr>
          <w:sz w:val="20"/>
          <w:szCs w:val="20"/>
        </w:rPr>
        <w:tab/>
        <w:t>Deptford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East Greenwich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Elk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Greenwich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Harrison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Logan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National Park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South Harrison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Westville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Woolwich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 Deptford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Hunterdon</w:t>
      </w:r>
      <w:r w:rsidRPr="0024325B">
        <w:rPr>
          <w:sz w:val="20"/>
          <w:szCs w:val="20"/>
        </w:rPr>
        <w:tab/>
        <w:t>Alexandria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Delaware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Frenchtown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Kingwood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Lambertville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Stockton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 Amwell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Mercer</w:t>
      </w:r>
      <w:r w:rsidRPr="0024325B">
        <w:rPr>
          <w:sz w:val="20"/>
          <w:szCs w:val="20"/>
        </w:rPr>
        <w:tab/>
      </w:r>
      <w:r w:rsidRPr="0024325B">
        <w:rPr>
          <w:sz w:val="20"/>
          <w:szCs w:val="20"/>
        </w:rPr>
        <w:tab/>
        <w:t>Ewing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Hamilton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Hopewell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Robbinsville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Trenton City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Monmouth</w:t>
      </w:r>
      <w:r w:rsidRPr="0024325B">
        <w:rPr>
          <w:sz w:val="20"/>
          <w:szCs w:val="20"/>
        </w:rPr>
        <w:tab/>
        <w:t>Allentown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Millstone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Upper Freehold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Ocean</w:t>
      </w:r>
      <w:r w:rsidRPr="0024325B">
        <w:rPr>
          <w:sz w:val="20"/>
          <w:szCs w:val="20"/>
        </w:rPr>
        <w:tab/>
      </w:r>
      <w:r w:rsidRPr="0024325B">
        <w:rPr>
          <w:sz w:val="20"/>
          <w:szCs w:val="20"/>
        </w:rPr>
        <w:tab/>
        <w:t>Jackson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Plumsted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Salem</w:t>
      </w:r>
      <w:r w:rsidRPr="0024325B">
        <w:rPr>
          <w:sz w:val="20"/>
          <w:szCs w:val="20"/>
        </w:rPr>
        <w:tab/>
      </w:r>
      <w:r w:rsidRPr="0024325B">
        <w:rPr>
          <w:sz w:val="20"/>
          <w:szCs w:val="20"/>
        </w:rPr>
        <w:tab/>
        <w:t>Oldmans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Pilesgrove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Upper Pittsgrove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lastRenderedPageBreak/>
        <w:t xml:space="preserve">(6) </w:t>
      </w:r>
      <w:r w:rsidR="002007A3" w:rsidRPr="0024325B">
        <w:rPr>
          <w:sz w:val="20"/>
          <w:szCs w:val="20"/>
        </w:rPr>
        <w:t xml:space="preserve"> </w:t>
      </w:r>
      <w:r w:rsidRPr="0024325B">
        <w:rPr>
          <w:sz w:val="20"/>
          <w:szCs w:val="20"/>
        </w:rPr>
        <w:t>HIGHLANDS GREENWAY</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Bergen</w:t>
      </w:r>
      <w:r w:rsidRPr="0024325B">
        <w:rPr>
          <w:sz w:val="20"/>
          <w:szCs w:val="20"/>
        </w:rPr>
        <w:tab/>
      </w:r>
      <w:r w:rsidRPr="0024325B">
        <w:rPr>
          <w:sz w:val="20"/>
          <w:szCs w:val="20"/>
        </w:rPr>
        <w:tab/>
        <w:t>Mahwah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Oakland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Hunterdon</w:t>
      </w:r>
      <w:r w:rsidRPr="0024325B">
        <w:rPr>
          <w:sz w:val="20"/>
          <w:szCs w:val="20"/>
        </w:rPr>
        <w:tab/>
        <w:t>Alexandria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Bethlehem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Bloomsbury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Califon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Clinton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Clinton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Glen Gardner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Hampton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High Bridge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Holland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Lebanon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Lebanon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Milford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Tewksbury Twp</w:t>
      </w:r>
    </w:p>
    <w:p w:rsidR="00902D96"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Union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Morris</w:t>
      </w:r>
      <w:r w:rsidRPr="0024325B">
        <w:rPr>
          <w:sz w:val="20"/>
          <w:szCs w:val="20"/>
        </w:rPr>
        <w:tab/>
      </w:r>
      <w:r w:rsidRPr="0024325B">
        <w:rPr>
          <w:sz w:val="20"/>
          <w:szCs w:val="20"/>
        </w:rPr>
        <w:tab/>
        <w:t>Boonton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Boonton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Butler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Chester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Chester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Denville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Dover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Hanover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Harding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Jefferson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Kinnelon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Mendham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Mendham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Mine Hill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Montville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Morris Plains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Morris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Morristown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 Arlington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 Olive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Mountain Lakes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Netcong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Parsippany-Troy Hills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Pequannock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Randolph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Riverdale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Rockaway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Rockaway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Roxbury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Victory Gardens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Washington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Wharton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Passaic</w:t>
      </w:r>
      <w:r w:rsidRPr="0024325B">
        <w:rPr>
          <w:sz w:val="20"/>
          <w:szCs w:val="20"/>
        </w:rPr>
        <w:tab/>
      </w:r>
      <w:r w:rsidRPr="0024325B">
        <w:rPr>
          <w:sz w:val="20"/>
          <w:szCs w:val="20"/>
        </w:rPr>
        <w:tab/>
        <w:t>Bloomingdale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Pompton Lakes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Ringwood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Wanaque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 Milford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Somerset</w:t>
      </w:r>
      <w:r w:rsidRPr="0024325B">
        <w:rPr>
          <w:sz w:val="20"/>
          <w:szCs w:val="20"/>
        </w:rPr>
        <w:tab/>
        <w:t>Bedminster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Bernards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Bernardsville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Far Hills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Peapack-Gladstone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Sussex</w:t>
      </w:r>
      <w:r w:rsidRPr="0024325B">
        <w:rPr>
          <w:sz w:val="20"/>
          <w:szCs w:val="20"/>
        </w:rPr>
        <w:tab/>
      </w:r>
      <w:r w:rsidRPr="0024325B">
        <w:rPr>
          <w:sz w:val="20"/>
          <w:szCs w:val="20"/>
        </w:rPr>
        <w:tab/>
        <w:t>Byram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Franklin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Green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Hamburg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Hardyston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Hopatcong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Ogdensburg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Sparta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Stanhope Boro</w:t>
      </w:r>
    </w:p>
    <w:p w:rsidR="00B6231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Vernon Twp</w:t>
      </w:r>
    </w:p>
    <w:p w:rsidR="00206630" w:rsidRPr="0024325B" w:rsidRDefault="00206630"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lastRenderedPageBreak/>
        <w:tab/>
      </w:r>
      <w:r w:rsidRPr="0024325B">
        <w:rPr>
          <w:sz w:val="20"/>
          <w:szCs w:val="20"/>
        </w:rPr>
        <w:tab/>
      </w:r>
      <w:r w:rsidRPr="0024325B">
        <w:rPr>
          <w:sz w:val="20"/>
          <w:szCs w:val="20"/>
        </w:rPr>
        <w:tab/>
      </w:r>
      <w:r w:rsidRPr="0024325B">
        <w:rPr>
          <w:sz w:val="20"/>
          <w:szCs w:val="20"/>
        </w:rPr>
        <w:tab/>
        <w:t>Warren</w:t>
      </w:r>
      <w:r w:rsidRPr="0024325B">
        <w:rPr>
          <w:sz w:val="20"/>
          <w:szCs w:val="20"/>
        </w:rPr>
        <w:tab/>
      </w:r>
      <w:r w:rsidRPr="0024325B">
        <w:rPr>
          <w:sz w:val="20"/>
          <w:szCs w:val="20"/>
        </w:rPr>
        <w:tab/>
        <w:t>Allamuchy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Alpha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Belvidere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Franklin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Frelinghuysen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Greenwich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Hackettstown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Harmony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Hope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Independence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Liberty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Lopatcong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Mansfield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Oxford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Phillipsburg Town</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Pohatcong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Washington Boro</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Washington Twp</w:t>
      </w: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White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 xml:space="preserve">(7) </w:t>
      </w:r>
      <w:r w:rsidR="002007A3" w:rsidRPr="0024325B">
        <w:rPr>
          <w:sz w:val="20"/>
          <w:szCs w:val="20"/>
        </w:rPr>
        <w:t xml:space="preserve"> </w:t>
      </w:r>
      <w:r w:rsidRPr="0024325B">
        <w:rPr>
          <w:sz w:val="20"/>
          <w:szCs w:val="20"/>
        </w:rPr>
        <w:t>HISTORIC RESOURCES</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Allaire State Park</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Monmouth</w:t>
      </w:r>
      <w:r w:rsidRPr="0024325B">
        <w:rPr>
          <w:sz w:val="20"/>
          <w:szCs w:val="20"/>
        </w:rPr>
        <w:tab/>
        <w:t>Howell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Wall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Fort Mott Officers Quarters</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Salem</w:t>
      </w:r>
      <w:r w:rsidRPr="0024325B">
        <w:rPr>
          <w:sz w:val="20"/>
          <w:szCs w:val="20"/>
        </w:rPr>
        <w:tab/>
      </w:r>
      <w:r w:rsidRPr="0024325B">
        <w:rPr>
          <w:sz w:val="20"/>
          <w:szCs w:val="20"/>
        </w:rPr>
        <w:tab/>
        <w:t>Pennsville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Griggstown Muletenders Barracks</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Somerset</w:t>
      </w:r>
      <w:r w:rsidRPr="0024325B">
        <w:rPr>
          <w:sz w:val="20"/>
          <w:szCs w:val="20"/>
        </w:rPr>
        <w:tab/>
        <w:t>Franklin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Historic Sites</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Burlington</w:t>
      </w:r>
      <w:r w:rsidRPr="0024325B">
        <w:rPr>
          <w:sz w:val="20"/>
          <w:szCs w:val="20"/>
        </w:rPr>
        <w:tab/>
        <w:t>Medford Twp</w:t>
      </w:r>
    </w:p>
    <w:p w:rsidR="009945D9"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Monmouth</w:t>
      </w:r>
      <w:r w:rsidRPr="0024325B">
        <w:rPr>
          <w:sz w:val="20"/>
          <w:szCs w:val="20"/>
        </w:rPr>
        <w:tab/>
        <w:t>Red Bank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Monmouth Battlefield</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Monmouth</w:t>
      </w:r>
      <w:r w:rsidRPr="0024325B">
        <w:rPr>
          <w:sz w:val="20"/>
          <w:szCs w:val="20"/>
        </w:rPr>
        <w:tab/>
        <w:t>Freehold Twp</w:t>
      </w:r>
    </w:p>
    <w:p w:rsidR="004B2C0D"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Manalapan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New Bridge Landing</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Bergen</w:t>
      </w:r>
      <w:r w:rsidRPr="0024325B">
        <w:rPr>
          <w:sz w:val="20"/>
          <w:szCs w:val="20"/>
        </w:rPr>
        <w:tab/>
      </w:r>
      <w:r w:rsidRPr="0024325B">
        <w:rPr>
          <w:sz w:val="20"/>
          <w:szCs w:val="20"/>
        </w:rPr>
        <w:tab/>
        <w:t>New Milford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River Edge Boro</w:t>
      </w:r>
    </w:p>
    <w:p w:rsidR="009B5ADF" w:rsidRPr="0024325B" w:rsidRDefault="009B5ADF"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i/>
          <w:sz w:val="20"/>
          <w:szCs w:val="20"/>
        </w:rPr>
        <w:t>Princeton Battlefield</w:t>
      </w:r>
    </w:p>
    <w:p w:rsidR="009B5ADF" w:rsidRPr="0024325B" w:rsidRDefault="009B5ADF"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Mercer</w:t>
      </w:r>
      <w:r w:rsidRPr="0024325B">
        <w:rPr>
          <w:sz w:val="20"/>
          <w:szCs w:val="20"/>
        </w:rPr>
        <w:tab/>
      </w:r>
      <w:r w:rsidRPr="0024325B">
        <w:rPr>
          <w:sz w:val="20"/>
          <w:szCs w:val="20"/>
        </w:rPr>
        <w:tab/>
        <w:t>Princeton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Proprietary House</w:t>
      </w:r>
    </w:p>
    <w:p w:rsidR="00902D96"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Middlesex</w:t>
      </w:r>
      <w:r w:rsidRPr="0024325B">
        <w:rPr>
          <w:sz w:val="20"/>
          <w:szCs w:val="20"/>
        </w:rPr>
        <w:tab/>
        <w:t>Perth Amboy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Register Eligible Sites</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Somerset</w:t>
      </w:r>
      <w:r w:rsidRPr="0024325B">
        <w:rPr>
          <w:sz w:val="20"/>
          <w:szCs w:val="20"/>
        </w:rPr>
        <w:tab/>
        <w:t>Green Brook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Watchung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Rockingham Farmstead</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Somerset</w:t>
      </w:r>
      <w:r w:rsidRPr="0024325B">
        <w:rPr>
          <w:sz w:val="20"/>
          <w:szCs w:val="20"/>
        </w:rPr>
        <w:tab/>
        <w:t>Franklin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Twin Lights</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Monmouth</w:t>
      </w:r>
      <w:r w:rsidRPr="0024325B">
        <w:rPr>
          <w:sz w:val="20"/>
          <w:szCs w:val="20"/>
        </w:rPr>
        <w:tab/>
        <w:t>Highlands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Washington Crossing State Park</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Mercer</w:t>
      </w:r>
      <w:r w:rsidRPr="0024325B">
        <w:rPr>
          <w:sz w:val="20"/>
          <w:szCs w:val="20"/>
        </w:rPr>
        <w:tab/>
      </w:r>
      <w:r w:rsidRPr="0024325B">
        <w:rPr>
          <w:sz w:val="20"/>
          <w:szCs w:val="20"/>
        </w:rPr>
        <w:tab/>
        <w:t>Ewing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Hopewell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i/>
          <w:sz w:val="20"/>
          <w:szCs w:val="20"/>
        </w:rPr>
      </w:pPr>
      <w:r w:rsidRPr="0024325B">
        <w:rPr>
          <w:sz w:val="20"/>
          <w:szCs w:val="20"/>
        </w:rPr>
        <w:tab/>
      </w:r>
      <w:r w:rsidRPr="0024325B">
        <w:rPr>
          <w:i/>
          <w:sz w:val="20"/>
          <w:szCs w:val="20"/>
        </w:rPr>
        <w:t>Waterloo Village</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Sussex</w:t>
      </w:r>
      <w:r w:rsidRPr="0024325B">
        <w:rPr>
          <w:sz w:val="20"/>
          <w:szCs w:val="20"/>
        </w:rPr>
        <w:tab/>
      </w:r>
      <w:r w:rsidRPr="0024325B">
        <w:rPr>
          <w:sz w:val="20"/>
          <w:szCs w:val="20"/>
        </w:rPr>
        <w:tab/>
        <w:t>Byram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Stanhope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(8) PINELANDS</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Atlantic</w:t>
      </w:r>
      <w:r w:rsidRPr="0024325B">
        <w:rPr>
          <w:sz w:val="20"/>
          <w:szCs w:val="20"/>
        </w:rPr>
        <w:tab/>
      </w:r>
      <w:r w:rsidRPr="0024325B">
        <w:rPr>
          <w:sz w:val="20"/>
          <w:szCs w:val="20"/>
        </w:rPr>
        <w:tab/>
        <w:t>Brigantine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Buena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Buena Vista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Corbin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Egg Harbor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Egg Harbor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Estell Manor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Folsom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Galloway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Hamilton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Hammonton Town</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Mullica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Port Republic City</w:t>
      </w:r>
    </w:p>
    <w:p w:rsidR="00B6231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Weymouth Twp</w:t>
      </w:r>
    </w:p>
    <w:p w:rsidR="00206630" w:rsidRPr="0024325B" w:rsidRDefault="00206630"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lastRenderedPageBreak/>
        <w:tab/>
      </w:r>
      <w:r w:rsidRPr="0024325B">
        <w:rPr>
          <w:sz w:val="20"/>
          <w:szCs w:val="20"/>
        </w:rPr>
        <w:tab/>
      </w:r>
      <w:r w:rsidRPr="0024325B">
        <w:rPr>
          <w:sz w:val="20"/>
          <w:szCs w:val="20"/>
        </w:rPr>
        <w:tab/>
      </w:r>
      <w:r w:rsidRPr="0024325B">
        <w:rPr>
          <w:sz w:val="20"/>
          <w:szCs w:val="20"/>
        </w:rPr>
        <w:tab/>
        <w:t>Burlington</w:t>
      </w:r>
      <w:r w:rsidRPr="0024325B">
        <w:rPr>
          <w:sz w:val="20"/>
          <w:szCs w:val="20"/>
        </w:rPr>
        <w:tab/>
        <w:t>Bass River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Evesham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Medford Lakes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Medford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New Hanover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North Hanover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Pemberton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Shamong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Southampton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Springfield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Tabernacle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Washington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Woodland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Wrightstown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Camden</w:t>
      </w:r>
      <w:r w:rsidRPr="0024325B">
        <w:rPr>
          <w:sz w:val="20"/>
          <w:szCs w:val="20"/>
        </w:rPr>
        <w:tab/>
      </w:r>
      <w:r w:rsidRPr="0024325B">
        <w:rPr>
          <w:sz w:val="20"/>
          <w:szCs w:val="20"/>
        </w:rPr>
        <w:tab/>
        <w:t>Berlin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Berlin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Chesilhurst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Waterford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Winslow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Cape May</w:t>
      </w:r>
      <w:r w:rsidRPr="0024325B">
        <w:rPr>
          <w:sz w:val="20"/>
          <w:szCs w:val="20"/>
        </w:rPr>
        <w:tab/>
        <w:t>Dennis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Middle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Upper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Woodbine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Cumberland</w:t>
      </w:r>
      <w:r w:rsidRPr="0024325B">
        <w:rPr>
          <w:sz w:val="20"/>
          <w:szCs w:val="20"/>
        </w:rPr>
        <w:tab/>
        <w:t>Maurice River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Vineland City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Gloucester</w:t>
      </w:r>
      <w:r w:rsidRPr="0024325B">
        <w:rPr>
          <w:sz w:val="20"/>
          <w:szCs w:val="20"/>
        </w:rPr>
        <w:tab/>
        <w:t>Franklin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Monroe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Ocean</w:t>
      </w:r>
      <w:r w:rsidRPr="0024325B">
        <w:rPr>
          <w:sz w:val="20"/>
          <w:szCs w:val="20"/>
        </w:rPr>
        <w:tab/>
      </w:r>
      <w:r w:rsidRPr="0024325B">
        <w:rPr>
          <w:sz w:val="20"/>
          <w:szCs w:val="20"/>
        </w:rPr>
        <w:tab/>
        <w:t>Barnegat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Beachwood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Berkeley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Eagleswood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Jackson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Lacey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Lakehurst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Little Egg Harbor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Manchester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Ocean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Plumsted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South Toms River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Stafford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Toms River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Tuckerton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p>
    <w:p w:rsidR="00B6231B" w:rsidRPr="0024325B" w:rsidRDefault="00B6231B" w:rsidP="0024325B">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(9)</w:t>
      </w:r>
      <w:r w:rsidR="002007A3" w:rsidRPr="0024325B">
        <w:rPr>
          <w:sz w:val="20"/>
          <w:szCs w:val="20"/>
        </w:rPr>
        <w:t xml:space="preserve"> </w:t>
      </w:r>
      <w:r w:rsidRPr="0024325B">
        <w:rPr>
          <w:sz w:val="20"/>
          <w:szCs w:val="20"/>
        </w:rPr>
        <w:t xml:space="preserve"> RIDGE </w:t>
      </w:r>
      <w:smartTag w:uri="urn:schemas-microsoft-com:office:smarttags" w:element="stockticker">
        <w:r w:rsidRPr="0024325B">
          <w:rPr>
            <w:sz w:val="20"/>
            <w:szCs w:val="20"/>
          </w:rPr>
          <w:t>AND</w:t>
        </w:r>
      </w:smartTag>
      <w:r w:rsidRPr="0024325B">
        <w:rPr>
          <w:sz w:val="20"/>
          <w:szCs w:val="20"/>
        </w:rPr>
        <w:t xml:space="preserve"> VALLEY GREENWAY</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Sussex</w:t>
      </w:r>
      <w:r w:rsidRPr="0024325B">
        <w:rPr>
          <w:sz w:val="20"/>
          <w:szCs w:val="20"/>
        </w:rPr>
        <w:tab/>
      </w:r>
      <w:r w:rsidRPr="0024325B">
        <w:rPr>
          <w:sz w:val="20"/>
          <w:szCs w:val="20"/>
        </w:rPr>
        <w:tab/>
        <w:t>Andover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Andover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Branchville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Frankford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Fredon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Green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Hampton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Lafayette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Montague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Newton Town</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Sandyston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Stillwater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Sussex Boro</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Walpack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Wantage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Warren</w:t>
      </w:r>
      <w:r w:rsidRPr="0024325B">
        <w:rPr>
          <w:sz w:val="20"/>
          <w:szCs w:val="20"/>
        </w:rPr>
        <w:tab/>
      </w:r>
      <w:r w:rsidRPr="0024325B">
        <w:rPr>
          <w:sz w:val="20"/>
          <w:szCs w:val="20"/>
        </w:rPr>
        <w:tab/>
        <w:t>Blairstown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Frelinghuysen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Hackettstown Town</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Hardwick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Hope Twp</w:t>
      </w:r>
    </w:p>
    <w:p w:rsidR="00B6231B"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Knowlton Twp</w:t>
      </w:r>
    </w:p>
    <w:p w:rsidR="00902D96" w:rsidRPr="0024325B" w:rsidRDefault="00B6231B"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Liberty Twp</w:t>
      </w:r>
    </w:p>
    <w:p w:rsidR="00B23757" w:rsidRPr="0024325B" w:rsidRDefault="00B23757"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p>
    <w:p w:rsidR="000C0C0E" w:rsidRPr="0024325B" w:rsidRDefault="000C0C0E"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(10)  URBAN PARKS</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Bergen</w:t>
      </w:r>
      <w:r w:rsidRPr="0024325B">
        <w:rPr>
          <w:sz w:val="20"/>
          <w:szCs w:val="20"/>
        </w:rPr>
        <w:tab/>
      </w:r>
      <w:r w:rsidRPr="0024325B">
        <w:rPr>
          <w:sz w:val="20"/>
          <w:szCs w:val="20"/>
        </w:rPr>
        <w:tab/>
        <w:t>Edgewater Boro</w:t>
      </w:r>
    </w:p>
    <w:p w:rsidR="0031631C"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Camden</w:t>
      </w:r>
      <w:r w:rsidRPr="0024325B">
        <w:rPr>
          <w:sz w:val="20"/>
          <w:szCs w:val="20"/>
        </w:rPr>
        <w:tab/>
      </w:r>
      <w:r w:rsidRPr="0024325B">
        <w:rPr>
          <w:sz w:val="20"/>
          <w:szCs w:val="20"/>
        </w:rPr>
        <w:tab/>
        <w:t>Camden City</w:t>
      </w:r>
    </w:p>
    <w:p w:rsidR="00206630" w:rsidRPr="0024325B" w:rsidRDefault="00206630"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bookmarkStart w:id="1" w:name="_GoBack"/>
      <w:bookmarkEnd w:id="1"/>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lastRenderedPageBreak/>
        <w:tab/>
      </w:r>
      <w:r w:rsidRPr="0024325B">
        <w:rPr>
          <w:sz w:val="20"/>
          <w:szCs w:val="20"/>
        </w:rPr>
        <w:tab/>
      </w:r>
      <w:r w:rsidRPr="0024325B">
        <w:rPr>
          <w:sz w:val="20"/>
          <w:szCs w:val="20"/>
        </w:rPr>
        <w:tab/>
      </w:r>
      <w:r w:rsidRPr="0024325B">
        <w:rPr>
          <w:sz w:val="20"/>
          <w:szCs w:val="20"/>
        </w:rPr>
        <w:tab/>
        <w:t>Essex</w:t>
      </w:r>
      <w:r w:rsidRPr="0024325B">
        <w:rPr>
          <w:sz w:val="20"/>
          <w:szCs w:val="20"/>
        </w:rPr>
        <w:tab/>
      </w:r>
      <w:r w:rsidRPr="0024325B">
        <w:rPr>
          <w:sz w:val="20"/>
          <w:szCs w:val="20"/>
        </w:rPr>
        <w:tab/>
        <w:t>Belleville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Bloomfield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Caldwell Boro</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Cedar Grove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East Orange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Glen Ridge Boro</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Irvington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Maplewood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Montclair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Newark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Nutley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Orange City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South Orange Village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West Orange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Hudson</w:t>
      </w:r>
      <w:r w:rsidRPr="0024325B">
        <w:rPr>
          <w:sz w:val="20"/>
          <w:szCs w:val="20"/>
        </w:rPr>
        <w:tab/>
      </w:r>
      <w:r w:rsidRPr="0024325B">
        <w:rPr>
          <w:sz w:val="20"/>
          <w:szCs w:val="20"/>
        </w:rPr>
        <w:tab/>
        <w:t>All municipalities</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Mercer</w:t>
      </w:r>
      <w:r w:rsidRPr="0024325B">
        <w:rPr>
          <w:sz w:val="20"/>
          <w:szCs w:val="20"/>
        </w:rPr>
        <w:tab/>
      </w:r>
      <w:r w:rsidRPr="0024325B">
        <w:rPr>
          <w:sz w:val="20"/>
          <w:szCs w:val="20"/>
        </w:rPr>
        <w:tab/>
        <w:t>Trenton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Middlesex</w:t>
      </w:r>
      <w:r w:rsidRPr="0024325B">
        <w:rPr>
          <w:sz w:val="20"/>
          <w:szCs w:val="20"/>
        </w:rPr>
        <w:tab/>
        <w:t>Edison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Monmouth</w:t>
      </w:r>
      <w:r w:rsidRPr="0024325B">
        <w:rPr>
          <w:sz w:val="20"/>
          <w:szCs w:val="20"/>
        </w:rPr>
        <w:tab/>
        <w:t>Long Branch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Passaic</w:t>
      </w:r>
      <w:r w:rsidRPr="0024325B">
        <w:rPr>
          <w:sz w:val="20"/>
          <w:szCs w:val="20"/>
        </w:rPr>
        <w:tab/>
      </w:r>
      <w:r w:rsidRPr="0024325B">
        <w:rPr>
          <w:sz w:val="20"/>
          <w:szCs w:val="20"/>
        </w:rPr>
        <w:tab/>
        <w:t>Paterson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Totowa Boro</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t>Union</w:t>
      </w:r>
      <w:r w:rsidRPr="0024325B">
        <w:rPr>
          <w:sz w:val="20"/>
          <w:szCs w:val="20"/>
        </w:rPr>
        <w:tab/>
      </w:r>
      <w:r w:rsidRPr="0024325B">
        <w:rPr>
          <w:sz w:val="20"/>
          <w:szCs w:val="20"/>
        </w:rPr>
        <w:tab/>
        <w:t>Elizabeth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Fanwood Boro</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Garwood Boro</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Hillside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Linden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Plainfield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Rahway City</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Roselle Boro</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Roselle Park Boro</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Union Twp</w:t>
      </w:r>
    </w:p>
    <w:p w:rsidR="0031631C" w:rsidRPr="0024325B" w:rsidRDefault="0031631C" w:rsidP="0024325B">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40" w:lineRule="auto"/>
        <w:rPr>
          <w:sz w:val="20"/>
          <w:szCs w:val="20"/>
        </w:rPr>
      </w:pP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r>
      <w:r w:rsidRPr="0024325B">
        <w:rPr>
          <w:sz w:val="20"/>
          <w:szCs w:val="20"/>
        </w:rPr>
        <w:tab/>
        <w:t>Winfield Twp</w:t>
      </w:r>
    </w:p>
    <w:p w:rsidR="00B6231B" w:rsidRPr="00AC7AEC" w:rsidRDefault="00B6231B" w:rsidP="0024325B">
      <w:pPr>
        <w:widowControl w:val="0"/>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right" w:pos="9272"/>
        </w:tabs>
        <w:spacing w:line="287" w:lineRule="auto"/>
        <w:rPr>
          <w:sz w:val="20"/>
        </w:rPr>
      </w:pPr>
      <w:r w:rsidRPr="00AC7AEC">
        <w:rPr>
          <w:b/>
          <w:sz w:val="20"/>
        </w:rPr>
        <w:t>TOTAL</w:t>
      </w:r>
      <w:r w:rsidR="0024325B">
        <w:rPr>
          <w:sz w:val="20"/>
        </w:rPr>
        <w:tab/>
      </w:r>
      <w:r w:rsidRPr="00AC7AEC">
        <w:rPr>
          <w:b/>
          <w:sz w:val="20"/>
        </w:rPr>
        <w:t>$</w:t>
      </w:r>
      <w:r w:rsidR="002F5C79" w:rsidRPr="00AC7AEC">
        <w:rPr>
          <w:b/>
          <w:sz w:val="20"/>
        </w:rPr>
        <w:t>38,475,000</w:t>
      </w:r>
    </w:p>
    <w:p w:rsidR="00B6231B" w:rsidRPr="00AC7AEC" w:rsidRDefault="00B6231B" w:rsidP="00B6231B"/>
    <w:p w:rsidR="00B6231B" w:rsidRPr="00AC7AEC" w:rsidRDefault="00B6231B" w:rsidP="00B6231B">
      <w:r w:rsidRPr="00AC7AEC">
        <w:tab/>
        <w:t>c.</w:t>
      </w:r>
      <w:r w:rsidRPr="00AC7AEC">
        <w:tab/>
      </w:r>
      <w:r w:rsidR="001367F6" w:rsidRPr="00AC7AEC">
        <w:t xml:space="preserve">The expenditure of funds </w:t>
      </w:r>
      <w:r w:rsidR="00CE6C33" w:rsidRPr="00AC7AEC">
        <w:t xml:space="preserve">appropriated pursuant to subsection a. of this section for any project listed in subsection b. of this section </w:t>
      </w:r>
      <w:r w:rsidR="001367F6" w:rsidRPr="00AC7AEC">
        <w:t>shall not require the approval of the Joint Budget Oversight Committee, or its successor.</w:t>
      </w:r>
    </w:p>
    <w:p w:rsidR="00B6231B" w:rsidRPr="00AC7AEC" w:rsidRDefault="00B6231B" w:rsidP="00B6231B">
      <w:r w:rsidRPr="00AC7AEC">
        <w:tab/>
        <w:t>d.</w:t>
      </w:r>
      <w:r w:rsidRPr="00AC7AEC">
        <w:tab/>
        <w:t>To the extent that moneys remain available after the projects listed in subsection b. of this section are offered funding pursuant thereto, any State project that previously received funding appropriated or reappropriated from any Green Acres bond act, any annual appropriations act, the Garden State Green Acres Preservation Trust Fund, established pursuant to the “Garden State Preservation Trust Act,” P.L.1999, c.152 (C.13:8C-1 et seq.), or the “Preserve New Jersey Green Acres Fund,” established pursuant to section 6 of the “Preserve New Jersey Act,” P.L.2016, c.12 (C.13:8C-48), for recreation and conservation purposes shall be eligible to receive additional funding, as determined by the Department of Environmental Protection, subject to the approval of the Joint Budget Oversight Committee or its successor.</w:t>
      </w:r>
    </w:p>
    <w:p w:rsidR="00B6231B" w:rsidRPr="00AC7AEC" w:rsidRDefault="00B6231B" w:rsidP="00B6231B">
      <w:r w:rsidRPr="00AC7AEC">
        <w:tab/>
        <w:t>For the purposes of this subsection, “Green Acres bond act” means P.L.2009, c.117, P.L.2007, c.119, P.L.1995, c.204, P.L.1992, c.88, and P.L.1989, c.183.</w:t>
      </w:r>
    </w:p>
    <w:p w:rsidR="00B6231B" w:rsidRPr="00AC7AEC" w:rsidRDefault="00B6231B" w:rsidP="00B6231B"/>
    <w:p w:rsidR="00B6231B" w:rsidRPr="00AC7AEC" w:rsidRDefault="00635851" w:rsidP="00B6231B">
      <w:pPr>
        <w:tabs>
          <w:tab w:val="clear" w:pos="1440"/>
          <w:tab w:val="left" w:pos="1080"/>
        </w:tabs>
        <w:rPr>
          <w:b/>
        </w:rPr>
      </w:pPr>
      <w:r>
        <w:tab/>
        <w:t xml:space="preserve">2. a. </w:t>
      </w:r>
      <w:r w:rsidR="00B6231B" w:rsidRPr="00AC7AEC">
        <w:t>There is appropriated to the Department of Environmental Protection the sum of $</w:t>
      </w:r>
      <w:r w:rsidR="002F5C79" w:rsidRPr="00AC7AEC">
        <w:t>4,655,000</w:t>
      </w:r>
      <w:r w:rsidR="00B6231B" w:rsidRPr="00AC7AEC">
        <w:t xml:space="preserve"> from dedicated corporation business tax revenues pursuant to Article VIII, Section II, paragraph 6 of the State Constitution in the “Preserve New Jersey Green Acres Fund,” established pursuant to section 6 of the “Preserve New Jersey Act,” P.L.2016, c.12 (C.13:8C-48), for the acquisition, for recreation and conservation purposes, of lands throughout the State that have been damaged by, or may be prone to incurring damage caused by, storms or storm-related flooding, or that may buffer or protect other lands from such damage.  </w:t>
      </w:r>
      <w:r w:rsidR="00A03334" w:rsidRPr="00AC7AEC">
        <w:t>Of the amount appropriated pursuant to this subsection, the sum of $625,433 is available due to interest earnings on the dedicated corporation business tax revenues pursuant to Article VIII, Section II, paragraph 6 of the State Constitution.</w:t>
      </w:r>
    </w:p>
    <w:p w:rsidR="00B6231B" w:rsidRPr="00AC7AEC" w:rsidRDefault="00B6231B" w:rsidP="00B6231B">
      <w:r w:rsidRPr="00AC7AEC">
        <w:lastRenderedPageBreak/>
        <w:tab/>
        <w:t>b.</w:t>
      </w:r>
      <w:r w:rsidRPr="00AC7AEC">
        <w:tab/>
        <w:t>The funds appropriated pursuant to subsection a. of this section shall be allocated as follows:</w:t>
      </w:r>
    </w:p>
    <w:p w:rsidR="00B6231B" w:rsidRPr="00AC7AEC" w:rsidRDefault="00B6231B" w:rsidP="00B6231B"/>
    <w:p w:rsidR="00776A45" w:rsidRDefault="0063701F" w:rsidP="0063701F">
      <w:pPr>
        <w:widowControl w:val="0"/>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5580"/>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rPr>
      </w:pPr>
      <w:r w:rsidRPr="00AC7AEC">
        <w:rPr>
          <w:b/>
          <w:sz w:val="20"/>
        </w:rPr>
        <w:t>Project</w:t>
      </w:r>
      <w:r>
        <w:rPr>
          <w:b/>
          <w:sz w:val="20"/>
        </w:rPr>
        <w:tab/>
      </w:r>
      <w:r w:rsidRPr="00AC7AEC">
        <w:rPr>
          <w:b/>
          <w:sz w:val="20"/>
        </w:rPr>
        <w:t>County</w:t>
      </w:r>
      <w:r>
        <w:rPr>
          <w:b/>
          <w:sz w:val="20"/>
        </w:rPr>
        <w:tab/>
      </w:r>
      <w:r w:rsidRPr="00AC7AEC">
        <w:rPr>
          <w:b/>
          <w:sz w:val="20"/>
        </w:rPr>
        <w:t>Municipality</w:t>
      </w:r>
      <w:r>
        <w:rPr>
          <w:b/>
          <w:sz w:val="20"/>
        </w:rPr>
        <w:tab/>
      </w:r>
      <w:r w:rsidRPr="00AC7AEC">
        <w:rPr>
          <w:b/>
          <w:sz w:val="20"/>
        </w:rPr>
        <w:t>Amount</w:t>
      </w:r>
    </w:p>
    <w:p w:rsidR="00B6231B" w:rsidRPr="0063701F" w:rsidRDefault="00B6231B" w:rsidP="0063701F">
      <w:pPr>
        <w:widowControl w:val="0"/>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5580"/>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sidRPr="0063701F">
        <w:rPr>
          <w:sz w:val="20"/>
        </w:rPr>
        <w:t>BLUE ACRES</w:t>
      </w:r>
      <w:r w:rsidR="0063701F" w:rsidRPr="0063701F">
        <w:rPr>
          <w:sz w:val="20"/>
        </w:rPr>
        <w:tab/>
      </w:r>
      <w:r w:rsidR="0063701F" w:rsidRPr="0063701F">
        <w:rPr>
          <w:sz w:val="20"/>
        </w:rPr>
        <w:tab/>
      </w:r>
      <w:r w:rsidR="0063701F" w:rsidRPr="0063701F">
        <w:rPr>
          <w:sz w:val="20"/>
        </w:rPr>
        <w:tab/>
      </w:r>
      <w:r w:rsidRPr="0063701F">
        <w:rPr>
          <w:sz w:val="20"/>
        </w:rPr>
        <w:t>$</w:t>
      </w:r>
      <w:r w:rsidR="00104D31" w:rsidRPr="0063701F">
        <w:rPr>
          <w:sz w:val="20"/>
        </w:rPr>
        <w:t>4,655,000</w:t>
      </w:r>
    </w:p>
    <w:p w:rsidR="00B6231B" w:rsidRPr="00AC7AEC" w:rsidRDefault="0063701F" w:rsidP="0063701F">
      <w:pPr>
        <w:widowControl w:val="0"/>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5580"/>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Pr>
          <w:sz w:val="20"/>
        </w:rPr>
        <w:tab/>
        <w:t>Every county</w:t>
      </w:r>
      <w:r>
        <w:rPr>
          <w:sz w:val="20"/>
        </w:rPr>
        <w:tab/>
      </w:r>
      <w:r w:rsidR="00B6231B" w:rsidRPr="00AC7AEC">
        <w:rPr>
          <w:sz w:val="20"/>
        </w:rPr>
        <w:t>Every municipality</w:t>
      </w:r>
    </w:p>
    <w:p w:rsidR="004B2C0D" w:rsidRPr="00AC7AEC" w:rsidRDefault="00B6231B" w:rsidP="0063701F">
      <w:pPr>
        <w:widowControl w:val="0"/>
        <w:tabs>
          <w:tab w:val="clear" w:pos="288"/>
          <w:tab w:val="clear" w:pos="720"/>
          <w:tab w:val="clear" w:pos="1440"/>
          <w:tab w:val="clear" w:pos="2880"/>
          <w:tab w:val="clear" w:pos="3600"/>
          <w:tab w:val="clear" w:pos="4320"/>
          <w:tab w:val="clear" w:pos="5040"/>
          <w:tab w:val="clear" w:pos="5760"/>
          <w:tab w:val="clear" w:pos="6480"/>
          <w:tab w:val="clear" w:pos="7200"/>
          <w:tab w:val="clear" w:pos="7920"/>
          <w:tab w:val="clear" w:pos="8280"/>
          <w:tab w:val="left" w:pos="-1440"/>
          <w:tab w:val="left" w:pos="-720"/>
          <w:tab w:val="left" w:pos="0"/>
          <w:tab w:val="left" w:pos="5580"/>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rPr>
      </w:pPr>
      <w:r w:rsidRPr="00AC7AEC">
        <w:rPr>
          <w:b/>
          <w:sz w:val="20"/>
        </w:rPr>
        <w:t>TOTAL</w:t>
      </w:r>
      <w:r w:rsidR="0063701F">
        <w:rPr>
          <w:b/>
          <w:sz w:val="20"/>
        </w:rPr>
        <w:tab/>
      </w:r>
      <w:r w:rsidR="0063701F">
        <w:rPr>
          <w:b/>
          <w:sz w:val="20"/>
        </w:rPr>
        <w:tab/>
      </w:r>
      <w:r w:rsidR="0063701F">
        <w:rPr>
          <w:b/>
          <w:sz w:val="20"/>
        </w:rPr>
        <w:tab/>
      </w:r>
      <w:r w:rsidRPr="00AC7AEC">
        <w:rPr>
          <w:b/>
          <w:sz w:val="20"/>
        </w:rPr>
        <w:t>$</w:t>
      </w:r>
      <w:r w:rsidR="00104D31" w:rsidRPr="00AC7AEC">
        <w:rPr>
          <w:b/>
          <w:sz w:val="20"/>
        </w:rPr>
        <w:t>4,655,0</w:t>
      </w:r>
      <w:r w:rsidRPr="00AC7AEC">
        <w:rPr>
          <w:b/>
          <w:sz w:val="20"/>
        </w:rPr>
        <w:t>00</w:t>
      </w:r>
    </w:p>
    <w:p w:rsidR="00902D96" w:rsidRPr="00AC7AEC" w:rsidRDefault="00902D96" w:rsidP="004B2C0D">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b/>
          <w:sz w:val="20"/>
        </w:rPr>
      </w:pPr>
    </w:p>
    <w:p w:rsidR="00B6231B" w:rsidRPr="00AC7AEC" w:rsidRDefault="00B6231B" w:rsidP="00B6231B">
      <w:r w:rsidRPr="00AC7AEC">
        <w:tab/>
        <w:t>c.</w:t>
      </w:r>
      <w:r w:rsidRPr="00AC7AEC">
        <w:tab/>
        <w:t>The expenditure of moneys appropriated pursuant to this section is subject to the provisions of the “Preserve New Jersey Act,” P.L.2016, c.12 (C.13:8C-43 et seq.).</w:t>
      </w:r>
    </w:p>
    <w:p w:rsidR="00B6231B" w:rsidRPr="00AC7AEC" w:rsidRDefault="00B6231B" w:rsidP="00B6231B"/>
    <w:p w:rsidR="00B6231B" w:rsidRPr="00AC7AEC" w:rsidRDefault="00B6231B" w:rsidP="00B6231B">
      <w:pPr>
        <w:tabs>
          <w:tab w:val="clear" w:pos="1440"/>
          <w:tab w:val="left" w:pos="1080"/>
        </w:tabs>
      </w:pPr>
      <w:r w:rsidRPr="00AC7AEC">
        <w:rPr>
          <w:i/>
        </w:rPr>
        <w:tab/>
      </w:r>
      <w:r w:rsidR="009521CA">
        <w:t xml:space="preserve">3. a. </w:t>
      </w:r>
      <w:r w:rsidRPr="00AC7AEC">
        <w:t>There is reappropriated to the Department of Environmental Protection the unexpended balances, due to project cancellations or cost savings, of the amounts appropriated or reappropriated from this act, any Green Acres bond act, any annual appropriations act, the Garden State Green Acres Preservation Trust Fund, established pursuant to the “Garden State Preservation Trust Act,” P.L.1999, c.152 (C.13:8C-1 et seq.), or the “Preserve New Jersey Green Acres Fund,” established pursuant to section 6 of the “Preserve New Jersey Act,” P.L.2016, c.12 (C.13:8C-48), for State projects to acquire or develop lands for recreation and conservation purposes, for the purpose of providing additional funding, as determined by the Department of Environmental Protection, to any State project that previously received funding appropriated or reappropriated from any Green Acres bond act, any annual appropriations act, the Garden State Green Acres Preservation Trust Fund, or the “Preserve New Jersey Green Acres Fund” for recreation and conservation purposes or that receives funding approved pursuant to section 1 of this act, subject to the approval of the Joint Budget Oversight Committee or its successor.  Any such additional funding provided from a Green Acres bond act may include administrative costs.</w:t>
      </w:r>
    </w:p>
    <w:p w:rsidR="00B6231B" w:rsidRPr="00AC7AEC" w:rsidRDefault="00B6231B" w:rsidP="00B6231B">
      <w:r w:rsidRPr="00AC7AEC">
        <w:tab/>
        <w:t>b.</w:t>
      </w:r>
      <w:r w:rsidRPr="00AC7AEC">
        <w:tab/>
        <w:t>For the purposes of this section, “Green Acres bond act” means P.L.2009, c.117, P.L.2007, c.119, P.L.1995, c.204, P.L.1992, c.88, and P.L.1989, c.183.</w:t>
      </w:r>
    </w:p>
    <w:p w:rsidR="00B6231B" w:rsidRPr="00AC7AEC" w:rsidRDefault="00B6231B" w:rsidP="00B6231B"/>
    <w:p w:rsidR="006E53F9" w:rsidRPr="00AC7AEC" w:rsidRDefault="00711597" w:rsidP="006E53F9">
      <w:r>
        <w:tab/>
        <w:t>4.</w:t>
      </w:r>
      <w:r>
        <w:tab/>
      </w:r>
      <w:r w:rsidR="00104D31" w:rsidRPr="00AC7AEC">
        <w:t>There is appropriated to the Department of Environmental Protection the sum of $</w:t>
      </w:r>
      <w:r w:rsidR="002C2C9F" w:rsidRPr="00AC7AEC">
        <w:t>6,802</w:t>
      </w:r>
      <w:r w:rsidR="00104D31" w:rsidRPr="00AC7AEC">
        <w:t xml:space="preserve">,000 from dedicated corporation business tax revenues pursuant to Article VIII, Section II, paragraph 6 of the State Constitution in the “Preserve New Jersey Green Acres Fund,” established pursuant to section 6 of the “Preserve New Jersey Act,” P.L.2016, c.12 (C.13:8C-48), for </w:t>
      </w:r>
      <w:r w:rsidR="006E53F9" w:rsidRPr="00AC7AEC">
        <w:t>paying administrative costs associated with administering the applicable provisions of P.L.2016, c.12 (C.13:8C-43 et seq.).</w:t>
      </w:r>
    </w:p>
    <w:p w:rsidR="00104D31" w:rsidRPr="00AC7AEC" w:rsidRDefault="00104D31" w:rsidP="00B6231B"/>
    <w:p w:rsidR="00B6231B" w:rsidRPr="00AC7AEC" w:rsidRDefault="00104D31" w:rsidP="00B6231B">
      <w:r w:rsidRPr="00AC7AEC">
        <w:tab/>
        <w:t>5</w:t>
      </w:r>
      <w:r w:rsidR="00B6231B" w:rsidRPr="00AC7AEC">
        <w:t>.</w:t>
      </w:r>
      <w:r w:rsidR="00B6231B" w:rsidRPr="00AC7AEC">
        <w:tab/>
        <w:t xml:space="preserve">There is appropriated from the General Fund to the “Preserve New Jersey Green Acres Fund,” established pursuant to section 6 of the “Preserve New Jersey Act,” P.L.2016, c.12 (C.13:8C-48), the sum of </w:t>
      </w:r>
      <w:r w:rsidR="002C2C9F" w:rsidRPr="00AC7AEC">
        <w:t>$49,932,000</w:t>
      </w:r>
      <w:r w:rsidRPr="00AC7AEC">
        <w:rPr>
          <w:b/>
        </w:rPr>
        <w:t xml:space="preserve"> </w:t>
      </w:r>
      <w:r w:rsidR="00B6231B" w:rsidRPr="00AC7AEC">
        <w:t>to implement the provisions of this act.</w:t>
      </w:r>
    </w:p>
    <w:p w:rsidR="00B6231B" w:rsidRPr="00AC7AEC" w:rsidRDefault="00B6231B" w:rsidP="00B6231B">
      <w:pPr>
        <w:rPr>
          <w:i/>
        </w:rPr>
      </w:pPr>
    </w:p>
    <w:p w:rsidR="004B2C0D" w:rsidRPr="00AC7AEC" w:rsidRDefault="00104D31" w:rsidP="004B2C0D">
      <w:r w:rsidRPr="00AC7AEC">
        <w:tab/>
        <w:t>6</w:t>
      </w:r>
      <w:r w:rsidR="00B6231B" w:rsidRPr="00AC7AEC">
        <w:t>.</w:t>
      </w:r>
      <w:r w:rsidR="00B6231B" w:rsidRPr="00AC7AEC">
        <w:tab/>
        <w:t>This act shall take effect immediately.</w:t>
      </w:r>
    </w:p>
    <w:p w:rsidR="00902D96" w:rsidRPr="00AC7AEC" w:rsidRDefault="00902D96" w:rsidP="004B2C0D"/>
    <w:p w:rsidR="00AC7AEC" w:rsidRPr="00AC7AEC" w:rsidRDefault="00166790" w:rsidP="004B2C0D">
      <w:r>
        <w:tab/>
      </w:r>
      <w:r w:rsidR="00AC7AEC">
        <w:t>Approved January 18, 2022.</w:t>
      </w:r>
    </w:p>
    <w:sectPr w:rsidR="00AC7AEC" w:rsidRPr="00AC7AEC" w:rsidSect="0020663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35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A45" w:rsidRDefault="00776A45">
      <w:r>
        <w:separator/>
      </w:r>
    </w:p>
  </w:endnote>
  <w:endnote w:type="continuationSeparator" w:id="0">
    <w:p w:rsidR="00776A45" w:rsidRDefault="0077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A45" w:rsidRDefault="00776A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A45" w:rsidRPr="00AC7AEC" w:rsidRDefault="00776A45" w:rsidP="00AC7A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A45" w:rsidRPr="00AC7AEC" w:rsidRDefault="00776A45" w:rsidP="00AC7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A45" w:rsidRDefault="00776A45">
      <w:r>
        <w:separator/>
      </w:r>
    </w:p>
  </w:footnote>
  <w:footnote w:type="continuationSeparator" w:id="0">
    <w:p w:rsidR="00776A45" w:rsidRDefault="0077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A45" w:rsidRDefault="00776A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A45" w:rsidRDefault="00776A45" w:rsidP="00AC7AEC">
    <w:pPr>
      <w:pStyle w:val="bpuHeadSpon"/>
    </w:pPr>
    <w:r>
      <w:t>P.L. 2021, CHAPTER 493</w:t>
    </w:r>
  </w:p>
  <w:p w:rsidR="00776A45" w:rsidRDefault="00776A45" w:rsidP="00AC7AEC">
    <w:pPr>
      <w:pStyle w:val="bpuHeadSpon"/>
    </w:pPr>
    <w:r>
      <w:fldChar w:fldCharType="begin"/>
    </w:r>
    <w:r>
      <w:instrText xml:space="preserve"> PAGE  \* MERGEFORMAT </w:instrText>
    </w:r>
    <w:r>
      <w:fldChar w:fldCharType="separate"/>
    </w:r>
    <w:r w:rsidR="009A22E1">
      <w:rPr>
        <w:noProof/>
      </w:rPr>
      <w:t>9</w:t>
    </w:r>
    <w:r>
      <w:fldChar w:fldCharType="end"/>
    </w:r>
  </w:p>
  <w:p w:rsidR="00776A45" w:rsidRDefault="00776A45" w:rsidP="00AC7AE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A45" w:rsidRDefault="00776A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A99"/>
    <w:rsid w:val="0000101A"/>
    <w:rsid w:val="000051BD"/>
    <w:rsid w:val="000160A5"/>
    <w:rsid w:val="0002335B"/>
    <w:rsid w:val="00023885"/>
    <w:rsid w:val="0003549A"/>
    <w:rsid w:val="000367AE"/>
    <w:rsid w:val="00042CB5"/>
    <w:rsid w:val="00043B22"/>
    <w:rsid w:val="00054975"/>
    <w:rsid w:val="00057D20"/>
    <w:rsid w:val="0006197C"/>
    <w:rsid w:val="0006281F"/>
    <w:rsid w:val="0008141C"/>
    <w:rsid w:val="00092F6B"/>
    <w:rsid w:val="00094A55"/>
    <w:rsid w:val="000A44A7"/>
    <w:rsid w:val="000B1054"/>
    <w:rsid w:val="000B3411"/>
    <w:rsid w:val="000C054C"/>
    <w:rsid w:val="000C0C0E"/>
    <w:rsid w:val="000C12C2"/>
    <w:rsid w:val="000C49C0"/>
    <w:rsid w:val="000C5038"/>
    <w:rsid w:val="000D11AF"/>
    <w:rsid w:val="000D6255"/>
    <w:rsid w:val="000D6262"/>
    <w:rsid w:val="000D7B4A"/>
    <w:rsid w:val="000E4006"/>
    <w:rsid w:val="000F3321"/>
    <w:rsid w:val="000F3DA2"/>
    <w:rsid w:val="000F5FDE"/>
    <w:rsid w:val="000F7466"/>
    <w:rsid w:val="000F7869"/>
    <w:rsid w:val="00104D31"/>
    <w:rsid w:val="00111070"/>
    <w:rsid w:val="00122025"/>
    <w:rsid w:val="0013000E"/>
    <w:rsid w:val="00133F81"/>
    <w:rsid w:val="0013563D"/>
    <w:rsid w:val="00135943"/>
    <w:rsid w:val="001367F6"/>
    <w:rsid w:val="0014664C"/>
    <w:rsid w:val="001645FB"/>
    <w:rsid w:val="00166790"/>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B6401"/>
    <w:rsid w:val="001C320A"/>
    <w:rsid w:val="001C7C52"/>
    <w:rsid w:val="001D25F3"/>
    <w:rsid w:val="001E15F1"/>
    <w:rsid w:val="001E16FA"/>
    <w:rsid w:val="001E6213"/>
    <w:rsid w:val="001F14C7"/>
    <w:rsid w:val="001F7405"/>
    <w:rsid w:val="002007A3"/>
    <w:rsid w:val="00205533"/>
    <w:rsid w:val="00206630"/>
    <w:rsid w:val="002068F1"/>
    <w:rsid w:val="00212B8D"/>
    <w:rsid w:val="002206C8"/>
    <w:rsid w:val="00222983"/>
    <w:rsid w:val="002370D0"/>
    <w:rsid w:val="0024325B"/>
    <w:rsid w:val="00244369"/>
    <w:rsid w:val="00255958"/>
    <w:rsid w:val="002563BB"/>
    <w:rsid w:val="00257FA2"/>
    <w:rsid w:val="0026574A"/>
    <w:rsid w:val="002660BB"/>
    <w:rsid w:val="002720E8"/>
    <w:rsid w:val="00275293"/>
    <w:rsid w:val="002776B0"/>
    <w:rsid w:val="002861CD"/>
    <w:rsid w:val="00286C7E"/>
    <w:rsid w:val="002A1029"/>
    <w:rsid w:val="002A3A1A"/>
    <w:rsid w:val="002A4692"/>
    <w:rsid w:val="002A51BA"/>
    <w:rsid w:val="002B2E26"/>
    <w:rsid w:val="002B3DF0"/>
    <w:rsid w:val="002B3FE6"/>
    <w:rsid w:val="002C2C9F"/>
    <w:rsid w:val="002C2D81"/>
    <w:rsid w:val="002C461E"/>
    <w:rsid w:val="002C6CEC"/>
    <w:rsid w:val="002D2968"/>
    <w:rsid w:val="002E09CE"/>
    <w:rsid w:val="002E5EBB"/>
    <w:rsid w:val="002E69D1"/>
    <w:rsid w:val="002F3BA6"/>
    <w:rsid w:val="002F5C79"/>
    <w:rsid w:val="003078A0"/>
    <w:rsid w:val="00315320"/>
    <w:rsid w:val="0031631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2EB4"/>
    <w:rsid w:val="003C43EF"/>
    <w:rsid w:val="003C5927"/>
    <w:rsid w:val="003C5A6B"/>
    <w:rsid w:val="003C7FB2"/>
    <w:rsid w:val="003D24DE"/>
    <w:rsid w:val="003E1A45"/>
    <w:rsid w:val="003E26D4"/>
    <w:rsid w:val="003E47BA"/>
    <w:rsid w:val="003F3B37"/>
    <w:rsid w:val="0040195A"/>
    <w:rsid w:val="00402DC0"/>
    <w:rsid w:val="00404FEF"/>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2F57"/>
    <w:rsid w:val="004A3009"/>
    <w:rsid w:val="004A6940"/>
    <w:rsid w:val="004A77A4"/>
    <w:rsid w:val="004B2C0D"/>
    <w:rsid w:val="004C742C"/>
    <w:rsid w:val="004D0FA5"/>
    <w:rsid w:val="004D7A0C"/>
    <w:rsid w:val="004E1F3E"/>
    <w:rsid w:val="004F21BD"/>
    <w:rsid w:val="004F4F1D"/>
    <w:rsid w:val="004F74DD"/>
    <w:rsid w:val="00500F27"/>
    <w:rsid w:val="00501317"/>
    <w:rsid w:val="0050495C"/>
    <w:rsid w:val="00505DC9"/>
    <w:rsid w:val="00505F51"/>
    <w:rsid w:val="00506E1E"/>
    <w:rsid w:val="00513C81"/>
    <w:rsid w:val="00527BFB"/>
    <w:rsid w:val="00532A32"/>
    <w:rsid w:val="005379AB"/>
    <w:rsid w:val="00540B0B"/>
    <w:rsid w:val="0054460F"/>
    <w:rsid w:val="00545B64"/>
    <w:rsid w:val="005536CD"/>
    <w:rsid w:val="00554051"/>
    <w:rsid w:val="00557240"/>
    <w:rsid w:val="005623A9"/>
    <w:rsid w:val="005629A4"/>
    <w:rsid w:val="005651F3"/>
    <w:rsid w:val="00571824"/>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7A99"/>
    <w:rsid w:val="00635316"/>
    <w:rsid w:val="00635449"/>
    <w:rsid w:val="00635851"/>
    <w:rsid w:val="0063701F"/>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53F9"/>
    <w:rsid w:val="006F180D"/>
    <w:rsid w:val="006F4334"/>
    <w:rsid w:val="006F47AF"/>
    <w:rsid w:val="006F6B8A"/>
    <w:rsid w:val="007076DE"/>
    <w:rsid w:val="00707CD3"/>
    <w:rsid w:val="00711597"/>
    <w:rsid w:val="007115DD"/>
    <w:rsid w:val="00711B5D"/>
    <w:rsid w:val="00716BB9"/>
    <w:rsid w:val="007256D1"/>
    <w:rsid w:val="007279FD"/>
    <w:rsid w:val="007502CB"/>
    <w:rsid w:val="00752D79"/>
    <w:rsid w:val="00752E20"/>
    <w:rsid w:val="00756EDE"/>
    <w:rsid w:val="00764456"/>
    <w:rsid w:val="00776A45"/>
    <w:rsid w:val="00780E07"/>
    <w:rsid w:val="00781B4D"/>
    <w:rsid w:val="007824BF"/>
    <w:rsid w:val="00783B8D"/>
    <w:rsid w:val="007948A7"/>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208"/>
    <w:rsid w:val="00832816"/>
    <w:rsid w:val="00834EFD"/>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267"/>
    <w:rsid w:val="008916EC"/>
    <w:rsid w:val="00891E4F"/>
    <w:rsid w:val="00894234"/>
    <w:rsid w:val="00896931"/>
    <w:rsid w:val="008A31C5"/>
    <w:rsid w:val="008A4F9A"/>
    <w:rsid w:val="008B2850"/>
    <w:rsid w:val="008B4DDB"/>
    <w:rsid w:val="008C79B3"/>
    <w:rsid w:val="008D2E60"/>
    <w:rsid w:val="008D77BD"/>
    <w:rsid w:val="008E454C"/>
    <w:rsid w:val="008E6359"/>
    <w:rsid w:val="008F0A49"/>
    <w:rsid w:val="008F1E5A"/>
    <w:rsid w:val="00901BDA"/>
    <w:rsid w:val="00902D96"/>
    <w:rsid w:val="009121D8"/>
    <w:rsid w:val="00912D9C"/>
    <w:rsid w:val="00916F7A"/>
    <w:rsid w:val="00917FE3"/>
    <w:rsid w:val="009318C7"/>
    <w:rsid w:val="00931C09"/>
    <w:rsid w:val="009348C2"/>
    <w:rsid w:val="009440D0"/>
    <w:rsid w:val="00945D1B"/>
    <w:rsid w:val="009521CA"/>
    <w:rsid w:val="009523A3"/>
    <w:rsid w:val="00960958"/>
    <w:rsid w:val="00963A46"/>
    <w:rsid w:val="00966A3E"/>
    <w:rsid w:val="00971493"/>
    <w:rsid w:val="00971AD9"/>
    <w:rsid w:val="00973069"/>
    <w:rsid w:val="00973523"/>
    <w:rsid w:val="00980766"/>
    <w:rsid w:val="009835D4"/>
    <w:rsid w:val="009865D4"/>
    <w:rsid w:val="009945D9"/>
    <w:rsid w:val="00997152"/>
    <w:rsid w:val="009972CD"/>
    <w:rsid w:val="009A0E9C"/>
    <w:rsid w:val="009A22E1"/>
    <w:rsid w:val="009A45DA"/>
    <w:rsid w:val="009B06D2"/>
    <w:rsid w:val="009B34EC"/>
    <w:rsid w:val="009B5ADF"/>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3334"/>
    <w:rsid w:val="00A11228"/>
    <w:rsid w:val="00A222C2"/>
    <w:rsid w:val="00A25845"/>
    <w:rsid w:val="00A305D6"/>
    <w:rsid w:val="00A342C4"/>
    <w:rsid w:val="00A5044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C7AEC"/>
    <w:rsid w:val="00AD08BB"/>
    <w:rsid w:val="00AD0EC0"/>
    <w:rsid w:val="00AD70D6"/>
    <w:rsid w:val="00AD75BC"/>
    <w:rsid w:val="00AD7BB0"/>
    <w:rsid w:val="00AD7BC9"/>
    <w:rsid w:val="00AE1871"/>
    <w:rsid w:val="00AF0DB9"/>
    <w:rsid w:val="00AF1A8C"/>
    <w:rsid w:val="00B00F97"/>
    <w:rsid w:val="00B0116D"/>
    <w:rsid w:val="00B01173"/>
    <w:rsid w:val="00B02F35"/>
    <w:rsid w:val="00B05A3C"/>
    <w:rsid w:val="00B07100"/>
    <w:rsid w:val="00B1138C"/>
    <w:rsid w:val="00B23757"/>
    <w:rsid w:val="00B2574A"/>
    <w:rsid w:val="00B27362"/>
    <w:rsid w:val="00B35D8A"/>
    <w:rsid w:val="00B42580"/>
    <w:rsid w:val="00B45B34"/>
    <w:rsid w:val="00B57047"/>
    <w:rsid w:val="00B61D86"/>
    <w:rsid w:val="00B6231B"/>
    <w:rsid w:val="00B6342D"/>
    <w:rsid w:val="00B726BD"/>
    <w:rsid w:val="00B732BC"/>
    <w:rsid w:val="00B85AFF"/>
    <w:rsid w:val="00B90E33"/>
    <w:rsid w:val="00B9676B"/>
    <w:rsid w:val="00BA21B2"/>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2F9"/>
    <w:rsid w:val="00CE6C33"/>
    <w:rsid w:val="00CE78BF"/>
    <w:rsid w:val="00CF65EB"/>
    <w:rsid w:val="00CF72AD"/>
    <w:rsid w:val="00D02441"/>
    <w:rsid w:val="00D039F4"/>
    <w:rsid w:val="00D10496"/>
    <w:rsid w:val="00D10EF0"/>
    <w:rsid w:val="00D11173"/>
    <w:rsid w:val="00D1215F"/>
    <w:rsid w:val="00D16561"/>
    <w:rsid w:val="00D17FF8"/>
    <w:rsid w:val="00D268AC"/>
    <w:rsid w:val="00D27FF3"/>
    <w:rsid w:val="00D343D0"/>
    <w:rsid w:val="00D3664D"/>
    <w:rsid w:val="00D500E9"/>
    <w:rsid w:val="00D507BC"/>
    <w:rsid w:val="00D6090A"/>
    <w:rsid w:val="00D60CA8"/>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64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9F1"/>
    <w:rsid w:val="00EA7C16"/>
    <w:rsid w:val="00EB0A69"/>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41"/>
    <o:shapelayout v:ext="edit">
      <o:idmap v:ext="edit" data="1"/>
    </o:shapelayout>
  </w:shapeDefaults>
  <w:decimalSymbol w:val="."/>
  <w:listSeparator w:val=","/>
  <w14:docId w14:val="0A9504E4"/>
  <w15:docId w15:val="{E7387BCD-B4F8-42C5-B2DF-E38FB7C1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F0A49"/>
  </w:style>
  <w:style w:type="paragraph" w:styleId="BalloonText">
    <w:name w:val="Balloon Text"/>
    <w:basedOn w:val="Normal"/>
    <w:link w:val="BalloonTextChar"/>
    <w:semiHidden/>
    <w:unhideWhenUsed/>
    <w:rsid w:val="00500F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0F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EE426-BFF4-4A0C-81AF-573BCB91E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2092</Words>
  <Characters>11878</Characters>
  <Application>Microsoft Office Word</Application>
  <DocSecurity>0</DocSecurity>
  <Lines>592</Lines>
  <Paragraphs>509</Paragraphs>
  <ScaleCrop>false</ScaleCrop>
  <HeadingPairs>
    <vt:vector size="2" baseType="variant">
      <vt:variant>
        <vt:lpstr>Title</vt:lpstr>
      </vt:variant>
      <vt:variant>
        <vt:i4>1</vt:i4>
      </vt:variant>
    </vt:vector>
  </HeadingPairs>
  <TitlesOfParts>
    <vt:vector size="1" baseType="lpstr">
      <vt:lpstr>P.L. 2021, c.493 (A6213)</vt:lpstr>
    </vt:vector>
  </TitlesOfParts>
  <Manager>Benning, Kelly</Manager>
  <Company>NJ Office of Legislative Services</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c.493 (A6213)</dc:title>
  <dc:subject/>
  <dc:creator>Assembly, No. 6213</dc:creator>
  <cp:keywords>A6213|9| ||0|0|!|0|</cp:keywords>
  <dc:description>INTRODUCED DECEMBER 9, 2021</dc:description>
  <cp:lastModifiedBy>Franks, Denise</cp:lastModifiedBy>
  <cp:revision>2</cp:revision>
  <cp:lastPrinted>2022-01-14T15:46:00Z</cp:lastPrinted>
  <dcterms:created xsi:type="dcterms:W3CDTF">2022-04-11T18:42:00Z</dcterms:created>
  <dcterms:modified xsi:type="dcterms:W3CDTF">2022-04-11T18:42:00Z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c.493</vt:lpwstr>
  </property>
</Properties>
</file>