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72" w:rsidRPr="00460372" w:rsidRDefault="00460372" w:rsidP="00460372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460372">
        <w:rPr>
          <w:rStyle w:val="BillHead"/>
        </w:rPr>
        <w:t>CHAPTER 56</w:t>
      </w:r>
    </w:p>
    <w:p w:rsidR="00460372" w:rsidRPr="00460372" w:rsidRDefault="00460372" w:rsidP="00460372">
      <w:pPr>
        <w:pStyle w:val="HangingAnAct"/>
        <w:jc w:val="center"/>
        <w:rPr>
          <w:rStyle w:val="BillHead"/>
        </w:rPr>
      </w:pPr>
    </w:p>
    <w:p w:rsidR="00686AEB" w:rsidRPr="00460372" w:rsidRDefault="004161AD" w:rsidP="00460372">
      <w:pPr>
        <w:pStyle w:val="HangingAnAct"/>
        <w:rPr>
          <w:rStyle w:val="HangingAnActChar"/>
          <w:b/>
        </w:rPr>
      </w:pPr>
      <w:r w:rsidRPr="00460372">
        <w:rPr>
          <w:rStyle w:val="BillHead"/>
        </w:rPr>
        <w:t>An Act</w:t>
      </w:r>
      <w:r w:rsidR="00686AEB" w:rsidRPr="00460372">
        <w:rPr>
          <w:rStyle w:val="HangingAnActChar"/>
        </w:rPr>
        <w:t xml:space="preserve"> </w:t>
      </w:r>
      <w:r w:rsidR="00BD64E6" w:rsidRPr="00460372">
        <w:t>requiring the Department of Military and Veterans Affairs to assist certain service members with petitions to change discharge designation</w:t>
      </w:r>
      <w:r w:rsidR="0070426C" w:rsidRPr="00460372">
        <w:t>s</w:t>
      </w:r>
      <w:r w:rsidR="00BD64E6" w:rsidRPr="00460372">
        <w:t xml:space="preserve">, and supplementing chapter 3 of Title 38A of the New Jersey Statutes.  </w:t>
      </w:r>
    </w:p>
    <w:p w:rsidR="000B1054" w:rsidRPr="00460372" w:rsidRDefault="000B1054" w:rsidP="000B1054"/>
    <w:p w:rsidR="00686AEB" w:rsidRPr="00460372" w:rsidRDefault="00686AEB" w:rsidP="00686AEB">
      <w:r w:rsidRPr="00460372">
        <w:tab/>
      </w:r>
      <w:r w:rsidR="004161AD" w:rsidRPr="00460372">
        <w:rPr>
          <w:rStyle w:val="BillHeading2"/>
        </w:rPr>
        <w:t>Be It Enacted</w:t>
      </w:r>
      <w:r w:rsidRPr="00460372">
        <w:rPr>
          <w:rStyle w:val="BillHeading2"/>
        </w:rPr>
        <w:t xml:space="preserve"> </w:t>
      </w:r>
      <w:r w:rsidR="004161AD" w:rsidRPr="00460372">
        <w:rPr>
          <w:rStyle w:val="BillLanguage"/>
        </w:rPr>
        <w:t>by the Senate and General Assembly of the State of New Jersey:</w:t>
      </w:r>
    </w:p>
    <w:p w:rsidR="00686AEB" w:rsidRPr="00460372" w:rsidRDefault="00686AEB" w:rsidP="00686AEB"/>
    <w:p w:rsidR="00460372" w:rsidRDefault="00460372" w:rsidP="00BD64E6">
      <w:r>
        <w:t>C.38A:3-59  Assistance for certain service members with petitions to change discharge designations.</w:t>
      </w:r>
    </w:p>
    <w:p w:rsidR="00BD64E6" w:rsidRPr="00460372" w:rsidRDefault="00862320" w:rsidP="00BD64E6">
      <w:r w:rsidRPr="00460372">
        <w:tab/>
        <w:t>1.</w:t>
      </w:r>
      <w:r w:rsidR="00BF4651">
        <w:tab/>
      </w:r>
      <w:r w:rsidR="00BD64E6" w:rsidRPr="00460372">
        <w:t xml:space="preserve">a.  </w:t>
      </w:r>
      <w:r w:rsidR="00C31657" w:rsidRPr="00460372">
        <w:t>A</w:t>
      </w:r>
      <w:r w:rsidR="00BD64E6" w:rsidRPr="00460372">
        <w:t xml:space="preserve">ll former </w:t>
      </w:r>
      <w:r w:rsidR="00F91CBD" w:rsidRPr="00460372">
        <w:t xml:space="preserve">service </w:t>
      </w:r>
      <w:r w:rsidR="00BD64E6" w:rsidRPr="00460372">
        <w:t xml:space="preserve">members of the Armed Forces who were separated from the service with a general or other than honorable discharge due solely to their sexual orientation, or gender identity or expression, may </w:t>
      </w:r>
      <w:r w:rsidR="00C31657" w:rsidRPr="00460372">
        <w:t>request</w:t>
      </w:r>
      <w:r w:rsidR="00BD64E6" w:rsidRPr="00460372">
        <w:t xml:space="preserve"> </w:t>
      </w:r>
      <w:r w:rsidR="00C31657" w:rsidRPr="00460372">
        <w:t xml:space="preserve">that </w:t>
      </w:r>
      <w:r w:rsidR="00BD64E6" w:rsidRPr="00460372">
        <w:t>the New Jersey Department of Military and Veterans</w:t>
      </w:r>
      <w:r w:rsidR="00460372">
        <w:t>’</w:t>
      </w:r>
      <w:r w:rsidR="00BD64E6" w:rsidRPr="00460372">
        <w:t xml:space="preserve"> Affairs </w:t>
      </w:r>
      <w:r w:rsidR="00C31657" w:rsidRPr="00460372">
        <w:t>assist them</w:t>
      </w:r>
      <w:r w:rsidR="00BD64E6" w:rsidRPr="00460372">
        <w:t xml:space="preserve"> to have </w:t>
      </w:r>
      <w:r w:rsidR="00FB5E62" w:rsidRPr="00460372">
        <w:t xml:space="preserve">the </w:t>
      </w:r>
      <w:r w:rsidR="005E6ABB" w:rsidRPr="00460372">
        <w:t>designation</w:t>
      </w:r>
      <w:r w:rsidR="00FB5E62" w:rsidRPr="00460372">
        <w:t xml:space="preserve"> of </w:t>
      </w:r>
      <w:r w:rsidR="00BD64E6" w:rsidRPr="00460372">
        <w:t xml:space="preserve">his or her discharge </w:t>
      </w:r>
      <w:r w:rsidR="009F35B7" w:rsidRPr="00460372">
        <w:t xml:space="preserve">changed and </w:t>
      </w:r>
      <w:r w:rsidR="00BD64E6" w:rsidRPr="00460372">
        <w:t xml:space="preserve">recorded as honorable. </w:t>
      </w:r>
    </w:p>
    <w:p w:rsidR="00FB5E62" w:rsidRPr="00460372" w:rsidRDefault="00FC3ABA" w:rsidP="00FB5E62">
      <w:r w:rsidRPr="00460372">
        <w:tab/>
      </w:r>
      <w:r w:rsidR="00862320" w:rsidRPr="00460372">
        <w:t>b.</w:t>
      </w:r>
      <w:r w:rsidR="00862320" w:rsidRPr="00460372">
        <w:tab/>
      </w:r>
      <w:r w:rsidR="00FB5E62" w:rsidRPr="00460372">
        <w:t>The Department of Military and Veterans</w:t>
      </w:r>
      <w:r w:rsidR="00460372">
        <w:t>’</w:t>
      </w:r>
      <w:r w:rsidR="00FB5E62" w:rsidRPr="00460372">
        <w:t xml:space="preserve"> Affairs shall:</w:t>
      </w:r>
    </w:p>
    <w:p w:rsidR="00FB5E62" w:rsidRPr="00460372" w:rsidRDefault="00FB5E62" w:rsidP="00A40270">
      <w:r w:rsidRPr="00460372">
        <w:tab/>
        <w:t>(1</w:t>
      </w:r>
      <w:r w:rsidR="00862320" w:rsidRPr="00460372">
        <w:t>)</w:t>
      </w:r>
      <w:r w:rsidR="00862320" w:rsidRPr="00460372">
        <w:tab/>
      </w:r>
      <w:r w:rsidR="00A40270" w:rsidRPr="00460372">
        <w:t xml:space="preserve">create, </w:t>
      </w:r>
      <w:r w:rsidRPr="00460372">
        <w:t>publish</w:t>
      </w:r>
      <w:r w:rsidR="00650F67" w:rsidRPr="00460372">
        <w:t>,</w:t>
      </w:r>
      <w:r w:rsidRPr="00460372">
        <w:t xml:space="preserve"> and distribute material to all public agencies of the availability of </w:t>
      </w:r>
      <w:r w:rsidR="00775714" w:rsidRPr="00460372">
        <w:t>the assistance</w:t>
      </w:r>
      <w:r w:rsidR="00A141A1" w:rsidRPr="00460372">
        <w:t>;</w:t>
      </w:r>
      <w:r w:rsidR="00A40270" w:rsidRPr="00460372">
        <w:t xml:space="preserve"> </w:t>
      </w:r>
      <w:r w:rsidRPr="00460372">
        <w:t>and</w:t>
      </w:r>
    </w:p>
    <w:p w:rsidR="00960FB4" w:rsidRPr="00460372" w:rsidRDefault="00FB5E62" w:rsidP="00BD64E6">
      <w:r w:rsidRPr="00460372">
        <w:tab/>
        <w:t>(</w:t>
      </w:r>
      <w:r w:rsidR="00A40270" w:rsidRPr="00460372">
        <w:t>2</w:t>
      </w:r>
      <w:r w:rsidR="00862320" w:rsidRPr="00460372">
        <w:t>)</w:t>
      </w:r>
      <w:r w:rsidR="00862320" w:rsidRPr="00460372">
        <w:tab/>
      </w:r>
      <w:r w:rsidR="00BB1B4E" w:rsidRPr="00460372">
        <w:t>c</w:t>
      </w:r>
      <w:r w:rsidR="004B0ACE" w:rsidRPr="00460372">
        <w:t>reate</w:t>
      </w:r>
      <w:r w:rsidR="00FC3ABA" w:rsidRPr="00460372">
        <w:t xml:space="preserve"> a consistent and uniform process to assist </w:t>
      </w:r>
      <w:r w:rsidR="00CD4659" w:rsidRPr="00460372">
        <w:t>a</w:t>
      </w:r>
      <w:r w:rsidR="00FC3ABA" w:rsidRPr="00460372">
        <w:t xml:space="preserve"> former </w:t>
      </w:r>
      <w:r w:rsidR="00F91CBD" w:rsidRPr="00460372">
        <w:t xml:space="preserve">service </w:t>
      </w:r>
      <w:r w:rsidR="00FC3ABA" w:rsidRPr="00460372">
        <w:t>member with the appropriate and necessary forms and conditions</w:t>
      </w:r>
      <w:r w:rsidR="009F35B7" w:rsidRPr="00460372">
        <w:t xml:space="preserve"> prescribed by federal law</w:t>
      </w:r>
      <w:r w:rsidR="00CD4659" w:rsidRPr="00460372">
        <w:t>, so that he or she</w:t>
      </w:r>
      <w:r w:rsidR="009F35B7" w:rsidRPr="00460372">
        <w:t xml:space="preserve"> may petition the United States Department of Veterans Affairs, or its successor agency</w:t>
      </w:r>
      <w:r w:rsidRPr="00460372">
        <w:t xml:space="preserve">, to change the </w:t>
      </w:r>
      <w:r w:rsidR="005E6ABB" w:rsidRPr="00460372">
        <w:t>designation</w:t>
      </w:r>
      <w:r w:rsidRPr="00460372">
        <w:t xml:space="preserve"> of his or her discharge to honorable.  </w:t>
      </w:r>
    </w:p>
    <w:p w:rsidR="00960FB4" w:rsidRPr="00460372" w:rsidRDefault="00960FB4" w:rsidP="00BD64E6">
      <w:r w:rsidRPr="00460372">
        <w:tab/>
        <w:t xml:space="preserve">At no time shall a fee be charged </w:t>
      </w:r>
      <w:r w:rsidR="00F91CBD" w:rsidRPr="00460372">
        <w:t xml:space="preserve">to a former service member </w:t>
      </w:r>
      <w:r w:rsidR="00A141A1" w:rsidRPr="00460372">
        <w:t xml:space="preserve">for </w:t>
      </w:r>
      <w:r w:rsidRPr="00460372">
        <w:t xml:space="preserve">seeking assistance to have the </w:t>
      </w:r>
      <w:r w:rsidR="005E6ABB" w:rsidRPr="00460372">
        <w:t>designation</w:t>
      </w:r>
      <w:r w:rsidRPr="00460372">
        <w:t xml:space="preserve"> of </w:t>
      </w:r>
      <w:r w:rsidR="00F91CBD" w:rsidRPr="00460372">
        <w:t xml:space="preserve">his or her </w:t>
      </w:r>
      <w:r w:rsidRPr="00460372">
        <w:t xml:space="preserve">discharge changed to honorable.  </w:t>
      </w:r>
    </w:p>
    <w:p w:rsidR="0063255C" w:rsidRPr="00460372" w:rsidRDefault="00BD64E6" w:rsidP="00FA54CF">
      <w:r w:rsidRPr="00460372">
        <w:tab/>
      </w:r>
      <w:r w:rsidR="009F35B7" w:rsidRPr="00460372">
        <w:t>c</w:t>
      </w:r>
      <w:r w:rsidR="00862320" w:rsidRPr="00460372">
        <w:t>.</w:t>
      </w:r>
      <w:r w:rsidR="00862320" w:rsidRPr="00460372">
        <w:tab/>
      </w:r>
      <w:r w:rsidR="006F2F6F" w:rsidRPr="00460372">
        <w:t xml:space="preserve">A </w:t>
      </w:r>
      <w:r w:rsidR="00CD4659" w:rsidRPr="00460372">
        <w:t>f</w:t>
      </w:r>
      <w:r w:rsidR="00B91169" w:rsidRPr="00460372">
        <w:t xml:space="preserve">ormer </w:t>
      </w:r>
      <w:r w:rsidR="00F91CBD" w:rsidRPr="00460372">
        <w:t xml:space="preserve">service </w:t>
      </w:r>
      <w:r w:rsidR="00B91169" w:rsidRPr="00460372">
        <w:t>member</w:t>
      </w:r>
      <w:r w:rsidR="0063255C" w:rsidRPr="00460372">
        <w:t xml:space="preserve"> who ha</w:t>
      </w:r>
      <w:r w:rsidR="00CD4659" w:rsidRPr="00460372">
        <w:t>s</w:t>
      </w:r>
      <w:r w:rsidR="0063255C" w:rsidRPr="00460372">
        <w:t xml:space="preserve"> the </w:t>
      </w:r>
      <w:r w:rsidR="005E6ABB" w:rsidRPr="00460372">
        <w:t>designation</w:t>
      </w:r>
      <w:r w:rsidR="0063255C" w:rsidRPr="00460372">
        <w:t xml:space="preserve"> of </w:t>
      </w:r>
      <w:r w:rsidR="00CD4659" w:rsidRPr="00460372">
        <w:t>his or her</w:t>
      </w:r>
      <w:r w:rsidR="0063255C" w:rsidRPr="00460372">
        <w:t xml:space="preserve"> discharge changed </w:t>
      </w:r>
      <w:r w:rsidR="005B4FDC" w:rsidRPr="00460372">
        <w:t xml:space="preserve">to honorable </w:t>
      </w:r>
      <w:r w:rsidR="0063255C" w:rsidRPr="00460372">
        <w:t>shall be afforded the same rights, privileges</w:t>
      </w:r>
      <w:r w:rsidR="006F2F6F" w:rsidRPr="00460372">
        <w:t>,</w:t>
      </w:r>
      <w:r w:rsidR="0063255C" w:rsidRPr="00460372">
        <w:t xml:space="preserve"> and benefits authorized by </w:t>
      </w:r>
      <w:r w:rsidRPr="00460372">
        <w:t xml:space="preserve">State </w:t>
      </w:r>
      <w:r w:rsidR="0063255C" w:rsidRPr="00460372">
        <w:t>law to service members who were honorably discharged.</w:t>
      </w:r>
    </w:p>
    <w:p w:rsidR="004C28D8" w:rsidRPr="00460372" w:rsidRDefault="00F97894" w:rsidP="00FA54CF">
      <w:r w:rsidRPr="00460372">
        <w:tab/>
      </w:r>
      <w:r w:rsidR="009F35B7" w:rsidRPr="00460372">
        <w:t>d</w:t>
      </w:r>
      <w:r w:rsidR="00B91169" w:rsidRPr="00460372">
        <w:t>.</w:t>
      </w:r>
      <w:r w:rsidR="00862320" w:rsidRPr="00460372">
        <w:tab/>
      </w:r>
      <w:r w:rsidR="004C28D8" w:rsidRPr="00460372">
        <w:t xml:space="preserve">Information related to the change in the </w:t>
      </w:r>
      <w:r w:rsidR="005E6ABB" w:rsidRPr="00460372">
        <w:t>designation</w:t>
      </w:r>
      <w:r w:rsidR="004C28D8" w:rsidRPr="00460372">
        <w:t xml:space="preserve"> of a discharge</w:t>
      </w:r>
      <w:r w:rsidR="00B11A8E" w:rsidRPr="00460372">
        <w:t>, including, but not limited to, a request for assistance,</w:t>
      </w:r>
      <w:r w:rsidR="004C28D8" w:rsidRPr="00460372">
        <w:t xml:space="preserve"> </w:t>
      </w:r>
      <w:r w:rsidR="004A68ED" w:rsidRPr="00460372">
        <w:t>shall be confidential and not accessible to the public as a government record pursuant to P.L.1963, c.73 (C.47:1A-1 et seq.).</w:t>
      </w:r>
    </w:p>
    <w:p w:rsidR="0045494E" w:rsidRPr="00460372" w:rsidRDefault="0045494E" w:rsidP="0045494E">
      <w:r w:rsidRPr="00460372">
        <w:tab/>
      </w:r>
      <w:r w:rsidR="00FB5E62" w:rsidRPr="00460372">
        <w:t>e</w:t>
      </w:r>
      <w:r w:rsidR="00862320" w:rsidRPr="00460372">
        <w:t>.</w:t>
      </w:r>
      <w:r w:rsidR="00862320" w:rsidRPr="00460372">
        <w:tab/>
      </w:r>
      <w:r w:rsidRPr="00460372">
        <w:t xml:space="preserve">The Adjutant General shall, in accordance with the "Administrative Procedure Act," P.L.1968, c.410 (C.52:14B-1 et seq.), adopt any rules and regulations as the Adjutant General deems necessary to carry out the provisions of this </w:t>
      </w:r>
      <w:r w:rsidR="00EB42BF" w:rsidRPr="00460372">
        <w:t>act, P.L.</w:t>
      </w:r>
      <w:r w:rsidR="00460372">
        <w:t>2021</w:t>
      </w:r>
      <w:r w:rsidRPr="00460372">
        <w:t>, c.</w:t>
      </w:r>
      <w:r w:rsidR="00460372">
        <w:t>56</w:t>
      </w:r>
      <w:r w:rsidR="005E6ABB" w:rsidRPr="00460372">
        <w:t>.</w:t>
      </w:r>
      <w:r w:rsidRPr="00460372">
        <w:t xml:space="preserve"> </w:t>
      </w:r>
    </w:p>
    <w:p w:rsidR="00D97ED3" w:rsidRPr="00460372" w:rsidRDefault="00D97ED3" w:rsidP="00D97ED3"/>
    <w:p w:rsidR="00D97ED3" w:rsidRPr="00460372" w:rsidRDefault="00862320" w:rsidP="00D97ED3">
      <w:r w:rsidRPr="00460372">
        <w:tab/>
        <w:t>2.</w:t>
      </w:r>
      <w:r w:rsidRPr="00460372">
        <w:tab/>
      </w:r>
      <w:r w:rsidR="00D97ED3" w:rsidRPr="00460372">
        <w:t>This act shall take effect immediately</w:t>
      </w:r>
      <w:r w:rsidR="00BD64E6" w:rsidRPr="00460372">
        <w:t>.</w:t>
      </w:r>
      <w:r w:rsidR="00D97ED3" w:rsidRPr="00460372">
        <w:t xml:space="preserve"> </w:t>
      </w:r>
    </w:p>
    <w:p w:rsidR="005E6ABB" w:rsidRDefault="005E6ABB" w:rsidP="00686AEB"/>
    <w:p w:rsidR="00460372" w:rsidRPr="00460372" w:rsidRDefault="00460372" w:rsidP="00686AEB">
      <w:r>
        <w:tab/>
        <w:t>Approved April 19, 2021.</w:t>
      </w:r>
    </w:p>
    <w:sectPr w:rsidR="00460372" w:rsidRPr="00460372" w:rsidSect="004603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2B" w:rsidRDefault="00C15F2B">
      <w:r>
        <w:separator/>
      </w:r>
    </w:p>
  </w:endnote>
  <w:endnote w:type="continuationSeparator" w:id="0">
    <w:p w:rsidR="00C15F2B" w:rsidRDefault="00C1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72" w:rsidRDefault="004603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72" w:rsidRPr="00460372" w:rsidRDefault="00460372" w:rsidP="004603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72" w:rsidRPr="00460372" w:rsidRDefault="00460372" w:rsidP="004603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2B" w:rsidRDefault="00C15F2B">
      <w:r>
        <w:separator/>
      </w:r>
    </w:p>
  </w:footnote>
  <w:footnote w:type="continuationSeparator" w:id="0">
    <w:p w:rsidR="00C15F2B" w:rsidRDefault="00C15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72" w:rsidRDefault="004603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72" w:rsidRDefault="00460372" w:rsidP="00460372">
    <w:pPr>
      <w:pStyle w:val="bpuHeadSpon"/>
    </w:pPr>
    <w:r>
      <w:t>P.L. 2021, CHAPTER 56</w:t>
    </w:r>
  </w:p>
  <w:p w:rsidR="00046FEA" w:rsidRDefault="00046FEA" w:rsidP="004603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0372">
      <w:rPr>
        <w:noProof/>
      </w:rPr>
      <w:t>2</w:t>
    </w:r>
    <w:r>
      <w:fldChar w:fldCharType="end"/>
    </w:r>
  </w:p>
  <w:p w:rsidR="00046FEA" w:rsidRDefault="00046FEA" w:rsidP="00460372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72" w:rsidRDefault="004603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F2B"/>
    <w:rsid w:val="000051BD"/>
    <w:rsid w:val="000160A5"/>
    <w:rsid w:val="0002335B"/>
    <w:rsid w:val="0003549A"/>
    <w:rsid w:val="000367AE"/>
    <w:rsid w:val="00043B22"/>
    <w:rsid w:val="00046FEA"/>
    <w:rsid w:val="00054975"/>
    <w:rsid w:val="00057D20"/>
    <w:rsid w:val="0006197C"/>
    <w:rsid w:val="0006281F"/>
    <w:rsid w:val="00066465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866"/>
    <w:rsid w:val="000D774E"/>
    <w:rsid w:val="000D7B4A"/>
    <w:rsid w:val="000E4006"/>
    <w:rsid w:val="000F3DA2"/>
    <w:rsid w:val="000F5FDE"/>
    <w:rsid w:val="000F7466"/>
    <w:rsid w:val="00104243"/>
    <w:rsid w:val="00116A77"/>
    <w:rsid w:val="0013000E"/>
    <w:rsid w:val="00133F81"/>
    <w:rsid w:val="00135943"/>
    <w:rsid w:val="00140B9D"/>
    <w:rsid w:val="001645FB"/>
    <w:rsid w:val="00173D2B"/>
    <w:rsid w:val="00175187"/>
    <w:rsid w:val="00181676"/>
    <w:rsid w:val="00183603"/>
    <w:rsid w:val="00192C0D"/>
    <w:rsid w:val="00194E78"/>
    <w:rsid w:val="001967B7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D59"/>
    <w:rsid w:val="00212B8D"/>
    <w:rsid w:val="002224A0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902"/>
    <w:rsid w:val="00286C7E"/>
    <w:rsid w:val="002A1029"/>
    <w:rsid w:val="002A3A1A"/>
    <w:rsid w:val="002A4692"/>
    <w:rsid w:val="002A51BA"/>
    <w:rsid w:val="002A75DD"/>
    <w:rsid w:val="002B2E26"/>
    <w:rsid w:val="002B3E0B"/>
    <w:rsid w:val="002B3FE6"/>
    <w:rsid w:val="002C2D81"/>
    <w:rsid w:val="002C461E"/>
    <w:rsid w:val="002C5D30"/>
    <w:rsid w:val="002C6CEC"/>
    <w:rsid w:val="002D7478"/>
    <w:rsid w:val="002E09CE"/>
    <w:rsid w:val="002E69D1"/>
    <w:rsid w:val="002F3BA6"/>
    <w:rsid w:val="0031077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1960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3EF4"/>
    <w:rsid w:val="003E47BA"/>
    <w:rsid w:val="003E5988"/>
    <w:rsid w:val="003F3B37"/>
    <w:rsid w:val="0040195A"/>
    <w:rsid w:val="00402DC0"/>
    <w:rsid w:val="004161A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94E"/>
    <w:rsid w:val="00455D51"/>
    <w:rsid w:val="00456BF9"/>
    <w:rsid w:val="00460372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8ED"/>
    <w:rsid w:val="004A6940"/>
    <w:rsid w:val="004A77A4"/>
    <w:rsid w:val="004B0ACE"/>
    <w:rsid w:val="004C28D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ACD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9B9"/>
    <w:rsid w:val="00585E5B"/>
    <w:rsid w:val="0059131D"/>
    <w:rsid w:val="005B1D17"/>
    <w:rsid w:val="005B3F92"/>
    <w:rsid w:val="005B479C"/>
    <w:rsid w:val="005B4FDC"/>
    <w:rsid w:val="005B561E"/>
    <w:rsid w:val="005C07E4"/>
    <w:rsid w:val="005C2124"/>
    <w:rsid w:val="005C336F"/>
    <w:rsid w:val="005C7F3C"/>
    <w:rsid w:val="005E017C"/>
    <w:rsid w:val="005E50C6"/>
    <w:rsid w:val="005E6ABB"/>
    <w:rsid w:val="005F2A97"/>
    <w:rsid w:val="005F399B"/>
    <w:rsid w:val="006019F8"/>
    <w:rsid w:val="00601E97"/>
    <w:rsid w:val="00605B20"/>
    <w:rsid w:val="0061156F"/>
    <w:rsid w:val="00613FF5"/>
    <w:rsid w:val="006155A8"/>
    <w:rsid w:val="00621B94"/>
    <w:rsid w:val="00622BD1"/>
    <w:rsid w:val="00626239"/>
    <w:rsid w:val="0063255C"/>
    <w:rsid w:val="00635316"/>
    <w:rsid w:val="00635449"/>
    <w:rsid w:val="006378C5"/>
    <w:rsid w:val="00645E6A"/>
    <w:rsid w:val="00647A1F"/>
    <w:rsid w:val="00650F67"/>
    <w:rsid w:val="006539E0"/>
    <w:rsid w:val="006542C2"/>
    <w:rsid w:val="0066426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5DF"/>
    <w:rsid w:val="006F2F6F"/>
    <w:rsid w:val="006F4334"/>
    <w:rsid w:val="006F47AF"/>
    <w:rsid w:val="006F6B8A"/>
    <w:rsid w:val="0070426C"/>
    <w:rsid w:val="00707CD3"/>
    <w:rsid w:val="00716BB9"/>
    <w:rsid w:val="007256D1"/>
    <w:rsid w:val="007279FD"/>
    <w:rsid w:val="007502CB"/>
    <w:rsid w:val="00752D79"/>
    <w:rsid w:val="00752E20"/>
    <w:rsid w:val="00756EDE"/>
    <w:rsid w:val="0077571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A97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2320"/>
    <w:rsid w:val="00866563"/>
    <w:rsid w:val="00867AC2"/>
    <w:rsid w:val="0087056E"/>
    <w:rsid w:val="00875402"/>
    <w:rsid w:val="00875755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0FB4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39D"/>
    <w:rsid w:val="009C0D22"/>
    <w:rsid w:val="009C2DD9"/>
    <w:rsid w:val="009C3E09"/>
    <w:rsid w:val="009C4B77"/>
    <w:rsid w:val="009C5630"/>
    <w:rsid w:val="009D0E5D"/>
    <w:rsid w:val="009D0F63"/>
    <w:rsid w:val="009D7934"/>
    <w:rsid w:val="009D7CCF"/>
    <w:rsid w:val="009E5961"/>
    <w:rsid w:val="009F35B7"/>
    <w:rsid w:val="009F4FAC"/>
    <w:rsid w:val="00A017C0"/>
    <w:rsid w:val="00A11228"/>
    <w:rsid w:val="00A141A1"/>
    <w:rsid w:val="00A14C52"/>
    <w:rsid w:val="00A222C2"/>
    <w:rsid w:val="00A305D6"/>
    <w:rsid w:val="00A342C4"/>
    <w:rsid w:val="00A40270"/>
    <w:rsid w:val="00A403B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BA6"/>
    <w:rsid w:val="00A932A1"/>
    <w:rsid w:val="00A96E06"/>
    <w:rsid w:val="00AA0C05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3AF"/>
    <w:rsid w:val="00AF1A8C"/>
    <w:rsid w:val="00B0116D"/>
    <w:rsid w:val="00B01173"/>
    <w:rsid w:val="00B02F35"/>
    <w:rsid w:val="00B05A3C"/>
    <w:rsid w:val="00B07100"/>
    <w:rsid w:val="00B07CD8"/>
    <w:rsid w:val="00B1138C"/>
    <w:rsid w:val="00B11A8E"/>
    <w:rsid w:val="00B2574A"/>
    <w:rsid w:val="00B35D8A"/>
    <w:rsid w:val="00B37F1F"/>
    <w:rsid w:val="00B45B34"/>
    <w:rsid w:val="00B57047"/>
    <w:rsid w:val="00B61D86"/>
    <w:rsid w:val="00B627B7"/>
    <w:rsid w:val="00B6342D"/>
    <w:rsid w:val="00B726BD"/>
    <w:rsid w:val="00B732BC"/>
    <w:rsid w:val="00B76DD1"/>
    <w:rsid w:val="00B801F1"/>
    <w:rsid w:val="00B90E33"/>
    <w:rsid w:val="00B91169"/>
    <w:rsid w:val="00B9676B"/>
    <w:rsid w:val="00BA2EA5"/>
    <w:rsid w:val="00BA364B"/>
    <w:rsid w:val="00BB1190"/>
    <w:rsid w:val="00BB1B4E"/>
    <w:rsid w:val="00BB31D0"/>
    <w:rsid w:val="00BB3A11"/>
    <w:rsid w:val="00BB4DDB"/>
    <w:rsid w:val="00BB5D79"/>
    <w:rsid w:val="00BB5F02"/>
    <w:rsid w:val="00BC7892"/>
    <w:rsid w:val="00BD64E6"/>
    <w:rsid w:val="00BE24D6"/>
    <w:rsid w:val="00BE7EFA"/>
    <w:rsid w:val="00BF06AD"/>
    <w:rsid w:val="00BF2C67"/>
    <w:rsid w:val="00BF310F"/>
    <w:rsid w:val="00BF4651"/>
    <w:rsid w:val="00C04F4D"/>
    <w:rsid w:val="00C12E48"/>
    <w:rsid w:val="00C13D14"/>
    <w:rsid w:val="00C15F2B"/>
    <w:rsid w:val="00C15F53"/>
    <w:rsid w:val="00C21B85"/>
    <w:rsid w:val="00C23F09"/>
    <w:rsid w:val="00C25356"/>
    <w:rsid w:val="00C31657"/>
    <w:rsid w:val="00C328D0"/>
    <w:rsid w:val="00C46BC1"/>
    <w:rsid w:val="00C5235F"/>
    <w:rsid w:val="00C54CE2"/>
    <w:rsid w:val="00C66BF3"/>
    <w:rsid w:val="00C67F69"/>
    <w:rsid w:val="00C70140"/>
    <w:rsid w:val="00C7347B"/>
    <w:rsid w:val="00C73579"/>
    <w:rsid w:val="00C73CA7"/>
    <w:rsid w:val="00C822F6"/>
    <w:rsid w:val="00C82AC2"/>
    <w:rsid w:val="00C8380F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0800"/>
    <w:rsid w:val="00CB6246"/>
    <w:rsid w:val="00CC0A17"/>
    <w:rsid w:val="00CD0F93"/>
    <w:rsid w:val="00CD11B1"/>
    <w:rsid w:val="00CD1BD1"/>
    <w:rsid w:val="00CD4659"/>
    <w:rsid w:val="00CD528D"/>
    <w:rsid w:val="00CE2571"/>
    <w:rsid w:val="00CE78BF"/>
    <w:rsid w:val="00CF65EB"/>
    <w:rsid w:val="00CF72AD"/>
    <w:rsid w:val="00D01E93"/>
    <w:rsid w:val="00D02441"/>
    <w:rsid w:val="00D039F4"/>
    <w:rsid w:val="00D10496"/>
    <w:rsid w:val="00D10510"/>
    <w:rsid w:val="00D11173"/>
    <w:rsid w:val="00D1215F"/>
    <w:rsid w:val="00D16561"/>
    <w:rsid w:val="00D17FF8"/>
    <w:rsid w:val="00D268AC"/>
    <w:rsid w:val="00D27FF3"/>
    <w:rsid w:val="00D343D0"/>
    <w:rsid w:val="00D3664D"/>
    <w:rsid w:val="00D369F1"/>
    <w:rsid w:val="00D46442"/>
    <w:rsid w:val="00D500E9"/>
    <w:rsid w:val="00D507BC"/>
    <w:rsid w:val="00D6090A"/>
    <w:rsid w:val="00D62FA3"/>
    <w:rsid w:val="00D63B6F"/>
    <w:rsid w:val="00D64A90"/>
    <w:rsid w:val="00D836E6"/>
    <w:rsid w:val="00D9410B"/>
    <w:rsid w:val="00D9695B"/>
    <w:rsid w:val="00D97ED3"/>
    <w:rsid w:val="00DA2417"/>
    <w:rsid w:val="00DA45E4"/>
    <w:rsid w:val="00DA5585"/>
    <w:rsid w:val="00DB02AC"/>
    <w:rsid w:val="00DB1434"/>
    <w:rsid w:val="00DB6AA2"/>
    <w:rsid w:val="00DB6EFA"/>
    <w:rsid w:val="00DE10D1"/>
    <w:rsid w:val="00DE2514"/>
    <w:rsid w:val="00DE6851"/>
    <w:rsid w:val="00DF03EE"/>
    <w:rsid w:val="00DF7A15"/>
    <w:rsid w:val="00E01B71"/>
    <w:rsid w:val="00E05CC9"/>
    <w:rsid w:val="00E073E3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5D1"/>
    <w:rsid w:val="00E73D74"/>
    <w:rsid w:val="00E76A79"/>
    <w:rsid w:val="00E80692"/>
    <w:rsid w:val="00E80C24"/>
    <w:rsid w:val="00E8129E"/>
    <w:rsid w:val="00E9048B"/>
    <w:rsid w:val="00E90498"/>
    <w:rsid w:val="00E93836"/>
    <w:rsid w:val="00EA7C16"/>
    <w:rsid w:val="00EB42BF"/>
    <w:rsid w:val="00EC5281"/>
    <w:rsid w:val="00EC791D"/>
    <w:rsid w:val="00EC7CA6"/>
    <w:rsid w:val="00ED3C5D"/>
    <w:rsid w:val="00ED4553"/>
    <w:rsid w:val="00F00D08"/>
    <w:rsid w:val="00F12D7C"/>
    <w:rsid w:val="00F15583"/>
    <w:rsid w:val="00F200EE"/>
    <w:rsid w:val="00F20A91"/>
    <w:rsid w:val="00F22481"/>
    <w:rsid w:val="00F2542E"/>
    <w:rsid w:val="00F27278"/>
    <w:rsid w:val="00F344E3"/>
    <w:rsid w:val="00F34D58"/>
    <w:rsid w:val="00F41A9D"/>
    <w:rsid w:val="00F44314"/>
    <w:rsid w:val="00F548FF"/>
    <w:rsid w:val="00F54B9C"/>
    <w:rsid w:val="00F56E96"/>
    <w:rsid w:val="00F573DD"/>
    <w:rsid w:val="00F61E59"/>
    <w:rsid w:val="00F6361E"/>
    <w:rsid w:val="00F63D99"/>
    <w:rsid w:val="00F6426B"/>
    <w:rsid w:val="00F709B3"/>
    <w:rsid w:val="00F71A5E"/>
    <w:rsid w:val="00F8652C"/>
    <w:rsid w:val="00F91CBD"/>
    <w:rsid w:val="00F97894"/>
    <w:rsid w:val="00FA0AFC"/>
    <w:rsid w:val="00FA1C82"/>
    <w:rsid w:val="00FA2ED1"/>
    <w:rsid w:val="00FA4A52"/>
    <w:rsid w:val="00FA54CF"/>
    <w:rsid w:val="00FB4045"/>
    <w:rsid w:val="00FB4D8E"/>
    <w:rsid w:val="00FB5E62"/>
    <w:rsid w:val="00FC0D0A"/>
    <w:rsid w:val="00FC1B0B"/>
    <w:rsid w:val="00FC3ABA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D60ABA3E-110E-4812-BD8C-00A283CA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4E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92C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2C0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75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360</Words>
  <Characters>1889</Characters>
  <Application>Microsoft Office Word</Application>
  <DocSecurity>0</DocSecurity>
  <Lines>37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c.056</vt:lpstr>
    </vt:vector>
  </TitlesOfParts>
  <Manager>Carol Yuhas</Manager>
  <Company>NJ Office of Legislative Services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c.056 (S2815)</dc:title>
  <dc:subject/>
  <dc:creator>Senate No. 2815</dc:creator>
  <cp:keywords>S2815|1| ||0|0|!|0|</cp:keywords>
  <dc:description>INTRODUCED AUGUST 13, 2020</dc:description>
  <cp:lastModifiedBy>Franks, Denise</cp:lastModifiedBy>
  <cp:revision>2</cp:revision>
  <cp:lastPrinted>2021-05-11T12:57:00Z</cp:lastPrinted>
  <dcterms:created xsi:type="dcterms:W3CDTF">2021-05-20T17:15:00Z</dcterms:created>
  <dcterms:modified xsi:type="dcterms:W3CDTF">2021-05-20T17:15:00Z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c.56</vt:lpwstr>
  </property>
</Properties>
</file>