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6DE" w:rsidRPr="00EE76DE" w:rsidRDefault="00EE76DE" w:rsidP="00EE76DE">
      <w:pPr>
        <w:pStyle w:val="HangingAnAct"/>
        <w:jc w:val="center"/>
        <w:rPr>
          <w:rStyle w:val="BillHead"/>
        </w:rPr>
      </w:pPr>
      <w:bookmarkStart w:id="0" w:name="LCPL"/>
      <w:bookmarkEnd w:id="0"/>
      <w:r w:rsidRPr="00EE76DE">
        <w:rPr>
          <w:rStyle w:val="BillHead"/>
        </w:rPr>
        <w:t>CHAPTER 57</w:t>
      </w:r>
    </w:p>
    <w:p w:rsidR="00EE76DE" w:rsidRPr="00EE76DE" w:rsidRDefault="00EE76DE" w:rsidP="00EE76DE">
      <w:pPr>
        <w:pStyle w:val="HangingAnAct"/>
        <w:jc w:val="center"/>
        <w:rPr>
          <w:rStyle w:val="BillHead"/>
        </w:rPr>
      </w:pPr>
    </w:p>
    <w:p w:rsidR="00686AEB" w:rsidRPr="00EE76DE" w:rsidRDefault="00502E68" w:rsidP="00EE76DE">
      <w:pPr>
        <w:pStyle w:val="HangingAnAct"/>
        <w:rPr>
          <w:rStyle w:val="HangingAnActChar"/>
        </w:rPr>
      </w:pPr>
      <w:r w:rsidRPr="00EE76DE">
        <w:rPr>
          <w:rStyle w:val="BillHead"/>
        </w:rPr>
        <w:t>An Act</w:t>
      </w:r>
      <w:r w:rsidR="00EE76DE">
        <w:rPr>
          <w:rStyle w:val="HangingAnActChar"/>
        </w:rPr>
        <w:t xml:space="preserve"> </w:t>
      </w:r>
      <w:r w:rsidRPr="00EE76DE">
        <w:rPr>
          <w:rStyle w:val="HangingAnActChar"/>
        </w:rPr>
        <w:t>directing the DOE to establish an Alternate Route Interstate Reciprocity Pilot Program and supplementing chapter 26 of Title 18A of the New Jersey Statutes.</w:t>
      </w:r>
      <w:r w:rsidR="007D6F3C" w:rsidRPr="00EE76DE">
        <w:rPr>
          <w:rStyle w:val="HangingAnActChar"/>
        </w:rPr>
        <w:t xml:space="preserve"> </w:t>
      </w:r>
    </w:p>
    <w:p w:rsidR="000B1054" w:rsidRPr="00EE76DE" w:rsidRDefault="000B1054" w:rsidP="000B1054"/>
    <w:p w:rsidR="00686AEB" w:rsidRPr="00EE76DE" w:rsidRDefault="00686AEB" w:rsidP="00686AEB">
      <w:pPr>
        <w:rPr>
          <w:rStyle w:val="BillLanguage"/>
          <w:i w:val="0"/>
        </w:rPr>
      </w:pPr>
      <w:r w:rsidRPr="00EE76DE">
        <w:tab/>
      </w:r>
      <w:r w:rsidR="00470309" w:rsidRPr="00EE76DE">
        <w:rPr>
          <w:rStyle w:val="BillHeading2"/>
        </w:rPr>
        <w:t>Be It Enacted</w:t>
      </w:r>
      <w:r w:rsidRPr="00EE76DE">
        <w:rPr>
          <w:rStyle w:val="BillHeading2"/>
        </w:rPr>
        <w:t xml:space="preserve"> </w:t>
      </w:r>
      <w:r w:rsidR="00470309" w:rsidRPr="00EE76DE">
        <w:rPr>
          <w:rStyle w:val="BillLanguage"/>
        </w:rPr>
        <w:t>by the Senate and General Assembly of the State of New Jersey:</w:t>
      </w:r>
    </w:p>
    <w:p w:rsidR="00DB4715" w:rsidRPr="00EE76DE" w:rsidRDefault="00DB4715" w:rsidP="00686AEB">
      <w:pPr>
        <w:rPr>
          <w:rStyle w:val="BillLanguage"/>
          <w:i w:val="0"/>
        </w:rPr>
      </w:pPr>
    </w:p>
    <w:p w:rsidR="00EE76DE" w:rsidRDefault="00EE76DE" w:rsidP="00502E68">
      <w:r>
        <w:t>C.18A:26-25  Alternate Route Interstate Reciprocity Pilot Program.</w:t>
      </w:r>
    </w:p>
    <w:p w:rsidR="00502E68" w:rsidRPr="00EE76DE" w:rsidRDefault="00502E68" w:rsidP="00502E68">
      <w:r w:rsidRPr="00EE76DE">
        <w:tab/>
        <w:t>1.</w:t>
      </w:r>
      <w:r w:rsidRPr="00EE76DE">
        <w:tab/>
        <w:t>The Department of Education shall establish a five-year Alternate Route Interst</w:t>
      </w:r>
      <w:r w:rsidR="00782836" w:rsidRPr="00EE76DE">
        <w:t xml:space="preserve">ate Reciprocity Pilot Program. </w:t>
      </w:r>
      <w:r w:rsidRPr="00EE76DE">
        <w:t>The department shall:</w:t>
      </w:r>
    </w:p>
    <w:p w:rsidR="00502E68" w:rsidRPr="00EE76DE" w:rsidRDefault="00502E68" w:rsidP="00502E68">
      <w:r w:rsidRPr="00EE76DE">
        <w:tab/>
        <w:t>a.</w:t>
      </w:r>
      <w:r w:rsidRPr="00EE76DE">
        <w:tab/>
        <w:t>following two complete years of program implementation, publish a progress report on the success of the program up to that point in time; and</w:t>
      </w:r>
    </w:p>
    <w:p w:rsidR="00502E68" w:rsidRPr="00EE76DE" w:rsidRDefault="00502E68" w:rsidP="00502E68">
      <w:r w:rsidRPr="00EE76DE">
        <w:tab/>
        <w:t>b.</w:t>
      </w:r>
      <w:r w:rsidRPr="00EE76DE">
        <w:tab/>
        <w:t xml:space="preserve">establish criteria for participating New Jersey Certificate of Eligibility educator preparation programs.  The selected educator preparation programs shall: </w:t>
      </w:r>
    </w:p>
    <w:p w:rsidR="00502E68" w:rsidRPr="00EE76DE" w:rsidRDefault="00502E68" w:rsidP="00502E68">
      <w:r w:rsidRPr="00EE76DE">
        <w:tab/>
        <w:t>(1)</w:t>
      </w:r>
      <w:r w:rsidRPr="00EE76DE">
        <w:tab/>
        <w:t>accept an out-of-</w:t>
      </w:r>
      <w:r w:rsidR="00385499">
        <w:t>S</w:t>
      </w:r>
      <w:r w:rsidRPr="00EE76DE">
        <w:t>tate candidate who meets the requirements of section 3 of this act;</w:t>
      </w:r>
    </w:p>
    <w:p w:rsidR="00502E68" w:rsidRPr="00EE76DE" w:rsidRDefault="00502E68" w:rsidP="00502E68">
      <w:r w:rsidRPr="00EE76DE">
        <w:tab/>
        <w:t>(2)</w:t>
      </w:r>
      <w:r w:rsidRPr="00EE76DE">
        <w:tab/>
        <w:t>accept a candidate's earned credits from a prior educator preparation program for any participating out-of-state candidate who has not yet completed their educator preparation program; and</w:t>
      </w:r>
    </w:p>
    <w:p w:rsidR="00502E68" w:rsidRPr="00EE76DE" w:rsidRDefault="00502E68" w:rsidP="00686AEB">
      <w:pPr>
        <w:rPr>
          <w:rStyle w:val="BillLanguage"/>
          <w:i w:val="0"/>
        </w:rPr>
      </w:pPr>
      <w:r w:rsidRPr="00EE76DE">
        <w:tab/>
        <w:t>(3)</w:t>
      </w:r>
      <w:r w:rsidRPr="00EE76DE">
        <w:tab/>
        <w:t>provide the department with ongoing data regarding the progress and success of all participating candidates and any candidate data necessary for a comparative progress report.</w:t>
      </w:r>
    </w:p>
    <w:p w:rsidR="00EE76DE" w:rsidRDefault="00EE76DE" w:rsidP="00FE2778">
      <w:pPr>
        <w:tabs>
          <w:tab w:val="clear" w:pos="720"/>
          <w:tab w:val="clear" w:pos="1440"/>
          <w:tab w:val="left" w:pos="810"/>
          <w:tab w:val="left" w:pos="1620"/>
        </w:tabs>
      </w:pPr>
    </w:p>
    <w:p w:rsidR="00EE76DE" w:rsidRDefault="00EE76DE" w:rsidP="00FE2778">
      <w:pPr>
        <w:tabs>
          <w:tab w:val="clear" w:pos="720"/>
          <w:tab w:val="clear" w:pos="1440"/>
          <w:tab w:val="left" w:pos="810"/>
          <w:tab w:val="left" w:pos="1620"/>
        </w:tabs>
      </w:pPr>
      <w:r>
        <w:t>C.18A:26-26  Issuance of instructional certificate of eligibility.</w:t>
      </w:r>
    </w:p>
    <w:p w:rsidR="00FE2778" w:rsidRPr="00EE76DE" w:rsidRDefault="00FE2778" w:rsidP="00FE2778">
      <w:pPr>
        <w:tabs>
          <w:tab w:val="clear" w:pos="720"/>
          <w:tab w:val="clear" w:pos="1440"/>
          <w:tab w:val="left" w:pos="810"/>
          <w:tab w:val="left" w:pos="1620"/>
        </w:tabs>
        <w:rPr>
          <w:rStyle w:val="BillLanguage"/>
          <w:i w:val="0"/>
        </w:rPr>
      </w:pPr>
      <w:r w:rsidRPr="00EE76DE">
        <w:tab/>
      </w:r>
      <w:r w:rsidRPr="00EE76DE">
        <w:rPr>
          <w:rStyle w:val="BillLanguage"/>
          <w:i w:val="0"/>
        </w:rPr>
        <w:t>2.</w:t>
      </w:r>
      <w:r w:rsidR="00EE76DE">
        <w:rPr>
          <w:rStyle w:val="BillLanguage"/>
          <w:i w:val="0"/>
        </w:rPr>
        <w:tab/>
      </w:r>
      <w:r w:rsidRPr="00EE76DE">
        <w:rPr>
          <w:rStyle w:val="BillLanguage"/>
          <w:i w:val="0"/>
        </w:rPr>
        <w:t>For the purposes of the Alternate Route Interstate Reciprocity Pilot Program established pursuant to section 1 of this act, the State Board of Examiners shall issue an instructional certificate of eligibility to an out-of-</w:t>
      </w:r>
      <w:r w:rsidR="00EE76DE">
        <w:rPr>
          <w:rStyle w:val="BillLanguage"/>
          <w:i w:val="0"/>
        </w:rPr>
        <w:t>S</w:t>
      </w:r>
      <w:r w:rsidRPr="00EE76DE">
        <w:rPr>
          <w:rStyle w:val="BillLanguage"/>
          <w:i w:val="0"/>
        </w:rPr>
        <w:t>tate candidate who:</w:t>
      </w:r>
    </w:p>
    <w:p w:rsidR="00FE2778" w:rsidRPr="00EE76DE" w:rsidRDefault="00FE2778" w:rsidP="00FE2778">
      <w:pPr>
        <w:rPr>
          <w:rStyle w:val="BillLanguage"/>
          <w:i w:val="0"/>
        </w:rPr>
      </w:pPr>
      <w:r w:rsidRPr="00EE76DE">
        <w:rPr>
          <w:rStyle w:val="BillLanguage"/>
          <w:i w:val="0"/>
        </w:rPr>
        <w:tab/>
        <w:t>a.</w:t>
      </w:r>
      <w:r w:rsidRPr="00EE76DE">
        <w:rPr>
          <w:rStyle w:val="BillLanguage"/>
          <w:i w:val="0"/>
        </w:rPr>
        <w:tab/>
        <w:t xml:space="preserve"> holds the equivalent of a valid certificate of eligibility or a valid provisional certificate issued by another state in a subject or grade level also offered in New Jersey; </w:t>
      </w:r>
    </w:p>
    <w:p w:rsidR="00FE2778" w:rsidRPr="00EE76DE" w:rsidRDefault="00FE2778" w:rsidP="00FE2778">
      <w:pPr>
        <w:rPr>
          <w:rStyle w:val="BillLanguage"/>
          <w:i w:val="0"/>
        </w:rPr>
      </w:pPr>
      <w:r w:rsidRPr="00EE76DE">
        <w:rPr>
          <w:rStyle w:val="BillLanguage"/>
          <w:i w:val="0"/>
        </w:rPr>
        <w:tab/>
        <w:t>b.</w:t>
      </w:r>
      <w:r w:rsidRPr="00EE76DE">
        <w:rPr>
          <w:rStyle w:val="BillLanguage"/>
          <w:i w:val="0"/>
        </w:rPr>
        <w:tab/>
        <w:t>has passed a subject-matter test to receive</w:t>
      </w:r>
      <w:r w:rsidR="00EE76DE">
        <w:rPr>
          <w:rStyle w:val="BillLanguage"/>
          <w:i w:val="0"/>
        </w:rPr>
        <w:t xml:space="preserve"> </w:t>
      </w:r>
      <w:r w:rsidRPr="00EE76DE">
        <w:rPr>
          <w:rStyle w:val="BillLanguage"/>
          <w:i w:val="0"/>
        </w:rPr>
        <w:t>the candidate’s out-of-</w:t>
      </w:r>
      <w:r w:rsidR="00EE76DE">
        <w:rPr>
          <w:rStyle w:val="BillLanguage"/>
          <w:i w:val="0"/>
        </w:rPr>
        <w:t>S</w:t>
      </w:r>
      <w:r w:rsidRPr="00EE76DE">
        <w:rPr>
          <w:rStyle w:val="BillLanguage"/>
          <w:i w:val="0"/>
        </w:rPr>
        <w:t>tate endorsement or passed the appropriate New Jersey subject-matter test;</w:t>
      </w:r>
    </w:p>
    <w:p w:rsidR="00FE2778" w:rsidRPr="00EE76DE" w:rsidRDefault="00FE2778" w:rsidP="00FE2778">
      <w:pPr>
        <w:rPr>
          <w:rStyle w:val="BillLanguage"/>
          <w:i w:val="0"/>
        </w:rPr>
      </w:pPr>
      <w:r w:rsidRPr="00EE76DE">
        <w:rPr>
          <w:rStyle w:val="BillLanguage"/>
        </w:rPr>
        <w:tab/>
      </w:r>
      <w:r w:rsidRPr="00EE76DE">
        <w:rPr>
          <w:rStyle w:val="BillLanguage"/>
          <w:i w:val="0"/>
        </w:rPr>
        <w:t>c.</w:t>
      </w:r>
      <w:r w:rsidRPr="00EE76DE">
        <w:rPr>
          <w:rStyle w:val="BillLanguage"/>
        </w:rPr>
        <w:tab/>
      </w:r>
      <w:r w:rsidRPr="00EE76DE">
        <w:rPr>
          <w:rStyle w:val="BillLanguage"/>
          <w:i w:val="0"/>
        </w:rPr>
        <w:t>has passed a performance assessment that is approved by the state in which the certificate was issued, or, if the out-of-</w:t>
      </w:r>
      <w:r w:rsidR="00EE76DE">
        <w:rPr>
          <w:rStyle w:val="BillLanguage"/>
          <w:i w:val="0"/>
        </w:rPr>
        <w:t>S</w:t>
      </w:r>
      <w:r w:rsidRPr="00EE76DE">
        <w:rPr>
          <w:rStyle w:val="BillLanguage"/>
          <w:i w:val="0"/>
        </w:rPr>
        <w:t>tate candidate did not take or pass a state-approved performance assessment, the candidate shall be issued an instructional certificate of eligibility but shall pass a New Jersey approved</w:t>
      </w:r>
      <w:r w:rsidRPr="00EE76DE">
        <w:rPr>
          <w:rStyle w:val="BillLanguage"/>
        </w:rPr>
        <w:t xml:space="preserve"> </w:t>
      </w:r>
      <w:r w:rsidRPr="00EE76DE">
        <w:rPr>
          <w:rStyle w:val="BillLanguage"/>
          <w:i w:val="0"/>
        </w:rPr>
        <w:t>performance assessment prior to the issuance of a standard instructional certificate;</w:t>
      </w:r>
      <w:r w:rsidR="00EE76DE">
        <w:rPr>
          <w:rStyle w:val="BillLanguage"/>
          <w:i w:val="0"/>
        </w:rPr>
        <w:t xml:space="preserve"> </w:t>
      </w:r>
    </w:p>
    <w:p w:rsidR="00FE2778" w:rsidRPr="00EE76DE" w:rsidRDefault="00FE2778" w:rsidP="00FE2778">
      <w:pPr>
        <w:rPr>
          <w:rStyle w:val="BillLanguage"/>
          <w:i w:val="0"/>
        </w:rPr>
      </w:pPr>
      <w:r w:rsidRPr="00EE76DE">
        <w:rPr>
          <w:rStyle w:val="BillLanguage"/>
          <w:i w:val="0"/>
        </w:rPr>
        <w:tab/>
        <w:t>d.</w:t>
      </w:r>
      <w:r w:rsidRPr="00EE76DE">
        <w:rPr>
          <w:rStyle w:val="BillLanguage"/>
          <w:i w:val="0"/>
        </w:rPr>
        <w:tab/>
        <w:t>has at least one year of effective teaching experience as documented by a letter from the candidate’s former supervisor, principal, or employing school district’s human resource officer; and</w:t>
      </w:r>
    </w:p>
    <w:p w:rsidR="00FE2778" w:rsidRPr="00EE76DE" w:rsidRDefault="00FE2778" w:rsidP="00FE2778">
      <w:pPr>
        <w:rPr>
          <w:rStyle w:val="BillLanguage"/>
          <w:i w:val="0"/>
        </w:rPr>
      </w:pPr>
      <w:r w:rsidRPr="00EE76DE">
        <w:rPr>
          <w:rStyle w:val="BillLanguage"/>
        </w:rPr>
        <w:tab/>
      </w:r>
      <w:r w:rsidRPr="00EE76DE">
        <w:rPr>
          <w:rStyle w:val="BillLanguage"/>
          <w:i w:val="0"/>
        </w:rPr>
        <w:t>e.</w:t>
      </w:r>
      <w:r w:rsidRPr="00EE76DE">
        <w:rPr>
          <w:rStyle w:val="BillLanguage"/>
          <w:i w:val="0"/>
        </w:rPr>
        <w:tab/>
        <w:t>has been in good standing during</w:t>
      </w:r>
      <w:r w:rsidR="00EE76DE">
        <w:rPr>
          <w:rStyle w:val="BillLanguage"/>
          <w:i w:val="0"/>
        </w:rPr>
        <w:t xml:space="preserve"> </w:t>
      </w:r>
      <w:r w:rsidRPr="00EE76DE">
        <w:rPr>
          <w:rStyle w:val="BillLanguage"/>
          <w:i w:val="0"/>
        </w:rPr>
        <w:t>the candidate’s teaching experience under the out-of-</w:t>
      </w:r>
      <w:r w:rsidR="00EE76DE">
        <w:rPr>
          <w:rStyle w:val="BillLanguage"/>
          <w:i w:val="0"/>
        </w:rPr>
        <w:t>S</w:t>
      </w:r>
      <w:r w:rsidRPr="00EE76DE">
        <w:rPr>
          <w:rStyle w:val="BillLanguage"/>
          <w:i w:val="0"/>
        </w:rPr>
        <w:t>tate certificate as documented in such manner as determined by the State Board of Education</w:t>
      </w:r>
      <w:r w:rsidR="00EE76DE">
        <w:rPr>
          <w:rStyle w:val="BillLanguage"/>
          <w:i w:val="0"/>
        </w:rPr>
        <w:t>.</w:t>
      </w:r>
    </w:p>
    <w:p w:rsidR="00EE76DE" w:rsidRDefault="00EE76DE" w:rsidP="00686AEB">
      <w:pPr>
        <w:rPr>
          <w:rStyle w:val="BillLanguage"/>
          <w:i w:val="0"/>
        </w:rPr>
      </w:pPr>
    </w:p>
    <w:p w:rsidR="00EE76DE" w:rsidRDefault="00EE76DE" w:rsidP="00686AEB">
      <w:pPr>
        <w:rPr>
          <w:rStyle w:val="BillLanguage"/>
          <w:i w:val="0"/>
        </w:rPr>
      </w:pPr>
      <w:r>
        <w:rPr>
          <w:rStyle w:val="BillLanguage"/>
          <w:i w:val="0"/>
        </w:rPr>
        <w:t>C.18A:26-27  Requirements for out-of-State candidate.</w:t>
      </w:r>
    </w:p>
    <w:p w:rsidR="001F38E0" w:rsidRPr="00EE76DE" w:rsidRDefault="001F38E0" w:rsidP="00686AEB">
      <w:pPr>
        <w:rPr>
          <w:rStyle w:val="BillLanguage"/>
          <w:i w:val="0"/>
        </w:rPr>
      </w:pPr>
      <w:r w:rsidRPr="00EE76DE">
        <w:rPr>
          <w:rStyle w:val="BillLanguage"/>
          <w:i w:val="0"/>
        </w:rPr>
        <w:tab/>
      </w:r>
      <w:r w:rsidR="00FE2778" w:rsidRPr="00EE76DE">
        <w:rPr>
          <w:rStyle w:val="BillLanguage"/>
          <w:i w:val="0"/>
          <w:szCs w:val="24"/>
        </w:rPr>
        <w:t>3.</w:t>
      </w:r>
      <w:r w:rsidRPr="00EE76DE">
        <w:rPr>
          <w:rStyle w:val="BillLanguage"/>
          <w:i w:val="0"/>
        </w:rPr>
        <w:tab/>
        <w:t>If the out-of-</w:t>
      </w:r>
      <w:r w:rsidR="00EE76DE">
        <w:rPr>
          <w:rStyle w:val="BillLanguage"/>
          <w:i w:val="0"/>
        </w:rPr>
        <w:t>S</w:t>
      </w:r>
      <w:r w:rsidRPr="00EE76DE">
        <w:rPr>
          <w:rStyle w:val="BillLanguage"/>
          <w:i w:val="0"/>
        </w:rPr>
        <w:t xml:space="preserve">tate candidate has not completed an approved educator preparation program the candidate </w:t>
      </w:r>
      <w:r w:rsidR="00C40816" w:rsidRPr="00EE76DE">
        <w:rPr>
          <w:rStyle w:val="BillLanguage"/>
          <w:i w:val="0"/>
        </w:rPr>
        <w:t>shall</w:t>
      </w:r>
      <w:r w:rsidRPr="00EE76DE">
        <w:rPr>
          <w:rStyle w:val="BillLanguage"/>
          <w:i w:val="0"/>
        </w:rPr>
        <w:t xml:space="preserve"> enroll in a New Jersey approved </w:t>
      </w:r>
      <w:r w:rsidR="0010274A" w:rsidRPr="00EE76DE">
        <w:rPr>
          <w:rStyle w:val="BillLanguage"/>
          <w:i w:val="0"/>
        </w:rPr>
        <w:t xml:space="preserve">educator preparation </w:t>
      </w:r>
      <w:r w:rsidRPr="00EE76DE">
        <w:rPr>
          <w:rStyle w:val="BillLanguage"/>
          <w:i w:val="0"/>
        </w:rPr>
        <w:t xml:space="preserve">program and </w:t>
      </w:r>
      <w:r w:rsidR="0010274A" w:rsidRPr="00EE76DE">
        <w:rPr>
          <w:rStyle w:val="BillLanguage"/>
          <w:i w:val="0"/>
        </w:rPr>
        <w:t xml:space="preserve">complete </w:t>
      </w:r>
      <w:r w:rsidRPr="00EE76DE">
        <w:rPr>
          <w:rStyle w:val="BillLanguage"/>
          <w:i w:val="0"/>
        </w:rPr>
        <w:t>any remaining college credits or coursework prior to the issuance of a standard</w:t>
      </w:r>
      <w:r w:rsidR="00123A9E" w:rsidRPr="00EE76DE">
        <w:rPr>
          <w:rStyle w:val="BillLanguage"/>
          <w:i w:val="0"/>
        </w:rPr>
        <w:t xml:space="preserve"> instructional</w:t>
      </w:r>
      <w:r w:rsidRPr="00EE76DE">
        <w:rPr>
          <w:rStyle w:val="BillLanguage"/>
          <w:i w:val="0"/>
        </w:rPr>
        <w:t xml:space="preserve"> certificate.</w:t>
      </w:r>
    </w:p>
    <w:p w:rsidR="00FE2778" w:rsidRPr="00EE76DE" w:rsidRDefault="00FE2778" w:rsidP="00686AEB"/>
    <w:p w:rsidR="00EE76DE" w:rsidRDefault="00EE76DE" w:rsidP="00FE2778">
      <w:r>
        <w:t>C.18A:26-28  Eligibility for standard certificate.</w:t>
      </w:r>
    </w:p>
    <w:p w:rsidR="00FE2778" w:rsidRPr="00EE76DE" w:rsidRDefault="00EE76DE" w:rsidP="00FE2778">
      <w:r>
        <w:tab/>
      </w:r>
      <w:r w:rsidR="00FE2778" w:rsidRPr="00EE76DE">
        <w:t>4.</w:t>
      </w:r>
      <w:r w:rsidR="00FE2778" w:rsidRPr="00EE76DE">
        <w:tab/>
        <w:t xml:space="preserve">A certificate of eligibility </w:t>
      </w:r>
      <w:r w:rsidR="00121B93">
        <w:t xml:space="preserve">for an </w:t>
      </w:r>
      <w:r w:rsidR="00FE2778" w:rsidRPr="00EE76DE">
        <w:t>out-of-</w:t>
      </w:r>
      <w:r>
        <w:t>S</w:t>
      </w:r>
      <w:r w:rsidR="00FE2778" w:rsidRPr="00EE76DE">
        <w:t xml:space="preserve">tate candidate who is enrolled in the pilot program and who meets all other requirements for issuance of a standard certificate pursuant </w:t>
      </w:r>
      <w:r w:rsidR="00FE2778" w:rsidRPr="00EE76DE">
        <w:lastRenderedPageBreak/>
        <w:t>to State Board of Education regulations shall be eligible for a standard certificate.  A certificate of eligibility candidate who successfully completes the pilot program may apply for up to one year of effective teaching experience earned out-of-</w:t>
      </w:r>
      <w:r>
        <w:t>S</w:t>
      </w:r>
      <w:r w:rsidR="00FE2778" w:rsidRPr="00EE76DE">
        <w:t>tate, as documented by a letter from the candidate’s former supervisor, principal, or employing school district’s human resource officer, to satisfy the requirement that the candidate earn at least two summative evaluation ratings within three consecutive years of teaching.</w:t>
      </w:r>
    </w:p>
    <w:p w:rsidR="00EE76DE" w:rsidRDefault="00EE76DE" w:rsidP="00FE2778"/>
    <w:p w:rsidR="00EE76DE" w:rsidRDefault="00EE76DE" w:rsidP="00FE2778">
      <w:r>
        <w:t>C.18A:26-29  Report at conclusion of pilot program.</w:t>
      </w:r>
    </w:p>
    <w:p w:rsidR="00FE2778" w:rsidRPr="00EE76DE" w:rsidRDefault="00FE2778" w:rsidP="00FE2778">
      <w:r w:rsidRPr="00EE76DE">
        <w:tab/>
        <w:t>5.</w:t>
      </w:r>
      <w:r w:rsidRPr="00EE76DE">
        <w:tab/>
        <w:t>At the conclusion of the five-year pilot program, the Department of Education shall submit a report evaluating the effectiveness of the pilot program to the Governor, the Legislature pursuant to section 2 of P.L.1991, c.164 (C.52:14-19.1), and the State Board of Education.  The report shall include an analysis of the impact of the pilot program and shall include the department’s recommendation on the feasibility of continuing the program.</w:t>
      </w:r>
    </w:p>
    <w:p w:rsidR="00FE2778" w:rsidRPr="00EE76DE" w:rsidRDefault="00FE2778" w:rsidP="00686AEB"/>
    <w:p w:rsidR="00502E68" w:rsidRPr="00EE76DE" w:rsidRDefault="00686AEB" w:rsidP="00FE2778">
      <w:pPr>
        <w:tabs>
          <w:tab w:val="clear" w:pos="1440"/>
          <w:tab w:val="left" w:pos="1350"/>
        </w:tabs>
      </w:pPr>
      <w:r w:rsidRPr="00EE76DE">
        <w:tab/>
      </w:r>
      <w:r w:rsidR="00FE2778" w:rsidRPr="00EE76DE">
        <w:t>6.</w:t>
      </w:r>
      <w:r w:rsidR="00FE2778" w:rsidRPr="00EE76DE">
        <w:tab/>
      </w:r>
      <w:r w:rsidR="00470309" w:rsidRPr="00EE76DE">
        <w:t>This act shall take effect</w:t>
      </w:r>
      <w:r w:rsidR="00DB4715" w:rsidRPr="00EE76DE">
        <w:t xml:space="preserve"> immediately.</w:t>
      </w:r>
    </w:p>
    <w:p w:rsidR="008B41A0" w:rsidRPr="00EE76DE" w:rsidRDefault="008B41A0" w:rsidP="00FE2778">
      <w:pPr>
        <w:tabs>
          <w:tab w:val="clear" w:pos="1440"/>
          <w:tab w:val="left" w:pos="1350"/>
        </w:tabs>
      </w:pPr>
    </w:p>
    <w:p w:rsidR="00EE76DE" w:rsidRPr="00EE76DE" w:rsidRDefault="00EE76DE" w:rsidP="00EE76DE">
      <w:pPr>
        <w:tabs>
          <w:tab w:val="clear" w:pos="1440"/>
          <w:tab w:val="left" w:pos="1350"/>
        </w:tabs>
      </w:pPr>
      <w:r>
        <w:tab/>
        <w:t>Approved April 19, 2021.</w:t>
      </w:r>
      <w:bookmarkStart w:id="1" w:name="_GoBack"/>
      <w:bookmarkEnd w:id="1"/>
    </w:p>
    <w:sectPr w:rsidR="00EE76DE" w:rsidRPr="00EE76DE" w:rsidSect="00EE76D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53E" w:rsidRDefault="00DE153E">
      <w:r>
        <w:separator/>
      </w:r>
    </w:p>
  </w:endnote>
  <w:endnote w:type="continuationSeparator" w:id="0">
    <w:p w:rsidR="00DE153E" w:rsidRDefault="00DE1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6DE" w:rsidRDefault="00EE7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6DE" w:rsidRPr="00EE76DE" w:rsidRDefault="00EE76DE" w:rsidP="00EE7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6DE" w:rsidRPr="00EE76DE" w:rsidRDefault="00EE76DE" w:rsidP="00EE7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53E" w:rsidRDefault="00DE153E">
      <w:r>
        <w:separator/>
      </w:r>
    </w:p>
  </w:footnote>
  <w:footnote w:type="continuationSeparator" w:id="0">
    <w:p w:rsidR="00DE153E" w:rsidRDefault="00DE1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6DE" w:rsidRDefault="00EE7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6DE" w:rsidRDefault="00EE76DE" w:rsidP="00EE76DE">
    <w:pPr>
      <w:pStyle w:val="bpuHeadSpon"/>
    </w:pPr>
    <w:r>
      <w:t>P.L. 2021, CHAPTER 57</w:t>
    </w:r>
  </w:p>
  <w:p w:rsidR="008B41A0" w:rsidRDefault="008B41A0" w:rsidP="00EE76DE">
    <w:pPr>
      <w:pStyle w:val="bpuHeadSpon"/>
    </w:pPr>
    <w:r>
      <w:fldChar w:fldCharType="begin"/>
    </w:r>
    <w:r>
      <w:instrText xml:space="preserve"> PAGE  \* MERGEFORMAT </w:instrText>
    </w:r>
    <w:r>
      <w:fldChar w:fldCharType="separate"/>
    </w:r>
    <w:r w:rsidR="00417F5D">
      <w:rPr>
        <w:noProof/>
      </w:rPr>
      <w:t>2</w:t>
    </w:r>
    <w:r>
      <w:fldChar w:fldCharType="end"/>
    </w:r>
  </w:p>
  <w:p w:rsidR="008B41A0" w:rsidRDefault="008B41A0" w:rsidP="00EE76D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6DE" w:rsidRDefault="00EE76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53E"/>
    <w:rsid w:val="000051BD"/>
    <w:rsid w:val="000160A5"/>
    <w:rsid w:val="0002335B"/>
    <w:rsid w:val="000261F3"/>
    <w:rsid w:val="0003549A"/>
    <w:rsid w:val="000367AE"/>
    <w:rsid w:val="00043B22"/>
    <w:rsid w:val="000527B7"/>
    <w:rsid w:val="00054975"/>
    <w:rsid w:val="00057D20"/>
    <w:rsid w:val="0006197C"/>
    <w:rsid w:val="0006281F"/>
    <w:rsid w:val="0008141C"/>
    <w:rsid w:val="00094A55"/>
    <w:rsid w:val="000A44A7"/>
    <w:rsid w:val="000B1054"/>
    <w:rsid w:val="000B3411"/>
    <w:rsid w:val="000B454C"/>
    <w:rsid w:val="000B7148"/>
    <w:rsid w:val="000C054C"/>
    <w:rsid w:val="000C12C2"/>
    <w:rsid w:val="000D11AF"/>
    <w:rsid w:val="000D6255"/>
    <w:rsid w:val="000D6262"/>
    <w:rsid w:val="000D7B4A"/>
    <w:rsid w:val="000E4006"/>
    <w:rsid w:val="000F24B4"/>
    <w:rsid w:val="000F3DA2"/>
    <w:rsid w:val="000F5FDE"/>
    <w:rsid w:val="000F6DA2"/>
    <w:rsid w:val="000F7466"/>
    <w:rsid w:val="0010274A"/>
    <w:rsid w:val="00117291"/>
    <w:rsid w:val="00121B93"/>
    <w:rsid w:val="00123A9E"/>
    <w:rsid w:val="0013000E"/>
    <w:rsid w:val="00133F81"/>
    <w:rsid w:val="00135943"/>
    <w:rsid w:val="001645FB"/>
    <w:rsid w:val="00173D2B"/>
    <w:rsid w:val="00181676"/>
    <w:rsid w:val="00183603"/>
    <w:rsid w:val="00194E78"/>
    <w:rsid w:val="00196FD0"/>
    <w:rsid w:val="0019707B"/>
    <w:rsid w:val="00197645"/>
    <w:rsid w:val="00197E8B"/>
    <w:rsid w:val="00197FA4"/>
    <w:rsid w:val="001A161A"/>
    <w:rsid w:val="001A3B79"/>
    <w:rsid w:val="001A66B6"/>
    <w:rsid w:val="001B4716"/>
    <w:rsid w:val="001B4EA4"/>
    <w:rsid w:val="001B600D"/>
    <w:rsid w:val="001C7C52"/>
    <w:rsid w:val="001D25F3"/>
    <w:rsid w:val="001D2E17"/>
    <w:rsid w:val="001E15F1"/>
    <w:rsid w:val="001E16FA"/>
    <w:rsid w:val="001E6213"/>
    <w:rsid w:val="001F14C7"/>
    <w:rsid w:val="001F38E0"/>
    <w:rsid w:val="001F7405"/>
    <w:rsid w:val="00201573"/>
    <w:rsid w:val="00205533"/>
    <w:rsid w:val="00212B8D"/>
    <w:rsid w:val="00222983"/>
    <w:rsid w:val="00230C4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AC6"/>
    <w:rsid w:val="002C6CEC"/>
    <w:rsid w:val="002E09CE"/>
    <w:rsid w:val="002E5150"/>
    <w:rsid w:val="002E69D1"/>
    <w:rsid w:val="002F3BA6"/>
    <w:rsid w:val="003031C7"/>
    <w:rsid w:val="00315320"/>
    <w:rsid w:val="00325776"/>
    <w:rsid w:val="00325E27"/>
    <w:rsid w:val="00330395"/>
    <w:rsid w:val="00332D2F"/>
    <w:rsid w:val="00333704"/>
    <w:rsid w:val="00336624"/>
    <w:rsid w:val="00337B53"/>
    <w:rsid w:val="0034025F"/>
    <w:rsid w:val="00340458"/>
    <w:rsid w:val="0034200F"/>
    <w:rsid w:val="003446A0"/>
    <w:rsid w:val="0034481B"/>
    <w:rsid w:val="00350130"/>
    <w:rsid w:val="00354334"/>
    <w:rsid w:val="0036180C"/>
    <w:rsid w:val="00363CF5"/>
    <w:rsid w:val="00364344"/>
    <w:rsid w:val="003649FF"/>
    <w:rsid w:val="003702CA"/>
    <w:rsid w:val="00370617"/>
    <w:rsid w:val="00376AFC"/>
    <w:rsid w:val="00382F1F"/>
    <w:rsid w:val="00385499"/>
    <w:rsid w:val="00391DA4"/>
    <w:rsid w:val="003A124B"/>
    <w:rsid w:val="003A3C64"/>
    <w:rsid w:val="003A3F83"/>
    <w:rsid w:val="003B0E59"/>
    <w:rsid w:val="003B1777"/>
    <w:rsid w:val="003B391A"/>
    <w:rsid w:val="003B546C"/>
    <w:rsid w:val="003C43EF"/>
    <w:rsid w:val="003C5A6B"/>
    <w:rsid w:val="003C7FB2"/>
    <w:rsid w:val="003D24DE"/>
    <w:rsid w:val="003D660A"/>
    <w:rsid w:val="003E26D4"/>
    <w:rsid w:val="003E47BA"/>
    <w:rsid w:val="003F3B37"/>
    <w:rsid w:val="0040195A"/>
    <w:rsid w:val="00402DC0"/>
    <w:rsid w:val="00416C4B"/>
    <w:rsid w:val="0041751E"/>
    <w:rsid w:val="00417F5D"/>
    <w:rsid w:val="004211E5"/>
    <w:rsid w:val="00422091"/>
    <w:rsid w:val="0043386C"/>
    <w:rsid w:val="00436F2D"/>
    <w:rsid w:val="00436F5D"/>
    <w:rsid w:val="00441B42"/>
    <w:rsid w:val="0045118A"/>
    <w:rsid w:val="00455D51"/>
    <w:rsid w:val="00456BF9"/>
    <w:rsid w:val="00461057"/>
    <w:rsid w:val="00470309"/>
    <w:rsid w:val="004704A8"/>
    <w:rsid w:val="00471102"/>
    <w:rsid w:val="00471F18"/>
    <w:rsid w:val="004758CC"/>
    <w:rsid w:val="00484144"/>
    <w:rsid w:val="00484C19"/>
    <w:rsid w:val="00485866"/>
    <w:rsid w:val="00492076"/>
    <w:rsid w:val="00493B1D"/>
    <w:rsid w:val="00497037"/>
    <w:rsid w:val="004A3009"/>
    <w:rsid w:val="004A6940"/>
    <w:rsid w:val="004A77A4"/>
    <w:rsid w:val="004C742C"/>
    <w:rsid w:val="004E1132"/>
    <w:rsid w:val="004E1F3E"/>
    <w:rsid w:val="004E5FAC"/>
    <w:rsid w:val="004F21BD"/>
    <w:rsid w:val="004F4F1D"/>
    <w:rsid w:val="004F74DD"/>
    <w:rsid w:val="00501317"/>
    <w:rsid w:val="00502E68"/>
    <w:rsid w:val="0050495C"/>
    <w:rsid w:val="00505DC9"/>
    <w:rsid w:val="00506E1E"/>
    <w:rsid w:val="00513C81"/>
    <w:rsid w:val="00527BFB"/>
    <w:rsid w:val="00532A32"/>
    <w:rsid w:val="00540B0B"/>
    <w:rsid w:val="0054460F"/>
    <w:rsid w:val="00547704"/>
    <w:rsid w:val="005536CD"/>
    <w:rsid w:val="00554051"/>
    <w:rsid w:val="00557240"/>
    <w:rsid w:val="005651F3"/>
    <w:rsid w:val="00572184"/>
    <w:rsid w:val="00577A15"/>
    <w:rsid w:val="00580533"/>
    <w:rsid w:val="00581B16"/>
    <w:rsid w:val="0059131D"/>
    <w:rsid w:val="00593778"/>
    <w:rsid w:val="005A6547"/>
    <w:rsid w:val="005B3F92"/>
    <w:rsid w:val="005B479C"/>
    <w:rsid w:val="005B561E"/>
    <w:rsid w:val="005C07E4"/>
    <w:rsid w:val="005C1D89"/>
    <w:rsid w:val="005C2124"/>
    <w:rsid w:val="005C336F"/>
    <w:rsid w:val="005C7F3C"/>
    <w:rsid w:val="005E017C"/>
    <w:rsid w:val="005E1446"/>
    <w:rsid w:val="005E50C6"/>
    <w:rsid w:val="005F2A97"/>
    <w:rsid w:val="005F399B"/>
    <w:rsid w:val="006019F8"/>
    <w:rsid w:val="00605AC4"/>
    <w:rsid w:val="00605B20"/>
    <w:rsid w:val="00606B49"/>
    <w:rsid w:val="0061156F"/>
    <w:rsid w:val="00613846"/>
    <w:rsid w:val="00613FF5"/>
    <w:rsid w:val="006155A8"/>
    <w:rsid w:val="00621B94"/>
    <w:rsid w:val="00626239"/>
    <w:rsid w:val="006308FE"/>
    <w:rsid w:val="006331A9"/>
    <w:rsid w:val="00635316"/>
    <w:rsid w:val="00635449"/>
    <w:rsid w:val="006378C5"/>
    <w:rsid w:val="00640DF4"/>
    <w:rsid w:val="00645E6A"/>
    <w:rsid w:val="00646217"/>
    <w:rsid w:val="00665CBC"/>
    <w:rsid w:val="00667A5C"/>
    <w:rsid w:val="00671662"/>
    <w:rsid w:val="00677316"/>
    <w:rsid w:val="00680064"/>
    <w:rsid w:val="00686AEB"/>
    <w:rsid w:val="006B7897"/>
    <w:rsid w:val="006B7FA7"/>
    <w:rsid w:val="006C086A"/>
    <w:rsid w:val="006C21C1"/>
    <w:rsid w:val="006C661E"/>
    <w:rsid w:val="006C7327"/>
    <w:rsid w:val="006D00E5"/>
    <w:rsid w:val="006D288B"/>
    <w:rsid w:val="006D791B"/>
    <w:rsid w:val="006E1316"/>
    <w:rsid w:val="006E2895"/>
    <w:rsid w:val="006F180D"/>
    <w:rsid w:val="006F4334"/>
    <w:rsid w:val="006F47AF"/>
    <w:rsid w:val="006F6B8A"/>
    <w:rsid w:val="00702656"/>
    <w:rsid w:val="00707CD3"/>
    <w:rsid w:val="007118A7"/>
    <w:rsid w:val="00715B72"/>
    <w:rsid w:val="00716BB9"/>
    <w:rsid w:val="007256D1"/>
    <w:rsid w:val="007279FD"/>
    <w:rsid w:val="0074183D"/>
    <w:rsid w:val="007502CB"/>
    <w:rsid w:val="00752D79"/>
    <w:rsid w:val="00752E20"/>
    <w:rsid w:val="00756EDE"/>
    <w:rsid w:val="00780601"/>
    <w:rsid w:val="00781B4D"/>
    <w:rsid w:val="007824BF"/>
    <w:rsid w:val="00782836"/>
    <w:rsid w:val="00783B8D"/>
    <w:rsid w:val="00794B94"/>
    <w:rsid w:val="00794BD4"/>
    <w:rsid w:val="007A2F73"/>
    <w:rsid w:val="007A3061"/>
    <w:rsid w:val="007A5A0B"/>
    <w:rsid w:val="007B595B"/>
    <w:rsid w:val="007C0E14"/>
    <w:rsid w:val="007C7DE4"/>
    <w:rsid w:val="007D1C4F"/>
    <w:rsid w:val="007D40CB"/>
    <w:rsid w:val="007D5796"/>
    <w:rsid w:val="007D59C0"/>
    <w:rsid w:val="007D6F3C"/>
    <w:rsid w:val="007D7D9C"/>
    <w:rsid w:val="007F485D"/>
    <w:rsid w:val="007F6050"/>
    <w:rsid w:val="00810C5C"/>
    <w:rsid w:val="008111B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33B"/>
    <w:rsid w:val="00884D51"/>
    <w:rsid w:val="008916EC"/>
    <w:rsid w:val="00891E4F"/>
    <w:rsid w:val="008A31C5"/>
    <w:rsid w:val="008A4F9A"/>
    <w:rsid w:val="008B1891"/>
    <w:rsid w:val="008B2850"/>
    <w:rsid w:val="008B41A0"/>
    <w:rsid w:val="008C685F"/>
    <w:rsid w:val="008C79B3"/>
    <w:rsid w:val="008D77BD"/>
    <w:rsid w:val="008E1DB1"/>
    <w:rsid w:val="008E24E9"/>
    <w:rsid w:val="008E454C"/>
    <w:rsid w:val="008F1E5A"/>
    <w:rsid w:val="00901BDA"/>
    <w:rsid w:val="009121D8"/>
    <w:rsid w:val="00916F7A"/>
    <w:rsid w:val="00917FE3"/>
    <w:rsid w:val="009209E5"/>
    <w:rsid w:val="009237C0"/>
    <w:rsid w:val="009318C7"/>
    <w:rsid w:val="00931C09"/>
    <w:rsid w:val="009348C2"/>
    <w:rsid w:val="00936316"/>
    <w:rsid w:val="00940D35"/>
    <w:rsid w:val="0094345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6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00"/>
    <w:rsid w:val="009F4FAC"/>
    <w:rsid w:val="00A017C0"/>
    <w:rsid w:val="00A05926"/>
    <w:rsid w:val="00A11228"/>
    <w:rsid w:val="00A222C2"/>
    <w:rsid w:val="00A305D6"/>
    <w:rsid w:val="00A342C4"/>
    <w:rsid w:val="00A37F94"/>
    <w:rsid w:val="00A50F6B"/>
    <w:rsid w:val="00A52237"/>
    <w:rsid w:val="00A551D6"/>
    <w:rsid w:val="00A6251B"/>
    <w:rsid w:val="00A6268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1D"/>
    <w:rsid w:val="00AF1A8C"/>
    <w:rsid w:val="00AF1F77"/>
    <w:rsid w:val="00AF29EE"/>
    <w:rsid w:val="00B0116D"/>
    <w:rsid w:val="00B01173"/>
    <w:rsid w:val="00B02F35"/>
    <w:rsid w:val="00B05A3C"/>
    <w:rsid w:val="00B0684F"/>
    <w:rsid w:val="00B07100"/>
    <w:rsid w:val="00B0793C"/>
    <w:rsid w:val="00B1138C"/>
    <w:rsid w:val="00B2574A"/>
    <w:rsid w:val="00B35D8A"/>
    <w:rsid w:val="00B45B34"/>
    <w:rsid w:val="00B57047"/>
    <w:rsid w:val="00B61D86"/>
    <w:rsid w:val="00B6342D"/>
    <w:rsid w:val="00B726BD"/>
    <w:rsid w:val="00B732BC"/>
    <w:rsid w:val="00B80186"/>
    <w:rsid w:val="00B8140D"/>
    <w:rsid w:val="00B834A6"/>
    <w:rsid w:val="00B90E33"/>
    <w:rsid w:val="00B9676B"/>
    <w:rsid w:val="00B9693A"/>
    <w:rsid w:val="00BA1754"/>
    <w:rsid w:val="00BA2EA5"/>
    <w:rsid w:val="00BA364B"/>
    <w:rsid w:val="00BA674A"/>
    <w:rsid w:val="00BB1190"/>
    <w:rsid w:val="00BB31D0"/>
    <w:rsid w:val="00BB3A11"/>
    <w:rsid w:val="00BB4DDB"/>
    <w:rsid w:val="00BB5D79"/>
    <w:rsid w:val="00BB5F02"/>
    <w:rsid w:val="00BC7892"/>
    <w:rsid w:val="00BD3E4F"/>
    <w:rsid w:val="00BD48BC"/>
    <w:rsid w:val="00BE24D6"/>
    <w:rsid w:val="00BE7EFA"/>
    <w:rsid w:val="00BF06AD"/>
    <w:rsid w:val="00BF2C67"/>
    <w:rsid w:val="00BF7CC4"/>
    <w:rsid w:val="00C00C49"/>
    <w:rsid w:val="00C01EBA"/>
    <w:rsid w:val="00C04F4D"/>
    <w:rsid w:val="00C11B84"/>
    <w:rsid w:val="00C12E48"/>
    <w:rsid w:val="00C13D14"/>
    <w:rsid w:val="00C15F53"/>
    <w:rsid w:val="00C23A6C"/>
    <w:rsid w:val="00C23F09"/>
    <w:rsid w:val="00C25356"/>
    <w:rsid w:val="00C328D0"/>
    <w:rsid w:val="00C40421"/>
    <w:rsid w:val="00C40816"/>
    <w:rsid w:val="00C4641C"/>
    <w:rsid w:val="00C46BC1"/>
    <w:rsid w:val="00C502B6"/>
    <w:rsid w:val="00C5235F"/>
    <w:rsid w:val="00C5487E"/>
    <w:rsid w:val="00C54CE2"/>
    <w:rsid w:val="00C66BF3"/>
    <w:rsid w:val="00C70140"/>
    <w:rsid w:val="00C73CA7"/>
    <w:rsid w:val="00C822F6"/>
    <w:rsid w:val="00C82AC2"/>
    <w:rsid w:val="00C8456C"/>
    <w:rsid w:val="00C91E19"/>
    <w:rsid w:val="00C92402"/>
    <w:rsid w:val="00C92867"/>
    <w:rsid w:val="00C93784"/>
    <w:rsid w:val="00C93B93"/>
    <w:rsid w:val="00C94D03"/>
    <w:rsid w:val="00CA037D"/>
    <w:rsid w:val="00CA0837"/>
    <w:rsid w:val="00CA1D32"/>
    <w:rsid w:val="00CA2442"/>
    <w:rsid w:val="00CA33E5"/>
    <w:rsid w:val="00CA4725"/>
    <w:rsid w:val="00CA7ABD"/>
    <w:rsid w:val="00CB1FDA"/>
    <w:rsid w:val="00CB6246"/>
    <w:rsid w:val="00CB791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B6"/>
    <w:rsid w:val="00D268AC"/>
    <w:rsid w:val="00D27FF3"/>
    <w:rsid w:val="00D32607"/>
    <w:rsid w:val="00D343D0"/>
    <w:rsid w:val="00D3664D"/>
    <w:rsid w:val="00D500E9"/>
    <w:rsid w:val="00D507BC"/>
    <w:rsid w:val="00D6090A"/>
    <w:rsid w:val="00D62FA3"/>
    <w:rsid w:val="00D63B6F"/>
    <w:rsid w:val="00D64A90"/>
    <w:rsid w:val="00D83DCA"/>
    <w:rsid w:val="00D85304"/>
    <w:rsid w:val="00D9410B"/>
    <w:rsid w:val="00D9695B"/>
    <w:rsid w:val="00DA2417"/>
    <w:rsid w:val="00DA5585"/>
    <w:rsid w:val="00DB02AC"/>
    <w:rsid w:val="00DB4715"/>
    <w:rsid w:val="00DB6AA2"/>
    <w:rsid w:val="00DD2868"/>
    <w:rsid w:val="00DE10D1"/>
    <w:rsid w:val="00DE153E"/>
    <w:rsid w:val="00DE2514"/>
    <w:rsid w:val="00DE6851"/>
    <w:rsid w:val="00DF03EE"/>
    <w:rsid w:val="00E01B71"/>
    <w:rsid w:val="00E05CC9"/>
    <w:rsid w:val="00E15573"/>
    <w:rsid w:val="00E25A5B"/>
    <w:rsid w:val="00E373C7"/>
    <w:rsid w:val="00E4267B"/>
    <w:rsid w:val="00E42F13"/>
    <w:rsid w:val="00E452DF"/>
    <w:rsid w:val="00E543CF"/>
    <w:rsid w:val="00E546FD"/>
    <w:rsid w:val="00E57C76"/>
    <w:rsid w:val="00E608F1"/>
    <w:rsid w:val="00E611B9"/>
    <w:rsid w:val="00E7144F"/>
    <w:rsid w:val="00E73D74"/>
    <w:rsid w:val="00E76A79"/>
    <w:rsid w:val="00E80692"/>
    <w:rsid w:val="00E80C24"/>
    <w:rsid w:val="00E93836"/>
    <w:rsid w:val="00E97786"/>
    <w:rsid w:val="00EA7C16"/>
    <w:rsid w:val="00EC5281"/>
    <w:rsid w:val="00EC791D"/>
    <w:rsid w:val="00EC7CA6"/>
    <w:rsid w:val="00ED3C5D"/>
    <w:rsid w:val="00ED4553"/>
    <w:rsid w:val="00ED60ED"/>
    <w:rsid w:val="00ED68F9"/>
    <w:rsid w:val="00EE0409"/>
    <w:rsid w:val="00EE76DE"/>
    <w:rsid w:val="00EF3555"/>
    <w:rsid w:val="00F00D08"/>
    <w:rsid w:val="00F01EED"/>
    <w:rsid w:val="00F15583"/>
    <w:rsid w:val="00F200EE"/>
    <w:rsid w:val="00F22481"/>
    <w:rsid w:val="00F2542E"/>
    <w:rsid w:val="00F27278"/>
    <w:rsid w:val="00F344E3"/>
    <w:rsid w:val="00F34D58"/>
    <w:rsid w:val="00F41A9D"/>
    <w:rsid w:val="00F44314"/>
    <w:rsid w:val="00F51BC4"/>
    <w:rsid w:val="00F54B9C"/>
    <w:rsid w:val="00F56E96"/>
    <w:rsid w:val="00F5718B"/>
    <w:rsid w:val="00F573DD"/>
    <w:rsid w:val="00F61E59"/>
    <w:rsid w:val="00F63D99"/>
    <w:rsid w:val="00F6426B"/>
    <w:rsid w:val="00F709B3"/>
    <w:rsid w:val="00F71A5E"/>
    <w:rsid w:val="00F74658"/>
    <w:rsid w:val="00F919FC"/>
    <w:rsid w:val="00FA0AFC"/>
    <w:rsid w:val="00FA1C82"/>
    <w:rsid w:val="00FA2ED1"/>
    <w:rsid w:val="00FA4A52"/>
    <w:rsid w:val="00FB4045"/>
    <w:rsid w:val="00FB4B37"/>
    <w:rsid w:val="00FB4D8E"/>
    <w:rsid w:val="00FC0D0A"/>
    <w:rsid w:val="00FC1B0B"/>
    <w:rsid w:val="00FD2F97"/>
    <w:rsid w:val="00FE27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5BA114C6-EDF2-4B2F-B509-17374F39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1E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1EBA"/>
    <w:rPr>
      <w:rFonts w:ascii="Segoe UI" w:hAnsi="Segoe UI" w:cs="Segoe UI"/>
      <w:spacing w:val="4"/>
      <w:sz w:val="18"/>
      <w:szCs w:val="18"/>
    </w:rPr>
  </w:style>
  <w:style w:type="character" w:styleId="LineNumber">
    <w:name w:val="line number"/>
    <w:basedOn w:val="DefaultParagraphFont"/>
    <w:semiHidden/>
    <w:unhideWhenUsed/>
    <w:rsid w:val="00593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649D-D18E-4A23-8E0D-8E8292F39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634</Words>
  <Characters>3663</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P.L. 2021, c.57</vt:lpstr>
    </vt:vector>
  </TitlesOfParts>
  <Manager>Carol Yuhas</Manager>
  <Company>NJ Office of Legislative Services</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c.057 (S2831 2R)</dc:title>
  <dc:subject>20-0506</dc:subject>
  <dc:creator>Senate No. 2831 (Second Reprint)</dc:creator>
  <cp:keywords>S2831|2| ||0|0|!|0|</cp:keywords>
  <dc:description>INTRODUCED AUGUST 17, 2020_x000d_
Amended 9/24/20_x000d_
Amended 1/11/21</dc:description>
  <cp:lastModifiedBy>Franks, Denise</cp:lastModifiedBy>
  <cp:revision>2</cp:revision>
  <cp:lastPrinted>2021-05-11T12:58:00Z</cp:lastPrinted>
  <dcterms:created xsi:type="dcterms:W3CDTF">2021-05-20T17:17:00Z</dcterms:created>
  <dcterms:modified xsi:type="dcterms:W3CDTF">2021-05-20T17:17:00Z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c.57</vt:lpwstr>
  </property>
</Properties>
</file>