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A044D" w14:textId="77777777" w:rsidR="007B7DAC" w:rsidRPr="007B7DAC" w:rsidRDefault="007B7DAC" w:rsidP="007B7DAC">
      <w:pPr>
        <w:ind w:left="288" w:hanging="288"/>
        <w:jc w:val="center"/>
        <w:rPr>
          <w:rFonts w:ascii="&amp;quot" w:hAnsi="&amp;quot"/>
          <w:b/>
          <w:bCs/>
          <w:smallCaps/>
          <w:color w:val="000000"/>
        </w:rPr>
      </w:pPr>
      <w:bookmarkStart w:id="0" w:name="LCPL"/>
      <w:bookmarkEnd w:id="0"/>
      <w:r w:rsidRPr="007B7DAC">
        <w:rPr>
          <w:rFonts w:ascii="&amp;quot" w:hAnsi="&amp;quot"/>
          <w:b/>
          <w:bCs/>
          <w:smallCaps/>
          <w:color w:val="000000"/>
        </w:rPr>
        <w:t>CHAPTER 77</w:t>
      </w:r>
    </w:p>
    <w:p w14:paraId="0370A952" w14:textId="77777777" w:rsidR="007B7DAC" w:rsidRPr="007B7DAC" w:rsidRDefault="007B7DAC" w:rsidP="007B7DAC">
      <w:pPr>
        <w:ind w:left="288" w:hanging="288"/>
        <w:jc w:val="center"/>
        <w:rPr>
          <w:rFonts w:ascii="&amp;quot" w:hAnsi="&amp;quot"/>
          <w:b/>
          <w:bCs/>
          <w:smallCaps/>
          <w:color w:val="000000"/>
        </w:rPr>
      </w:pPr>
    </w:p>
    <w:p w14:paraId="4A25147E" w14:textId="3DC9EA20" w:rsidR="009A12C2" w:rsidRPr="007B7DAC" w:rsidRDefault="009A12C2" w:rsidP="007B7DAC">
      <w:pPr>
        <w:ind w:left="288" w:hanging="288"/>
      </w:pPr>
      <w:r w:rsidRPr="007B7DAC">
        <w:rPr>
          <w:rFonts w:ascii="&amp;quot" w:hAnsi="&amp;quot"/>
          <w:b/>
          <w:bCs/>
          <w:smallCaps/>
          <w:color w:val="000000"/>
        </w:rPr>
        <w:t>An Act</w:t>
      </w:r>
      <w:r w:rsidRPr="007B7DAC">
        <w:rPr>
          <w:color w:val="000000"/>
          <w:shd w:val="clear" w:color="auto" w:fill="FFFFFF"/>
        </w:rPr>
        <w:t xml:space="preserve"> concerning</w:t>
      </w:r>
      <w:r w:rsidR="007B7DAC">
        <w:rPr>
          <w:color w:val="000000"/>
          <w:shd w:val="clear" w:color="auto" w:fill="FFFFFF"/>
        </w:rPr>
        <w:t xml:space="preserve"> </w:t>
      </w:r>
      <w:r w:rsidRPr="007B7DAC">
        <w:rPr>
          <w:rFonts w:ascii="&amp;quot" w:hAnsi="&amp;quot"/>
          <w:color w:val="000000"/>
        </w:rPr>
        <w:t>contracts</w:t>
      </w:r>
      <w:r w:rsidRPr="007B7DAC">
        <w:rPr>
          <w:color w:val="000000"/>
          <w:shd w:val="clear" w:color="auto" w:fill="FFFFFF"/>
        </w:rPr>
        <w:t xml:space="preserve"> for the purchase of COVID-19 related materials by school districts</w:t>
      </w:r>
      <w:r w:rsidRPr="007B7DAC">
        <w:t>.</w:t>
      </w:r>
    </w:p>
    <w:p w14:paraId="13B46E18" w14:textId="77777777" w:rsidR="0017573B" w:rsidRPr="007B7DAC" w:rsidRDefault="0017573B" w:rsidP="00686AEB"/>
    <w:p w14:paraId="0E3B6BB0" w14:textId="661D78E9" w:rsidR="00686AEB" w:rsidRPr="007B7DAC" w:rsidRDefault="00686AEB" w:rsidP="00686AEB">
      <w:r w:rsidRPr="007B7DAC">
        <w:tab/>
      </w:r>
      <w:r w:rsidR="00C8577A" w:rsidRPr="007B7DAC">
        <w:rPr>
          <w:rStyle w:val="BillHeading2"/>
        </w:rPr>
        <w:t>Be It Enacted</w:t>
      </w:r>
      <w:r w:rsidRPr="007B7DAC">
        <w:rPr>
          <w:rStyle w:val="BillHeading2"/>
        </w:rPr>
        <w:t xml:space="preserve"> </w:t>
      </w:r>
      <w:r w:rsidR="00C8577A" w:rsidRPr="007B7DAC">
        <w:rPr>
          <w:rStyle w:val="BillLanguage"/>
        </w:rPr>
        <w:t>by the Senate and General Assembly of the State of New Jersey:</w:t>
      </w:r>
    </w:p>
    <w:p w14:paraId="189EEF7E" w14:textId="77777777" w:rsidR="00686AEB" w:rsidRPr="007B7DAC" w:rsidRDefault="00686AEB" w:rsidP="00686AEB"/>
    <w:p w14:paraId="7F3C6455" w14:textId="25DF97F2" w:rsidR="009A12C2" w:rsidRPr="007B7DAC" w:rsidRDefault="009A12C2" w:rsidP="009A12C2">
      <w:r w:rsidRPr="007B7DAC">
        <w:tab/>
        <w:t>1.</w:t>
      </w:r>
      <w:r w:rsidR="007B7DAC">
        <w:t xml:space="preserve"> </w:t>
      </w:r>
      <w:r w:rsidR="00962C54">
        <w:t xml:space="preserve"> </w:t>
      </w:r>
      <w:r w:rsidRPr="007B7DAC">
        <w:t>a.</w:t>
      </w:r>
      <w:r w:rsidR="007B7DAC">
        <w:t xml:space="preserve"> </w:t>
      </w:r>
      <w:r w:rsidR="00962C54">
        <w:t xml:space="preserve"> </w:t>
      </w:r>
      <w:r w:rsidRPr="007B7DAC">
        <w:t>Notwithstanding any provision of law, rule, or regulation to the contrary, the</w:t>
      </w:r>
      <w:r w:rsidR="007B7DAC">
        <w:t xml:space="preserve"> </w:t>
      </w:r>
      <w:r w:rsidRPr="007B7DAC">
        <w:t xml:space="preserve"> Department of Education</w:t>
      </w:r>
      <w:r w:rsidR="007B7DAC">
        <w:t xml:space="preserve"> </w:t>
      </w:r>
      <w:r w:rsidRPr="007B7DAC">
        <w:t>shall</w:t>
      </w:r>
      <w:r w:rsidR="007B7DAC">
        <w:t xml:space="preserve"> </w:t>
      </w:r>
      <w:r w:rsidRPr="007B7DAC">
        <w:t>coordinate with the lead agency of any State-approved cooperative purchasing system that includes one or more boards of education, including those systems established pursuant to the “Public Schools Contracts Law,” N.J.S.18A:18A-1</w:t>
      </w:r>
      <w:r w:rsidR="003016DD">
        <w:t> </w:t>
      </w:r>
      <w:r w:rsidRPr="007B7DAC">
        <w:t>et</w:t>
      </w:r>
      <w:r w:rsidR="003016DD">
        <w:t> </w:t>
      </w:r>
      <w:r w:rsidRPr="007B7DAC">
        <w:t>seq.,</w:t>
      </w:r>
      <w:r w:rsidR="003016DD">
        <w:t> </w:t>
      </w:r>
      <w:r w:rsidRPr="007B7DAC">
        <w:t>or the “Local Public Contracts Law,” P.L.1971, c.198 (C.40A:11-1 et seq.),for the procurement of COVID-19 related goods and services</w:t>
      </w:r>
      <w:r w:rsidR="007B7DAC">
        <w:t xml:space="preserve"> </w:t>
      </w:r>
      <w:r w:rsidRPr="007B7DAC">
        <w:t>that aid in meeting the COVID-19</w:t>
      </w:r>
      <w:r w:rsidR="007B7DAC">
        <w:t xml:space="preserve"> </w:t>
      </w:r>
      <w:r w:rsidRPr="007B7DAC">
        <w:t>health and safety standards established by Executive Order No. 175 of 2020, and any other health and safety standards deemed necessary by the department.  The</w:t>
      </w:r>
      <w:r w:rsidR="007B7DAC">
        <w:t xml:space="preserve"> </w:t>
      </w:r>
      <w:r w:rsidRPr="007B7DAC">
        <w:t>Department of Education may make awards to multiple bidders in accordance with section 1 of P.L.1986, c.26 (C.52:34-12.1). Advertised bidding shall not be required to award a contract or contracts to obtain those goods and services necessary to address the public exigency when the Division of Purchase of Property in the Department of the Treasury provides preapproval.</w:t>
      </w:r>
    </w:p>
    <w:p w14:paraId="4AE205FE" w14:textId="3481CDBA" w:rsidR="009A12C2" w:rsidRPr="007B7DAC" w:rsidRDefault="009A12C2" w:rsidP="009A12C2">
      <w:r w:rsidRPr="007B7DAC">
        <w:tab/>
        <w:t>b.</w:t>
      </w:r>
      <w:r w:rsidRPr="007B7DAC">
        <w:tab/>
        <w:t xml:space="preserve">The board of education of a school district, without advertising for bids, or after having rejected all bids obtained pursuant to advertising therefor, may purchase COVID-19 </w:t>
      </w:r>
      <w:bookmarkStart w:id="1" w:name="_GoBack"/>
      <w:bookmarkEnd w:id="1"/>
      <w:r w:rsidRPr="007B7DAC">
        <w:t>related goods and services, upon adoption of a resolution, through the contract or contracts for such goods and services entered into by the</w:t>
      </w:r>
      <w:r w:rsidR="007B7DAC">
        <w:t xml:space="preserve"> </w:t>
      </w:r>
      <w:r w:rsidRPr="007B7DAC">
        <w:t>Department of Education pursuant to the provisions of subsection a. of this section.</w:t>
      </w:r>
    </w:p>
    <w:p w14:paraId="6EE91F69" w14:textId="77FF128E" w:rsidR="009A12C2" w:rsidRPr="007B7DAC" w:rsidRDefault="009A12C2" w:rsidP="009A12C2">
      <w:pPr>
        <w:tabs>
          <w:tab w:val="clear" w:pos="720"/>
          <w:tab w:val="left" w:pos="900"/>
        </w:tabs>
      </w:pPr>
      <w:r w:rsidRPr="007B7DAC">
        <w:tab/>
        <w:t>c.</w:t>
      </w:r>
      <w:r w:rsidRPr="007B7DAC">
        <w:tab/>
        <w:t>As used in this section:</w:t>
      </w:r>
    </w:p>
    <w:p w14:paraId="006704E5" w14:textId="0F77C19B" w:rsidR="009A12C2" w:rsidRPr="007B7DAC" w:rsidRDefault="009A12C2" w:rsidP="009A12C2">
      <w:r w:rsidRPr="007B7DAC">
        <w:tab/>
        <w:t>“Board of education” means and includes the board of education of any local school district, consolidated school district, regional school district, county vocational school and any other board of education or other similar body, other than the State Board of Education, established and operating under the provisions of Title 18A of the New Jersey Statutes and having authority to make purchases and to enter into contracts for the provision or performance of goods or services.  The term "board of education" also shall include the board of trustees of a charter school established under P.L.1995, c.426 (C.18A:36A-1 et seq.) and the board of trustees of a renaissance school established pursuant to P.L.2011, c.176 (C.18A:36C-1</w:t>
      </w:r>
      <w:r w:rsidR="007B7DAC">
        <w:t xml:space="preserve"> </w:t>
      </w:r>
      <w:r w:rsidRPr="007B7DAC">
        <w:t>et</w:t>
      </w:r>
      <w:r w:rsidR="007B7DAC">
        <w:t xml:space="preserve"> </w:t>
      </w:r>
      <w:r w:rsidRPr="007B7DAC">
        <w:t>seq.).</w:t>
      </w:r>
    </w:p>
    <w:p w14:paraId="0B338183" w14:textId="41DF2C90" w:rsidR="009A12C2" w:rsidRPr="007B7DAC" w:rsidRDefault="009A12C2" w:rsidP="009A12C2">
      <w:r w:rsidRPr="007B7DAC">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  The term “school district” shall also include a charter school established under P.L.1995, c.426 (C.18A:36A-1 et seq.) and a renaissance school established pursuant to P.L.2011, c.176 (C.18A:36C-1 et seq.).</w:t>
      </w:r>
    </w:p>
    <w:p w14:paraId="43688FC3" w14:textId="7ADD10A0" w:rsidR="00621F0E" w:rsidRPr="007B7DAC" w:rsidRDefault="00621F0E" w:rsidP="00686AEB"/>
    <w:p w14:paraId="1BC452D8" w14:textId="22A0319A" w:rsidR="002832FF" w:rsidRPr="007B7DAC" w:rsidRDefault="00BF5978" w:rsidP="007B0662">
      <w:r w:rsidRPr="007B7DAC">
        <w:tab/>
      </w:r>
      <w:r w:rsidR="00210C3B" w:rsidRPr="007B7DAC">
        <w:t>2.</w:t>
      </w:r>
      <w:r w:rsidR="00621F0E" w:rsidRPr="007B7DAC">
        <w:tab/>
      </w:r>
      <w:r w:rsidR="00C8577A" w:rsidRPr="007B7DAC">
        <w:t>This act shall take effect</w:t>
      </w:r>
      <w:r w:rsidR="00083B70" w:rsidRPr="007B7DAC">
        <w:t xml:space="preserve"> immediately and shall expire </w:t>
      </w:r>
      <w:r w:rsidR="002832FF" w:rsidRPr="007B7DAC">
        <w:t>on July 1, 2022.</w:t>
      </w:r>
    </w:p>
    <w:p w14:paraId="30136345" w14:textId="3F95D8AC" w:rsidR="00BE3B5E" w:rsidRPr="007B7DAC" w:rsidRDefault="00BE3B5E" w:rsidP="007B0662"/>
    <w:p w14:paraId="63909D56" w14:textId="5DFDCDEB" w:rsidR="007B7DAC" w:rsidRPr="007B7DAC" w:rsidRDefault="007B7DAC" w:rsidP="007B7DAC">
      <w:r>
        <w:tab/>
        <w:t>Approved May 5, 2021.</w:t>
      </w:r>
    </w:p>
    <w:sectPr w:rsidR="007B7DAC" w:rsidRPr="007B7DAC" w:rsidSect="007B7DA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32194" w14:textId="77777777" w:rsidR="007B7DAC" w:rsidRDefault="007B7D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28544" w14:textId="77777777" w:rsidR="007B7DAC" w:rsidRPr="007B7DAC" w:rsidRDefault="007B7DAC" w:rsidP="007B7D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2B405" w14:textId="77777777" w:rsidR="007B7DAC" w:rsidRPr="007B7DAC" w:rsidRDefault="007B7DAC" w:rsidP="007B7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5BF5A" w14:textId="77777777" w:rsidR="007B7DAC" w:rsidRDefault="007B7D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CDC27" w14:textId="77777777" w:rsidR="007B7DAC" w:rsidRDefault="007B7DAC" w:rsidP="007B7DAC">
    <w:pPr>
      <w:pStyle w:val="bpuHeadSpon"/>
    </w:pPr>
    <w:r>
      <w:t>P.L. 2021, CHAPTER 77</w:t>
    </w:r>
  </w:p>
  <w:p w14:paraId="72131C8E" w14:textId="0125CFC4" w:rsidR="00BE3B5E" w:rsidRDefault="00BE3B5E" w:rsidP="007B7DAC">
    <w:pPr>
      <w:pStyle w:val="bpuHeadSpon"/>
    </w:pPr>
    <w:r>
      <w:fldChar w:fldCharType="begin"/>
    </w:r>
    <w:r>
      <w:instrText xml:space="preserve"> PAGE  \* MERGEFORMAT </w:instrText>
    </w:r>
    <w:r>
      <w:fldChar w:fldCharType="separate"/>
    </w:r>
    <w:r w:rsidR="007B7DAC">
      <w:rPr>
        <w:noProof/>
      </w:rPr>
      <w:t>2</w:t>
    </w:r>
    <w:r>
      <w:fldChar w:fldCharType="end"/>
    </w:r>
  </w:p>
  <w:p w14:paraId="623B56CA" w14:textId="77777777" w:rsidR="00BE3B5E" w:rsidRDefault="00BE3B5E" w:rsidP="007B7DA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9A6AF" w14:textId="77777777" w:rsidR="007B7DAC" w:rsidRDefault="007B7D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1196"/>
    <w:rsid w:val="000051BD"/>
    <w:rsid w:val="00010D5C"/>
    <w:rsid w:val="0001425D"/>
    <w:rsid w:val="000160A5"/>
    <w:rsid w:val="0002335B"/>
    <w:rsid w:val="000250F5"/>
    <w:rsid w:val="0003549A"/>
    <w:rsid w:val="000367AE"/>
    <w:rsid w:val="00043B22"/>
    <w:rsid w:val="00054975"/>
    <w:rsid w:val="00057D20"/>
    <w:rsid w:val="0006197C"/>
    <w:rsid w:val="0006281F"/>
    <w:rsid w:val="0008141C"/>
    <w:rsid w:val="00083B70"/>
    <w:rsid w:val="00084A32"/>
    <w:rsid w:val="00094A55"/>
    <w:rsid w:val="000A058A"/>
    <w:rsid w:val="000A19CC"/>
    <w:rsid w:val="000A44A7"/>
    <w:rsid w:val="000B1054"/>
    <w:rsid w:val="000B3411"/>
    <w:rsid w:val="000B49EE"/>
    <w:rsid w:val="000B6768"/>
    <w:rsid w:val="000C054C"/>
    <w:rsid w:val="000C12C2"/>
    <w:rsid w:val="000D11AF"/>
    <w:rsid w:val="000D6255"/>
    <w:rsid w:val="000D6262"/>
    <w:rsid w:val="000D7B4A"/>
    <w:rsid w:val="000E05DD"/>
    <w:rsid w:val="000E1D15"/>
    <w:rsid w:val="000E4006"/>
    <w:rsid w:val="000F3DA2"/>
    <w:rsid w:val="000F5FDE"/>
    <w:rsid w:val="000F713B"/>
    <w:rsid w:val="000F7466"/>
    <w:rsid w:val="00102340"/>
    <w:rsid w:val="00125E6C"/>
    <w:rsid w:val="0013000E"/>
    <w:rsid w:val="00133F81"/>
    <w:rsid w:val="00135943"/>
    <w:rsid w:val="00135CF6"/>
    <w:rsid w:val="0015589D"/>
    <w:rsid w:val="00155ABB"/>
    <w:rsid w:val="001645FB"/>
    <w:rsid w:val="00164BE4"/>
    <w:rsid w:val="00167D95"/>
    <w:rsid w:val="00170D26"/>
    <w:rsid w:val="00173D2B"/>
    <w:rsid w:val="0017573B"/>
    <w:rsid w:val="00181676"/>
    <w:rsid w:val="00183603"/>
    <w:rsid w:val="0018758D"/>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1F50"/>
    <w:rsid w:val="001E6213"/>
    <w:rsid w:val="001F14C7"/>
    <w:rsid w:val="001F7405"/>
    <w:rsid w:val="00205255"/>
    <w:rsid w:val="00205533"/>
    <w:rsid w:val="00210C3B"/>
    <w:rsid w:val="00212B8D"/>
    <w:rsid w:val="00216A3A"/>
    <w:rsid w:val="00222983"/>
    <w:rsid w:val="00235BED"/>
    <w:rsid w:val="002370D0"/>
    <w:rsid w:val="0024442D"/>
    <w:rsid w:val="002529FE"/>
    <w:rsid w:val="00255958"/>
    <w:rsid w:val="00255C35"/>
    <w:rsid w:val="00257FA2"/>
    <w:rsid w:val="0026574A"/>
    <w:rsid w:val="002660BB"/>
    <w:rsid w:val="00271D3E"/>
    <w:rsid w:val="002720E8"/>
    <w:rsid w:val="00273144"/>
    <w:rsid w:val="00274AC5"/>
    <w:rsid w:val="00275293"/>
    <w:rsid w:val="0027754C"/>
    <w:rsid w:val="002776B0"/>
    <w:rsid w:val="00280743"/>
    <w:rsid w:val="002832FF"/>
    <w:rsid w:val="00286C7E"/>
    <w:rsid w:val="002A1029"/>
    <w:rsid w:val="002A3A1A"/>
    <w:rsid w:val="002A3AFC"/>
    <w:rsid w:val="002A4692"/>
    <w:rsid w:val="002A51BA"/>
    <w:rsid w:val="002A76E5"/>
    <w:rsid w:val="002B2E26"/>
    <w:rsid w:val="002B3FE6"/>
    <w:rsid w:val="002B7C37"/>
    <w:rsid w:val="002C2D81"/>
    <w:rsid w:val="002C461E"/>
    <w:rsid w:val="002C6CEC"/>
    <w:rsid w:val="002E09CE"/>
    <w:rsid w:val="002E69D1"/>
    <w:rsid w:val="002F3BA6"/>
    <w:rsid w:val="002F461A"/>
    <w:rsid w:val="003016DD"/>
    <w:rsid w:val="00315320"/>
    <w:rsid w:val="00325776"/>
    <w:rsid w:val="00325E27"/>
    <w:rsid w:val="00330395"/>
    <w:rsid w:val="00333704"/>
    <w:rsid w:val="00336624"/>
    <w:rsid w:val="0034025F"/>
    <w:rsid w:val="00340458"/>
    <w:rsid w:val="0034200F"/>
    <w:rsid w:val="003446A0"/>
    <w:rsid w:val="0034481B"/>
    <w:rsid w:val="00350130"/>
    <w:rsid w:val="00351898"/>
    <w:rsid w:val="00354334"/>
    <w:rsid w:val="0036180C"/>
    <w:rsid w:val="00361890"/>
    <w:rsid w:val="00363CF5"/>
    <w:rsid w:val="00364344"/>
    <w:rsid w:val="003702CA"/>
    <w:rsid w:val="00370617"/>
    <w:rsid w:val="003754E6"/>
    <w:rsid w:val="0038227B"/>
    <w:rsid w:val="00382F1F"/>
    <w:rsid w:val="00391DA4"/>
    <w:rsid w:val="0039405C"/>
    <w:rsid w:val="003A3C64"/>
    <w:rsid w:val="003A3F83"/>
    <w:rsid w:val="003C43EF"/>
    <w:rsid w:val="003C586F"/>
    <w:rsid w:val="003C5A6B"/>
    <w:rsid w:val="003C7FB2"/>
    <w:rsid w:val="003D24DE"/>
    <w:rsid w:val="003D539A"/>
    <w:rsid w:val="003E26D4"/>
    <w:rsid w:val="003E47BA"/>
    <w:rsid w:val="003E51E6"/>
    <w:rsid w:val="003F3B37"/>
    <w:rsid w:val="0040195A"/>
    <w:rsid w:val="004024FE"/>
    <w:rsid w:val="00402DC0"/>
    <w:rsid w:val="0040550E"/>
    <w:rsid w:val="00416C4B"/>
    <w:rsid w:val="0041751E"/>
    <w:rsid w:val="004211E5"/>
    <w:rsid w:val="00422091"/>
    <w:rsid w:val="00423A3F"/>
    <w:rsid w:val="0043386C"/>
    <w:rsid w:val="00436F2D"/>
    <w:rsid w:val="00436F5D"/>
    <w:rsid w:val="00441B42"/>
    <w:rsid w:val="0044640E"/>
    <w:rsid w:val="0045118A"/>
    <w:rsid w:val="00455D51"/>
    <w:rsid w:val="00456BF9"/>
    <w:rsid w:val="00461057"/>
    <w:rsid w:val="004704A8"/>
    <w:rsid w:val="00471102"/>
    <w:rsid w:val="00471F18"/>
    <w:rsid w:val="004725D1"/>
    <w:rsid w:val="00484144"/>
    <w:rsid w:val="00484886"/>
    <w:rsid w:val="00484C19"/>
    <w:rsid w:val="00485866"/>
    <w:rsid w:val="00492076"/>
    <w:rsid w:val="00493B1D"/>
    <w:rsid w:val="00496EE5"/>
    <w:rsid w:val="00497037"/>
    <w:rsid w:val="004A160A"/>
    <w:rsid w:val="004A3009"/>
    <w:rsid w:val="004A6940"/>
    <w:rsid w:val="004A77A4"/>
    <w:rsid w:val="004A7BA2"/>
    <w:rsid w:val="004B640A"/>
    <w:rsid w:val="004C742C"/>
    <w:rsid w:val="004D40D9"/>
    <w:rsid w:val="004E1F3E"/>
    <w:rsid w:val="004F21BD"/>
    <w:rsid w:val="004F4F1D"/>
    <w:rsid w:val="004F74DD"/>
    <w:rsid w:val="00501317"/>
    <w:rsid w:val="0050495C"/>
    <w:rsid w:val="00505DC9"/>
    <w:rsid w:val="00506E1E"/>
    <w:rsid w:val="0051230C"/>
    <w:rsid w:val="00513C81"/>
    <w:rsid w:val="00523F1D"/>
    <w:rsid w:val="005255B4"/>
    <w:rsid w:val="00527BFB"/>
    <w:rsid w:val="0053126F"/>
    <w:rsid w:val="00532A32"/>
    <w:rsid w:val="00540B0B"/>
    <w:rsid w:val="0054460F"/>
    <w:rsid w:val="005536CD"/>
    <w:rsid w:val="00554051"/>
    <w:rsid w:val="00557240"/>
    <w:rsid w:val="005651F3"/>
    <w:rsid w:val="00571644"/>
    <w:rsid w:val="00572184"/>
    <w:rsid w:val="00577A15"/>
    <w:rsid w:val="00580533"/>
    <w:rsid w:val="0059131D"/>
    <w:rsid w:val="005B34AC"/>
    <w:rsid w:val="005B3F92"/>
    <w:rsid w:val="005B479C"/>
    <w:rsid w:val="005B561E"/>
    <w:rsid w:val="005C07E4"/>
    <w:rsid w:val="005C2124"/>
    <w:rsid w:val="005C336F"/>
    <w:rsid w:val="005C4518"/>
    <w:rsid w:val="005C7F3C"/>
    <w:rsid w:val="005E017C"/>
    <w:rsid w:val="005E50C6"/>
    <w:rsid w:val="005F2A97"/>
    <w:rsid w:val="005F399B"/>
    <w:rsid w:val="006019F8"/>
    <w:rsid w:val="00605B20"/>
    <w:rsid w:val="0061156F"/>
    <w:rsid w:val="00613F12"/>
    <w:rsid w:val="00613FF5"/>
    <w:rsid w:val="006155A8"/>
    <w:rsid w:val="00621B94"/>
    <w:rsid w:val="00621F0E"/>
    <w:rsid w:val="00626239"/>
    <w:rsid w:val="00635316"/>
    <w:rsid w:val="00635449"/>
    <w:rsid w:val="00636E1F"/>
    <w:rsid w:val="006378C5"/>
    <w:rsid w:val="00643008"/>
    <w:rsid w:val="00645E6A"/>
    <w:rsid w:val="00665CBC"/>
    <w:rsid w:val="00667A5C"/>
    <w:rsid w:val="0067443D"/>
    <w:rsid w:val="00677316"/>
    <w:rsid w:val="006859D5"/>
    <w:rsid w:val="00686AEB"/>
    <w:rsid w:val="0069742C"/>
    <w:rsid w:val="006976BF"/>
    <w:rsid w:val="006B08F6"/>
    <w:rsid w:val="006B4395"/>
    <w:rsid w:val="006B7897"/>
    <w:rsid w:val="006B7FA7"/>
    <w:rsid w:val="006C086A"/>
    <w:rsid w:val="006C21C1"/>
    <w:rsid w:val="006C5275"/>
    <w:rsid w:val="006C7327"/>
    <w:rsid w:val="006D00E5"/>
    <w:rsid w:val="006D791B"/>
    <w:rsid w:val="006D7F9D"/>
    <w:rsid w:val="006E2895"/>
    <w:rsid w:val="006F180D"/>
    <w:rsid w:val="006F4334"/>
    <w:rsid w:val="006F47AF"/>
    <w:rsid w:val="006F6B8A"/>
    <w:rsid w:val="00707CD3"/>
    <w:rsid w:val="00715C99"/>
    <w:rsid w:val="00716BB9"/>
    <w:rsid w:val="007256D1"/>
    <w:rsid w:val="00726CF0"/>
    <w:rsid w:val="007279FD"/>
    <w:rsid w:val="00732827"/>
    <w:rsid w:val="00741E8E"/>
    <w:rsid w:val="007435D6"/>
    <w:rsid w:val="007502CB"/>
    <w:rsid w:val="00752D79"/>
    <w:rsid w:val="00752E20"/>
    <w:rsid w:val="00756E9B"/>
    <w:rsid w:val="00756EDE"/>
    <w:rsid w:val="007745D4"/>
    <w:rsid w:val="00781B4D"/>
    <w:rsid w:val="007824BF"/>
    <w:rsid w:val="00783B8D"/>
    <w:rsid w:val="0079470A"/>
    <w:rsid w:val="00794B94"/>
    <w:rsid w:val="00794BD4"/>
    <w:rsid w:val="007A2F73"/>
    <w:rsid w:val="007A3061"/>
    <w:rsid w:val="007A5A0B"/>
    <w:rsid w:val="007A7F56"/>
    <w:rsid w:val="007B0662"/>
    <w:rsid w:val="007B25C2"/>
    <w:rsid w:val="007B7DAC"/>
    <w:rsid w:val="007C0E14"/>
    <w:rsid w:val="007C7DE4"/>
    <w:rsid w:val="007D3DD1"/>
    <w:rsid w:val="007D40CB"/>
    <w:rsid w:val="007D5796"/>
    <w:rsid w:val="007D59C0"/>
    <w:rsid w:val="007D7D9C"/>
    <w:rsid w:val="007F055C"/>
    <w:rsid w:val="007F485D"/>
    <w:rsid w:val="007F6050"/>
    <w:rsid w:val="00807E0C"/>
    <w:rsid w:val="00813627"/>
    <w:rsid w:val="00827012"/>
    <w:rsid w:val="00832816"/>
    <w:rsid w:val="00834A34"/>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5C58"/>
    <w:rsid w:val="008D77BD"/>
    <w:rsid w:val="008E454C"/>
    <w:rsid w:val="008E7F62"/>
    <w:rsid w:val="008F1E5A"/>
    <w:rsid w:val="00901BDA"/>
    <w:rsid w:val="00910BA0"/>
    <w:rsid w:val="009121D8"/>
    <w:rsid w:val="00916F7A"/>
    <w:rsid w:val="00917FE3"/>
    <w:rsid w:val="00925D00"/>
    <w:rsid w:val="009318C7"/>
    <w:rsid w:val="00931C09"/>
    <w:rsid w:val="009348C2"/>
    <w:rsid w:val="00937674"/>
    <w:rsid w:val="00937A3C"/>
    <w:rsid w:val="009440D0"/>
    <w:rsid w:val="00946932"/>
    <w:rsid w:val="00951280"/>
    <w:rsid w:val="009523A3"/>
    <w:rsid w:val="00956A61"/>
    <w:rsid w:val="00960958"/>
    <w:rsid w:val="00962C54"/>
    <w:rsid w:val="00963A46"/>
    <w:rsid w:val="00966432"/>
    <w:rsid w:val="00966A3E"/>
    <w:rsid w:val="00971493"/>
    <w:rsid w:val="00971AD9"/>
    <w:rsid w:val="00973069"/>
    <w:rsid w:val="00973523"/>
    <w:rsid w:val="00980766"/>
    <w:rsid w:val="009835D4"/>
    <w:rsid w:val="009865D4"/>
    <w:rsid w:val="00997152"/>
    <w:rsid w:val="009972CD"/>
    <w:rsid w:val="009A0E9C"/>
    <w:rsid w:val="009A12C2"/>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02A11"/>
    <w:rsid w:val="00A11228"/>
    <w:rsid w:val="00A222C2"/>
    <w:rsid w:val="00A2427F"/>
    <w:rsid w:val="00A305D6"/>
    <w:rsid w:val="00A342C4"/>
    <w:rsid w:val="00A50F6B"/>
    <w:rsid w:val="00A52237"/>
    <w:rsid w:val="00A551D6"/>
    <w:rsid w:val="00A6251B"/>
    <w:rsid w:val="00A6754E"/>
    <w:rsid w:val="00A67AD3"/>
    <w:rsid w:val="00A70AF2"/>
    <w:rsid w:val="00A70F58"/>
    <w:rsid w:val="00A72987"/>
    <w:rsid w:val="00A7346B"/>
    <w:rsid w:val="00A84C4F"/>
    <w:rsid w:val="00A90EE4"/>
    <w:rsid w:val="00A932A1"/>
    <w:rsid w:val="00A96E06"/>
    <w:rsid w:val="00AA6197"/>
    <w:rsid w:val="00AA6C70"/>
    <w:rsid w:val="00AB16FD"/>
    <w:rsid w:val="00AB3BF0"/>
    <w:rsid w:val="00AB4813"/>
    <w:rsid w:val="00AC4DD1"/>
    <w:rsid w:val="00AC5832"/>
    <w:rsid w:val="00AC5C92"/>
    <w:rsid w:val="00AC6466"/>
    <w:rsid w:val="00AC7639"/>
    <w:rsid w:val="00AD08BB"/>
    <w:rsid w:val="00AD0EC0"/>
    <w:rsid w:val="00AD6571"/>
    <w:rsid w:val="00AD70D6"/>
    <w:rsid w:val="00AD75BC"/>
    <w:rsid w:val="00AD7BB0"/>
    <w:rsid w:val="00AD7BC9"/>
    <w:rsid w:val="00AE0817"/>
    <w:rsid w:val="00AE1871"/>
    <w:rsid w:val="00AE1B71"/>
    <w:rsid w:val="00AF1A8C"/>
    <w:rsid w:val="00B005F0"/>
    <w:rsid w:val="00B0116D"/>
    <w:rsid w:val="00B01173"/>
    <w:rsid w:val="00B02570"/>
    <w:rsid w:val="00B02DF8"/>
    <w:rsid w:val="00B02F35"/>
    <w:rsid w:val="00B05A3C"/>
    <w:rsid w:val="00B07100"/>
    <w:rsid w:val="00B1138C"/>
    <w:rsid w:val="00B17536"/>
    <w:rsid w:val="00B2574A"/>
    <w:rsid w:val="00B35D8A"/>
    <w:rsid w:val="00B45B34"/>
    <w:rsid w:val="00B57047"/>
    <w:rsid w:val="00B60362"/>
    <w:rsid w:val="00B6160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D42"/>
    <w:rsid w:val="00BE24D6"/>
    <w:rsid w:val="00BE3B5E"/>
    <w:rsid w:val="00BE7EFA"/>
    <w:rsid w:val="00BF06AD"/>
    <w:rsid w:val="00BF2C67"/>
    <w:rsid w:val="00BF5978"/>
    <w:rsid w:val="00C02F2B"/>
    <w:rsid w:val="00C04F4D"/>
    <w:rsid w:val="00C12E48"/>
    <w:rsid w:val="00C12E80"/>
    <w:rsid w:val="00C13BB7"/>
    <w:rsid w:val="00C13D14"/>
    <w:rsid w:val="00C15F53"/>
    <w:rsid w:val="00C23F09"/>
    <w:rsid w:val="00C25356"/>
    <w:rsid w:val="00C32406"/>
    <w:rsid w:val="00C328D0"/>
    <w:rsid w:val="00C46BC1"/>
    <w:rsid w:val="00C47E70"/>
    <w:rsid w:val="00C5235F"/>
    <w:rsid w:val="00C54CE2"/>
    <w:rsid w:val="00C55269"/>
    <w:rsid w:val="00C66BF3"/>
    <w:rsid w:val="00C70140"/>
    <w:rsid w:val="00C73CA7"/>
    <w:rsid w:val="00C801A0"/>
    <w:rsid w:val="00C80413"/>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3EB"/>
    <w:rsid w:val="00D10496"/>
    <w:rsid w:val="00D11173"/>
    <w:rsid w:val="00D1215F"/>
    <w:rsid w:val="00D16561"/>
    <w:rsid w:val="00D17FF8"/>
    <w:rsid w:val="00D268AC"/>
    <w:rsid w:val="00D27FF3"/>
    <w:rsid w:val="00D3238B"/>
    <w:rsid w:val="00D327B1"/>
    <w:rsid w:val="00D343D0"/>
    <w:rsid w:val="00D3664D"/>
    <w:rsid w:val="00D50001"/>
    <w:rsid w:val="00D500E9"/>
    <w:rsid w:val="00D507BC"/>
    <w:rsid w:val="00D57378"/>
    <w:rsid w:val="00D6090A"/>
    <w:rsid w:val="00D62FA3"/>
    <w:rsid w:val="00D63B6F"/>
    <w:rsid w:val="00D64A90"/>
    <w:rsid w:val="00D9410B"/>
    <w:rsid w:val="00D95C77"/>
    <w:rsid w:val="00D9695B"/>
    <w:rsid w:val="00D96B39"/>
    <w:rsid w:val="00DA2417"/>
    <w:rsid w:val="00DA3225"/>
    <w:rsid w:val="00DA377E"/>
    <w:rsid w:val="00DA5585"/>
    <w:rsid w:val="00DB02AC"/>
    <w:rsid w:val="00DB5632"/>
    <w:rsid w:val="00DB6AA2"/>
    <w:rsid w:val="00DC227C"/>
    <w:rsid w:val="00DC2A14"/>
    <w:rsid w:val="00DC3AD5"/>
    <w:rsid w:val="00DC7786"/>
    <w:rsid w:val="00DD75C1"/>
    <w:rsid w:val="00DE10D1"/>
    <w:rsid w:val="00DE19F0"/>
    <w:rsid w:val="00DE2514"/>
    <w:rsid w:val="00DE6851"/>
    <w:rsid w:val="00DF03EE"/>
    <w:rsid w:val="00DF76A1"/>
    <w:rsid w:val="00E01B71"/>
    <w:rsid w:val="00E04D46"/>
    <w:rsid w:val="00E05CC9"/>
    <w:rsid w:val="00E15573"/>
    <w:rsid w:val="00E2520B"/>
    <w:rsid w:val="00E25A5B"/>
    <w:rsid w:val="00E3067A"/>
    <w:rsid w:val="00E3301A"/>
    <w:rsid w:val="00E373C7"/>
    <w:rsid w:val="00E40916"/>
    <w:rsid w:val="00E4267B"/>
    <w:rsid w:val="00E42F13"/>
    <w:rsid w:val="00E43CEA"/>
    <w:rsid w:val="00E44810"/>
    <w:rsid w:val="00E452DF"/>
    <w:rsid w:val="00E51AB5"/>
    <w:rsid w:val="00E543CF"/>
    <w:rsid w:val="00E546FD"/>
    <w:rsid w:val="00E608F1"/>
    <w:rsid w:val="00E611B9"/>
    <w:rsid w:val="00E7144F"/>
    <w:rsid w:val="00E73D74"/>
    <w:rsid w:val="00E76A79"/>
    <w:rsid w:val="00E80692"/>
    <w:rsid w:val="00E80C24"/>
    <w:rsid w:val="00E87FDE"/>
    <w:rsid w:val="00E93836"/>
    <w:rsid w:val="00EA280A"/>
    <w:rsid w:val="00EA7C16"/>
    <w:rsid w:val="00EC098D"/>
    <w:rsid w:val="00EC134D"/>
    <w:rsid w:val="00EC3794"/>
    <w:rsid w:val="00EC5281"/>
    <w:rsid w:val="00EC791D"/>
    <w:rsid w:val="00EC7CA6"/>
    <w:rsid w:val="00ED2D7C"/>
    <w:rsid w:val="00ED3C5D"/>
    <w:rsid w:val="00ED4553"/>
    <w:rsid w:val="00EF7C8B"/>
    <w:rsid w:val="00F00D08"/>
    <w:rsid w:val="00F11902"/>
    <w:rsid w:val="00F12043"/>
    <w:rsid w:val="00F15583"/>
    <w:rsid w:val="00F200EE"/>
    <w:rsid w:val="00F22481"/>
    <w:rsid w:val="00F2542E"/>
    <w:rsid w:val="00F25AC1"/>
    <w:rsid w:val="00F27278"/>
    <w:rsid w:val="00F344E3"/>
    <w:rsid w:val="00F34D58"/>
    <w:rsid w:val="00F41A9D"/>
    <w:rsid w:val="00F44314"/>
    <w:rsid w:val="00F45D55"/>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319F"/>
    <w:rsid w:val="00FB4045"/>
    <w:rsid w:val="00FB4D8E"/>
    <w:rsid w:val="00FC0D0A"/>
    <w:rsid w:val="00FC0E52"/>
    <w:rsid w:val="00FC1B0B"/>
    <w:rsid w:val="00FC7273"/>
    <w:rsid w:val="00FD2F97"/>
    <w:rsid w:val="00FD7B2B"/>
    <w:rsid w:val="00FE19B7"/>
    <w:rsid w:val="00FF50C0"/>
    <w:rsid w:val="00FF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010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BCD29-C798-4C45-BB27-C4DDD767C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502</Words>
  <Characters>2708</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P.L. 2021, c.77</vt:lpstr>
    </vt:vector>
  </TitlesOfParts>
  <Manager>Carol Yuhas</Manager>
  <Company>NJ Office of Legislative Services</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c.077 (A4461 3R)</dc:title>
  <dc:subject/>
  <dc:creator>Assembly No. 4461 (Third Reprint)</dc:creator>
  <cp:keywords>A4461|1| ||0|0|!|0|</cp:keywords>
  <dc:description>INTRODUCED JULY 30, 2020_x000d_
Amended 8/10/20_x000d_
Amended 8/24/20_x000d_
Amended 10/29/20</dc:description>
  <cp:lastModifiedBy>Franks, Denise</cp:lastModifiedBy>
  <cp:revision>2</cp:revision>
  <cp:lastPrinted>2021-06-23T13:10:00Z</cp:lastPrinted>
  <dcterms:created xsi:type="dcterms:W3CDTF">2021-07-06T15:35:00Z</dcterms:created>
  <dcterms:modified xsi:type="dcterms:W3CDTF">2021-07-06T15:35:00Z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c.77</vt:lpwstr>
  </property>
</Properties>
</file>