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88F" w:rsidRPr="009A088F" w:rsidRDefault="009A088F" w:rsidP="009A088F">
      <w:pPr>
        <w:pStyle w:val="HangingAnAct"/>
        <w:jc w:val="center"/>
        <w:rPr>
          <w:rStyle w:val="BillHead"/>
        </w:rPr>
      </w:pPr>
      <w:bookmarkStart w:id="0" w:name="LCPL"/>
      <w:bookmarkEnd w:id="0"/>
      <w:r w:rsidRPr="009A088F">
        <w:rPr>
          <w:rStyle w:val="BillHead"/>
        </w:rPr>
        <w:t>CHAPTER 80</w:t>
      </w:r>
    </w:p>
    <w:p w:rsidR="009A088F" w:rsidRPr="009A088F" w:rsidRDefault="009A088F" w:rsidP="009A088F">
      <w:pPr>
        <w:pStyle w:val="HangingAnAct"/>
        <w:jc w:val="center"/>
        <w:rPr>
          <w:rStyle w:val="BillHead"/>
        </w:rPr>
      </w:pPr>
    </w:p>
    <w:p w:rsidR="003B194A" w:rsidRPr="009A088F" w:rsidRDefault="003B194A" w:rsidP="009A088F">
      <w:pPr>
        <w:pStyle w:val="HangingAnAct"/>
        <w:jc w:val="left"/>
        <w:rPr>
          <w:rStyle w:val="HangingAnActChar"/>
        </w:rPr>
      </w:pPr>
      <w:r w:rsidRPr="009A088F">
        <w:rPr>
          <w:rStyle w:val="BillHead"/>
        </w:rPr>
        <w:t>An Act</w:t>
      </w:r>
      <w:r w:rsidRPr="009A088F">
        <w:rPr>
          <w:rStyle w:val="HangingAnActChar"/>
        </w:rPr>
        <w:t xml:space="preserve"> concerning local bond requirements and amending </w:t>
      </w:r>
      <w:r w:rsidRPr="009A088F">
        <w:t>N.J.S.</w:t>
      </w:r>
      <w:r w:rsidRPr="009A088F">
        <w:rPr>
          <w:rStyle w:val="HangingAnActChar"/>
        </w:rPr>
        <w:t xml:space="preserve">40A:2-11 and </w:t>
      </w:r>
      <w:r w:rsidRPr="009A088F">
        <w:t>N.J.S.</w:t>
      </w:r>
      <w:r w:rsidRPr="009A088F">
        <w:rPr>
          <w:rStyle w:val="HangingAnActChar"/>
        </w:rPr>
        <w:t>40A:2-26.</w:t>
      </w:r>
    </w:p>
    <w:p w:rsidR="003B194A" w:rsidRPr="009A088F" w:rsidRDefault="003B194A" w:rsidP="003B194A"/>
    <w:p w:rsidR="003B194A" w:rsidRPr="009A088F" w:rsidRDefault="003B194A" w:rsidP="003B194A">
      <w:r w:rsidRPr="009A088F">
        <w:tab/>
      </w:r>
      <w:r w:rsidRPr="009A088F">
        <w:rPr>
          <w:rStyle w:val="BillHeading2"/>
        </w:rPr>
        <w:t xml:space="preserve">Be It Enacted </w:t>
      </w:r>
      <w:r w:rsidRPr="009A088F">
        <w:rPr>
          <w:rStyle w:val="BillLanguage"/>
        </w:rPr>
        <w:t>by the Senate and General Assembly of the State of New Jersey:</w:t>
      </w:r>
    </w:p>
    <w:p w:rsidR="003B194A" w:rsidRPr="009A088F" w:rsidRDefault="003B194A" w:rsidP="003B194A"/>
    <w:p w:rsidR="003B194A" w:rsidRPr="009A088F" w:rsidRDefault="003B194A" w:rsidP="003B194A">
      <w:r w:rsidRPr="009A088F">
        <w:tab/>
        <w:t>1.</w:t>
      </w:r>
      <w:r w:rsidRPr="009A088F">
        <w:tab/>
        <w:t xml:space="preserve">N.J.S.40A:2-11 is amended to read as follows: </w:t>
      </w:r>
    </w:p>
    <w:p w:rsidR="009A088F" w:rsidRDefault="009A088F" w:rsidP="003B194A"/>
    <w:p w:rsidR="009A088F" w:rsidRDefault="009A088F" w:rsidP="003B194A">
      <w:r>
        <w:t>Down payment.</w:t>
      </w:r>
    </w:p>
    <w:p w:rsidR="003B194A" w:rsidRPr="009A088F" w:rsidRDefault="003B194A" w:rsidP="003B194A">
      <w:r w:rsidRPr="009A088F">
        <w:tab/>
        <w:t>40A:2-11.</w:t>
      </w:r>
      <w:r w:rsidR="009A088F">
        <w:t xml:space="preserve"> </w:t>
      </w:r>
      <w:r w:rsidR="00BA5997">
        <w:t xml:space="preserve"> </w:t>
      </w:r>
      <w:r w:rsidRPr="009A088F">
        <w:t>a.</w:t>
      </w:r>
      <w:r w:rsidR="009A088F">
        <w:t xml:space="preserve"> </w:t>
      </w:r>
      <w:r w:rsidR="00BA5997">
        <w:t xml:space="preserve"> </w:t>
      </w:r>
      <w:bookmarkStart w:id="1" w:name="_GoBack"/>
      <w:bookmarkEnd w:id="1"/>
      <w:r w:rsidRPr="009A088F">
        <w:t>No bond ordinance shall be finally adopted unless it appropriates to the purpose, or ratably to the respective purposes to be financed, in addition to the obligations thereby authorized, a sum as a down payment which is not less than</w:t>
      </w:r>
      <w:r w:rsidR="009A088F">
        <w:t xml:space="preserve"> </w:t>
      </w:r>
      <w:r w:rsidRPr="009A088F">
        <w:t>five percent of the amount of the obligations authorized.</w:t>
      </w:r>
    </w:p>
    <w:p w:rsidR="003B194A" w:rsidRPr="009A088F" w:rsidRDefault="003B194A" w:rsidP="003B194A">
      <w:r w:rsidRPr="009A088F">
        <w:tab/>
        <w:t>b.</w:t>
      </w:r>
      <w:r w:rsidRPr="009A088F">
        <w:tab/>
        <w:t>Said sum so appropriated as a down payment must have been made available prior to final adoption of the bond ordinance from any one or more of the following:</w:t>
      </w:r>
    </w:p>
    <w:p w:rsidR="003B194A" w:rsidRPr="009A088F" w:rsidRDefault="003B194A" w:rsidP="003B194A">
      <w:r w:rsidRPr="009A088F">
        <w:tab/>
        <w:t>1.</w:t>
      </w:r>
      <w:r w:rsidRPr="009A088F">
        <w:tab/>
        <w:t>by provision in a previously adopted budget or budgets of the local unit for down payment or for capital improvement purposes;</w:t>
      </w:r>
    </w:p>
    <w:p w:rsidR="003B194A" w:rsidRPr="009A088F" w:rsidRDefault="003B194A" w:rsidP="003B194A">
      <w:r w:rsidRPr="009A088F">
        <w:tab/>
        <w:t>2.</w:t>
      </w:r>
      <w:r w:rsidRPr="009A088F">
        <w:tab/>
        <w:t>from moneys then actually held by the local unit and previously contributed for such purpose other than by the local unit; or</w:t>
      </w:r>
    </w:p>
    <w:p w:rsidR="003B194A" w:rsidRPr="009A088F" w:rsidRDefault="003B194A" w:rsidP="003B194A">
      <w:r w:rsidRPr="009A088F">
        <w:tab/>
        <w:t>3.</w:t>
      </w:r>
      <w:r w:rsidRPr="009A088F">
        <w:tab/>
        <w:t>by emergency appropriation.</w:t>
      </w:r>
    </w:p>
    <w:p w:rsidR="003B194A" w:rsidRPr="009A088F" w:rsidRDefault="003B194A" w:rsidP="003B194A">
      <w:r w:rsidRPr="009A088F">
        <w:tab/>
        <w:t>c.</w:t>
      </w:r>
      <w:r w:rsidRPr="009A088F">
        <w:tab/>
        <w:t>The provisions of this section shall not apply to a bond ordinance which authorizes obligations solely for any purpose referred to in paragraphs a., b., c., d., e., and h. of</w:t>
      </w:r>
      <w:r w:rsidR="009A088F">
        <w:t xml:space="preserve"> </w:t>
      </w:r>
      <w:r w:rsidRPr="009A088F">
        <w:t>N.J.S.40A:2-7 or for those bond ordinances which involve projects funded by State grants such as Green Acres, Transportation Trust Fund, and other similar programs, or for those bond ordinances which involve environmental infrastructure projects or transportation projects, as defined in section 3 of P.L.1985, c.334 (C.58:11B-3), funded by loans from the "New Jersey</w:t>
      </w:r>
      <w:r w:rsidR="009A088F">
        <w:t xml:space="preserve"> </w:t>
      </w:r>
      <w:r w:rsidRPr="009A088F">
        <w:t>Infrastructure</w:t>
      </w:r>
      <w:r w:rsidR="009A088F">
        <w:t xml:space="preserve"> </w:t>
      </w:r>
      <w:r w:rsidRPr="009A088F">
        <w:t>Bank," created pursuant to section 4 of P.L.1985, c.334 (C.58:11B-4), or the State, acting by and through the Department of Environmental Protection.</w:t>
      </w:r>
    </w:p>
    <w:p w:rsidR="003B194A" w:rsidRPr="009A088F" w:rsidRDefault="003B194A" w:rsidP="003B194A"/>
    <w:p w:rsidR="003B194A" w:rsidRPr="009A088F" w:rsidRDefault="003B194A" w:rsidP="003B194A">
      <w:r w:rsidRPr="009A088F">
        <w:tab/>
        <w:t>2.</w:t>
      </w:r>
      <w:r w:rsidRPr="009A088F">
        <w:tab/>
        <w:t>N.J.S.40A:2-26 is amended to read as follows:</w:t>
      </w:r>
    </w:p>
    <w:p w:rsidR="009A088F" w:rsidRDefault="009A088F" w:rsidP="003B194A"/>
    <w:p w:rsidR="009A088F" w:rsidRDefault="009A088F" w:rsidP="003B194A">
      <w:r>
        <w:t>Maturities of bonds.</w:t>
      </w:r>
    </w:p>
    <w:p w:rsidR="003B194A" w:rsidRPr="009A088F" w:rsidRDefault="003B194A" w:rsidP="003B194A">
      <w:r w:rsidRPr="009A088F">
        <w:tab/>
        <w:t>40A:2-26.</w:t>
      </w:r>
      <w:r w:rsidRPr="009A088F">
        <w:tab/>
        <w:t>Maturities of all bonds shall be as determined by bond ordinance or by subsequent resolution and within the following limitations:</w:t>
      </w:r>
    </w:p>
    <w:p w:rsidR="003B194A" w:rsidRPr="009A088F" w:rsidRDefault="003B194A" w:rsidP="003B194A">
      <w:r w:rsidRPr="009A088F">
        <w:tab/>
        <w:t>a.</w:t>
      </w:r>
      <w:r w:rsidRPr="009A088F">
        <w:tab/>
        <w:t>All bonds shall mature within the period or average period of usefulness determined in the bond ordinance.</w:t>
      </w:r>
    </w:p>
    <w:p w:rsidR="003B194A" w:rsidRPr="009A088F" w:rsidRDefault="003B194A" w:rsidP="003B194A">
      <w:r w:rsidRPr="009A088F">
        <w:tab/>
        <w:t>b.</w:t>
      </w:r>
      <w:r w:rsidRPr="009A088F">
        <w:tab/>
        <w:t>All bonds shall mature in annual installments, the first of which shall be payable not more than one year from the date of the bonds. No annual installment shall exceed by more than</w:t>
      </w:r>
      <w:r w:rsidR="009A088F">
        <w:t xml:space="preserve"> </w:t>
      </w:r>
      <w:r w:rsidRPr="009A088F">
        <w:t>100 percent the amount of the smallest prior installment.</w:t>
      </w:r>
    </w:p>
    <w:p w:rsidR="003B194A" w:rsidRPr="009A088F" w:rsidRDefault="003B194A" w:rsidP="003B194A">
      <w:r w:rsidRPr="009A088F">
        <w:tab/>
        <w:t>c.</w:t>
      </w:r>
      <w:r w:rsidRPr="009A088F">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3B194A" w:rsidRPr="009A088F" w:rsidRDefault="003B194A" w:rsidP="003B194A">
      <w:r w:rsidRPr="009A088F">
        <w:tab/>
        <w:t>d.</w:t>
      </w:r>
      <w:r w:rsidRPr="009A088F">
        <w:tab/>
        <w:t xml:space="preserve">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w:t>
      </w:r>
      <w:r w:rsidRPr="009A088F">
        <w:lastRenderedPageBreak/>
        <w:t>years from the date of the bonds, and no annual installment shall exceed the amount of the smallest prior installment.</w:t>
      </w:r>
    </w:p>
    <w:p w:rsidR="003B194A" w:rsidRPr="009A088F" w:rsidRDefault="003B194A" w:rsidP="003B194A">
      <w:r w:rsidRPr="009A088F">
        <w:tab/>
        <w:t>e.</w:t>
      </w:r>
      <w:r w:rsidRPr="009A088F">
        <w:tab/>
        <w:t>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w:t>
      </w:r>
      <w:r w:rsidR="009A088F">
        <w:t xml:space="preserve"> </w:t>
      </w:r>
      <w:r w:rsidRPr="009A088F">
        <w:t>Infrastructure</w:t>
      </w:r>
      <w:r w:rsidR="009A088F">
        <w:t xml:space="preserve"> </w:t>
      </w:r>
      <w:r w:rsidRPr="009A088F">
        <w:t>Bank," created pursuant to section 4 of P.L.1985, c.334 (C.58:11B-4), in connection with a loan made by the trust relating to the financing of one or more environmental infrastructure projects or transportation projects as defined in section 3 of P.L.1985, c.334 (C.58:11B-3) or (2) the State, acting by and through the Department of Environmental Protection, in connection with a loan made by the State, relating to the financing of one or more environmental infrastructure projects as defined in section 3 of P.L.1985, c.334 (C.58:11B-3).</w:t>
      </w:r>
    </w:p>
    <w:p w:rsidR="003B194A" w:rsidRPr="009A088F" w:rsidRDefault="003B194A" w:rsidP="003B194A">
      <w:r w:rsidRPr="009A088F">
        <w:tab/>
        <w:t>f.</w:t>
      </w:r>
      <w:r w:rsidRPr="009A088F">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3B194A" w:rsidRPr="009A088F" w:rsidRDefault="003B194A" w:rsidP="003B194A">
      <w:r w:rsidRPr="009A088F">
        <w:tab/>
        <w:t>g.</w:t>
      </w:r>
      <w:r w:rsidRPr="009A088F">
        <w:tab/>
        <w:t>The governing body, by resolution, may allow the adjustment of, or otherwise delegate to a finance officer the authority to adjust, the maturity schedule of the bonds, up to 24 hours prior to the time advertised for the receipt of bids and within 24 hours after the award of bids; provided that no maturity schedule adjustment shall exceed</w:t>
      </w:r>
      <w:r w:rsidR="009A088F">
        <w:t xml:space="preserve"> </w:t>
      </w:r>
      <w:r w:rsidRPr="009A088F">
        <w:t>10 percent of the principal for any maturity with the aggregate adjustment to maturity not to exceed</w:t>
      </w:r>
      <w:r w:rsidR="009A088F">
        <w:t xml:space="preserve"> </w:t>
      </w:r>
      <w:r w:rsidRPr="009A088F">
        <w:t>10 percent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3B194A" w:rsidRPr="009A088F" w:rsidRDefault="003B194A" w:rsidP="003B194A"/>
    <w:p w:rsidR="003B194A" w:rsidRPr="009A088F" w:rsidRDefault="003B194A" w:rsidP="003B194A">
      <w:r w:rsidRPr="009A088F">
        <w:tab/>
        <w:t>3.</w:t>
      </w:r>
      <w:r w:rsidRPr="009A088F">
        <w:tab/>
        <w:t>This act shall take effect immediately.</w:t>
      </w:r>
    </w:p>
    <w:p w:rsidR="00E76137" w:rsidRPr="009A088F" w:rsidRDefault="00E76137" w:rsidP="003B194A"/>
    <w:p w:rsidR="009A088F" w:rsidRPr="009A088F" w:rsidRDefault="009A088F" w:rsidP="009A088F">
      <w:r>
        <w:tab/>
        <w:t>Approved May 11, 2021.</w:t>
      </w:r>
    </w:p>
    <w:sectPr w:rsidR="009A088F" w:rsidRPr="009A088F" w:rsidSect="009A088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75C" w:rsidRDefault="00EB475C">
      <w:r>
        <w:separator/>
      </w:r>
    </w:p>
  </w:endnote>
  <w:endnote w:type="continuationSeparator" w:id="0">
    <w:p w:rsidR="00EB475C" w:rsidRDefault="00EB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Default="009A0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Pr="009A088F" w:rsidRDefault="009A088F" w:rsidP="009A08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Pr="009A088F" w:rsidRDefault="009A088F" w:rsidP="009A0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75C" w:rsidRDefault="00EB475C">
      <w:r>
        <w:separator/>
      </w:r>
    </w:p>
  </w:footnote>
  <w:footnote w:type="continuationSeparator" w:id="0">
    <w:p w:rsidR="00EB475C" w:rsidRDefault="00EB4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Default="009A0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Default="009A088F" w:rsidP="009A088F">
    <w:pPr>
      <w:pStyle w:val="bpuHeadSpon"/>
    </w:pPr>
    <w:r>
      <w:t>P.L. 2021, CHAPTER 80</w:t>
    </w:r>
  </w:p>
  <w:p w:rsidR="00E76137" w:rsidRDefault="00E76137" w:rsidP="009A088F">
    <w:pPr>
      <w:pStyle w:val="bpuHeadSpon"/>
    </w:pPr>
    <w:r>
      <w:fldChar w:fldCharType="begin"/>
    </w:r>
    <w:r>
      <w:instrText xml:space="preserve"> PAGE  \* MERGEFORMAT </w:instrText>
    </w:r>
    <w:r>
      <w:fldChar w:fldCharType="separate"/>
    </w:r>
    <w:r w:rsidR="007A6049">
      <w:rPr>
        <w:noProof/>
      </w:rPr>
      <w:t>2</w:t>
    </w:r>
    <w:r>
      <w:fldChar w:fldCharType="end"/>
    </w:r>
  </w:p>
  <w:p w:rsidR="00E76137" w:rsidRPr="00AF575C" w:rsidRDefault="00E76137" w:rsidP="009A088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8F" w:rsidRDefault="009A0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899"/>
    <w:rsid w:val="001B7150"/>
    <w:rsid w:val="001C6A67"/>
    <w:rsid w:val="001D576D"/>
    <w:rsid w:val="001D5FB4"/>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B0F"/>
    <w:rsid w:val="00296363"/>
    <w:rsid w:val="002A16E7"/>
    <w:rsid w:val="002A71FA"/>
    <w:rsid w:val="002B4DA4"/>
    <w:rsid w:val="002B67F7"/>
    <w:rsid w:val="002C58D4"/>
    <w:rsid w:val="002D288B"/>
    <w:rsid w:val="002E1440"/>
    <w:rsid w:val="002E2980"/>
    <w:rsid w:val="00304565"/>
    <w:rsid w:val="00307F11"/>
    <w:rsid w:val="0031075B"/>
    <w:rsid w:val="00317C73"/>
    <w:rsid w:val="003212E6"/>
    <w:rsid w:val="00333EF1"/>
    <w:rsid w:val="00346CF5"/>
    <w:rsid w:val="00352F8B"/>
    <w:rsid w:val="00354D07"/>
    <w:rsid w:val="00360233"/>
    <w:rsid w:val="0037458C"/>
    <w:rsid w:val="00381407"/>
    <w:rsid w:val="0038486B"/>
    <w:rsid w:val="00386E7D"/>
    <w:rsid w:val="0039106F"/>
    <w:rsid w:val="003941E5"/>
    <w:rsid w:val="00396F3B"/>
    <w:rsid w:val="003A19B9"/>
    <w:rsid w:val="003A213D"/>
    <w:rsid w:val="003B194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1CE"/>
    <w:rsid w:val="006005C9"/>
    <w:rsid w:val="00601E45"/>
    <w:rsid w:val="00602497"/>
    <w:rsid w:val="00603129"/>
    <w:rsid w:val="00612255"/>
    <w:rsid w:val="00614B17"/>
    <w:rsid w:val="00615CB7"/>
    <w:rsid w:val="006222E7"/>
    <w:rsid w:val="00624F54"/>
    <w:rsid w:val="00626BB3"/>
    <w:rsid w:val="0064213F"/>
    <w:rsid w:val="006461F6"/>
    <w:rsid w:val="006572E9"/>
    <w:rsid w:val="00660602"/>
    <w:rsid w:val="006612A0"/>
    <w:rsid w:val="00667A05"/>
    <w:rsid w:val="00671CE6"/>
    <w:rsid w:val="006808C6"/>
    <w:rsid w:val="00680B9C"/>
    <w:rsid w:val="00680D5F"/>
    <w:rsid w:val="00686754"/>
    <w:rsid w:val="006878F9"/>
    <w:rsid w:val="0069522C"/>
    <w:rsid w:val="00695BC5"/>
    <w:rsid w:val="006A3786"/>
    <w:rsid w:val="006B247E"/>
    <w:rsid w:val="006B2FCF"/>
    <w:rsid w:val="006C3B76"/>
    <w:rsid w:val="006C4542"/>
    <w:rsid w:val="006C698B"/>
    <w:rsid w:val="006D65B4"/>
    <w:rsid w:val="006E36B4"/>
    <w:rsid w:val="006F4C44"/>
    <w:rsid w:val="006F652B"/>
    <w:rsid w:val="0070018A"/>
    <w:rsid w:val="00712CBE"/>
    <w:rsid w:val="00730582"/>
    <w:rsid w:val="00736447"/>
    <w:rsid w:val="00740AA1"/>
    <w:rsid w:val="00741A09"/>
    <w:rsid w:val="00752616"/>
    <w:rsid w:val="0075577B"/>
    <w:rsid w:val="00757B3B"/>
    <w:rsid w:val="00762366"/>
    <w:rsid w:val="007676EB"/>
    <w:rsid w:val="0076794B"/>
    <w:rsid w:val="00771F97"/>
    <w:rsid w:val="00772A40"/>
    <w:rsid w:val="0077700A"/>
    <w:rsid w:val="0079623B"/>
    <w:rsid w:val="007A0026"/>
    <w:rsid w:val="007A6049"/>
    <w:rsid w:val="007C1354"/>
    <w:rsid w:val="007D0F64"/>
    <w:rsid w:val="007F02BF"/>
    <w:rsid w:val="007F2A14"/>
    <w:rsid w:val="0080085C"/>
    <w:rsid w:val="00802AF0"/>
    <w:rsid w:val="00806253"/>
    <w:rsid w:val="00820A1D"/>
    <w:rsid w:val="00820DB8"/>
    <w:rsid w:val="00841F07"/>
    <w:rsid w:val="008462AA"/>
    <w:rsid w:val="00846D3E"/>
    <w:rsid w:val="0084725C"/>
    <w:rsid w:val="008627AA"/>
    <w:rsid w:val="008628FF"/>
    <w:rsid w:val="0086314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2CB"/>
    <w:rsid w:val="009937ED"/>
    <w:rsid w:val="00993BCE"/>
    <w:rsid w:val="009A088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DF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1DF"/>
    <w:rsid w:val="00B809B3"/>
    <w:rsid w:val="00B80AFD"/>
    <w:rsid w:val="00B854DC"/>
    <w:rsid w:val="00B85B55"/>
    <w:rsid w:val="00B90F81"/>
    <w:rsid w:val="00B91BF9"/>
    <w:rsid w:val="00BA599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A8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E81"/>
    <w:rsid w:val="00E33D7F"/>
    <w:rsid w:val="00E44D94"/>
    <w:rsid w:val="00E500AD"/>
    <w:rsid w:val="00E53E99"/>
    <w:rsid w:val="00E66E37"/>
    <w:rsid w:val="00E73613"/>
    <w:rsid w:val="00E73A9B"/>
    <w:rsid w:val="00E74087"/>
    <w:rsid w:val="00E76137"/>
    <w:rsid w:val="00E7752C"/>
    <w:rsid w:val="00E8330C"/>
    <w:rsid w:val="00E84646"/>
    <w:rsid w:val="00E875D8"/>
    <w:rsid w:val="00E87B2A"/>
    <w:rsid w:val="00EB0958"/>
    <w:rsid w:val="00EB167F"/>
    <w:rsid w:val="00EB1C59"/>
    <w:rsid w:val="00EB28D8"/>
    <w:rsid w:val="00EB475C"/>
    <w:rsid w:val="00EB6042"/>
    <w:rsid w:val="00EB71AE"/>
    <w:rsid w:val="00EC050B"/>
    <w:rsid w:val="00EE77BF"/>
    <w:rsid w:val="00EF5225"/>
    <w:rsid w:val="00F0415D"/>
    <w:rsid w:val="00F14E45"/>
    <w:rsid w:val="00F17CFC"/>
    <w:rsid w:val="00F42480"/>
    <w:rsid w:val="00F62572"/>
    <w:rsid w:val="00F63AF8"/>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01BD47A"/>
  <w15:docId w15:val="{3FEBE527-E2BA-487F-A349-A0E063E4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3AF8"/>
  </w:style>
  <w:style w:type="paragraph" w:styleId="BalloonText">
    <w:name w:val="Balloon Text"/>
    <w:basedOn w:val="Normal"/>
    <w:link w:val="BalloonTextChar"/>
    <w:semiHidden/>
    <w:unhideWhenUsed/>
    <w:rsid w:val="00736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4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46D6D-0B66-40F0-A62C-DF951E129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975</Words>
  <Characters>4944</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P.L. 2021, c.80</vt:lpstr>
    </vt:vector>
  </TitlesOfParts>
  <Manager>Carol Yuhas</Manager>
  <Company>OFFICE of LEGISLATIVE SERVICES</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c.080 (S767)</dc:title>
  <dc:creator>Senate No. 767</dc:creator>
  <cp:keywords>S767|2| ||0|0|!|0|</cp:keywords>
  <dc:description>PREFILED 2020_x000d_
T/R 8/10/20</dc:description>
  <cp:lastModifiedBy>Franks, Denise</cp:lastModifiedBy>
  <cp:revision>2</cp:revision>
  <cp:lastPrinted>2021-06-23T13:41:00Z</cp:lastPrinted>
  <dcterms:created xsi:type="dcterms:W3CDTF">2021-07-06T15:52:00Z</dcterms:created>
  <dcterms:modified xsi:type="dcterms:W3CDTF">2021-07-06T15:52:00Z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c.80</vt:lpwstr>
  </property>
</Properties>
</file>