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57F" w:rsidRPr="0033357F" w:rsidRDefault="0033357F" w:rsidP="0033357F">
      <w:pPr>
        <w:pStyle w:val="HangingAnAct"/>
        <w:jc w:val="center"/>
        <w:rPr>
          <w:rStyle w:val="BillHead"/>
        </w:rPr>
      </w:pPr>
      <w:bookmarkStart w:id="0" w:name="LCPL"/>
      <w:bookmarkEnd w:id="0"/>
      <w:r w:rsidRPr="0033357F">
        <w:rPr>
          <w:rStyle w:val="BillHead"/>
        </w:rPr>
        <w:t>CHAPTER 88</w:t>
      </w:r>
    </w:p>
    <w:p w:rsidR="0033357F" w:rsidRPr="0033357F" w:rsidRDefault="0033357F" w:rsidP="0033357F">
      <w:pPr>
        <w:pStyle w:val="HangingAnAct"/>
        <w:jc w:val="center"/>
        <w:rPr>
          <w:rStyle w:val="BillHead"/>
        </w:rPr>
      </w:pPr>
    </w:p>
    <w:p w:rsidR="005A060C" w:rsidRPr="0033357F" w:rsidRDefault="005A060C" w:rsidP="0033357F">
      <w:pPr>
        <w:pStyle w:val="HangingAnAct"/>
        <w:rPr>
          <w:rStyle w:val="HangingAnActChar"/>
        </w:rPr>
      </w:pPr>
      <w:r w:rsidRPr="0033357F">
        <w:rPr>
          <w:rStyle w:val="BillHead"/>
        </w:rPr>
        <w:t>An Act</w:t>
      </w:r>
      <w:r w:rsidRPr="0033357F">
        <w:rPr>
          <w:rStyle w:val="HangingAnActChar"/>
        </w:rPr>
        <w:t xml:space="preserve"> </w:t>
      </w:r>
      <w:r w:rsidRPr="0033357F">
        <w:t>concerning the names required on applications for professional and occupational licensure and supplementing P.L.1978, c.73 (C.45:1-21 et seq.).</w:t>
      </w:r>
    </w:p>
    <w:p w:rsidR="005A060C" w:rsidRPr="0033357F" w:rsidRDefault="005A060C" w:rsidP="005A060C"/>
    <w:p w:rsidR="005A060C" w:rsidRPr="0033357F" w:rsidRDefault="005A060C" w:rsidP="005A060C">
      <w:pPr>
        <w:rPr>
          <w:i/>
          <w:szCs w:val="18"/>
        </w:rPr>
      </w:pPr>
      <w:r w:rsidRPr="0033357F">
        <w:tab/>
      </w:r>
      <w:r w:rsidRPr="0033357F">
        <w:rPr>
          <w:rStyle w:val="BillHeading2"/>
        </w:rPr>
        <w:t xml:space="preserve">Be It Enacted </w:t>
      </w:r>
      <w:r w:rsidRPr="0033357F">
        <w:rPr>
          <w:rStyle w:val="BillLanguage"/>
        </w:rPr>
        <w:t>by the Senate and General Assembly of the State of New Jersey:</w:t>
      </w:r>
    </w:p>
    <w:p w:rsidR="005A060C" w:rsidRPr="0033357F" w:rsidRDefault="005A060C" w:rsidP="005A060C"/>
    <w:p w:rsidR="0033357F" w:rsidRDefault="0033357F" w:rsidP="00E2220A">
      <w:r>
        <w:t>C.45:1-7.9  Applications for professional, occupational licensure; names required.</w:t>
      </w:r>
    </w:p>
    <w:p w:rsidR="00E2220A" w:rsidRPr="0033357F" w:rsidRDefault="00E2220A" w:rsidP="00E2220A">
      <w:r w:rsidRPr="0033357F">
        <w:tab/>
        <w:t>1.</w:t>
      </w:r>
      <w:r w:rsidR="00B67118">
        <w:tab/>
      </w:r>
      <w:r w:rsidRPr="0033357F">
        <w:t xml:space="preserve">a. </w:t>
      </w:r>
      <w:r w:rsidR="00B67118">
        <w:t xml:space="preserve"> </w:t>
      </w:r>
      <w:bookmarkStart w:id="1" w:name="_GoBack"/>
      <w:bookmarkEnd w:id="1"/>
      <w:r w:rsidRPr="0033357F">
        <w:t>An application to be completed for a professional or occupational license, certificate of registration, or certification, or renewal, reactivation, or reinstatement of a professional or occupational license, certificate of registration,</w:t>
      </w:r>
      <w:r w:rsidR="0033357F">
        <w:t xml:space="preserve"> </w:t>
      </w:r>
      <w:r w:rsidRPr="0033357F">
        <w:t>or certification, shall include:</w:t>
      </w:r>
    </w:p>
    <w:p w:rsidR="00E2220A" w:rsidRPr="0033357F" w:rsidRDefault="00E2220A" w:rsidP="00E2220A">
      <w:r w:rsidRPr="0033357F">
        <w:tab/>
        <w:t>(1)</w:t>
      </w:r>
      <w:r w:rsidRPr="0033357F">
        <w:tab/>
        <w:t>a line for the applicant to list a professional name;</w:t>
      </w:r>
    </w:p>
    <w:p w:rsidR="00E2220A" w:rsidRPr="0033357F" w:rsidRDefault="00E2220A" w:rsidP="00E2220A">
      <w:r w:rsidRPr="0033357F">
        <w:tab/>
        <w:t>(2)</w:t>
      </w:r>
      <w:r w:rsidRPr="0033357F">
        <w:tab/>
        <w:t>a line for the individual to list a legal name, if different from the professional name; and</w:t>
      </w:r>
    </w:p>
    <w:p w:rsidR="00E2220A" w:rsidRPr="0033357F" w:rsidRDefault="00E2220A" w:rsidP="00E2220A">
      <w:r w:rsidRPr="0033357F">
        <w:tab/>
        <w:t>(3)</w:t>
      </w:r>
      <w:r w:rsidRPr="0033357F">
        <w:tab/>
        <w:t xml:space="preserve">the ability for the applicant to choose which of the names is to appear on the license, certificate of registration or certification. </w:t>
      </w:r>
    </w:p>
    <w:p w:rsidR="00E2220A" w:rsidRPr="0033357F" w:rsidRDefault="00E2220A" w:rsidP="00E2220A">
      <w:r w:rsidRPr="0033357F">
        <w:tab/>
        <w:t>b.</w:t>
      </w:r>
      <w:r w:rsidRPr="0033357F">
        <w:tab/>
        <w:t>Notwithstanding any law, rule, or regulation to the contrary, the provisions of this section shall apply to every applicant for or holder of a professional or occupational license, certificate of registration, or certification issued, renewed, reactivated, or reinstated by a board specified in section 2 of P.L.2013, c. 253 (C.45:1-15), or by any principal department of the Executive Branch of State government or any entity within any department or any other entity hereafter created to license or otherwise regulate a profession or occupation.</w:t>
      </w:r>
    </w:p>
    <w:p w:rsidR="005A060C" w:rsidRPr="0033357F" w:rsidRDefault="005A060C" w:rsidP="005A060C"/>
    <w:p w:rsidR="005A060C" w:rsidRPr="0033357F" w:rsidRDefault="005A060C" w:rsidP="005A060C">
      <w:r w:rsidRPr="0033357F">
        <w:tab/>
        <w:t>2.</w:t>
      </w:r>
      <w:r w:rsidRPr="0033357F">
        <w:tab/>
        <w:t xml:space="preserve">This act shall take effect on the first day of the sixth month next following enactment, except that anticipatory administrative action in advance may be taken as necessary for the implementation of this act. </w:t>
      </w:r>
    </w:p>
    <w:p w:rsidR="006D50F8" w:rsidRPr="0033357F" w:rsidRDefault="006D50F8" w:rsidP="005A060C"/>
    <w:p w:rsidR="0033357F" w:rsidRPr="0033357F" w:rsidRDefault="0033357F" w:rsidP="006D50F8">
      <w:r>
        <w:tab/>
        <w:t>Approved May 11, 2021.</w:t>
      </w:r>
    </w:p>
    <w:sectPr w:rsidR="0033357F" w:rsidRPr="0033357F" w:rsidSect="0033357F">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F37" w:rsidRDefault="00744F37">
      <w:r>
        <w:separator/>
      </w:r>
    </w:p>
  </w:endnote>
  <w:endnote w:type="continuationSeparator" w:id="0">
    <w:p w:rsidR="00744F37" w:rsidRDefault="00744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57F" w:rsidRDefault="003335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57F" w:rsidRPr="0033357F" w:rsidRDefault="0033357F" w:rsidP="003335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57F" w:rsidRPr="0033357F" w:rsidRDefault="0033357F" w:rsidP="003335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F37" w:rsidRDefault="00744F37">
      <w:r>
        <w:separator/>
      </w:r>
    </w:p>
  </w:footnote>
  <w:footnote w:type="continuationSeparator" w:id="0">
    <w:p w:rsidR="00744F37" w:rsidRDefault="00744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57F" w:rsidRDefault="003335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57F" w:rsidRDefault="0033357F" w:rsidP="0033357F">
    <w:pPr>
      <w:pStyle w:val="bpuHeadSpon"/>
    </w:pPr>
    <w:r>
      <w:t>P.L. 2021, CHAPTER 88</w:t>
    </w:r>
  </w:p>
  <w:p w:rsidR="006D50F8" w:rsidRDefault="0033357F" w:rsidP="0033357F">
    <w:pPr>
      <w:pStyle w:val="bpuHeadSpon"/>
    </w:pPr>
    <w:r>
      <w:fldChar w:fldCharType="begin"/>
    </w:r>
    <w:r>
      <w:instrText xml:space="preserve"> PAGE  \* MERGEFORMAT </w:instrText>
    </w:r>
    <w:r>
      <w:fldChar w:fldCharType="separate"/>
    </w:r>
    <w:r>
      <w:rPr>
        <w:noProof/>
      </w:rPr>
      <w:t>2</w:t>
    </w:r>
    <w:r>
      <w:fldChar w:fldCharType="end"/>
    </w:r>
    <w:r w:rsidR="006D50F8">
      <w:fldChar w:fldCharType="begin"/>
    </w:r>
    <w:r w:rsidR="006D50F8">
      <w:instrText xml:space="preserve"> PAGE  \* MERGEFORMAT </w:instrText>
    </w:r>
    <w:r w:rsidR="006D50F8">
      <w:fldChar w:fldCharType="separate"/>
    </w:r>
    <w:r>
      <w:rPr>
        <w:noProof/>
      </w:rPr>
      <w:t>2</w:t>
    </w:r>
    <w:r w:rsidR="006D50F8">
      <w:fldChar w:fldCharType="end"/>
    </w:r>
  </w:p>
  <w:p w:rsidR="006D50F8" w:rsidRDefault="006D50F8" w:rsidP="0033357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57F" w:rsidRDefault="003335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F37"/>
    <w:rsid w:val="000051BD"/>
    <w:rsid w:val="000160A5"/>
    <w:rsid w:val="0002335B"/>
    <w:rsid w:val="00027CF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BAD"/>
    <w:rsid w:val="000E4006"/>
    <w:rsid w:val="000F3DA2"/>
    <w:rsid w:val="000F5FDE"/>
    <w:rsid w:val="000F7466"/>
    <w:rsid w:val="0013000E"/>
    <w:rsid w:val="00133F81"/>
    <w:rsid w:val="00135943"/>
    <w:rsid w:val="0014664C"/>
    <w:rsid w:val="001645FB"/>
    <w:rsid w:val="00167A9B"/>
    <w:rsid w:val="00171399"/>
    <w:rsid w:val="00173D2B"/>
    <w:rsid w:val="001800E5"/>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02F"/>
    <w:rsid w:val="001F14C7"/>
    <w:rsid w:val="001F7405"/>
    <w:rsid w:val="00205533"/>
    <w:rsid w:val="00212B8D"/>
    <w:rsid w:val="00222983"/>
    <w:rsid w:val="002370D0"/>
    <w:rsid w:val="00252C2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57F"/>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717"/>
    <w:rsid w:val="0048136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3A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060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778A1"/>
    <w:rsid w:val="00686AEB"/>
    <w:rsid w:val="006B7897"/>
    <w:rsid w:val="006B7FA7"/>
    <w:rsid w:val="006C068B"/>
    <w:rsid w:val="006C086A"/>
    <w:rsid w:val="006C21C1"/>
    <w:rsid w:val="006C7327"/>
    <w:rsid w:val="006D00E5"/>
    <w:rsid w:val="006D50F8"/>
    <w:rsid w:val="006D791B"/>
    <w:rsid w:val="006E2895"/>
    <w:rsid w:val="006E4BF4"/>
    <w:rsid w:val="006F180D"/>
    <w:rsid w:val="006F4334"/>
    <w:rsid w:val="006F47AF"/>
    <w:rsid w:val="006F6B8A"/>
    <w:rsid w:val="00707CD3"/>
    <w:rsid w:val="00713386"/>
    <w:rsid w:val="00716BB9"/>
    <w:rsid w:val="007256D1"/>
    <w:rsid w:val="007279FD"/>
    <w:rsid w:val="00744F37"/>
    <w:rsid w:val="007502CB"/>
    <w:rsid w:val="00752D79"/>
    <w:rsid w:val="00752E20"/>
    <w:rsid w:val="00756EDE"/>
    <w:rsid w:val="00764456"/>
    <w:rsid w:val="00781B4D"/>
    <w:rsid w:val="007824BF"/>
    <w:rsid w:val="00783B8D"/>
    <w:rsid w:val="00794B94"/>
    <w:rsid w:val="00794BD4"/>
    <w:rsid w:val="0079535D"/>
    <w:rsid w:val="007A2F73"/>
    <w:rsid w:val="007A3061"/>
    <w:rsid w:val="007A5A0B"/>
    <w:rsid w:val="007C0E14"/>
    <w:rsid w:val="007C74F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640"/>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6A2"/>
    <w:rsid w:val="009121D8"/>
    <w:rsid w:val="00916F7A"/>
    <w:rsid w:val="00917FE3"/>
    <w:rsid w:val="00922F1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AFD"/>
    <w:rsid w:val="00997152"/>
    <w:rsid w:val="009972CD"/>
    <w:rsid w:val="009A0E9C"/>
    <w:rsid w:val="009A45DA"/>
    <w:rsid w:val="009A658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982"/>
    <w:rsid w:val="00A305D6"/>
    <w:rsid w:val="00A342C4"/>
    <w:rsid w:val="00A50F6B"/>
    <w:rsid w:val="00A52237"/>
    <w:rsid w:val="00A5288E"/>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64F"/>
    <w:rsid w:val="00B57047"/>
    <w:rsid w:val="00B61D86"/>
    <w:rsid w:val="00B6342D"/>
    <w:rsid w:val="00B67118"/>
    <w:rsid w:val="00B726BD"/>
    <w:rsid w:val="00B732BC"/>
    <w:rsid w:val="00B90E33"/>
    <w:rsid w:val="00B9676B"/>
    <w:rsid w:val="00BA2EA5"/>
    <w:rsid w:val="00BA364B"/>
    <w:rsid w:val="00BB1190"/>
    <w:rsid w:val="00BB31D0"/>
    <w:rsid w:val="00BB3A11"/>
    <w:rsid w:val="00BB4DDB"/>
    <w:rsid w:val="00BB5D79"/>
    <w:rsid w:val="00BB5F02"/>
    <w:rsid w:val="00BC7892"/>
    <w:rsid w:val="00BD318E"/>
    <w:rsid w:val="00BE24D6"/>
    <w:rsid w:val="00BE7EFA"/>
    <w:rsid w:val="00BF06AD"/>
    <w:rsid w:val="00BF2C67"/>
    <w:rsid w:val="00C04F4D"/>
    <w:rsid w:val="00C06884"/>
    <w:rsid w:val="00C12E48"/>
    <w:rsid w:val="00C13D14"/>
    <w:rsid w:val="00C15F53"/>
    <w:rsid w:val="00C17676"/>
    <w:rsid w:val="00C23F09"/>
    <w:rsid w:val="00C25356"/>
    <w:rsid w:val="00C328D0"/>
    <w:rsid w:val="00C43287"/>
    <w:rsid w:val="00C46BC1"/>
    <w:rsid w:val="00C5235F"/>
    <w:rsid w:val="00C54CE2"/>
    <w:rsid w:val="00C66BF3"/>
    <w:rsid w:val="00C70140"/>
    <w:rsid w:val="00C73CA7"/>
    <w:rsid w:val="00C822F6"/>
    <w:rsid w:val="00C82AC2"/>
    <w:rsid w:val="00C8456C"/>
    <w:rsid w:val="00C84645"/>
    <w:rsid w:val="00C84E63"/>
    <w:rsid w:val="00C91E19"/>
    <w:rsid w:val="00C92402"/>
    <w:rsid w:val="00C92867"/>
    <w:rsid w:val="00C93B93"/>
    <w:rsid w:val="00CA037D"/>
    <w:rsid w:val="00CA0837"/>
    <w:rsid w:val="00CA2442"/>
    <w:rsid w:val="00CA4725"/>
    <w:rsid w:val="00CA4B6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20A"/>
    <w:rsid w:val="00E25A5B"/>
    <w:rsid w:val="00E26E2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E87F1E2"/>
  <w15:docId w15:val="{64DA81AE-ABBE-471C-8750-0B0A58218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E4B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4BF4"/>
    <w:rPr>
      <w:rFonts w:ascii="Segoe UI" w:hAnsi="Segoe UI" w:cs="Segoe UI"/>
      <w:spacing w:val="4"/>
      <w:sz w:val="18"/>
      <w:szCs w:val="18"/>
    </w:rPr>
  </w:style>
  <w:style w:type="character" w:styleId="LineNumber">
    <w:name w:val="line number"/>
    <w:basedOn w:val="DefaultParagraphFont"/>
    <w:semiHidden/>
    <w:unhideWhenUsed/>
    <w:rsid w:val="00A52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256</Words>
  <Characters>1420</Characters>
  <Application>Microsoft Office Word</Application>
  <DocSecurity>0</DocSecurity>
  <Lines>28</Lines>
  <Paragraphs>11</Paragraphs>
  <ScaleCrop>false</ScaleCrop>
  <HeadingPairs>
    <vt:vector size="2" baseType="variant">
      <vt:variant>
        <vt:lpstr>Title</vt:lpstr>
      </vt:variant>
      <vt:variant>
        <vt:i4>1</vt:i4>
      </vt:variant>
    </vt:vector>
  </HeadingPairs>
  <TitlesOfParts>
    <vt:vector size="1" baseType="lpstr">
      <vt:lpstr>P.L. 2021, c.88</vt:lpstr>
    </vt:vector>
  </TitlesOfParts>
  <Manager>Carol Yuhas</Manager>
  <Company>NJ Office of Legislative Services</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c.088 (S3145 1R)</dc:title>
  <dc:subject>Reintro A2308 of 20/21</dc:subject>
  <dc:creator>Senate No. 3145 (First Reprint)</dc:creator>
  <cp:keywords>S3145|1| ||0|0|!|0|</cp:keywords>
  <dc:description>INTRODUCED NOVEMBER 5, 2020_x000d_
Amended 1/21/21</dc:description>
  <cp:lastModifiedBy>Franks, Denise</cp:lastModifiedBy>
  <cp:revision>2</cp:revision>
  <cp:lastPrinted>2021-06-23T13:54:00Z</cp:lastPrinted>
  <dcterms:created xsi:type="dcterms:W3CDTF">2021-07-06T16:16:00Z</dcterms:created>
  <dcterms:modified xsi:type="dcterms:W3CDTF">2021-07-06T16:16:00Z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c.88</vt:lpwstr>
  </property>
</Properties>
</file>