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A08B7" w:rsidRPr="009A08B7" w:rsidRDefault="009A08B7" w:rsidP="009A08B7">
      <w:pPr>
        <w:pStyle w:val="HangingAnAct"/>
        <w:jc w:val="center"/>
        <w:rPr>
          <w:rStyle w:val="BillHead"/>
        </w:rPr>
      </w:pPr>
      <w:bookmarkStart w:id="0" w:name="LCPL"/>
      <w:bookmarkEnd w:id="0"/>
      <w:r w:rsidRPr="009A08B7">
        <w:rPr>
          <w:rStyle w:val="BillHead"/>
        </w:rPr>
        <w:t>CHAPTER 8</w:t>
      </w:r>
    </w:p>
    <w:p w:rsidR="009A08B7" w:rsidRPr="009A08B7" w:rsidRDefault="009A08B7" w:rsidP="009A08B7">
      <w:pPr>
        <w:pStyle w:val="HangingAnAct"/>
        <w:jc w:val="center"/>
        <w:rPr>
          <w:rStyle w:val="BillHead"/>
        </w:rPr>
      </w:pPr>
    </w:p>
    <w:p w:rsidR="00E31C09" w:rsidRPr="009A08B7" w:rsidRDefault="00E31C09" w:rsidP="009A08B7">
      <w:pPr>
        <w:pStyle w:val="HangingAnAct"/>
        <w:jc w:val="left"/>
        <w:rPr>
          <w:rStyle w:val="HangingAnActChar"/>
        </w:rPr>
      </w:pPr>
      <w:r w:rsidRPr="009A08B7">
        <w:rPr>
          <w:rStyle w:val="BillHead"/>
        </w:rPr>
        <w:t>An Act</w:t>
      </w:r>
      <w:r w:rsidR="00E30AEB" w:rsidRPr="009A08B7">
        <w:rPr>
          <w:rStyle w:val="HangingAnActChar"/>
        </w:rPr>
        <w:t xml:space="preserve"> appropriating $30,387,000 </w:t>
      </w:r>
      <w:r w:rsidRPr="009A08B7">
        <w:rPr>
          <w:rStyle w:val="HangingAnActChar"/>
        </w:rPr>
        <w:t>from constitutionally dedicated corporation business tax revenues for the acquisition of lands by the State for recreation and conservation purposes and for Blue Acres projects.</w:t>
      </w:r>
    </w:p>
    <w:p w:rsidR="00E31C09" w:rsidRPr="009A08B7" w:rsidRDefault="00E31C09" w:rsidP="00E31C09"/>
    <w:p w:rsidR="00E31C09" w:rsidRPr="009A08B7" w:rsidRDefault="00E31C09" w:rsidP="00E31C09">
      <w:r w:rsidRPr="009A08B7">
        <w:tab/>
      </w:r>
      <w:r w:rsidRPr="009A08B7">
        <w:rPr>
          <w:rStyle w:val="BillHeading2"/>
        </w:rPr>
        <w:t xml:space="preserve">Be It Enacted </w:t>
      </w:r>
      <w:r w:rsidRPr="009A08B7">
        <w:rPr>
          <w:rStyle w:val="BillLanguage"/>
        </w:rPr>
        <w:t>by the Senate and General Assembly of the State of New Jersey:</w:t>
      </w:r>
    </w:p>
    <w:p w:rsidR="00E31C09" w:rsidRPr="009A08B7" w:rsidRDefault="00E31C09" w:rsidP="00E31C09"/>
    <w:p w:rsidR="00E31C09" w:rsidRPr="009A08B7" w:rsidRDefault="00E31C09" w:rsidP="00B617C5">
      <w:pPr>
        <w:tabs>
          <w:tab w:val="clear" w:pos="1440"/>
          <w:tab w:val="left" w:pos="1080"/>
        </w:tabs>
      </w:pPr>
      <w:r w:rsidRPr="009A08B7">
        <w:tab/>
        <w:t>1.</w:t>
      </w:r>
      <w:r w:rsidR="009A08B7">
        <w:t xml:space="preserve"> </w:t>
      </w:r>
      <w:r w:rsidRPr="009A08B7">
        <w:t>a.</w:t>
      </w:r>
      <w:r w:rsidR="009A08B7">
        <w:t xml:space="preserve"> </w:t>
      </w:r>
      <w:r w:rsidRPr="009A08B7">
        <w:t>There is appropriated to the Department of Environmental Protection the sum of $2</w:t>
      </w:r>
      <w:r w:rsidR="00E30AEB" w:rsidRPr="009A08B7">
        <w:t>7</w:t>
      </w:r>
      <w:r w:rsidRPr="009A08B7">
        <w:t>,</w:t>
      </w:r>
      <w:r w:rsidR="00E30AEB" w:rsidRPr="009A08B7">
        <w:t>348,300</w:t>
      </w:r>
      <w:r w:rsidRPr="009A08B7">
        <w:t xml:space="preserve"> from dedicated corporation business tax revenues pursuant to Article VIII, Section II, paragraph 6 of the State Constitution in the </w:t>
      </w:r>
      <w:r w:rsidR="00423FA7" w:rsidRPr="009A08B7">
        <w:t>“</w:t>
      </w:r>
      <w:r w:rsidRPr="009A08B7">
        <w:t>Preserve New Jersey Green Acres Fund,</w:t>
      </w:r>
      <w:r w:rsidR="00423FA7" w:rsidRPr="009A08B7">
        <w:t>”</w:t>
      </w:r>
      <w:r w:rsidRPr="009A08B7">
        <w:t xml:space="preserve"> established pursuant to section 6 of the </w:t>
      </w:r>
      <w:r w:rsidR="00423FA7" w:rsidRPr="009A08B7">
        <w:t>“</w:t>
      </w:r>
      <w:r w:rsidRPr="009A08B7">
        <w:t>Preserve New Jersey Act,</w:t>
      </w:r>
      <w:r w:rsidR="00423FA7" w:rsidRPr="009A08B7">
        <w:t>”</w:t>
      </w:r>
      <w:r w:rsidRPr="009A08B7">
        <w:t xml:space="preserve"> P.L.2016, c.12 (C.13:8C-48), for the acquisition of lands by the State for recreation and conservation purposes in accordance with the provisions of the </w:t>
      </w:r>
      <w:r w:rsidR="00423FA7" w:rsidRPr="009A08B7">
        <w:t>“</w:t>
      </w:r>
      <w:r w:rsidRPr="009A08B7">
        <w:t>Preserve New Jersey Act,</w:t>
      </w:r>
      <w:r w:rsidR="00423FA7" w:rsidRPr="009A08B7">
        <w:t>”</w:t>
      </w:r>
      <w:r w:rsidRPr="009A08B7">
        <w:t xml:space="preserve"> P.L.2016, c.12 (C.13:8C-43 et seq.).</w:t>
      </w:r>
    </w:p>
    <w:p w:rsidR="00E31C09" w:rsidRPr="009A08B7" w:rsidRDefault="00E31C09" w:rsidP="00E31C09">
      <w:r w:rsidRPr="009A08B7">
        <w:tab/>
        <w:t>b.</w:t>
      </w:r>
      <w:r w:rsidRPr="009A08B7">
        <w:tab/>
        <w:t>The funds appropriated pursuant to subsection a. of this section shall be allocated as follows:</w:t>
      </w:r>
    </w:p>
    <w:p w:rsidR="00E31C09" w:rsidRPr="009A08B7" w:rsidRDefault="00E31C09" w:rsidP="00E31C09"/>
    <w:p w:rsidR="00E31C09" w:rsidRPr="009A08B7" w:rsidRDefault="00E31C09" w:rsidP="00E31C09">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rPr>
          <w:b/>
          <w:sz w:val="20"/>
          <w:szCs w:val="20"/>
        </w:rPr>
      </w:pPr>
      <w:r w:rsidRPr="009A08B7">
        <w:rPr>
          <w:b/>
          <w:sz w:val="20"/>
          <w:szCs w:val="20"/>
        </w:rPr>
        <w:t>Project</w:t>
      </w:r>
      <w:r w:rsidRPr="009A08B7">
        <w:rPr>
          <w:b/>
          <w:sz w:val="20"/>
          <w:szCs w:val="20"/>
        </w:rPr>
        <w:tab/>
      </w:r>
      <w:r w:rsidRPr="009A08B7">
        <w:rPr>
          <w:b/>
          <w:sz w:val="20"/>
          <w:szCs w:val="20"/>
        </w:rPr>
        <w:tab/>
      </w:r>
      <w:r w:rsidRPr="009A08B7">
        <w:rPr>
          <w:b/>
          <w:sz w:val="20"/>
          <w:szCs w:val="20"/>
        </w:rPr>
        <w:tab/>
        <w:t>County</w:t>
      </w:r>
      <w:r w:rsidRPr="009A08B7">
        <w:rPr>
          <w:b/>
          <w:sz w:val="20"/>
          <w:szCs w:val="20"/>
        </w:rPr>
        <w:tab/>
      </w:r>
      <w:r w:rsidRPr="009A08B7">
        <w:rPr>
          <w:b/>
          <w:sz w:val="20"/>
          <w:szCs w:val="20"/>
        </w:rPr>
        <w:tab/>
        <w:t>Municipality</w:t>
      </w:r>
      <w:r w:rsidRPr="009A08B7">
        <w:rPr>
          <w:b/>
          <w:sz w:val="20"/>
          <w:szCs w:val="20"/>
        </w:rPr>
        <w:tab/>
      </w:r>
      <w:r w:rsidRPr="009A08B7">
        <w:rPr>
          <w:b/>
          <w:sz w:val="20"/>
          <w:szCs w:val="20"/>
        </w:rPr>
        <w:tab/>
        <w:t xml:space="preserve">      Amount</w:t>
      </w:r>
    </w:p>
    <w:p w:rsidR="00E31C09" w:rsidRPr="009A08B7" w:rsidRDefault="00E31C09" w:rsidP="00E31C09">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rPr>
          <w:b/>
          <w:sz w:val="20"/>
          <w:szCs w:val="20"/>
        </w:rPr>
      </w:pPr>
    </w:p>
    <w:p w:rsidR="00E31C09" w:rsidRPr="009A08B7" w:rsidRDefault="00E31C09" w:rsidP="00861495">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rPr>
          <w:sz w:val="20"/>
        </w:rPr>
      </w:pPr>
      <w:r w:rsidRPr="009A08B7">
        <w:rPr>
          <w:sz w:val="20"/>
          <w:szCs w:val="20"/>
        </w:rPr>
        <w:t xml:space="preserve">(1) </w:t>
      </w:r>
      <w:r w:rsidRPr="009A08B7">
        <w:rPr>
          <w:sz w:val="20"/>
        </w:rPr>
        <w:t xml:space="preserve">CAPE </w:t>
      </w:r>
      <w:smartTag w:uri="urn:schemas-microsoft-com:office:smarttags" w:element="stockticker">
        <w:r w:rsidRPr="009A08B7">
          <w:rPr>
            <w:sz w:val="20"/>
          </w:rPr>
          <w:t>MAY</w:t>
        </w:r>
      </w:smartTag>
      <w:r w:rsidRPr="009A08B7">
        <w:rPr>
          <w:sz w:val="20"/>
        </w:rPr>
        <w:t xml:space="preserve"> PENINSULA</w:t>
      </w:r>
      <w:r w:rsidRPr="009A08B7">
        <w:rPr>
          <w:sz w:val="20"/>
        </w:rPr>
        <w:tab/>
      </w:r>
      <w:r w:rsidRPr="009A08B7">
        <w:rPr>
          <w:sz w:val="20"/>
        </w:rPr>
        <w:tab/>
      </w:r>
      <w:r w:rsidR="00861495" w:rsidRPr="009A08B7">
        <w:rPr>
          <w:sz w:val="20"/>
        </w:rPr>
        <w:tab/>
      </w:r>
      <w:r w:rsidR="00861495" w:rsidRPr="009A08B7">
        <w:rPr>
          <w:sz w:val="20"/>
        </w:rPr>
        <w:tab/>
        <w:t xml:space="preserve">               $</w:t>
      </w:r>
      <w:r w:rsidR="0004713B" w:rsidRPr="009A08B7">
        <w:rPr>
          <w:sz w:val="20"/>
        </w:rPr>
        <w:t>5,5</w:t>
      </w:r>
      <w:r w:rsidRPr="009A08B7">
        <w:rPr>
          <w:sz w:val="20"/>
        </w:rPr>
        <w:t>00,000</w:t>
      </w:r>
    </w:p>
    <w:p w:rsidR="00E31C09" w:rsidRPr="009A08B7" w:rsidRDefault="00E31C09" w:rsidP="00E31C09">
      <w:pPr>
        <w:widowControl w:val="0"/>
        <w:tabs>
          <w:tab w:val="clear" w:pos="3600"/>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t>Cape May</w:t>
      </w:r>
      <w:r w:rsidRPr="009A08B7">
        <w:rPr>
          <w:sz w:val="20"/>
        </w:rPr>
        <w:tab/>
        <w:t>Cape May City</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Cape May Point Boro</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Dennis Twp</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Lower Twp</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Middle Twp</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Ocean City</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Sea Isle City</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Upper Twp</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West Cape May Boro</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Woodbine Boro</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w:t>
      </w:r>
      <w:r w:rsidR="00861495" w:rsidRPr="009A08B7">
        <w:rPr>
          <w:sz w:val="20"/>
        </w:rPr>
        <w:t>2</w:t>
      </w:r>
      <w:r w:rsidRPr="009A08B7">
        <w:rPr>
          <w:sz w:val="20"/>
        </w:rPr>
        <w:t>) CROSSROADS OF THE AMERICAN REVOLUTION</w:t>
      </w:r>
      <w:r w:rsidRPr="009A08B7">
        <w:rPr>
          <w:sz w:val="20"/>
        </w:rPr>
        <w:tab/>
        <w:t xml:space="preserve">                 </w:t>
      </w:r>
      <w:r w:rsidR="00861495" w:rsidRPr="009A08B7">
        <w:rPr>
          <w:sz w:val="20"/>
        </w:rPr>
        <w:t>3</w:t>
      </w:r>
      <w:r w:rsidRPr="009A08B7">
        <w:rPr>
          <w:sz w:val="20"/>
        </w:rPr>
        <w:t>,000,000</w:t>
      </w:r>
    </w:p>
    <w:p w:rsidR="00861495" w:rsidRPr="009A08B7" w:rsidRDefault="00861495"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E31C09" w:rsidRPr="009A08B7" w:rsidRDefault="00E31C09" w:rsidP="00E31C09">
      <w:pPr>
        <w:widowControl w:val="0"/>
        <w:tabs>
          <w:tab w:val="left" w:pos="-1440"/>
          <w:tab w:val="left" w:pos="-720"/>
          <w:tab w:val="left" w:pos="0"/>
        </w:tabs>
        <w:spacing w:line="287" w:lineRule="auto"/>
        <w:rPr>
          <w:sz w:val="20"/>
        </w:rPr>
      </w:pPr>
      <w:r w:rsidRPr="009A08B7">
        <w:rPr>
          <w:sz w:val="20"/>
        </w:rPr>
        <w:tab/>
      </w:r>
      <w:r w:rsidRPr="009A08B7">
        <w:rPr>
          <w:sz w:val="20"/>
        </w:rPr>
        <w:tab/>
      </w:r>
      <w:r w:rsidRPr="009A08B7">
        <w:rPr>
          <w:sz w:val="20"/>
        </w:rPr>
        <w:tab/>
      </w:r>
      <w:r w:rsidRPr="009A08B7">
        <w:rPr>
          <w:sz w:val="20"/>
        </w:rPr>
        <w:tab/>
        <w:t>Bergen</w:t>
      </w:r>
      <w:r w:rsidRPr="009A08B7">
        <w:rPr>
          <w:sz w:val="20"/>
        </w:rPr>
        <w:tab/>
      </w:r>
      <w:r w:rsidRPr="009A08B7">
        <w:rPr>
          <w:sz w:val="20"/>
        </w:rPr>
        <w:tab/>
        <w:t>Bogota Boro</w:t>
      </w:r>
    </w:p>
    <w:p w:rsidR="00E31C09" w:rsidRPr="009A08B7" w:rsidRDefault="00E31C09" w:rsidP="00E31C09">
      <w:pPr>
        <w:widowControl w:val="0"/>
        <w:tabs>
          <w:tab w:val="left" w:pos="-1440"/>
          <w:tab w:val="left" w:pos="-720"/>
          <w:tab w:val="left" w:pos="0"/>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Carlstadt Boro</w:t>
      </w:r>
    </w:p>
    <w:p w:rsidR="00E31C09" w:rsidRPr="009A08B7" w:rsidRDefault="00E31C09" w:rsidP="00E31C09">
      <w:pPr>
        <w:widowControl w:val="0"/>
        <w:tabs>
          <w:tab w:val="left" w:pos="-1440"/>
          <w:tab w:val="left" w:pos="-720"/>
          <w:tab w:val="left" w:pos="0"/>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East Rutherford Boro</w:t>
      </w:r>
    </w:p>
    <w:p w:rsidR="00E31C09" w:rsidRPr="009A08B7" w:rsidRDefault="00E31C09" w:rsidP="00E31C09">
      <w:pPr>
        <w:widowControl w:val="0"/>
        <w:tabs>
          <w:tab w:val="left" w:pos="-1440"/>
          <w:tab w:val="left" w:pos="-720"/>
          <w:tab w:val="left" w:pos="0"/>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Fort Lee Boro</w:t>
      </w:r>
    </w:p>
    <w:p w:rsidR="00E31C09" w:rsidRPr="009A08B7" w:rsidRDefault="00E31C09" w:rsidP="00E31C09">
      <w:pPr>
        <w:widowControl w:val="0"/>
        <w:tabs>
          <w:tab w:val="left" w:pos="-1440"/>
          <w:tab w:val="left" w:pos="-720"/>
          <w:tab w:val="left" w:pos="0"/>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Garfield City</w:t>
      </w:r>
    </w:p>
    <w:p w:rsidR="00E31C09" w:rsidRPr="009A08B7" w:rsidRDefault="00E31C09" w:rsidP="00E31C09">
      <w:pPr>
        <w:widowControl w:val="0"/>
        <w:tabs>
          <w:tab w:val="left" w:pos="-1440"/>
          <w:tab w:val="left" w:pos="-720"/>
          <w:tab w:val="left" w:pos="0"/>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Hackensack City</w:t>
      </w:r>
    </w:p>
    <w:p w:rsidR="00E31C09" w:rsidRPr="009A08B7" w:rsidRDefault="00E31C09" w:rsidP="00E31C09">
      <w:pPr>
        <w:widowControl w:val="0"/>
        <w:tabs>
          <w:tab w:val="left" w:pos="-1440"/>
          <w:tab w:val="left" w:pos="-720"/>
          <w:tab w:val="left" w:pos="0"/>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Hasbrouck Heights Boro</w:t>
      </w:r>
    </w:p>
    <w:p w:rsidR="00E31C09" w:rsidRPr="009A08B7" w:rsidRDefault="00E31C09" w:rsidP="00E31C09">
      <w:pPr>
        <w:widowControl w:val="0"/>
        <w:tabs>
          <w:tab w:val="left" w:pos="-1440"/>
          <w:tab w:val="left" w:pos="-720"/>
          <w:tab w:val="left" w:pos="0"/>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Leonia Boro</w:t>
      </w:r>
    </w:p>
    <w:p w:rsidR="00E31C09" w:rsidRPr="009A08B7" w:rsidRDefault="00E31C09" w:rsidP="00E31C09">
      <w:pPr>
        <w:widowControl w:val="0"/>
        <w:tabs>
          <w:tab w:val="left" w:pos="-1440"/>
          <w:tab w:val="left" w:pos="-720"/>
          <w:tab w:val="left" w:pos="0"/>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Little Ferry Boro</w:t>
      </w:r>
    </w:p>
    <w:p w:rsidR="00E31C09" w:rsidRPr="009A08B7" w:rsidRDefault="00E31C09" w:rsidP="00E31C09">
      <w:pPr>
        <w:widowControl w:val="0"/>
        <w:tabs>
          <w:tab w:val="left" w:pos="-1440"/>
          <w:tab w:val="left" w:pos="-720"/>
          <w:tab w:val="left" w:pos="0"/>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Lodi Boro</w:t>
      </w:r>
    </w:p>
    <w:p w:rsidR="00E31C09" w:rsidRPr="009A08B7" w:rsidRDefault="00E31C09" w:rsidP="00E31C09">
      <w:pPr>
        <w:widowControl w:val="0"/>
        <w:tabs>
          <w:tab w:val="left" w:pos="-1440"/>
          <w:tab w:val="left" w:pos="-720"/>
          <w:tab w:val="left" w:pos="0"/>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Lyndhurst Twp</w:t>
      </w:r>
    </w:p>
    <w:p w:rsidR="00E31C09" w:rsidRPr="009A08B7" w:rsidRDefault="00E31C09" w:rsidP="00E31C09">
      <w:pPr>
        <w:widowControl w:val="0"/>
        <w:tabs>
          <w:tab w:val="left" w:pos="-1440"/>
          <w:tab w:val="left" w:pos="-720"/>
          <w:tab w:val="left" w:pos="0"/>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Maywood Boro</w:t>
      </w:r>
    </w:p>
    <w:p w:rsidR="00E31C09" w:rsidRPr="009A08B7" w:rsidRDefault="00E31C09" w:rsidP="00E31C09">
      <w:pPr>
        <w:widowControl w:val="0"/>
        <w:tabs>
          <w:tab w:val="left" w:pos="-1440"/>
          <w:tab w:val="left" w:pos="-720"/>
          <w:tab w:val="left" w:pos="0"/>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Moonachie Boro</w:t>
      </w:r>
    </w:p>
    <w:p w:rsidR="00E31C09" w:rsidRPr="009A08B7" w:rsidRDefault="00E31C09" w:rsidP="00E31C09">
      <w:pPr>
        <w:widowControl w:val="0"/>
        <w:tabs>
          <w:tab w:val="left" w:pos="-1440"/>
          <w:tab w:val="left" w:pos="-720"/>
          <w:tab w:val="left" w:pos="0"/>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New Milford Boro</w:t>
      </w:r>
    </w:p>
    <w:p w:rsidR="00E31C09" w:rsidRPr="009A08B7" w:rsidRDefault="00E31C09" w:rsidP="00E31C09">
      <w:pPr>
        <w:widowControl w:val="0"/>
        <w:tabs>
          <w:tab w:val="left" w:pos="-1440"/>
          <w:tab w:val="left" w:pos="-720"/>
          <w:tab w:val="left" w:pos="0"/>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North Arlington Boro</w:t>
      </w:r>
    </w:p>
    <w:p w:rsidR="00E31C09" w:rsidRPr="009A08B7" w:rsidRDefault="00E31C09" w:rsidP="00E31C09">
      <w:pPr>
        <w:widowControl w:val="0"/>
        <w:tabs>
          <w:tab w:val="left" w:pos="-1440"/>
          <w:tab w:val="left" w:pos="-720"/>
          <w:tab w:val="left" w:pos="0"/>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Palisades Park Boro</w:t>
      </w:r>
    </w:p>
    <w:p w:rsidR="00E31C09" w:rsidRPr="009A08B7" w:rsidRDefault="00E31C09" w:rsidP="00E31C09">
      <w:pPr>
        <w:widowControl w:val="0"/>
        <w:tabs>
          <w:tab w:val="left" w:pos="-1440"/>
          <w:tab w:val="left" w:pos="-720"/>
          <w:tab w:val="left" w:pos="0"/>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Ridgefield Park Village</w:t>
      </w:r>
    </w:p>
    <w:p w:rsidR="00E31C09" w:rsidRPr="009A08B7" w:rsidRDefault="00E31C09" w:rsidP="00E31C09">
      <w:pPr>
        <w:widowControl w:val="0"/>
        <w:tabs>
          <w:tab w:val="left" w:pos="-1440"/>
          <w:tab w:val="left" w:pos="-720"/>
          <w:tab w:val="left" w:pos="0"/>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River Edge Boro</w:t>
      </w:r>
    </w:p>
    <w:p w:rsidR="00E31C09" w:rsidRPr="009A08B7" w:rsidRDefault="00E31C09" w:rsidP="00E31C09">
      <w:pPr>
        <w:widowControl w:val="0"/>
        <w:tabs>
          <w:tab w:val="left" w:pos="-1440"/>
          <w:tab w:val="left" w:pos="-720"/>
          <w:tab w:val="left" w:pos="0"/>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Rochelle Park Twp</w:t>
      </w:r>
    </w:p>
    <w:p w:rsidR="00E31C09" w:rsidRPr="009A08B7" w:rsidRDefault="00E31C09" w:rsidP="00E31C09">
      <w:pPr>
        <w:widowControl w:val="0"/>
        <w:tabs>
          <w:tab w:val="left" w:pos="-1440"/>
          <w:tab w:val="left" w:pos="-720"/>
          <w:tab w:val="left" w:pos="0"/>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Rutherford Boro</w:t>
      </w:r>
    </w:p>
    <w:p w:rsidR="00E31C09" w:rsidRPr="009A08B7" w:rsidRDefault="00E31C09" w:rsidP="00E31C09">
      <w:pPr>
        <w:widowControl w:val="0"/>
        <w:tabs>
          <w:tab w:val="left" w:pos="-1440"/>
          <w:tab w:val="left" w:pos="-720"/>
          <w:tab w:val="left" w:pos="0"/>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South Hackensack Twp</w:t>
      </w:r>
    </w:p>
    <w:p w:rsidR="00E31C09" w:rsidRPr="009A08B7" w:rsidRDefault="00E31C09" w:rsidP="00E31C09">
      <w:pPr>
        <w:widowControl w:val="0"/>
        <w:tabs>
          <w:tab w:val="left" w:pos="-1440"/>
          <w:tab w:val="left" w:pos="-720"/>
          <w:tab w:val="left" w:pos="0"/>
        </w:tabs>
        <w:spacing w:line="287" w:lineRule="auto"/>
        <w:rPr>
          <w:sz w:val="20"/>
        </w:rPr>
      </w:pPr>
      <w:r w:rsidRPr="009A08B7">
        <w:rPr>
          <w:sz w:val="20"/>
        </w:rPr>
        <w:lastRenderedPageBreak/>
        <w:tab/>
      </w:r>
      <w:r w:rsidRPr="009A08B7">
        <w:rPr>
          <w:sz w:val="20"/>
        </w:rPr>
        <w:tab/>
      </w:r>
      <w:r w:rsidRPr="009A08B7">
        <w:rPr>
          <w:sz w:val="20"/>
        </w:rPr>
        <w:tab/>
      </w:r>
      <w:r w:rsidRPr="009A08B7">
        <w:rPr>
          <w:sz w:val="20"/>
        </w:rPr>
        <w:tab/>
      </w:r>
      <w:r w:rsidRPr="009A08B7">
        <w:rPr>
          <w:sz w:val="20"/>
        </w:rPr>
        <w:tab/>
      </w:r>
      <w:r w:rsidRPr="009A08B7">
        <w:rPr>
          <w:sz w:val="20"/>
        </w:rPr>
        <w:tab/>
        <w:t>Teterboro Boro</w:t>
      </w:r>
    </w:p>
    <w:p w:rsidR="00E31C09" w:rsidRPr="009A08B7" w:rsidRDefault="00E31C09" w:rsidP="00E31C09">
      <w:pPr>
        <w:widowControl w:val="0"/>
        <w:tabs>
          <w:tab w:val="left" w:pos="-1440"/>
          <w:tab w:val="left" w:pos="-720"/>
          <w:tab w:val="left" w:pos="0"/>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Wallington Boro</w:t>
      </w:r>
    </w:p>
    <w:p w:rsidR="00E31C09" w:rsidRDefault="00E31C09" w:rsidP="00E31C09">
      <w:pPr>
        <w:widowControl w:val="0"/>
        <w:tabs>
          <w:tab w:val="left" w:pos="-1440"/>
          <w:tab w:val="left" w:pos="-720"/>
          <w:tab w:val="left" w:pos="0"/>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Wood-Ridge Boro</w:t>
      </w:r>
    </w:p>
    <w:p w:rsidR="00351B80" w:rsidRPr="009A08B7" w:rsidRDefault="00351B80" w:rsidP="00E31C09">
      <w:pPr>
        <w:widowControl w:val="0"/>
        <w:tabs>
          <w:tab w:val="left" w:pos="-1440"/>
          <w:tab w:val="left" w:pos="-720"/>
          <w:tab w:val="left" w:pos="0"/>
        </w:tabs>
        <w:spacing w:line="287" w:lineRule="auto"/>
        <w:rPr>
          <w:sz w:val="20"/>
        </w:rPr>
      </w:pPr>
    </w:p>
    <w:p w:rsidR="00E31C09" w:rsidRPr="009A08B7" w:rsidRDefault="00E31C09" w:rsidP="00E31C09">
      <w:pPr>
        <w:widowControl w:val="0"/>
        <w:tabs>
          <w:tab w:val="left" w:pos="-1440"/>
          <w:tab w:val="left" w:pos="-720"/>
          <w:tab w:val="left" w:pos="0"/>
        </w:tabs>
        <w:spacing w:line="287" w:lineRule="auto"/>
        <w:rPr>
          <w:sz w:val="20"/>
        </w:rPr>
      </w:pPr>
      <w:r w:rsidRPr="009A08B7">
        <w:rPr>
          <w:sz w:val="20"/>
        </w:rPr>
        <w:tab/>
      </w:r>
      <w:r w:rsidRPr="009A08B7">
        <w:rPr>
          <w:sz w:val="20"/>
        </w:rPr>
        <w:tab/>
      </w:r>
      <w:r w:rsidRPr="009A08B7">
        <w:rPr>
          <w:sz w:val="20"/>
        </w:rPr>
        <w:tab/>
      </w:r>
      <w:r w:rsidRPr="009A08B7">
        <w:rPr>
          <w:sz w:val="20"/>
        </w:rPr>
        <w:tab/>
        <w:t>Burlington</w:t>
      </w:r>
      <w:r w:rsidRPr="009A08B7">
        <w:rPr>
          <w:sz w:val="20"/>
        </w:rPr>
        <w:tab/>
        <w:t>Beverly City</w:t>
      </w:r>
    </w:p>
    <w:p w:rsidR="00E31C09" w:rsidRPr="009A08B7" w:rsidRDefault="00E31C09" w:rsidP="00E31C09">
      <w:pPr>
        <w:widowControl w:val="0"/>
        <w:tabs>
          <w:tab w:val="left" w:pos="-1440"/>
          <w:tab w:val="left" w:pos="-720"/>
          <w:tab w:val="left" w:pos="0"/>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Bordentown City</w:t>
      </w:r>
    </w:p>
    <w:p w:rsidR="00E31C09" w:rsidRPr="009A08B7" w:rsidRDefault="00E31C09" w:rsidP="00E31C09">
      <w:pPr>
        <w:widowControl w:val="0"/>
        <w:tabs>
          <w:tab w:val="left" w:pos="-1440"/>
          <w:tab w:val="left" w:pos="-720"/>
          <w:tab w:val="left" w:pos="0"/>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Bordentown Twp</w:t>
      </w:r>
    </w:p>
    <w:p w:rsidR="00E31C09" w:rsidRPr="009A08B7" w:rsidRDefault="00E31C09" w:rsidP="00E31C09">
      <w:pPr>
        <w:widowControl w:val="0"/>
        <w:tabs>
          <w:tab w:val="left" w:pos="-1440"/>
          <w:tab w:val="left" w:pos="-720"/>
          <w:tab w:val="left" w:pos="0"/>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Burlington City</w:t>
      </w:r>
    </w:p>
    <w:p w:rsidR="00E31C09" w:rsidRPr="009A08B7" w:rsidRDefault="00E31C09" w:rsidP="00E31C09">
      <w:pPr>
        <w:widowControl w:val="0"/>
        <w:tabs>
          <w:tab w:val="left" w:pos="-1440"/>
          <w:tab w:val="left" w:pos="-720"/>
          <w:tab w:val="left" w:pos="0"/>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Burlington Twp</w:t>
      </w:r>
    </w:p>
    <w:p w:rsidR="00E31C09" w:rsidRPr="009A08B7" w:rsidRDefault="00E31C09" w:rsidP="00E31C09">
      <w:pPr>
        <w:widowControl w:val="0"/>
        <w:tabs>
          <w:tab w:val="left" w:pos="-1440"/>
          <w:tab w:val="left" w:pos="-720"/>
          <w:tab w:val="left" w:pos="0"/>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Edgewater Park Twp</w:t>
      </w:r>
    </w:p>
    <w:p w:rsidR="00E31C09" w:rsidRPr="009A08B7" w:rsidRDefault="00E31C09" w:rsidP="00E31C09">
      <w:pPr>
        <w:widowControl w:val="0"/>
        <w:tabs>
          <w:tab w:val="left" w:pos="-1440"/>
          <w:tab w:val="left" w:pos="-720"/>
          <w:tab w:val="left" w:pos="0"/>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Fieldsboro Boro</w:t>
      </w:r>
    </w:p>
    <w:p w:rsidR="00E31C09" w:rsidRPr="009A08B7" w:rsidRDefault="00E31C09" w:rsidP="00E31C09">
      <w:pPr>
        <w:widowControl w:val="0"/>
        <w:tabs>
          <w:tab w:val="left" w:pos="-1440"/>
          <w:tab w:val="left" w:pos="-720"/>
          <w:tab w:val="left" w:pos="0"/>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Florence Twp</w:t>
      </w:r>
    </w:p>
    <w:p w:rsidR="00E31C09" w:rsidRPr="009A08B7" w:rsidRDefault="00E31C09" w:rsidP="00E31C09">
      <w:pPr>
        <w:widowControl w:val="0"/>
        <w:tabs>
          <w:tab w:val="left" w:pos="-1440"/>
          <w:tab w:val="left" w:pos="-720"/>
          <w:tab w:val="left" w:pos="0"/>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Hainesport Twp</w:t>
      </w:r>
    </w:p>
    <w:p w:rsidR="00E31C09" w:rsidRPr="009A08B7" w:rsidRDefault="00E31C09" w:rsidP="00E31C09">
      <w:pPr>
        <w:widowControl w:val="0"/>
        <w:tabs>
          <w:tab w:val="left" w:pos="-1440"/>
          <w:tab w:val="left" w:pos="-720"/>
          <w:tab w:val="left" w:pos="0"/>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Mansfield Twp</w:t>
      </w:r>
    </w:p>
    <w:p w:rsidR="00E31C09" w:rsidRPr="009A08B7" w:rsidRDefault="00E31C09" w:rsidP="00E31C09">
      <w:pPr>
        <w:widowControl w:val="0"/>
        <w:tabs>
          <w:tab w:val="left" w:pos="-1440"/>
          <w:tab w:val="left" w:pos="-720"/>
          <w:tab w:val="left" w:pos="0"/>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Maple Shade Twp</w:t>
      </w:r>
    </w:p>
    <w:p w:rsidR="00E31C09" w:rsidRPr="009A08B7" w:rsidRDefault="00E31C09" w:rsidP="00E31C09">
      <w:pPr>
        <w:widowControl w:val="0"/>
        <w:tabs>
          <w:tab w:val="left" w:pos="-1440"/>
          <w:tab w:val="left" w:pos="-720"/>
          <w:tab w:val="left" w:pos="0"/>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Moorestown Twp</w:t>
      </w:r>
    </w:p>
    <w:p w:rsidR="00E31C09" w:rsidRPr="009A08B7" w:rsidRDefault="00E31C09" w:rsidP="00E31C09">
      <w:pPr>
        <w:widowControl w:val="0"/>
        <w:tabs>
          <w:tab w:val="left" w:pos="-1440"/>
          <w:tab w:val="left" w:pos="-720"/>
          <w:tab w:val="left" w:pos="0"/>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Mount Holly Twp</w:t>
      </w:r>
    </w:p>
    <w:p w:rsidR="00E31C09" w:rsidRPr="009A08B7" w:rsidRDefault="00E31C09" w:rsidP="00E31C09">
      <w:pPr>
        <w:widowControl w:val="0"/>
        <w:tabs>
          <w:tab w:val="left" w:pos="-1440"/>
          <w:tab w:val="left" w:pos="-720"/>
          <w:tab w:val="left" w:pos="0"/>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Mount Laurel Twp</w:t>
      </w:r>
    </w:p>
    <w:p w:rsidR="00E31C09" w:rsidRPr="009A08B7" w:rsidRDefault="00E31C09" w:rsidP="00E31C09">
      <w:pPr>
        <w:widowControl w:val="0"/>
        <w:tabs>
          <w:tab w:val="left" w:pos="-1440"/>
          <w:tab w:val="left" w:pos="-720"/>
          <w:tab w:val="left" w:pos="0"/>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Palmyra Boro</w:t>
      </w:r>
    </w:p>
    <w:p w:rsidR="00E31C09" w:rsidRPr="009A08B7" w:rsidRDefault="00E31C09" w:rsidP="00E31C09">
      <w:pPr>
        <w:widowControl w:val="0"/>
        <w:tabs>
          <w:tab w:val="left" w:pos="-1440"/>
          <w:tab w:val="left" w:pos="-720"/>
          <w:tab w:val="left" w:pos="0"/>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Riverside Twp</w:t>
      </w:r>
    </w:p>
    <w:p w:rsidR="00E31C09" w:rsidRPr="009A08B7" w:rsidRDefault="00E31C09" w:rsidP="00E31C09">
      <w:pPr>
        <w:widowControl w:val="0"/>
        <w:tabs>
          <w:tab w:val="left" w:pos="-1440"/>
          <w:tab w:val="left" w:pos="-720"/>
          <w:tab w:val="left" w:pos="0"/>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Riverton Boro</w:t>
      </w:r>
    </w:p>
    <w:p w:rsidR="00E31C09" w:rsidRPr="009A08B7" w:rsidRDefault="00E31C09" w:rsidP="00E31C09">
      <w:pPr>
        <w:widowControl w:val="0"/>
        <w:tabs>
          <w:tab w:val="left" w:pos="-1440"/>
          <w:tab w:val="left" w:pos="-720"/>
          <w:tab w:val="left" w:pos="0"/>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Springfield Twp</w:t>
      </w:r>
    </w:p>
    <w:p w:rsidR="00E31C09" w:rsidRPr="009A08B7" w:rsidRDefault="00E31C09" w:rsidP="00E31C09">
      <w:pPr>
        <w:widowControl w:val="0"/>
        <w:tabs>
          <w:tab w:val="left" w:pos="-1440"/>
          <w:tab w:val="left" w:pos="-720"/>
          <w:tab w:val="left" w:pos="0"/>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Westampton Twp</w:t>
      </w:r>
    </w:p>
    <w:p w:rsidR="00E31C09" w:rsidRPr="009A08B7" w:rsidRDefault="00E31C09" w:rsidP="00E31C09">
      <w:pPr>
        <w:widowControl w:val="0"/>
        <w:tabs>
          <w:tab w:val="left" w:pos="-1440"/>
          <w:tab w:val="left" w:pos="-720"/>
          <w:tab w:val="left" w:pos="0"/>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Willingboro Twp</w:t>
      </w:r>
    </w:p>
    <w:p w:rsidR="00E31C09" w:rsidRPr="009A08B7" w:rsidRDefault="00E31C09" w:rsidP="00E31C09">
      <w:pPr>
        <w:widowControl w:val="0"/>
        <w:tabs>
          <w:tab w:val="left" w:pos="-1440"/>
          <w:tab w:val="left" w:pos="-720"/>
          <w:tab w:val="left" w:pos="0"/>
        </w:tabs>
        <w:spacing w:line="287" w:lineRule="auto"/>
        <w:rPr>
          <w:sz w:val="20"/>
        </w:rPr>
      </w:pPr>
    </w:p>
    <w:p w:rsidR="00E31C09" w:rsidRPr="009A08B7" w:rsidRDefault="00E31C09" w:rsidP="00E31C09">
      <w:pPr>
        <w:widowControl w:val="0"/>
        <w:tabs>
          <w:tab w:val="left" w:pos="-1440"/>
          <w:tab w:val="left" w:pos="-720"/>
          <w:tab w:val="left" w:pos="0"/>
        </w:tabs>
        <w:spacing w:line="287" w:lineRule="auto"/>
        <w:rPr>
          <w:sz w:val="20"/>
        </w:rPr>
      </w:pPr>
      <w:r w:rsidRPr="009A08B7">
        <w:rPr>
          <w:sz w:val="20"/>
        </w:rPr>
        <w:tab/>
      </w:r>
      <w:r w:rsidRPr="009A08B7">
        <w:rPr>
          <w:sz w:val="20"/>
        </w:rPr>
        <w:tab/>
      </w:r>
      <w:r w:rsidRPr="009A08B7">
        <w:rPr>
          <w:sz w:val="20"/>
        </w:rPr>
        <w:tab/>
      </w:r>
      <w:r w:rsidRPr="009A08B7">
        <w:rPr>
          <w:sz w:val="20"/>
        </w:rPr>
        <w:tab/>
        <w:t>Camden</w:t>
      </w:r>
      <w:r w:rsidRPr="009A08B7">
        <w:rPr>
          <w:sz w:val="20"/>
        </w:rPr>
        <w:tab/>
      </w:r>
      <w:r w:rsidRPr="009A08B7">
        <w:rPr>
          <w:sz w:val="20"/>
        </w:rPr>
        <w:tab/>
        <w:t>Audubon Boro</w:t>
      </w:r>
    </w:p>
    <w:p w:rsidR="00E31C09" w:rsidRPr="009A08B7" w:rsidRDefault="00E31C09" w:rsidP="00E31C09">
      <w:pPr>
        <w:widowControl w:val="0"/>
        <w:tabs>
          <w:tab w:val="left" w:pos="-1440"/>
          <w:tab w:val="left" w:pos="-720"/>
          <w:tab w:val="left" w:pos="0"/>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Audubon Park Boro</w:t>
      </w:r>
    </w:p>
    <w:p w:rsidR="00E31C09" w:rsidRPr="009A08B7" w:rsidRDefault="00E31C09" w:rsidP="00E31C09">
      <w:pPr>
        <w:widowControl w:val="0"/>
        <w:tabs>
          <w:tab w:val="left" w:pos="-1440"/>
          <w:tab w:val="left" w:pos="-720"/>
          <w:tab w:val="left" w:pos="0"/>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Brooklawn Boro</w:t>
      </w:r>
    </w:p>
    <w:p w:rsidR="00E31C09" w:rsidRPr="009A08B7" w:rsidRDefault="00E31C09" w:rsidP="00E31C09">
      <w:pPr>
        <w:widowControl w:val="0"/>
        <w:tabs>
          <w:tab w:val="left" w:pos="-1440"/>
          <w:tab w:val="left" w:pos="-720"/>
          <w:tab w:val="left" w:pos="0"/>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Camden City</w:t>
      </w:r>
    </w:p>
    <w:p w:rsidR="00E31C09" w:rsidRPr="009A08B7" w:rsidRDefault="00E31C09" w:rsidP="00E31C09">
      <w:pPr>
        <w:widowControl w:val="0"/>
        <w:tabs>
          <w:tab w:val="left" w:pos="-1440"/>
          <w:tab w:val="left" w:pos="-720"/>
          <w:tab w:val="left" w:pos="0"/>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Cherry Hill Twp</w:t>
      </w:r>
    </w:p>
    <w:p w:rsidR="00E31C09" w:rsidRPr="009A08B7" w:rsidRDefault="00E31C09" w:rsidP="00E31C09">
      <w:pPr>
        <w:widowControl w:val="0"/>
        <w:tabs>
          <w:tab w:val="left" w:pos="-1440"/>
          <w:tab w:val="left" w:pos="-720"/>
          <w:tab w:val="left" w:pos="0"/>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Collingswood Boro</w:t>
      </w:r>
    </w:p>
    <w:p w:rsidR="00E31C09" w:rsidRPr="009A08B7" w:rsidRDefault="00E31C09" w:rsidP="00E31C09">
      <w:pPr>
        <w:widowControl w:val="0"/>
        <w:tabs>
          <w:tab w:val="left" w:pos="-1440"/>
          <w:tab w:val="left" w:pos="-720"/>
          <w:tab w:val="left" w:pos="0"/>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Gloucester City</w:t>
      </w:r>
    </w:p>
    <w:p w:rsidR="00E31C09" w:rsidRPr="009A08B7" w:rsidRDefault="00E31C09" w:rsidP="00E31C09">
      <w:pPr>
        <w:widowControl w:val="0"/>
        <w:tabs>
          <w:tab w:val="left" w:pos="-1440"/>
          <w:tab w:val="left" w:pos="-720"/>
          <w:tab w:val="left" w:pos="0"/>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Haddon Heights Boro</w:t>
      </w:r>
    </w:p>
    <w:p w:rsidR="00E31C09" w:rsidRPr="009A08B7" w:rsidRDefault="00E31C09" w:rsidP="00E31C09">
      <w:pPr>
        <w:widowControl w:val="0"/>
        <w:tabs>
          <w:tab w:val="left" w:pos="-1440"/>
          <w:tab w:val="left" w:pos="-720"/>
          <w:tab w:val="left" w:pos="0"/>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Haddon Twp</w:t>
      </w:r>
    </w:p>
    <w:p w:rsidR="00E31C09" w:rsidRPr="009A08B7" w:rsidRDefault="00E31C09" w:rsidP="00E31C09">
      <w:pPr>
        <w:widowControl w:val="0"/>
        <w:tabs>
          <w:tab w:val="left" w:pos="-1440"/>
          <w:tab w:val="left" w:pos="-720"/>
          <w:tab w:val="left" w:pos="0"/>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Haddonfield Boro</w:t>
      </w:r>
    </w:p>
    <w:p w:rsidR="00E31C09" w:rsidRPr="009A08B7" w:rsidRDefault="00E31C09" w:rsidP="00E31C09">
      <w:pPr>
        <w:widowControl w:val="0"/>
        <w:tabs>
          <w:tab w:val="left" w:pos="-1440"/>
          <w:tab w:val="left" w:pos="-720"/>
          <w:tab w:val="left" w:pos="0"/>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Merchantville Boro</w:t>
      </w:r>
    </w:p>
    <w:p w:rsidR="00E31C09" w:rsidRPr="009A08B7" w:rsidRDefault="00E31C09" w:rsidP="00E31C09">
      <w:pPr>
        <w:widowControl w:val="0"/>
        <w:tabs>
          <w:tab w:val="left" w:pos="-1440"/>
          <w:tab w:val="left" w:pos="-720"/>
          <w:tab w:val="left" w:pos="0"/>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Mount Ephraim Boro</w:t>
      </w:r>
    </w:p>
    <w:p w:rsidR="00E31C09" w:rsidRPr="009A08B7" w:rsidRDefault="00E31C09" w:rsidP="00E31C09">
      <w:pPr>
        <w:widowControl w:val="0"/>
        <w:tabs>
          <w:tab w:val="left" w:pos="-1440"/>
          <w:tab w:val="left" w:pos="-720"/>
          <w:tab w:val="left" w:pos="0"/>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Oaklyn Boro</w:t>
      </w:r>
    </w:p>
    <w:p w:rsidR="00E31C09" w:rsidRPr="009A08B7" w:rsidRDefault="00E31C09" w:rsidP="00E31C09">
      <w:pPr>
        <w:widowControl w:val="0"/>
        <w:tabs>
          <w:tab w:val="left" w:pos="-1440"/>
          <w:tab w:val="left" w:pos="-720"/>
          <w:tab w:val="left" w:pos="0"/>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Pennsauken Twp</w:t>
      </w:r>
    </w:p>
    <w:p w:rsidR="00E31C09" w:rsidRPr="009A08B7" w:rsidRDefault="00E31C09" w:rsidP="00E31C09">
      <w:pPr>
        <w:widowControl w:val="0"/>
        <w:tabs>
          <w:tab w:val="left" w:pos="-1440"/>
          <w:tab w:val="left" w:pos="-720"/>
          <w:tab w:val="left" w:pos="0"/>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Woodlynne Boro</w:t>
      </w:r>
    </w:p>
    <w:p w:rsidR="00E31C09" w:rsidRPr="009A08B7" w:rsidRDefault="00E31C09" w:rsidP="00E31C09">
      <w:pPr>
        <w:widowControl w:val="0"/>
        <w:tabs>
          <w:tab w:val="left" w:pos="-1440"/>
          <w:tab w:val="left" w:pos="-720"/>
          <w:tab w:val="left" w:pos="0"/>
        </w:tabs>
        <w:spacing w:line="287" w:lineRule="auto"/>
        <w:rPr>
          <w:sz w:val="20"/>
        </w:rPr>
      </w:pPr>
    </w:p>
    <w:p w:rsidR="00E31C09" w:rsidRPr="009A08B7" w:rsidRDefault="00E31C09" w:rsidP="00E31C09">
      <w:pPr>
        <w:widowControl w:val="0"/>
        <w:tabs>
          <w:tab w:val="left" w:pos="-1440"/>
          <w:tab w:val="left" w:pos="-720"/>
          <w:tab w:val="left" w:pos="0"/>
        </w:tabs>
        <w:spacing w:line="287" w:lineRule="auto"/>
        <w:rPr>
          <w:sz w:val="20"/>
        </w:rPr>
      </w:pPr>
      <w:r w:rsidRPr="009A08B7">
        <w:rPr>
          <w:sz w:val="20"/>
        </w:rPr>
        <w:tab/>
      </w:r>
      <w:r w:rsidRPr="009A08B7">
        <w:rPr>
          <w:sz w:val="20"/>
        </w:rPr>
        <w:tab/>
      </w:r>
      <w:r w:rsidRPr="009A08B7">
        <w:rPr>
          <w:sz w:val="20"/>
        </w:rPr>
        <w:tab/>
      </w:r>
      <w:r w:rsidRPr="009A08B7">
        <w:rPr>
          <w:sz w:val="20"/>
        </w:rPr>
        <w:tab/>
        <w:t>Essex</w:t>
      </w:r>
      <w:r w:rsidRPr="009A08B7">
        <w:rPr>
          <w:sz w:val="20"/>
        </w:rPr>
        <w:tab/>
      </w:r>
      <w:r w:rsidRPr="009A08B7">
        <w:rPr>
          <w:sz w:val="20"/>
        </w:rPr>
        <w:tab/>
        <w:t>Belleville Twp</w:t>
      </w:r>
    </w:p>
    <w:p w:rsidR="00E31C09" w:rsidRPr="009A08B7" w:rsidRDefault="00E31C09" w:rsidP="00E31C09">
      <w:pPr>
        <w:widowControl w:val="0"/>
        <w:tabs>
          <w:tab w:val="left" w:pos="-1440"/>
          <w:tab w:val="left" w:pos="-720"/>
          <w:tab w:val="left" w:pos="0"/>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Irvington Twp</w:t>
      </w:r>
    </w:p>
    <w:p w:rsidR="00E31C09" w:rsidRPr="009A08B7" w:rsidRDefault="00E31C09" w:rsidP="00E31C09">
      <w:pPr>
        <w:widowControl w:val="0"/>
        <w:tabs>
          <w:tab w:val="left" w:pos="-1440"/>
          <w:tab w:val="left" w:pos="-720"/>
          <w:tab w:val="left" w:pos="0"/>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Livingston Twp</w:t>
      </w:r>
    </w:p>
    <w:p w:rsidR="00E31C09" w:rsidRPr="009A08B7" w:rsidRDefault="00E31C09" w:rsidP="00E31C09">
      <w:pPr>
        <w:widowControl w:val="0"/>
        <w:tabs>
          <w:tab w:val="left" w:pos="-1440"/>
          <w:tab w:val="left" w:pos="-720"/>
          <w:tab w:val="left" w:pos="0"/>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Maplewood Twp</w:t>
      </w:r>
    </w:p>
    <w:p w:rsidR="00E31C09" w:rsidRPr="009A08B7" w:rsidRDefault="00E31C09" w:rsidP="00E31C09">
      <w:pPr>
        <w:widowControl w:val="0"/>
        <w:tabs>
          <w:tab w:val="left" w:pos="-1440"/>
          <w:tab w:val="left" w:pos="-720"/>
          <w:tab w:val="left" w:pos="0"/>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Millburn Twp</w:t>
      </w:r>
    </w:p>
    <w:p w:rsidR="00E31C09" w:rsidRPr="009A08B7" w:rsidRDefault="00E31C09" w:rsidP="00E31C09">
      <w:pPr>
        <w:widowControl w:val="0"/>
        <w:tabs>
          <w:tab w:val="left" w:pos="-1440"/>
          <w:tab w:val="left" w:pos="-720"/>
          <w:tab w:val="left" w:pos="0"/>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Newark City</w:t>
      </w:r>
    </w:p>
    <w:p w:rsidR="00E31C09" w:rsidRPr="009A08B7" w:rsidRDefault="00E31C09" w:rsidP="00E31C09">
      <w:pPr>
        <w:widowControl w:val="0"/>
        <w:tabs>
          <w:tab w:val="left" w:pos="-1440"/>
          <w:tab w:val="left" w:pos="-720"/>
          <w:tab w:val="left" w:pos="0"/>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Nutley Twp</w:t>
      </w:r>
    </w:p>
    <w:p w:rsidR="00E31C09" w:rsidRPr="009A08B7" w:rsidRDefault="00E31C09" w:rsidP="00E31C09">
      <w:pPr>
        <w:widowControl w:val="0"/>
        <w:tabs>
          <w:tab w:val="left" w:pos="-1440"/>
          <w:tab w:val="left" w:pos="-720"/>
          <w:tab w:val="left" w:pos="0"/>
        </w:tabs>
        <w:spacing w:line="287" w:lineRule="auto"/>
        <w:rPr>
          <w:sz w:val="20"/>
        </w:rPr>
      </w:pPr>
    </w:p>
    <w:p w:rsidR="00E31C09" w:rsidRPr="009A08B7" w:rsidRDefault="00E31C09" w:rsidP="00E31C09">
      <w:pPr>
        <w:widowControl w:val="0"/>
        <w:tabs>
          <w:tab w:val="left" w:pos="-1440"/>
          <w:tab w:val="left" w:pos="-720"/>
          <w:tab w:val="left" w:pos="0"/>
        </w:tabs>
        <w:spacing w:line="287" w:lineRule="auto"/>
        <w:rPr>
          <w:sz w:val="20"/>
        </w:rPr>
      </w:pPr>
      <w:r w:rsidRPr="009A08B7">
        <w:rPr>
          <w:sz w:val="20"/>
        </w:rPr>
        <w:tab/>
      </w:r>
      <w:r w:rsidRPr="009A08B7">
        <w:rPr>
          <w:sz w:val="20"/>
        </w:rPr>
        <w:tab/>
      </w:r>
      <w:r w:rsidRPr="009A08B7">
        <w:rPr>
          <w:sz w:val="20"/>
        </w:rPr>
        <w:tab/>
      </w:r>
      <w:r w:rsidRPr="009A08B7">
        <w:rPr>
          <w:sz w:val="20"/>
        </w:rPr>
        <w:tab/>
        <w:t>Gloucester</w:t>
      </w:r>
      <w:r w:rsidRPr="009A08B7">
        <w:rPr>
          <w:sz w:val="20"/>
        </w:rPr>
        <w:tab/>
        <w:t>National Park Boro</w:t>
      </w:r>
    </w:p>
    <w:p w:rsidR="00E31C09" w:rsidRPr="009A08B7" w:rsidRDefault="00E31C09" w:rsidP="00E31C09">
      <w:pPr>
        <w:widowControl w:val="0"/>
        <w:tabs>
          <w:tab w:val="left" w:pos="-1440"/>
          <w:tab w:val="left" w:pos="-720"/>
          <w:tab w:val="left" w:pos="0"/>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West Deptford Twp</w:t>
      </w:r>
    </w:p>
    <w:p w:rsidR="00B617C5" w:rsidRPr="009A08B7" w:rsidRDefault="00E31C09" w:rsidP="00B617C5">
      <w:pPr>
        <w:widowControl w:val="0"/>
        <w:tabs>
          <w:tab w:val="left" w:pos="-1440"/>
          <w:tab w:val="left" w:pos="-720"/>
          <w:tab w:val="left" w:pos="0"/>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Westville Boro</w:t>
      </w:r>
    </w:p>
    <w:p w:rsidR="00E31C09" w:rsidRPr="009A08B7" w:rsidRDefault="00E31C09" w:rsidP="00E31C09">
      <w:pPr>
        <w:widowControl w:val="0"/>
        <w:tabs>
          <w:tab w:val="left" w:pos="-1440"/>
          <w:tab w:val="left" w:pos="-720"/>
          <w:tab w:val="left" w:pos="0"/>
        </w:tabs>
        <w:spacing w:line="287" w:lineRule="auto"/>
        <w:rPr>
          <w:sz w:val="20"/>
        </w:rPr>
      </w:pPr>
      <w:r w:rsidRPr="009A08B7">
        <w:rPr>
          <w:sz w:val="20"/>
        </w:rPr>
        <w:tab/>
      </w:r>
      <w:r w:rsidRPr="009A08B7">
        <w:rPr>
          <w:sz w:val="20"/>
        </w:rPr>
        <w:tab/>
      </w:r>
      <w:r w:rsidRPr="009A08B7">
        <w:rPr>
          <w:sz w:val="20"/>
        </w:rPr>
        <w:tab/>
      </w:r>
      <w:r w:rsidRPr="009A08B7">
        <w:rPr>
          <w:sz w:val="20"/>
        </w:rPr>
        <w:tab/>
        <w:t>Hunterdon</w:t>
      </w:r>
      <w:r w:rsidRPr="009A08B7">
        <w:rPr>
          <w:sz w:val="20"/>
        </w:rPr>
        <w:tab/>
        <w:t>Delaware Twp</w:t>
      </w:r>
    </w:p>
    <w:p w:rsidR="00E31C09" w:rsidRPr="009A08B7" w:rsidRDefault="00E31C09" w:rsidP="00E31C09">
      <w:pPr>
        <w:widowControl w:val="0"/>
        <w:tabs>
          <w:tab w:val="left" w:pos="-1440"/>
          <w:tab w:val="left" w:pos="-720"/>
          <w:tab w:val="left" w:pos="0"/>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East Amwell Twp</w:t>
      </w:r>
    </w:p>
    <w:p w:rsidR="00E31C09" w:rsidRPr="009A08B7" w:rsidRDefault="00E31C09" w:rsidP="00E31C09">
      <w:pPr>
        <w:widowControl w:val="0"/>
        <w:tabs>
          <w:tab w:val="left" w:pos="-1440"/>
          <w:tab w:val="left" w:pos="-720"/>
          <w:tab w:val="left" w:pos="0"/>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Flemington Boro</w:t>
      </w:r>
    </w:p>
    <w:p w:rsidR="00E31C09" w:rsidRPr="009A08B7" w:rsidRDefault="00E31C09" w:rsidP="00E31C09">
      <w:pPr>
        <w:widowControl w:val="0"/>
        <w:tabs>
          <w:tab w:val="left" w:pos="-1440"/>
          <w:tab w:val="left" w:pos="-720"/>
          <w:tab w:val="left" w:pos="0"/>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Franklin Twp</w:t>
      </w:r>
    </w:p>
    <w:p w:rsidR="00E31C09" w:rsidRPr="009A08B7" w:rsidRDefault="00E31C09" w:rsidP="00E31C09">
      <w:pPr>
        <w:widowControl w:val="0"/>
        <w:tabs>
          <w:tab w:val="left" w:pos="-1440"/>
          <w:tab w:val="left" w:pos="-720"/>
          <w:tab w:val="left" w:pos="0"/>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Frenchtown Boro</w:t>
      </w:r>
    </w:p>
    <w:p w:rsidR="00E31C09" w:rsidRPr="009A08B7" w:rsidRDefault="00E31C09" w:rsidP="00E31C09">
      <w:pPr>
        <w:widowControl w:val="0"/>
        <w:tabs>
          <w:tab w:val="left" w:pos="-1440"/>
          <w:tab w:val="left" w:pos="-720"/>
          <w:tab w:val="left" w:pos="0"/>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Kingwood Twp</w:t>
      </w:r>
    </w:p>
    <w:p w:rsidR="00E31C09" w:rsidRPr="009A08B7" w:rsidRDefault="00E31C09" w:rsidP="00E31C09">
      <w:pPr>
        <w:widowControl w:val="0"/>
        <w:tabs>
          <w:tab w:val="left" w:pos="-1440"/>
          <w:tab w:val="left" w:pos="-720"/>
          <w:tab w:val="left" w:pos="0"/>
        </w:tabs>
        <w:spacing w:line="287" w:lineRule="auto"/>
        <w:rPr>
          <w:sz w:val="20"/>
        </w:rPr>
      </w:pPr>
      <w:r w:rsidRPr="009A08B7">
        <w:rPr>
          <w:sz w:val="20"/>
        </w:rPr>
        <w:lastRenderedPageBreak/>
        <w:tab/>
      </w:r>
      <w:r w:rsidRPr="009A08B7">
        <w:rPr>
          <w:sz w:val="20"/>
        </w:rPr>
        <w:tab/>
      </w:r>
      <w:r w:rsidRPr="009A08B7">
        <w:rPr>
          <w:sz w:val="20"/>
        </w:rPr>
        <w:tab/>
      </w:r>
      <w:r w:rsidRPr="009A08B7">
        <w:rPr>
          <w:sz w:val="20"/>
        </w:rPr>
        <w:tab/>
      </w:r>
      <w:r w:rsidRPr="009A08B7">
        <w:rPr>
          <w:sz w:val="20"/>
        </w:rPr>
        <w:tab/>
      </w:r>
      <w:r w:rsidRPr="009A08B7">
        <w:rPr>
          <w:sz w:val="20"/>
        </w:rPr>
        <w:tab/>
        <w:t>Lambertville City</w:t>
      </w:r>
    </w:p>
    <w:p w:rsidR="00E31C09" w:rsidRPr="009A08B7" w:rsidRDefault="00E31C09" w:rsidP="00E31C09">
      <w:pPr>
        <w:widowControl w:val="0"/>
        <w:tabs>
          <w:tab w:val="left" w:pos="-1440"/>
          <w:tab w:val="left" w:pos="-720"/>
          <w:tab w:val="left" w:pos="0"/>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Raritan Twp</w:t>
      </w:r>
    </w:p>
    <w:p w:rsidR="00E31C09" w:rsidRPr="009A08B7" w:rsidRDefault="00E31C09" w:rsidP="00E31C09">
      <w:pPr>
        <w:widowControl w:val="0"/>
        <w:tabs>
          <w:tab w:val="left" w:pos="-1440"/>
          <w:tab w:val="left" w:pos="-720"/>
          <w:tab w:val="left" w:pos="0"/>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Readington Twp</w:t>
      </w:r>
    </w:p>
    <w:p w:rsidR="00E31C09" w:rsidRPr="009A08B7" w:rsidRDefault="00E31C09" w:rsidP="00E31C09">
      <w:pPr>
        <w:widowControl w:val="0"/>
        <w:tabs>
          <w:tab w:val="left" w:pos="-1440"/>
          <w:tab w:val="left" w:pos="-720"/>
          <w:tab w:val="left" w:pos="0"/>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Stockton Boro</w:t>
      </w:r>
    </w:p>
    <w:p w:rsidR="00E31C09" w:rsidRPr="009A08B7" w:rsidRDefault="00E31C09" w:rsidP="00E31C09">
      <w:pPr>
        <w:widowControl w:val="0"/>
        <w:tabs>
          <w:tab w:val="left" w:pos="-1440"/>
          <w:tab w:val="left" w:pos="-720"/>
          <w:tab w:val="left" w:pos="0"/>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West Amwell Twp</w:t>
      </w:r>
    </w:p>
    <w:p w:rsidR="00E31C09" w:rsidRPr="009A08B7" w:rsidRDefault="00E31C09" w:rsidP="00E31C09">
      <w:pPr>
        <w:widowControl w:val="0"/>
        <w:tabs>
          <w:tab w:val="left" w:pos="-1440"/>
          <w:tab w:val="left" w:pos="-720"/>
          <w:tab w:val="left" w:pos="0"/>
        </w:tabs>
        <w:spacing w:line="287" w:lineRule="auto"/>
        <w:rPr>
          <w:sz w:val="20"/>
        </w:rPr>
      </w:pPr>
    </w:p>
    <w:p w:rsidR="00A225F4" w:rsidRPr="009A08B7" w:rsidRDefault="00E31C09" w:rsidP="00E31C09">
      <w:pPr>
        <w:widowControl w:val="0"/>
        <w:tabs>
          <w:tab w:val="left" w:pos="-1440"/>
          <w:tab w:val="left" w:pos="-720"/>
          <w:tab w:val="left" w:pos="0"/>
        </w:tabs>
        <w:spacing w:line="287" w:lineRule="auto"/>
        <w:rPr>
          <w:sz w:val="20"/>
        </w:rPr>
      </w:pPr>
      <w:r w:rsidRPr="009A08B7">
        <w:rPr>
          <w:sz w:val="20"/>
        </w:rPr>
        <w:tab/>
      </w:r>
      <w:r w:rsidRPr="009A08B7">
        <w:rPr>
          <w:sz w:val="20"/>
        </w:rPr>
        <w:tab/>
      </w:r>
      <w:r w:rsidRPr="009A08B7">
        <w:rPr>
          <w:sz w:val="20"/>
        </w:rPr>
        <w:tab/>
      </w:r>
      <w:r w:rsidRPr="009A08B7">
        <w:rPr>
          <w:sz w:val="20"/>
        </w:rPr>
        <w:tab/>
        <w:t>Mercer</w:t>
      </w:r>
      <w:r w:rsidRPr="009A08B7">
        <w:rPr>
          <w:sz w:val="20"/>
        </w:rPr>
        <w:tab/>
      </w:r>
      <w:r w:rsidRPr="009A08B7">
        <w:rPr>
          <w:sz w:val="20"/>
        </w:rPr>
        <w:tab/>
      </w:r>
      <w:r w:rsidR="00A225F4" w:rsidRPr="009A08B7">
        <w:rPr>
          <w:sz w:val="20"/>
        </w:rPr>
        <w:t>All municipalities</w:t>
      </w:r>
    </w:p>
    <w:p w:rsidR="00A225F4" w:rsidRPr="009A08B7" w:rsidRDefault="00A225F4" w:rsidP="00E31C09">
      <w:pPr>
        <w:widowControl w:val="0"/>
        <w:tabs>
          <w:tab w:val="left" w:pos="-1440"/>
          <w:tab w:val="left" w:pos="-720"/>
          <w:tab w:val="left" w:pos="0"/>
        </w:tabs>
        <w:spacing w:line="287" w:lineRule="auto"/>
        <w:rPr>
          <w:sz w:val="20"/>
        </w:rPr>
      </w:pPr>
    </w:p>
    <w:p w:rsidR="00A225F4" w:rsidRPr="009A08B7" w:rsidRDefault="00E31C09" w:rsidP="00E31C09">
      <w:pPr>
        <w:widowControl w:val="0"/>
        <w:tabs>
          <w:tab w:val="left" w:pos="-1440"/>
          <w:tab w:val="left" w:pos="-720"/>
          <w:tab w:val="left" w:pos="0"/>
        </w:tabs>
        <w:spacing w:line="287" w:lineRule="auto"/>
        <w:rPr>
          <w:sz w:val="20"/>
        </w:rPr>
      </w:pPr>
      <w:r w:rsidRPr="009A08B7">
        <w:rPr>
          <w:sz w:val="20"/>
        </w:rPr>
        <w:tab/>
      </w:r>
      <w:r w:rsidRPr="009A08B7">
        <w:rPr>
          <w:sz w:val="20"/>
        </w:rPr>
        <w:tab/>
      </w:r>
      <w:r w:rsidRPr="009A08B7">
        <w:rPr>
          <w:sz w:val="20"/>
        </w:rPr>
        <w:tab/>
      </w:r>
      <w:r w:rsidRPr="009A08B7">
        <w:rPr>
          <w:sz w:val="20"/>
        </w:rPr>
        <w:tab/>
        <w:t>Middlesex</w:t>
      </w:r>
      <w:r w:rsidRPr="009A08B7">
        <w:rPr>
          <w:sz w:val="20"/>
        </w:rPr>
        <w:tab/>
      </w:r>
      <w:r w:rsidR="00A225F4" w:rsidRPr="009A08B7">
        <w:rPr>
          <w:sz w:val="20"/>
        </w:rPr>
        <w:t xml:space="preserve">All municipalities </w:t>
      </w:r>
    </w:p>
    <w:p w:rsidR="00E31C09" w:rsidRPr="009A08B7" w:rsidRDefault="00E31C09" w:rsidP="00E31C09">
      <w:pPr>
        <w:widowControl w:val="0"/>
        <w:tabs>
          <w:tab w:val="left" w:pos="-1440"/>
          <w:tab w:val="left" w:pos="-720"/>
          <w:tab w:val="left" w:pos="0"/>
        </w:tabs>
        <w:spacing w:line="287" w:lineRule="auto"/>
        <w:rPr>
          <w:sz w:val="20"/>
        </w:rPr>
      </w:pPr>
    </w:p>
    <w:p w:rsidR="00E31C09" w:rsidRPr="009A08B7" w:rsidRDefault="00E31C09" w:rsidP="00E31C09">
      <w:pPr>
        <w:widowControl w:val="0"/>
        <w:tabs>
          <w:tab w:val="left" w:pos="-1440"/>
          <w:tab w:val="left" w:pos="-720"/>
          <w:tab w:val="left" w:pos="0"/>
        </w:tabs>
        <w:spacing w:line="287" w:lineRule="auto"/>
        <w:rPr>
          <w:sz w:val="20"/>
        </w:rPr>
      </w:pPr>
      <w:r w:rsidRPr="009A08B7">
        <w:rPr>
          <w:sz w:val="20"/>
        </w:rPr>
        <w:tab/>
      </w:r>
      <w:r w:rsidRPr="009A08B7">
        <w:rPr>
          <w:sz w:val="20"/>
        </w:rPr>
        <w:tab/>
      </w:r>
      <w:r w:rsidRPr="009A08B7">
        <w:rPr>
          <w:sz w:val="20"/>
        </w:rPr>
        <w:tab/>
      </w:r>
      <w:r w:rsidRPr="009A08B7">
        <w:rPr>
          <w:sz w:val="20"/>
        </w:rPr>
        <w:tab/>
        <w:t>Monmouth</w:t>
      </w:r>
      <w:r w:rsidRPr="009A08B7">
        <w:rPr>
          <w:sz w:val="20"/>
        </w:rPr>
        <w:tab/>
        <w:t>Aberdeen Twp</w:t>
      </w:r>
    </w:p>
    <w:p w:rsidR="00E31C09" w:rsidRPr="009A08B7" w:rsidRDefault="00E31C09" w:rsidP="00E31C09">
      <w:pPr>
        <w:widowControl w:val="0"/>
        <w:tabs>
          <w:tab w:val="left" w:pos="-1440"/>
          <w:tab w:val="left" w:pos="-720"/>
          <w:tab w:val="left" w:pos="0"/>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Allentown Boro</w:t>
      </w:r>
    </w:p>
    <w:p w:rsidR="00E31C09" w:rsidRPr="009A08B7" w:rsidRDefault="00E31C09" w:rsidP="00E31C09">
      <w:pPr>
        <w:widowControl w:val="0"/>
        <w:tabs>
          <w:tab w:val="left" w:pos="-1440"/>
          <w:tab w:val="left" w:pos="-720"/>
          <w:tab w:val="left" w:pos="0"/>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Colts Neck Twp</w:t>
      </w:r>
    </w:p>
    <w:p w:rsidR="00E31C09" w:rsidRPr="009A08B7" w:rsidRDefault="00E31C09" w:rsidP="00E31C09">
      <w:pPr>
        <w:widowControl w:val="0"/>
        <w:tabs>
          <w:tab w:val="left" w:pos="-1440"/>
          <w:tab w:val="left" w:pos="-720"/>
          <w:tab w:val="left" w:pos="0"/>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Englishtown Boro</w:t>
      </w:r>
    </w:p>
    <w:p w:rsidR="00E31C09" w:rsidRPr="009A08B7" w:rsidRDefault="00E31C09" w:rsidP="00E31C09">
      <w:pPr>
        <w:widowControl w:val="0"/>
        <w:tabs>
          <w:tab w:val="left" w:pos="-1440"/>
          <w:tab w:val="left" w:pos="-720"/>
          <w:tab w:val="left" w:pos="0"/>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Freehold Boro</w:t>
      </w:r>
    </w:p>
    <w:p w:rsidR="00E31C09" w:rsidRPr="009A08B7" w:rsidRDefault="00E31C09" w:rsidP="00E31C09">
      <w:pPr>
        <w:widowControl w:val="0"/>
        <w:tabs>
          <w:tab w:val="left" w:pos="-1440"/>
          <w:tab w:val="left" w:pos="-720"/>
          <w:tab w:val="left" w:pos="0"/>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Freehold Twp</w:t>
      </w:r>
    </w:p>
    <w:p w:rsidR="00E31C09" w:rsidRPr="009A08B7" w:rsidRDefault="00E31C09" w:rsidP="00E31C09">
      <w:pPr>
        <w:widowControl w:val="0"/>
        <w:tabs>
          <w:tab w:val="left" w:pos="-1440"/>
          <w:tab w:val="left" w:pos="-720"/>
          <w:tab w:val="left" w:pos="0"/>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Holmdel Twp</w:t>
      </w:r>
    </w:p>
    <w:p w:rsidR="00E31C09" w:rsidRPr="009A08B7" w:rsidRDefault="00E31C09" w:rsidP="00E31C09">
      <w:pPr>
        <w:widowControl w:val="0"/>
        <w:tabs>
          <w:tab w:val="left" w:pos="-1440"/>
          <w:tab w:val="left" w:pos="-720"/>
          <w:tab w:val="left" w:pos="0"/>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Manalapan Twp</w:t>
      </w:r>
    </w:p>
    <w:p w:rsidR="00E31C09" w:rsidRPr="009A08B7" w:rsidRDefault="00E31C09" w:rsidP="00E31C09">
      <w:pPr>
        <w:widowControl w:val="0"/>
        <w:tabs>
          <w:tab w:val="left" w:pos="-1440"/>
          <w:tab w:val="left" w:pos="-720"/>
          <w:tab w:val="left" w:pos="0"/>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Marlboro Twp</w:t>
      </w:r>
    </w:p>
    <w:p w:rsidR="00E31C09" w:rsidRPr="009A08B7" w:rsidRDefault="00E31C09" w:rsidP="00E31C09">
      <w:pPr>
        <w:widowControl w:val="0"/>
        <w:tabs>
          <w:tab w:val="left" w:pos="-1440"/>
          <w:tab w:val="left" w:pos="-720"/>
          <w:tab w:val="left" w:pos="0"/>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Matawan Boro</w:t>
      </w:r>
    </w:p>
    <w:p w:rsidR="00E31C09" w:rsidRPr="009A08B7" w:rsidRDefault="00E31C09" w:rsidP="00E31C09">
      <w:pPr>
        <w:widowControl w:val="0"/>
        <w:tabs>
          <w:tab w:val="left" w:pos="-1440"/>
          <w:tab w:val="left" w:pos="-720"/>
          <w:tab w:val="left" w:pos="0"/>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Millstone Twp</w:t>
      </w:r>
    </w:p>
    <w:p w:rsidR="00E31C09" w:rsidRPr="009A08B7" w:rsidRDefault="00E31C09" w:rsidP="00E31C09">
      <w:pPr>
        <w:widowControl w:val="0"/>
        <w:tabs>
          <w:tab w:val="left" w:pos="-1440"/>
          <w:tab w:val="left" w:pos="-720"/>
          <w:tab w:val="left" w:pos="0"/>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Roosevelt Boro</w:t>
      </w:r>
    </w:p>
    <w:p w:rsidR="00E31C09" w:rsidRPr="009A08B7" w:rsidRDefault="00E31C09" w:rsidP="00E31C09">
      <w:pPr>
        <w:widowControl w:val="0"/>
        <w:tabs>
          <w:tab w:val="left" w:pos="-1440"/>
          <w:tab w:val="left" w:pos="-720"/>
          <w:tab w:val="left" w:pos="0"/>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Upper Freehold Twp</w:t>
      </w:r>
    </w:p>
    <w:p w:rsidR="00E31C09" w:rsidRPr="009A08B7" w:rsidRDefault="00E31C09" w:rsidP="00E31C09">
      <w:pPr>
        <w:widowControl w:val="0"/>
        <w:tabs>
          <w:tab w:val="left" w:pos="-1440"/>
          <w:tab w:val="left" w:pos="-720"/>
          <w:tab w:val="left" w:pos="0"/>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Wall Twp</w:t>
      </w:r>
    </w:p>
    <w:p w:rsidR="00E31C09" w:rsidRPr="009A08B7" w:rsidRDefault="00E31C09" w:rsidP="00E31C09">
      <w:pPr>
        <w:widowControl w:val="0"/>
        <w:tabs>
          <w:tab w:val="left" w:pos="-1440"/>
          <w:tab w:val="left" w:pos="-720"/>
          <w:tab w:val="left" w:pos="0"/>
        </w:tabs>
        <w:spacing w:line="287" w:lineRule="auto"/>
        <w:rPr>
          <w:sz w:val="20"/>
        </w:rPr>
      </w:pPr>
    </w:p>
    <w:p w:rsidR="00E31C09" w:rsidRPr="009A08B7" w:rsidRDefault="00E31C09" w:rsidP="00E31C09">
      <w:pPr>
        <w:widowControl w:val="0"/>
        <w:tabs>
          <w:tab w:val="left" w:pos="-1440"/>
          <w:tab w:val="left" w:pos="-720"/>
          <w:tab w:val="left" w:pos="0"/>
        </w:tabs>
        <w:spacing w:line="287" w:lineRule="auto"/>
        <w:rPr>
          <w:sz w:val="20"/>
        </w:rPr>
      </w:pPr>
      <w:r w:rsidRPr="009A08B7">
        <w:rPr>
          <w:sz w:val="20"/>
        </w:rPr>
        <w:tab/>
      </w:r>
      <w:r w:rsidRPr="009A08B7">
        <w:rPr>
          <w:sz w:val="20"/>
        </w:rPr>
        <w:tab/>
      </w:r>
      <w:r w:rsidRPr="009A08B7">
        <w:rPr>
          <w:sz w:val="20"/>
        </w:rPr>
        <w:tab/>
      </w:r>
      <w:r w:rsidRPr="009A08B7">
        <w:rPr>
          <w:sz w:val="20"/>
        </w:rPr>
        <w:tab/>
        <w:t>Morris</w:t>
      </w:r>
      <w:r w:rsidRPr="009A08B7">
        <w:rPr>
          <w:sz w:val="20"/>
        </w:rPr>
        <w:tab/>
      </w:r>
      <w:r w:rsidRPr="009A08B7">
        <w:rPr>
          <w:sz w:val="20"/>
        </w:rPr>
        <w:tab/>
        <w:t>Boonton Town</w:t>
      </w:r>
    </w:p>
    <w:p w:rsidR="00E31C09" w:rsidRPr="009A08B7" w:rsidRDefault="00E31C09" w:rsidP="00E31C09">
      <w:pPr>
        <w:widowControl w:val="0"/>
        <w:tabs>
          <w:tab w:val="left" w:pos="-1440"/>
          <w:tab w:val="left" w:pos="-720"/>
          <w:tab w:val="left" w:pos="0"/>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Boonton Twp</w:t>
      </w:r>
    </w:p>
    <w:p w:rsidR="00E31C09" w:rsidRPr="009A08B7" w:rsidRDefault="00E31C09" w:rsidP="00E31C09">
      <w:pPr>
        <w:widowControl w:val="0"/>
        <w:tabs>
          <w:tab w:val="left" w:pos="-1440"/>
          <w:tab w:val="left" w:pos="-720"/>
          <w:tab w:val="left" w:pos="0"/>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Butler Boro</w:t>
      </w:r>
    </w:p>
    <w:p w:rsidR="00E31C09" w:rsidRPr="009A08B7" w:rsidRDefault="00E31C09" w:rsidP="00E31C09">
      <w:pPr>
        <w:widowControl w:val="0"/>
        <w:tabs>
          <w:tab w:val="left" w:pos="-1440"/>
          <w:tab w:val="left" w:pos="-720"/>
          <w:tab w:val="left" w:pos="0"/>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Chatham Boro</w:t>
      </w:r>
    </w:p>
    <w:p w:rsidR="00E31C09" w:rsidRPr="009A08B7" w:rsidRDefault="00E31C09" w:rsidP="00E31C09">
      <w:pPr>
        <w:widowControl w:val="0"/>
        <w:tabs>
          <w:tab w:val="left" w:pos="-1440"/>
          <w:tab w:val="left" w:pos="-720"/>
          <w:tab w:val="left" w:pos="0"/>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Chatham Twp</w:t>
      </w:r>
    </w:p>
    <w:p w:rsidR="00E31C09" w:rsidRPr="009A08B7" w:rsidRDefault="00E31C09" w:rsidP="00E31C09">
      <w:pPr>
        <w:widowControl w:val="0"/>
        <w:tabs>
          <w:tab w:val="left" w:pos="-1440"/>
          <w:tab w:val="left" w:pos="-720"/>
          <w:tab w:val="left" w:pos="0"/>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Chester Boro</w:t>
      </w:r>
    </w:p>
    <w:p w:rsidR="00E31C09" w:rsidRPr="009A08B7" w:rsidRDefault="00E31C09" w:rsidP="00E31C09">
      <w:pPr>
        <w:widowControl w:val="0"/>
        <w:tabs>
          <w:tab w:val="left" w:pos="-1440"/>
          <w:tab w:val="left" w:pos="-720"/>
          <w:tab w:val="left" w:pos="0"/>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Denville Twp</w:t>
      </w:r>
    </w:p>
    <w:p w:rsidR="00E31C09" w:rsidRPr="009A08B7" w:rsidRDefault="00E31C09" w:rsidP="00E31C09">
      <w:pPr>
        <w:widowControl w:val="0"/>
        <w:tabs>
          <w:tab w:val="left" w:pos="-1440"/>
          <w:tab w:val="left" w:pos="-720"/>
          <w:tab w:val="left" w:pos="0"/>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Dover Town</w:t>
      </w:r>
    </w:p>
    <w:p w:rsidR="00E31C09" w:rsidRPr="009A08B7" w:rsidRDefault="00E31C09" w:rsidP="00E31C09">
      <w:pPr>
        <w:widowControl w:val="0"/>
        <w:tabs>
          <w:tab w:val="left" w:pos="-1440"/>
          <w:tab w:val="left" w:pos="-720"/>
          <w:tab w:val="left" w:pos="0"/>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East Hanover Twp</w:t>
      </w:r>
    </w:p>
    <w:p w:rsidR="00E31C09" w:rsidRPr="009A08B7" w:rsidRDefault="00E31C09" w:rsidP="00E31C09">
      <w:pPr>
        <w:widowControl w:val="0"/>
        <w:tabs>
          <w:tab w:val="left" w:pos="-1440"/>
          <w:tab w:val="left" w:pos="-720"/>
          <w:tab w:val="left" w:pos="0"/>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Florham Park Boro</w:t>
      </w:r>
    </w:p>
    <w:p w:rsidR="00E31C09" w:rsidRPr="009A08B7" w:rsidRDefault="00E31C09" w:rsidP="00E31C09">
      <w:pPr>
        <w:widowControl w:val="0"/>
        <w:tabs>
          <w:tab w:val="left" w:pos="-1440"/>
          <w:tab w:val="left" w:pos="-720"/>
          <w:tab w:val="left" w:pos="0"/>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Hanover Twp</w:t>
      </w:r>
    </w:p>
    <w:p w:rsidR="00E31C09" w:rsidRPr="009A08B7" w:rsidRDefault="00E31C09" w:rsidP="00E31C09">
      <w:pPr>
        <w:widowControl w:val="0"/>
        <w:tabs>
          <w:tab w:val="left" w:pos="-1440"/>
          <w:tab w:val="left" w:pos="-720"/>
          <w:tab w:val="left" w:pos="0"/>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Harding Twp</w:t>
      </w:r>
    </w:p>
    <w:p w:rsidR="00E31C09" w:rsidRPr="009A08B7" w:rsidRDefault="00E31C09" w:rsidP="00E31C09">
      <w:pPr>
        <w:widowControl w:val="0"/>
        <w:tabs>
          <w:tab w:val="left" w:pos="-1440"/>
          <w:tab w:val="left" w:pos="-720"/>
          <w:tab w:val="left" w:pos="0"/>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Kinnelon Boro</w:t>
      </w:r>
    </w:p>
    <w:p w:rsidR="00E31C09" w:rsidRPr="009A08B7" w:rsidRDefault="00E31C09" w:rsidP="00E31C09">
      <w:pPr>
        <w:widowControl w:val="0"/>
        <w:tabs>
          <w:tab w:val="left" w:pos="-1440"/>
          <w:tab w:val="left" w:pos="-720"/>
          <w:tab w:val="left" w:pos="0"/>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Lincoln Park Boro</w:t>
      </w:r>
    </w:p>
    <w:p w:rsidR="00E31C09" w:rsidRPr="009A08B7" w:rsidRDefault="00E31C09" w:rsidP="00E31C09">
      <w:pPr>
        <w:widowControl w:val="0"/>
        <w:tabs>
          <w:tab w:val="left" w:pos="-1440"/>
          <w:tab w:val="left" w:pos="-720"/>
          <w:tab w:val="left" w:pos="0"/>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Long Hill Twp</w:t>
      </w:r>
    </w:p>
    <w:p w:rsidR="00E31C09" w:rsidRPr="009A08B7" w:rsidRDefault="00E31C09" w:rsidP="00E31C09">
      <w:pPr>
        <w:widowControl w:val="0"/>
        <w:tabs>
          <w:tab w:val="left" w:pos="-1440"/>
          <w:tab w:val="left" w:pos="-720"/>
          <w:tab w:val="left" w:pos="0"/>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Madison Boro</w:t>
      </w:r>
    </w:p>
    <w:p w:rsidR="00E31C09" w:rsidRPr="009A08B7" w:rsidRDefault="00E31C09" w:rsidP="00E31C09">
      <w:pPr>
        <w:widowControl w:val="0"/>
        <w:tabs>
          <w:tab w:val="left" w:pos="-1440"/>
          <w:tab w:val="left" w:pos="-720"/>
          <w:tab w:val="left" w:pos="0"/>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Mendham Boro</w:t>
      </w:r>
    </w:p>
    <w:p w:rsidR="00E31C09" w:rsidRPr="009A08B7" w:rsidRDefault="00E31C09" w:rsidP="00E31C09">
      <w:pPr>
        <w:widowControl w:val="0"/>
        <w:tabs>
          <w:tab w:val="left" w:pos="-1440"/>
          <w:tab w:val="left" w:pos="-720"/>
          <w:tab w:val="left" w:pos="0"/>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Mendham Twp</w:t>
      </w:r>
    </w:p>
    <w:p w:rsidR="00E31C09" w:rsidRPr="009A08B7" w:rsidRDefault="00E31C09" w:rsidP="00E31C09">
      <w:pPr>
        <w:widowControl w:val="0"/>
        <w:tabs>
          <w:tab w:val="left" w:pos="-1440"/>
          <w:tab w:val="left" w:pos="-720"/>
          <w:tab w:val="left" w:pos="0"/>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Mine Hill Twp</w:t>
      </w:r>
    </w:p>
    <w:p w:rsidR="00E31C09" w:rsidRPr="009A08B7" w:rsidRDefault="00E31C09" w:rsidP="00E31C09">
      <w:pPr>
        <w:widowControl w:val="0"/>
        <w:tabs>
          <w:tab w:val="left" w:pos="-1440"/>
          <w:tab w:val="left" w:pos="-720"/>
          <w:tab w:val="left" w:pos="0"/>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Montville Twp</w:t>
      </w:r>
    </w:p>
    <w:p w:rsidR="00E31C09" w:rsidRPr="009A08B7" w:rsidRDefault="00E31C09" w:rsidP="00E31C09">
      <w:pPr>
        <w:widowControl w:val="0"/>
        <w:tabs>
          <w:tab w:val="left" w:pos="-1440"/>
          <w:tab w:val="left" w:pos="-720"/>
          <w:tab w:val="left" w:pos="0"/>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Morris Plains Boro</w:t>
      </w:r>
    </w:p>
    <w:p w:rsidR="00E31C09" w:rsidRPr="009A08B7" w:rsidRDefault="00E31C09" w:rsidP="00E31C09">
      <w:pPr>
        <w:widowControl w:val="0"/>
        <w:tabs>
          <w:tab w:val="left" w:pos="-1440"/>
          <w:tab w:val="left" w:pos="-720"/>
          <w:tab w:val="left" w:pos="0"/>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Morris Twp</w:t>
      </w:r>
    </w:p>
    <w:p w:rsidR="00E31C09" w:rsidRPr="009A08B7" w:rsidRDefault="00E31C09" w:rsidP="00E31C09">
      <w:pPr>
        <w:widowControl w:val="0"/>
        <w:tabs>
          <w:tab w:val="left" w:pos="-1440"/>
          <w:tab w:val="left" w:pos="-720"/>
          <w:tab w:val="left" w:pos="0"/>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Morristown Town</w:t>
      </w:r>
    </w:p>
    <w:p w:rsidR="00E31C09" w:rsidRPr="009A08B7" w:rsidRDefault="00E31C09" w:rsidP="00E31C09">
      <w:pPr>
        <w:widowControl w:val="0"/>
        <w:tabs>
          <w:tab w:val="left" w:pos="-1440"/>
          <w:tab w:val="left" w:pos="-720"/>
          <w:tab w:val="left" w:pos="0"/>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Mountain Lakes Boro</w:t>
      </w:r>
    </w:p>
    <w:p w:rsidR="00E31C09" w:rsidRPr="009A08B7" w:rsidRDefault="00E31C09" w:rsidP="00E31C09">
      <w:pPr>
        <w:widowControl w:val="0"/>
        <w:tabs>
          <w:tab w:val="left" w:pos="-1440"/>
          <w:tab w:val="left" w:pos="-720"/>
          <w:tab w:val="left" w:pos="0"/>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Parsippany-Troy Hills Twp</w:t>
      </w:r>
    </w:p>
    <w:p w:rsidR="00E31C09" w:rsidRPr="009A08B7" w:rsidRDefault="00E31C09" w:rsidP="00E31C09">
      <w:pPr>
        <w:widowControl w:val="0"/>
        <w:tabs>
          <w:tab w:val="left" w:pos="-1440"/>
          <w:tab w:val="left" w:pos="-720"/>
          <w:tab w:val="left" w:pos="0"/>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Pequannock Twp</w:t>
      </w:r>
    </w:p>
    <w:p w:rsidR="00E31C09" w:rsidRPr="009A08B7" w:rsidRDefault="00E31C09" w:rsidP="00E31C09">
      <w:pPr>
        <w:widowControl w:val="0"/>
        <w:tabs>
          <w:tab w:val="left" w:pos="-1440"/>
          <w:tab w:val="left" w:pos="-720"/>
          <w:tab w:val="left" w:pos="0"/>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Randolph Twp</w:t>
      </w:r>
    </w:p>
    <w:p w:rsidR="00E31C09" w:rsidRPr="009A08B7" w:rsidRDefault="00E31C09" w:rsidP="00E31C09">
      <w:pPr>
        <w:widowControl w:val="0"/>
        <w:tabs>
          <w:tab w:val="left" w:pos="-1440"/>
          <w:tab w:val="left" w:pos="-720"/>
          <w:tab w:val="left" w:pos="0"/>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Riverdale Boro</w:t>
      </w:r>
    </w:p>
    <w:p w:rsidR="00E31C09" w:rsidRPr="009A08B7" w:rsidRDefault="00E31C09" w:rsidP="00E31C09">
      <w:pPr>
        <w:widowControl w:val="0"/>
        <w:tabs>
          <w:tab w:val="left" w:pos="-1440"/>
          <w:tab w:val="left" w:pos="-720"/>
          <w:tab w:val="left" w:pos="0"/>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Rockaway Boro</w:t>
      </w:r>
    </w:p>
    <w:p w:rsidR="00E31C09" w:rsidRPr="009A08B7" w:rsidRDefault="00E31C09" w:rsidP="00E31C09">
      <w:pPr>
        <w:widowControl w:val="0"/>
        <w:tabs>
          <w:tab w:val="left" w:pos="-1440"/>
          <w:tab w:val="left" w:pos="-720"/>
          <w:tab w:val="left" w:pos="0"/>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Rockaway Twp</w:t>
      </w:r>
    </w:p>
    <w:p w:rsidR="00E31C09" w:rsidRPr="009A08B7" w:rsidRDefault="00E31C09" w:rsidP="00E31C09">
      <w:pPr>
        <w:widowControl w:val="0"/>
        <w:tabs>
          <w:tab w:val="left" w:pos="-1440"/>
          <w:tab w:val="left" w:pos="-720"/>
          <w:tab w:val="left" w:pos="0"/>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Victory Gardens Boro</w:t>
      </w:r>
    </w:p>
    <w:p w:rsidR="00E31C09" w:rsidRPr="009A08B7" w:rsidRDefault="00E31C09" w:rsidP="00E31C09">
      <w:pPr>
        <w:widowControl w:val="0"/>
        <w:tabs>
          <w:tab w:val="left" w:pos="-1440"/>
          <w:tab w:val="left" w:pos="-720"/>
          <w:tab w:val="left" w:pos="0"/>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Wharton Boro</w:t>
      </w:r>
    </w:p>
    <w:p w:rsidR="00E31C09" w:rsidRPr="009A08B7" w:rsidRDefault="00E31C09" w:rsidP="00E31C09">
      <w:pPr>
        <w:widowControl w:val="0"/>
        <w:tabs>
          <w:tab w:val="left" w:pos="-1440"/>
          <w:tab w:val="left" w:pos="-720"/>
          <w:tab w:val="left" w:pos="0"/>
        </w:tabs>
        <w:spacing w:line="287" w:lineRule="auto"/>
        <w:rPr>
          <w:sz w:val="20"/>
        </w:rPr>
      </w:pPr>
    </w:p>
    <w:p w:rsidR="00E31C09" w:rsidRPr="009A08B7" w:rsidRDefault="00E31C09" w:rsidP="00E31C09">
      <w:pPr>
        <w:widowControl w:val="0"/>
        <w:tabs>
          <w:tab w:val="left" w:pos="-1440"/>
          <w:tab w:val="left" w:pos="-720"/>
          <w:tab w:val="left" w:pos="0"/>
        </w:tabs>
        <w:spacing w:line="287" w:lineRule="auto"/>
        <w:rPr>
          <w:sz w:val="20"/>
        </w:rPr>
      </w:pPr>
      <w:r w:rsidRPr="009A08B7">
        <w:rPr>
          <w:sz w:val="20"/>
        </w:rPr>
        <w:lastRenderedPageBreak/>
        <w:tab/>
      </w:r>
      <w:r w:rsidRPr="009A08B7">
        <w:rPr>
          <w:sz w:val="20"/>
        </w:rPr>
        <w:tab/>
      </w:r>
      <w:r w:rsidRPr="009A08B7">
        <w:rPr>
          <w:sz w:val="20"/>
        </w:rPr>
        <w:tab/>
      </w:r>
      <w:r w:rsidRPr="009A08B7">
        <w:rPr>
          <w:sz w:val="20"/>
        </w:rPr>
        <w:tab/>
        <w:t>Passaic</w:t>
      </w:r>
      <w:r w:rsidRPr="009A08B7">
        <w:rPr>
          <w:sz w:val="20"/>
        </w:rPr>
        <w:tab/>
      </w:r>
      <w:r w:rsidRPr="009A08B7">
        <w:rPr>
          <w:sz w:val="20"/>
        </w:rPr>
        <w:tab/>
        <w:t>Clifton City</w:t>
      </w:r>
    </w:p>
    <w:p w:rsidR="00E31C09" w:rsidRPr="009A08B7" w:rsidRDefault="00E31C09" w:rsidP="00E31C09">
      <w:pPr>
        <w:widowControl w:val="0"/>
        <w:tabs>
          <w:tab w:val="left" w:pos="-1440"/>
          <w:tab w:val="left" w:pos="-720"/>
          <w:tab w:val="left" w:pos="0"/>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Passaic City</w:t>
      </w:r>
    </w:p>
    <w:p w:rsidR="00E31C09" w:rsidRPr="009A08B7" w:rsidRDefault="00E31C09" w:rsidP="00E31C09">
      <w:pPr>
        <w:widowControl w:val="0"/>
        <w:tabs>
          <w:tab w:val="left" w:pos="-1440"/>
          <w:tab w:val="left" w:pos="-720"/>
          <w:tab w:val="left" w:pos="0"/>
        </w:tabs>
        <w:spacing w:line="287" w:lineRule="auto"/>
        <w:rPr>
          <w:sz w:val="20"/>
        </w:rPr>
      </w:pPr>
    </w:p>
    <w:p w:rsidR="00E31C09" w:rsidRPr="009A08B7" w:rsidRDefault="00E31C09" w:rsidP="00A225F4">
      <w:pPr>
        <w:widowControl w:val="0"/>
        <w:tabs>
          <w:tab w:val="left" w:pos="-1440"/>
          <w:tab w:val="left" w:pos="-720"/>
          <w:tab w:val="left" w:pos="0"/>
        </w:tabs>
        <w:spacing w:line="287" w:lineRule="auto"/>
        <w:rPr>
          <w:sz w:val="20"/>
        </w:rPr>
      </w:pPr>
      <w:r w:rsidRPr="009A08B7">
        <w:rPr>
          <w:sz w:val="20"/>
        </w:rPr>
        <w:tab/>
      </w:r>
      <w:r w:rsidRPr="009A08B7">
        <w:rPr>
          <w:sz w:val="20"/>
        </w:rPr>
        <w:tab/>
      </w:r>
      <w:r w:rsidRPr="009A08B7">
        <w:rPr>
          <w:sz w:val="20"/>
        </w:rPr>
        <w:tab/>
      </w:r>
      <w:r w:rsidRPr="009A08B7">
        <w:rPr>
          <w:sz w:val="20"/>
        </w:rPr>
        <w:tab/>
        <w:t>Somerset</w:t>
      </w:r>
      <w:r w:rsidRPr="009A08B7">
        <w:rPr>
          <w:sz w:val="20"/>
        </w:rPr>
        <w:tab/>
      </w:r>
      <w:r w:rsidR="00A225F4" w:rsidRPr="009A08B7">
        <w:rPr>
          <w:sz w:val="20"/>
        </w:rPr>
        <w:t>All municipalities</w:t>
      </w:r>
    </w:p>
    <w:p w:rsidR="00A225F4" w:rsidRPr="009A08B7" w:rsidRDefault="00A225F4" w:rsidP="00A225F4">
      <w:pPr>
        <w:widowControl w:val="0"/>
        <w:tabs>
          <w:tab w:val="left" w:pos="-1440"/>
          <w:tab w:val="left" w:pos="-720"/>
          <w:tab w:val="left" w:pos="0"/>
        </w:tabs>
        <w:spacing w:line="287" w:lineRule="auto"/>
        <w:rPr>
          <w:sz w:val="20"/>
        </w:rPr>
      </w:pPr>
    </w:p>
    <w:p w:rsidR="00E31C09" w:rsidRPr="009A08B7" w:rsidRDefault="00E31C09" w:rsidP="00A225F4">
      <w:pPr>
        <w:widowControl w:val="0"/>
        <w:tabs>
          <w:tab w:val="left" w:pos="-1440"/>
          <w:tab w:val="left" w:pos="-720"/>
          <w:tab w:val="left" w:pos="0"/>
        </w:tabs>
        <w:spacing w:line="287" w:lineRule="auto"/>
        <w:rPr>
          <w:sz w:val="20"/>
        </w:rPr>
      </w:pPr>
      <w:r w:rsidRPr="009A08B7">
        <w:rPr>
          <w:sz w:val="20"/>
        </w:rPr>
        <w:tab/>
      </w:r>
      <w:r w:rsidRPr="009A08B7">
        <w:rPr>
          <w:sz w:val="20"/>
        </w:rPr>
        <w:tab/>
      </w:r>
      <w:r w:rsidRPr="009A08B7">
        <w:rPr>
          <w:sz w:val="20"/>
        </w:rPr>
        <w:tab/>
      </w:r>
      <w:r w:rsidRPr="009A08B7">
        <w:rPr>
          <w:sz w:val="20"/>
        </w:rPr>
        <w:tab/>
        <w:t>Union</w:t>
      </w:r>
      <w:r w:rsidRPr="009A08B7">
        <w:rPr>
          <w:sz w:val="20"/>
        </w:rPr>
        <w:tab/>
      </w:r>
      <w:r w:rsidRPr="009A08B7">
        <w:rPr>
          <w:sz w:val="20"/>
        </w:rPr>
        <w:tab/>
      </w:r>
      <w:r w:rsidR="00A225F4" w:rsidRPr="009A08B7">
        <w:rPr>
          <w:sz w:val="20"/>
        </w:rPr>
        <w:t>All municipalities</w:t>
      </w:r>
    </w:p>
    <w:p w:rsidR="00E31C09" w:rsidRPr="009A08B7" w:rsidRDefault="00E31C09" w:rsidP="00E31C09">
      <w:pPr>
        <w:widowControl w:val="0"/>
        <w:tabs>
          <w:tab w:val="left" w:pos="-1440"/>
          <w:tab w:val="left" w:pos="-720"/>
          <w:tab w:val="left" w:pos="0"/>
        </w:tabs>
        <w:spacing w:line="287" w:lineRule="auto"/>
        <w:rPr>
          <w:sz w:val="20"/>
        </w:rPr>
      </w:pPr>
    </w:p>
    <w:p w:rsidR="00861495" w:rsidRPr="009A08B7" w:rsidRDefault="00861495" w:rsidP="00E31C09">
      <w:pPr>
        <w:widowControl w:val="0"/>
        <w:tabs>
          <w:tab w:val="left" w:pos="-1440"/>
          <w:tab w:val="left" w:pos="-720"/>
          <w:tab w:val="left" w:pos="0"/>
        </w:tabs>
        <w:spacing w:line="287" w:lineRule="auto"/>
        <w:rPr>
          <w:sz w:val="20"/>
        </w:rPr>
      </w:pPr>
      <w:r w:rsidRPr="009A08B7">
        <w:rPr>
          <w:sz w:val="20"/>
        </w:rPr>
        <w:t>(3) DELAWARE AND RARITAN CANAL GREENWAY</w:t>
      </w:r>
      <w:r w:rsidRPr="009A08B7">
        <w:rPr>
          <w:sz w:val="20"/>
        </w:rPr>
        <w:tab/>
      </w:r>
      <w:r w:rsidRPr="009A08B7">
        <w:rPr>
          <w:sz w:val="20"/>
        </w:rPr>
        <w:tab/>
        <w:t xml:space="preserve">    1,000,000</w:t>
      </w:r>
    </w:p>
    <w:p w:rsidR="00861495" w:rsidRPr="009A08B7" w:rsidRDefault="00861495" w:rsidP="00E31C09">
      <w:pPr>
        <w:widowControl w:val="0"/>
        <w:tabs>
          <w:tab w:val="left" w:pos="-1440"/>
          <w:tab w:val="left" w:pos="-720"/>
          <w:tab w:val="left" w:pos="0"/>
        </w:tabs>
        <w:spacing w:line="287" w:lineRule="auto"/>
        <w:rPr>
          <w:sz w:val="20"/>
        </w:rPr>
      </w:pPr>
    </w:p>
    <w:p w:rsidR="00D506A5" w:rsidRPr="009A08B7" w:rsidRDefault="00D506A5" w:rsidP="00D506A5">
      <w:pPr>
        <w:widowControl w:val="0"/>
        <w:tabs>
          <w:tab w:val="left" w:pos="-1440"/>
          <w:tab w:val="left" w:pos="-720"/>
          <w:tab w:val="left" w:pos="0"/>
        </w:tabs>
        <w:spacing w:line="287" w:lineRule="auto"/>
        <w:rPr>
          <w:sz w:val="20"/>
        </w:rPr>
      </w:pPr>
      <w:r w:rsidRPr="009A08B7">
        <w:rPr>
          <w:sz w:val="20"/>
        </w:rPr>
        <w:tab/>
      </w:r>
      <w:r w:rsidRPr="009A08B7">
        <w:rPr>
          <w:sz w:val="20"/>
        </w:rPr>
        <w:tab/>
      </w:r>
      <w:r w:rsidRPr="009A08B7">
        <w:rPr>
          <w:sz w:val="20"/>
        </w:rPr>
        <w:tab/>
      </w:r>
      <w:r w:rsidRPr="009A08B7">
        <w:rPr>
          <w:sz w:val="20"/>
        </w:rPr>
        <w:tab/>
        <w:t>Hunterdon</w:t>
      </w:r>
      <w:r w:rsidRPr="009A08B7">
        <w:rPr>
          <w:sz w:val="20"/>
        </w:rPr>
        <w:tab/>
        <w:t>Delaware Twp</w:t>
      </w:r>
    </w:p>
    <w:p w:rsidR="00D506A5" w:rsidRPr="009A08B7" w:rsidRDefault="00D506A5" w:rsidP="00D506A5">
      <w:pPr>
        <w:widowControl w:val="0"/>
        <w:tabs>
          <w:tab w:val="left" w:pos="-1440"/>
          <w:tab w:val="left" w:pos="-720"/>
          <w:tab w:val="left" w:pos="0"/>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Kingwood Twp</w:t>
      </w:r>
    </w:p>
    <w:p w:rsidR="00D506A5" w:rsidRPr="009A08B7" w:rsidRDefault="00D506A5" w:rsidP="00D506A5">
      <w:pPr>
        <w:widowControl w:val="0"/>
        <w:tabs>
          <w:tab w:val="left" w:pos="-1440"/>
          <w:tab w:val="left" w:pos="-720"/>
          <w:tab w:val="left" w:pos="0"/>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Lambertville City</w:t>
      </w:r>
    </w:p>
    <w:p w:rsidR="00D506A5" w:rsidRPr="009A08B7" w:rsidRDefault="00D506A5" w:rsidP="00D506A5">
      <w:pPr>
        <w:widowControl w:val="0"/>
        <w:tabs>
          <w:tab w:val="left" w:pos="-1440"/>
          <w:tab w:val="left" w:pos="-720"/>
          <w:tab w:val="left" w:pos="0"/>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Stockton Boro</w:t>
      </w:r>
    </w:p>
    <w:p w:rsidR="00D506A5" w:rsidRPr="009A08B7" w:rsidRDefault="00D506A5" w:rsidP="00D506A5">
      <w:pPr>
        <w:widowControl w:val="0"/>
        <w:tabs>
          <w:tab w:val="left" w:pos="-1440"/>
          <w:tab w:val="left" w:pos="-720"/>
          <w:tab w:val="left" w:pos="0"/>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West Amwell Twp</w:t>
      </w:r>
    </w:p>
    <w:p w:rsidR="00D506A5" w:rsidRPr="009A08B7" w:rsidRDefault="00D506A5" w:rsidP="00D506A5">
      <w:pPr>
        <w:widowControl w:val="0"/>
        <w:tabs>
          <w:tab w:val="left" w:pos="-1440"/>
          <w:tab w:val="left" w:pos="-720"/>
          <w:tab w:val="left" w:pos="0"/>
        </w:tabs>
        <w:spacing w:line="287" w:lineRule="auto"/>
        <w:rPr>
          <w:sz w:val="20"/>
        </w:rPr>
      </w:pPr>
    </w:p>
    <w:p w:rsidR="00D506A5" w:rsidRPr="009A08B7" w:rsidRDefault="00D506A5" w:rsidP="00D506A5">
      <w:pPr>
        <w:widowControl w:val="0"/>
        <w:tabs>
          <w:tab w:val="left" w:pos="-1440"/>
          <w:tab w:val="left" w:pos="-720"/>
          <w:tab w:val="left" w:pos="0"/>
        </w:tabs>
        <w:spacing w:line="287" w:lineRule="auto"/>
        <w:rPr>
          <w:sz w:val="20"/>
        </w:rPr>
      </w:pPr>
      <w:r w:rsidRPr="009A08B7">
        <w:rPr>
          <w:sz w:val="20"/>
        </w:rPr>
        <w:tab/>
      </w:r>
      <w:r w:rsidRPr="009A08B7">
        <w:rPr>
          <w:sz w:val="20"/>
        </w:rPr>
        <w:tab/>
      </w:r>
      <w:r w:rsidRPr="009A08B7">
        <w:rPr>
          <w:sz w:val="20"/>
        </w:rPr>
        <w:tab/>
      </w:r>
      <w:r w:rsidRPr="009A08B7">
        <w:rPr>
          <w:sz w:val="20"/>
        </w:rPr>
        <w:tab/>
        <w:t>Mercer</w:t>
      </w:r>
      <w:r w:rsidRPr="009A08B7">
        <w:rPr>
          <w:sz w:val="20"/>
        </w:rPr>
        <w:tab/>
      </w:r>
      <w:r w:rsidRPr="009A08B7">
        <w:rPr>
          <w:sz w:val="20"/>
        </w:rPr>
        <w:tab/>
        <w:t>Ewing Twp</w:t>
      </w:r>
    </w:p>
    <w:p w:rsidR="00D506A5" w:rsidRPr="009A08B7" w:rsidRDefault="00D506A5" w:rsidP="00D506A5">
      <w:pPr>
        <w:widowControl w:val="0"/>
        <w:tabs>
          <w:tab w:val="left" w:pos="-1440"/>
          <w:tab w:val="left" w:pos="-720"/>
          <w:tab w:val="left" w:pos="0"/>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Hamilton Twp</w:t>
      </w:r>
    </w:p>
    <w:p w:rsidR="00D506A5" w:rsidRPr="009A08B7" w:rsidRDefault="00D506A5" w:rsidP="00D506A5">
      <w:pPr>
        <w:widowControl w:val="0"/>
        <w:tabs>
          <w:tab w:val="left" w:pos="-1440"/>
          <w:tab w:val="left" w:pos="-720"/>
          <w:tab w:val="left" w:pos="0"/>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Hopewell Twp</w:t>
      </w:r>
    </w:p>
    <w:p w:rsidR="00D506A5" w:rsidRPr="009A08B7" w:rsidRDefault="00D506A5" w:rsidP="00D506A5">
      <w:pPr>
        <w:widowControl w:val="0"/>
        <w:tabs>
          <w:tab w:val="left" w:pos="-1440"/>
          <w:tab w:val="left" w:pos="-720"/>
          <w:tab w:val="left" w:pos="0"/>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Lawrence Twp</w:t>
      </w:r>
    </w:p>
    <w:p w:rsidR="00D506A5" w:rsidRPr="009A08B7" w:rsidRDefault="00D506A5" w:rsidP="00D506A5">
      <w:pPr>
        <w:widowControl w:val="0"/>
        <w:tabs>
          <w:tab w:val="left" w:pos="-1440"/>
          <w:tab w:val="left" w:pos="-720"/>
          <w:tab w:val="left" w:pos="0"/>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Princeton Boro</w:t>
      </w:r>
    </w:p>
    <w:p w:rsidR="00D506A5" w:rsidRPr="009A08B7" w:rsidRDefault="00D506A5" w:rsidP="00D506A5">
      <w:pPr>
        <w:widowControl w:val="0"/>
        <w:tabs>
          <w:tab w:val="left" w:pos="-1440"/>
          <w:tab w:val="left" w:pos="-720"/>
          <w:tab w:val="left" w:pos="0"/>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Trenton City</w:t>
      </w:r>
    </w:p>
    <w:p w:rsidR="00D506A5" w:rsidRPr="009A08B7" w:rsidRDefault="00D506A5" w:rsidP="00D506A5">
      <w:pPr>
        <w:widowControl w:val="0"/>
        <w:tabs>
          <w:tab w:val="left" w:pos="-1440"/>
          <w:tab w:val="left" w:pos="-720"/>
          <w:tab w:val="left" w:pos="0"/>
        </w:tabs>
        <w:spacing w:line="287" w:lineRule="auto"/>
        <w:rPr>
          <w:sz w:val="20"/>
        </w:rPr>
      </w:pPr>
    </w:p>
    <w:p w:rsidR="00D506A5" w:rsidRPr="009A08B7" w:rsidRDefault="00D506A5" w:rsidP="00D506A5">
      <w:pPr>
        <w:widowControl w:val="0"/>
        <w:tabs>
          <w:tab w:val="left" w:pos="-1440"/>
          <w:tab w:val="left" w:pos="-720"/>
          <w:tab w:val="left" w:pos="0"/>
        </w:tabs>
        <w:spacing w:line="287" w:lineRule="auto"/>
        <w:rPr>
          <w:sz w:val="20"/>
        </w:rPr>
      </w:pPr>
      <w:r w:rsidRPr="009A08B7">
        <w:rPr>
          <w:sz w:val="20"/>
        </w:rPr>
        <w:tab/>
      </w:r>
      <w:r w:rsidRPr="009A08B7">
        <w:rPr>
          <w:sz w:val="20"/>
        </w:rPr>
        <w:tab/>
      </w:r>
      <w:r w:rsidRPr="009A08B7">
        <w:rPr>
          <w:sz w:val="20"/>
        </w:rPr>
        <w:tab/>
      </w:r>
      <w:r w:rsidRPr="009A08B7">
        <w:rPr>
          <w:sz w:val="20"/>
        </w:rPr>
        <w:tab/>
        <w:t>Middlesex</w:t>
      </w:r>
      <w:r w:rsidRPr="009A08B7">
        <w:rPr>
          <w:sz w:val="20"/>
        </w:rPr>
        <w:tab/>
        <w:t>New Brunswick City</w:t>
      </w:r>
    </w:p>
    <w:p w:rsidR="00D506A5" w:rsidRPr="009A08B7" w:rsidRDefault="00D506A5" w:rsidP="00D506A5">
      <w:pPr>
        <w:widowControl w:val="0"/>
        <w:tabs>
          <w:tab w:val="left" w:pos="-1440"/>
          <w:tab w:val="left" w:pos="-720"/>
          <w:tab w:val="left" w:pos="0"/>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Plainsboro Twp</w:t>
      </w:r>
    </w:p>
    <w:p w:rsidR="00D506A5" w:rsidRPr="009A08B7" w:rsidRDefault="00D506A5" w:rsidP="00D506A5">
      <w:pPr>
        <w:widowControl w:val="0"/>
        <w:tabs>
          <w:tab w:val="left" w:pos="-1440"/>
          <w:tab w:val="left" w:pos="-720"/>
          <w:tab w:val="left" w:pos="0"/>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South Brunswick Twp</w:t>
      </w:r>
    </w:p>
    <w:p w:rsidR="00D506A5" w:rsidRPr="009A08B7" w:rsidRDefault="00D506A5" w:rsidP="00D506A5">
      <w:pPr>
        <w:widowControl w:val="0"/>
        <w:tabs>
          <w:tab w:val="left" w:pos="-1440"/>
          <w:tab w:val="left" w:pos="-720"/>
          <w:tab w:val="left" w:pos="0"/>
        </w:tabs>
        <w:spacing w:line="287" w:lineRule="auto"/>
        <w:rPr>
          <w:sz w:val="20"/>
        </w:rPr>
      </w:pPr>
    </w:p>
    <w:p w:rsidR="00D506A5" w:rsidRPr="009A08B7" w:rsidRDefault="00D506A5" w:rsidP="00D506A5">
      <w:pPr>
        <w:widowControl w:val="0"/>
        <w:tabs>
          <w:tab w:val="left" w:pos="-1440"/>
          <w:tab w:val="left" w:pos="-720"/>
          <w:tab w:val="left" w:pos="0"/>
        </w:tabs>
        <w:spacing w:line="287" w:lineRule="auto"/>
        <w:rPr>
          <w:sz w:val="20"/>
        </w:rPr>
      </w:pPr>
      <w:r w:rsidRPr="009A08B7">
        <w:rPr>
          <w:sz w:val="20"/>
        </w:rPr>
        <w:tab/>
      </w:r>
      <w:r w:rsidRPr="009A08B7">
        <w:rPr>
          <w:sz w:val="20"/>
        </w:rPr>
        <w:tab/>
      </w:r>
      <w:r w:rsidRPr="009A08B7">
        <w:rPr>
          <w:sz w:val="20"/>
        </w:rPr>
        <w:tab/>
      </w:r>
      <w:r w:rsidRPr="009A08B7">
        <w:rPr>
          <w:sz w:val="20"/>
        </w:rPr>
        <w:tab/>
        <w:t>Somerset</w:t>
      </w:r>
      <w:r w:rsidRPr="009A08B7">
        <w:rPr>
          <w:sz w:val="20"/>
        </w:rPr>
        <w:tab/>
        <w:t>Franklin Twp</w:t>
      </w:r>
    </w:p>
    <w:p w:rsidR="00861495" w:rsidRPr="009A08B7" w:rsidRDefault="00861495" w:rsidP="00E31C09">
      <w:pPr>
        <w:widowControl w:val="0"/>
        <w:tabs>
          <w:tab w:val="left" w:pos="-1440"/>
          <w:tab w:val="left" w:pos="-720"/>
          <w:tab w:val="left" w:pos="0"/>
        </w:tabs>
        <w:spacing w:line="287" w:lineRule="auto"/>
        <w:rPr>
          <w:sz w:val="20"/>
        </w:rPr>
      </w:pP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 xml:space="preserve">(4) DELAWARE </w:t>
      </w:r>
      <w:smartTag w:uri="urn:schemas-microsoft-com:office:smarttags" w:element="stockticker">
        <w:r w:rsidRPr="009A08B7">
          <w:rPr>
            <w:sz w:val="20"/>
          </w:rPr>
          <w:t>BAY</w:t>
        </w:r>
      </w:smartTag>
      <w:r w:rsidRPr="009A08B7">
        <w:rPr>
          <w:sz w:val="20"/>
        </w:rPr>
        <w:t xml:space="preserve"> WATERSHED GREENWAY</w:t>
      </w:r>
      <w:r w:rsidRPr="009A08B7">
        <w:rPr>
          <w:i/>
          <w:sz w:val="20"/>
        </w:rPr>
        <w:tab/>
      </w:r>
      <w:r w:rsidR="00861495" w:rsidRPr="009A08B7">
        <w:rPr>
          <w:sz w:val="20"/>
        </w:rPr>
        <w:t xml:space="preserve">                 3</w:t>
      </w:r>
      <w:r w:rsidRPr="009A08B7">
        <w:rPr>
          <w:sz w:val="20"/>
        </w:rPr>
        <w:t>,000,000</w:t>
      </w:r>
    </w:p>
    <w:p w:rsidR="00E31C09" w:rsidRPr="009A08B7" w:rsidRDefault="00E31C09" w:rsidP="00E31C09">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sz w:val="20"/>
        </w:rPr>
      </w:pP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t>Atlantic</w:t>
      </w:r>
      <w:r w:rsidRPr="009A08B7">
        <w:rPr>
          <w:sz w:val="20"/>
        </w:rPr>
        <w:tab/>
      </w:r>
      <w:r w:rsidRPr="009A08B7">
        <w:rPr>
          <w:sz w:val="20"/>
        </w:rPr>
        <w:tab/>
        <w:t>Buena Boro</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Buena Vista Twp</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t>Cape May</w:t>
      </w:r>
      <w:r w:rsidRPr="009A08B7">
        <w:rPr>
          <w:sz w:val="20"/>
        </w:rPr>
        <w:tab/>
        <w:t>Dennis Twp</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Lower Twp</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Middle Twp</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Upper Twp</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E31C09" w:rsidRPr="009A08B7" w:rsidRDefault="00E31C09" w:rsidP="00A225F4">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t>Cumberland</w:t>
      </w:r>
      <w:r w:rsidRPr="009A08B7">
        <w:rPr>
          <w:sz w:val="20"/>
        </w:rPr>
        <w:tab/>
      </w:r>
      <w:r w:rsidR="00A225F4" w:rsidRPr="009A08B7">
        <w:rPr>
          <w:sz w:val="20"/>
        </w:rPr>
        <w:t>All municipalities</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t>Gloucester</w:t>
      </w:r>
      <w:r w:rsidRPr="009A08B7">
        <w:rPr>
          <w:sz w:val="20"/>
        </w:rPr>
        <w:tab/>
        <w:t>Clayton Boro</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Elk Twp</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Franklin Twp</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Glassboro Boro</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Monroe Twp</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Newfield Boro</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t>Salem</w:t>
      </w:r>
      <w:r w:rsidRPr="009A08B7">
        <w:rPr>
          <w:sz w:val="20"/>
        </w:rPr>
        <w:tab/>
      </w:r>
      <w:r w:rsidRPr="009A08B7">
        <w:rPr>
          <w:sz w:val="20"/>
        </w:rPr>
        <w:tab/>
        <w:t>Alloway Twp</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Carneys Point Twp</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Elmer Boro</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Elsinboro Twp</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Lower Alloways Creek Twp</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Mannington Twp</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Oldmans Twp</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Pennsville Twp</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Pilesgrove Twp</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Pittsgrove Twp</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Quinton Twp</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lastRenderedPageBreak/>
        <w:tab/>
      </w:r>
      <w:r w:rsidRPr="009A08B7">
        <w:rPr>
          <w:sz w:val="20"/>
        </w:rPr>
        <w:tab/>
      </w:r>
      <w:r w:rsidRPr="009A08B7">
        <w:rPr>
          <w:sz w:val="20"/>
        </w:rPr>
        <w:tab/>
      </w:r>
      <w:r w:rsidRPr="009A08B7">
        <w:rPr>
          <w:sz w:val="20"/>
        </w:rPr>
        <w:tab/>
      </w:r>
      <w:r w:rsidRPr="009A08B7">
        <w:rPr>
          <w:sz w:val="20"/>
        </w:rPr>
        <w:tab/>
      </w:r>
      <w:r w:rsidRPr="009A08B7">
        <w:rPr>
          <w:sz w:val="20"/>
        </w:rPr>
        <w:tab/>
        <w:t>Upper Pittsgrove Twp</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Woodstown Boro</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861495" w:rsidRPr="009A08B7" w:rsidRDefault="00861495"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(5) DELAWARE RIVER WATERSHED GREENWAY</w:t>
      </w:r>
      <w:r w:rsidRPr="009A08B7">
        <w:rPr>
          <w:sz w:val="20"/>
        </w:rPr>
        <w:tab/>
        <w:t xml:space="preserve">                 1,500,000</w:t>
      </w:r>
    </w:p>
    <w:p w:rsidR="00DE10AF" w:rsidRPr="009A08B7"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DE10AF" w:rsidRPr="009A08B7"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t>Burlington</w:t>
      </w:r>
      <w:r w:rsidRPr="009A08B7">
        <w:rPr>
          <w:sz w:val="20"/>
        </w:rPr>
        <w:tab/>
        <w:t>Bordentown City</w:t>
      </w:r>
    </w:p>
    <w:p w:rsidR="00DE10AF" w:rsidRPr="009A08B7"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Bordentown Twp</w:t>
      </w:r>
    </w:p>
    <w:p w:rsidR="00DE10AF" w:rsidRPr="009A08B7"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Chesterfield Twp</w:t>
      </w:r>
    </w:p>
    <w:p w:rsidR="00DE10AF" w:rsidRPr="009A08B7"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Cinnaminson Twp</w:t>
      </w:r>
    </w:p>
    <w:p w:rsidR="00DE10AF" w:rsidRPr="009A08B7"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Delanco Twp</w:t>
      </w:r>
    </w:p>
    <w:p w:rsidR="00DE10AF" w:rsidRPr="009A08B7"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Delran Twp</w:t>
      </w:r>
    </w:p>
    <w:p w:rsidR="00DE10AF" w:rsidRPr="009A08B7"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Eastampton Twp</w:t>
      </w:r>
    </w:p>
    <w:p w:rsidR="00DE10AF" w:rsidRPr="009A08B7"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Hainesport Twp</w:t>
      </w:r>
    </w:p>
    <w:p w:rsidR="00DE10AF" w:rsidRPr="009A08B7"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Lumberton Twp</w:t>
      </w:r>
    </w:p>
    <w:p w:rsidR="00DE10AF" w:rsidRPr="009A08B7"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Mansfield Twp</w:t>
      </w:r>
    </w:p>
    <w:p w:rsidR="00DE10AF" w:rsidRPr="009A08B7"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Medford Twp</w:t>
      </w:r>
    </w:p>
    <w:p w:rsidR="00DE10AF" w:rsidRPr="009A08B7"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Moorestown Twp</w:t>
      </w:r>
    </w:p>
    <w:p w:rsidR="00DE10AF" w:rsidRPr="009A08B7"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Mount Holly Twp</w:t>
      </w:r>
    </w:p>
    <w:p w:rsidR="00DE10AF" w:rsidRPr="009A08B7"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Mount Laurel Twp</w:t>
      </w:r>
    </w:p>
    <w:p w:rsidR="00DE10AF" w:rsidRPr="009A08B7"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North Hanover Twp</w:t>
      </w:r>
    </w:p>
    <w:p w:rsidR="00DE10AF" w:rsidRPr="009A08B7"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Pemberton Twp</w:t>
      </w:r>
    </w:p>
    <w:p w:rsidR="00DE10AF" w:rsidRPr="009A08B7"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Riverside Twp</w:t>
      </w:r>
    </w:p>
    <w:p w:rsidR="00DE10AF" w:rsidRPr="009A08B7"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Southampton Twp</w:t>
      </w:r>
    </w:p>
    <w:p w:rsidR="00DE10AF" w:rsidRPr="009A08B7"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Springfield Twp</w:t>
      </w:r>
    </w:p>
    <w:p w:rsidR="00DE10AF" w:rsidRPr="009A08B7"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Westampton Twp</w:t>
      </w:r>
    </w:p>
    <w:p w:rsidR="00DE10AF" w:rsidRPr="009A08B7"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Willingboro Twp</w:t>
      </w:r>
    </w:p>
    <w:p w:rsidR="00DE10AF" w:rsidRPr="009A08B7"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DE10AF" w:rsidRPr="009A08B7"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t>Camden</w:t>
      </w:r>
      <w:r w:rsidRPr="009A08B7">
        <w:rPr>
          <w:sz w:val="20"/>
        </w:rPr>
        <w:tab/>
      </w:r>
      <w:r w:rsidRPr="009A08B7">
        <w:rPr>
          <w:sz w:val="20"/>
        </w:rPr>
        <w:tab/>
        <w:t>Berlin Twp</w:t>
      </w:r>
    </w:p>
    <w:p w:rsidR="00DE10AF" w:rsidRPr="009A08B7"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Camden City</w:t>
      </w:r>
    </w:p>
    <w:p w:rsidR="00DE10AF" w:rsidRPr="009A08B7"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Clementon Boro</w:t>
      </w:r>
    </w:p>
    <w:p w:rsidR="00DE10AF" w:rsidRPr="009A08B7"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Gibbsboro Boro</w:t>
      </w:r>
    </w:p>
    <w:p w:rsidR="00DE10AF" w:rsidRPr="009A08B7"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Gloucester Twp</w:t>
      </w:r>
    </w:p>
    <w:p w:rsidR="00DE10AF" w:rsidRPr="009A08B7"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Haddon Twp</w:t>
      </w:r>
    </w:p>
    <w:p w:rsidR="00DE10AF" w:rsidRPr="009A08B7"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Lindenwold Boro</w:t>
      </w:r>
    </w:p>
    <w:p w:rsidR="00DE10AF" w:rsidRPr="009A08B7"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Pine Hill Boro</w:t>
      </w:r>
    </w:p>
    <w:p w:rsidR="00DE10AF" w:rsidRPr="009A08B7"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Voorhees Twp</w:t>
      </w:r>
    </w:p>
    <w:p w:rsidR="00DE10AF" w:rsidRPr="009A08B7"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DE10AF" w:rsidRPr="009A08B7"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t>Gloucester</w:t>
      </w:r>
      <w:r w:rsidRPr="009A08B7">
        <w:rPr>
          <w:sz w:val="20"/>
        </w:rPr>
        <w:tab/>
        <w:t>Deptford Twp</w:t>
      </w:r>
    </w:p>
    <w:p w:rsidR="00DE10AF" w:rsidRPr="009A08B7"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East Greenwich Twp</w:t>
      </w:r>
    </w:p>
    <w:p w:rsidR="00DE10AF" w:rsidRPr="009A08B7"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Elk Twp</w:t>
      </w:r>
    </w:p>
    <w:p w:rsidR="00DE10AF" w:rsidRPr="009A08B7"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Greenwich Twp</w:t>
      </w:r>
    </w:p>
    <w:p w:rsidR="00DE10AF" w:rsidRPr="009A08B7"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Harrison Twp</w:t>
      </w:r>
    </w:p>
    <w:p w:rsidR="00DE10AF" w:rsidRPr="009A08B7"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Logan Twp</w:t>
      </w:r>
    </w:p>
    <w:p w:rsidR="00DE10AF" w:rsidRPr="009A08B7"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National Park Boro</w:t>
      </w:r>
    </w:p>
    <w:p w:rsidR="00DE10AF" w:rsidRPr="009A08B7"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South Harrison Twp</w:t>
      </w:r>
    </w:p>
    <w:p w:rsidR="00DE10AF" w:rsidRPr="009A08B7"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Westville Boro</w:t>
      </w:r>
    </w:p>
    <w:p w:rsidR="00DE10AF" w:rsidRPr="009A08B7"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Woolwich Twp</w:t>
      </w:r>
    </w:p>
    <w:p w:rsidR="00DE10AF" w:rsidRPr="009A08B7"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West Deptford Twp</w:t>
      </w:r>
    </w:p>
    <w:p w:rsidR="00DE10AF" w:rsidRPr="009A08B7"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DE10AF" w:rsidRPr="009A08B7"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t>Hunterdon</w:t>
      </w:r>
      <w:r w:rsidRPr="009A08B7">
        <w:rPr>
          <w:sz w:val="20"/>
        </w:rPr>
        <w:tab/>
        <w:t>Alexandria Twp</w:t>
      </w:r>
    </w:p>
    <w:p w:rsidR="00DE10AF" w:rsidRPr="009A08B7"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Delaware Twp</w:t>
      </w:r>
    </w:p>
    <w:p w:rsidR="00DE10AF" w:rsidRPr="009A08B7"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Frenchtown Boro</w:t>
      </w:r>
    </w:p>
    <w:p w:rsidR="00DE10AF" w:rsidRPr="009A08B7"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Kingwood Twp</w:t>
      </w:r>
    </w:p>
    <w:p w:rsidR="00DE10AF" w:rsidRPr="009A08B7"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Lambertville City</w:t>
      </w:r>
    </w:p>
    <w:p w:rsidR="00DE10AF" w:rsidRPr="009A08B7"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Stockton Boro</w:t>
      </w:r>
    </w:p>
    <w:p w:rsidR="00DE10AF" w:rsidRPr="009A08B7"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West Amwell Twp</w:t>
      </w:r>
    </w:p>
    <w:p w:rsidR="00DE10AF"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351B80" w:rsidRPr="009A08B7" w:rsidRDefault="00351B80"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DE10AF" w:rsidRPr="009A08B7"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lastRenderedPageBreak/>
        <w:tab/>
      </w:r>
      <w:r w:rsidRPr="009A08B7">
        <w:rPr>
          <w:sz w:val="20"/>
        </w:rPr>
        <w:tab/>
      </w:r>
      <w:r w:rsidRPr="009A08B7">
        <w:rPr>
          <w:sz w:val="20"/>
        </w:rPr>
        <w:tab/>
      </w:r>
      <w:r w:rsidRPr="009A08B7">
        <w:rPr>
          <w:sz w:val="20"/>
        </w:rPr>
        <w:tab/>
        <w:t>Mercer</w:t>
      </w:r>
      <w:r w:rsidRPr="009A08B7">
        <w:rPr>
          <w:sz w:val="20"/>
        </w:rPr>
        <w:tab/>
      </w:r>
      <w:r w:rsidRPr="009A08B7">
        <w:rPr>
          <w:sz w:val="20"/>
        </w:rPr>
        <w:tab/>
        <w:t>Ewing Twp</w:t>
      </w:r>
    </w:p>
    <w:p w:rsidR="00DE10AF" w:rsidRPr="009A08B7"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Hamilton Twp</w:t>
      </w:r>
    </w:p>
    <w:p w:rsidR="00DE10AF" w:rsidRPr="009A08B7"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Hopewell Twp</w:t>
      </w:r>
    </w:p>
    <w:p w:rsidR="00DE10AF" w:rsidRPr="009A08B7"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Robbinsville Twp</w:t>
      </w:r>
    </w:p>
    <w:p w:rsidR="00DE10AF" w:rsidRPr="009A08B7"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Trenton City</w:t>
      </w:r>
    </w:p>
    <w:p w:rsidR="00DE10AF" w:rsidRPr="009A08B7"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DE10AF" w:rsidRPr="009A08B7"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t>Monmouth</w:t>
      </w:r>
      <w:r w:rsidRPr="009A08B7">
        <w:rPr>
          <w:sz w:val="20"/>
        </w:rPr>
        <w:tab/>
        <w:t>Allentown Boro</w:t>
      </w:r>
    </w:p>
    <w:p w:rsidR="00DE10AF" w:rsidRPr="009A08B7"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Millstone Twp</w:t>
      </w:r>
    </w:p>
    <w:p w:rsidR="00DE10AF" w:rsidRPr="009A08B7"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Upper Freehold Twp</w:t>
      </w:r>
    </w:p>
    <w:p w:rsidR="00DE10AF" w:rsidRPr="009A08B7"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DE10AF" w:rsidRPr="009A08B7"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t>Ocean</w:t>
      </w:r>
      <w:r w:rsidRPr="009A08B7">
        <w:rPr>
          <w:sz w:val="20"/>
        </w:rPr>
        <w:tab/>
      </w:r>
      <w:r w:rsidRPr="009A08B7">
        <w:rPr>
          <w:sz w:val="20"/>
        </w:rPr>
        <w:tab/>
        <w:t>Jackson Twp</w:t>
      </w:r>
    </w:p>
    <w:p w:rsidR="00DE10AF" w:rsidRPr="009A08B7"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Plumsted Twp</w:t>
      </w:r>
    </w:p>
    <w:p w:rsidR="00DE10AF" w:rsidRPr="009A08B7"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DE10AF" w:rsidRPr="009A08B7"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t>Salem</w:t>
      </w:r>
      <w:r w:rsidRPr="009A08B7">
        <w:rPr>
          <w:sz w:val="20"/>
        </w:rPr>
        <w:tab/>
      </w:r>
      <w:r w:rsidRPr="009A08B7">
        <w:rPr>
          <w:sz w:val="20"/>
        </w:rPr>
        <w:tab/>
        <w:t>Oldmans Twp</w:t>
      </w:r>
    </w:p>
    <w:p w:rsidR="00DE10AF" w:rsidRPr="009A08B7"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Pilesgrove Twp</w:t>
      </w:r>
    </w:p>
    <w:p w:rsidR="00DE10AF" w:rsidRPr="009A08B7"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Upper Pittsgrove Twp</w:t>
      </w:r>
    </w:p>
    <w:p w:rsidR="00861495" w:rsidRPr="009A08B7" w:rsidRDefault="00861495"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E31C09" w:rsidRPr="009A08B7" w:rsidRDefault="00E31C09" w:rsidP="00E31C09">
      <w:pPr>
        <w:widowControl w:val="0"/>
        <w:tabs>
          <w:tab w:val="clear" w:pos="432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w:t>
      </w:r>
      <w:r w:rsidR="00861495" w:rsidRPr="009A08B7">
        <w:rPr>
          <w:sz w:val="20"/>
        </w:rPr>
        <w:t>6</w:t>
      </w:r>
      <w:r w:rsidRPr="009A08B7">
        <w:rPr>
          <w:sz w:val="20"/>
        </w:rPr>
        <w:t>) HIGHLANDS GREENWAY</w:t>
      </w:r>
      <w:r w:rsidRPr="009A08B7">
        <w:rPr>
          <w:sz w:val="20"/>
        </w:rPr>
        <w:tab/>
      </w:r>
      <w:r w:rsidRPr="009A08B7">
        <w:rPr>
          <w:sz w:val="20"/>
        </w:rPr>
        <w:tab/>
      </w:r>
      <w:r w:rsidRPr="009A08B7">
        <w:rPr>
          <w:sz w:val="20"/>
        </w:rPr>
        <w:tab/>
      </w:r>
      <w:r w:rsidRPr="009A08B7">
        <w:rPr>
          <w:sz w:val="20"/>
        </w:rPr>
        <w:tab/>
        <w:t xml:space="preserve">                 </w:t>
      </w:r>
      <w:r w:rsidR="00861495" w:rsidRPr="009A08B7">
        <w:rPr>
          <w:sz w:val="20"/>
        </w:rPr>
        <w:t>3,348,300</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t>Bergen</w:t>
      </w:r>
      <w:r w:rsidRPr="009A08B7">
        <w:rPr>
          <w:sz w:val="20"/>
        </w:rPr>
        <w:tab/>
      </w:r>
      <w:r w:rsidRPr="009A08B7">
        <w:rPr>
          <w:sz w:val="20"/>
        </w:rPr>
        <w:tab/>
        <w:t>Mahwah Twp</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Oakland Boro</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t>Hunterdon</w:t>
      </w:r>
      <w:r w:rsidRPr="009A08B7">
        <w:rPr>
          <w:sz w:val="20"/>
        </w:rPr>
        <w:tab/>
        <w:t>Alexandria Twp</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Bethlehem Twp</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Bloomsbury Boro</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Califon Boro</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Clinton Town</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Clinton Twp</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Glen Gardner Boro</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Hampton Boro</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High Bridge Boro</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Holland Twp</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Lebanon Boro</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Lebanon Twp</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Milford Boro</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Tewksbury Twp</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Union Twp</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t>Morris</w:t>
      </w:r>
      <w:r w:rsidRPr="009A08B7">
        <w:rPr>
          <w:sz w:val="20"/>
        </w:rPr>
        <w:tab/>
      </w:r>
      <w:r w:rsidRPr="009A08B7">
        <w:rPr>
          <w:sz w:val="20"/>
        </w:rPr>
        <w:tab/>
        <w:t>Boonton Town</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Boonton Twp</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Butler Boro</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Chester Boro</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Chester Twp</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Denville Twp</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Dover Town</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Hanover Twp</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Harding Twp</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Jefferson Twp</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Kinnelon Boro</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Mendham Boro</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Mendham Twp</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Mine Hill Twp</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Montville Twp</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Morris Plains Boro</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Morris Twp</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Morristown Town</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Mount Arlington Boro</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Mount Olive Twp</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lastRenderedPageBreak/>
        <w:tab/>
      </w:r>
      <w:r w:rsidRPr="009A08B7">
        <w:rPr>
          <w:sz w:val="20"/>
        </w:rPr>
        <w:tab/>
      </w:r>
      <w:r w:rsidRPr="009A08B7">
        <w:rPr>
          <w:sz w:val="20"/>
        </w:rPr>
        <w:tab/>
      </w:r>
      <w:r w:rsidRPr="009A08B7">
        <w:rPr>
          <w:sz w:val="20"/>
        </w:rPr>
        <w:tab/>
      </w:r>
      <w:r w:rsidRPr="009A08B7">
        <w:rPr>
          <w:sz w:val="20"/>
        </w:rPr>
        <w:tab/>
      </w:r>
      <w:r w:rsidRPr="009A08B7">
        <w:rPr>
          <w:sz w:val="20"/>
        </w:rPr>
        <w:tab/>
        <w:t>Mountain Lakes Boro</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Netcong Boro</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Parsippany-Troy Hills Twp</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Pequannock Twp</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Randolph Twp</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Riverdale Boro</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Rockaway Boro</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Rockaway Twp</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Roxbury Twp</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Victory Gardens Boro</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Washington Twp</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Wharton Boro</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t>Passaic</w:t>
      </w:r>
      <w:r w:rsidRPr="009A08B7">
        <w:rPr>
          <w:sz w:val="20"/>
        </w:rPr>
        <w:tab/>
      </w:r>
      <w:r w:rsidRPr="009A08B7">
        <w:rPr>
          <w:sz w:val="20"/>
        </w:rPr>
        <w:tab/>
        <w:t>Bloomingdale Boro</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Pompton Lakes Boro</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Ringwood Boro</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Wanaque Boro</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West Milford Twp</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t>Somerset</w:t>
      </w:r>
      <w:r w:rsidRPr="009A08B7">
        <w:rPr>
          <w:sz w:val="20"/>
        </w:rPr>
        <w:tab/>
        <w:t>Bedminster Twp</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Bernards Twp</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Bernardsville Boro</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Far Hills Boro</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Peapack-Gladstone Boro</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t>Sussex</w:t>
      </w:r>
      <w:r w:rsidRPr="009A08B7">
        <w:rPr>
          <w:sz w:val="20"/>
        </w:rPr>
        <w:tab/>
      </w:r>
      <w:r w:rsidRPr="009A08B7">
        <w:rPr>
          <w:sz w:val="20"/>
        </w:rPr>
        <w:tab/>
        <w:t>Byram Twp</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Franklin Boro</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Green Twp</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Hamburg Boro</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Hardyston Twp</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Hopatcong Boro</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Ogdensburg Boro</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Sparta Twp</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Stanhope Boro</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Vernon Twp</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t>Warren</w:t>
      </w:r>
      <w:r w:rsidRPr="009A08B7">
        <w:rPr>
          <w:sz w:val="20"/>
        </w:rPr>
        <w:tab/>
      </w:r>
      <w:r w:rsidRPr="009A08B7">
        <w:rPr>
          <w:sz w:val="20"/>
        </w:rPr>
        <w:tab/>
        <w:t>Allamuchy Twp</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Alpha Boro</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Belvidere Town</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Franklin Twp</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Frelinghuysen Twp</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Greenwich Twp</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Hackettstown Town</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Harmony Twp</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Hope Twp</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Independence Twp</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Liberty Twp</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Lopatcong Twp</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Mansfield Twp</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Oxford Twp</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Phillipsburg Town</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Pohatcong Twp</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Washington Boro</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Washington Twp</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White Twp</w:t>
      </w:r>
    </w:p>
    <w:p w:rsidR="00E31C09"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4845C8" w:rsidRDefault="004845C8"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4845C8" w:rsidRPr="009A08B7" w:rsidRDefault="004845C8"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bookmarkStart w:id="1" w:name="_GoBack"/>
      <w:bookmarkEnd w:id="1"/>
    </w:p>
    <w:p w:rsidR="00E31C09" w:rsidRPr="009A08B7" w:rsidRDefault="00E31C09" w:rsidP="00E31C09">
      <w:pPr>
        <w:widowControl w:val="0"/>
        <w:tabs>
          <w:tab w:val="clear" w:pos="432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lastRenderedPageBreak/>
        <w:t>(</w:t>
      </w:r>
      <w:r w:rsidR="00861495" w:rsidRPr="009A08B7">
        <w:rPr>
          <w:sz w:val="20"/>
        </w:rPr>
        <w:t>7</w:t>
      </w:r>
      <w:r w:rsidRPr="009A08B7">
        <w:rPr>
          <w:sz w:val="20"/>
        </w:rPr>
        <w:t>) HISTORIC</w:t>
      </w:r>
      <w:r w:rsidR="00861495" w:rsidRPr="009A08B7">
        <w:rPr>
          <w:sz w:val="20"/>
        </w:rPr>
        <w:t xml:space="preserve"> RESOURCES</w:t>
      </w:r>
      <w:r w:rsidR="00861495" w:rsidRPr="009A08B7">
        <w:rPr>
          <w:sz w:val="20"/>
        </w:rPr>
        <w:tab/>
      </w:r>
      <w:r w:rsidR="00861495" w:rsidRPr="009A08B7">
        <w:rPr>
          <w:sz w:val="20"/>
        </w:rPr>
        <w:tab/>
      </w:r>
      <w:r w:rsidR="00861495" w:rsidRPr="009A08B7">
        <w:rPr>
          <w:sz w:val="20"/>
        </w:rPr>
        <w:tab/>
      </w:r>
      <w:r w:rsidR="00861495" w:rsidRPr="009A08B7">
        <w:rPr>
          <w:sz w:val="20"/>
        </w:rPr>
        <w:tab/>
        <w:t xml:space="preserve">                 2</w:t>
      </w:r>
      <w:r w:rsidRPr="009A08B7">
        <w:rPr>
          <w:sz w:val="20"/>
        </w:rPr>
        <w:t>,</w:t>
      </w:r>
      <w:r w:rsidR="00861495" w:rsidRPr="009A08B7">
        <w:rPr>
          <w:sz w:val="20"/>
        </w:rPr>
        <w:t>0</w:t>
      </w:r>
      <w:r w:rsidRPr="009A08B7">
        <w:rPr>
          <w:sz w:val="20"/>
        </w:rPr>
        <w:t>00,000</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i/>
          <w:sz w:val="20"/>
        </w:rPr>
      </w:pPr>
      <w:r w:rsidRPr="009A08B7">
        <w:rPr>
          <w:sz w:val="20"/>
        </w:rPr>
        <w:tab/>
      </w:r>
      <w:r w:rsidRPr="009A08B7">
        <w:rPr>
          <w:i/>
          <w:sz w:val="20"/>
        </w:rPr>
        <w:t>Allaire State Park</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t>Monmouth</w:t>
      </w:r>
      <w:r w:rsidRPr="009A08B7">
        <w:rPr>
          <w:sz w:val="20"/>
        </w:rPr>
        <w:tab/>
        <w:t>Howell Twp</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Wall Twp</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i/>
          <w:sz w:val="20"/>
        </w:rPr>
      </w:pPr>
      <w:r w:rsidRPr="009A08B7">
        <w:rPr>
          <w:sz w:val="20"/>
        </w:rPr>
        <w:tab/>
      </w:r>
      <w:r w:rsidRPr="009A08B7">
        <w:rPr>
          <w:i/>
          <w:sz w:val="20"/>
        </w:rPr>
        <w:t>Fort Mott Officers Quarters</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t>Salem</w:t>
      </w:r>
      <w:r w:rsidRPr="009A08B7">
        <w:rPr>
          <w:sz w:val="20"/>
        </w:rPr>
        <w:tab/>
      </w:r>
      <w:r w:rsidRPr="009A08B7">
        <w:rPr>
          <w:sz w:val="20"/>
        </w:rPr>
        <w:tab/>
        <w:t>Pennsville Twp</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i/>
          <w:sz w:val="20"/>
        </w:rPr>
      </w:pPr>
      <w:r w:rsidRPr="009A08B7">
        <w:rPr>
          <w:sz w:val="20"/>
        </w:rPr>
        <w:tab/>
      </w:r>
      <w:r w:rsidRPr="009A08B7">
        <w:rPr>
          <w:i/>
          <w:sz w:val="20"/>
        </w:rPr>
        <w:t>Griggstown Muletenders Barracks</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t>Somerset</w:t>
      </w:r>
      <w:r w:rsidRPr="009A08B7">
        <w:rPr>
          <w:sz w:val="20"/>
        </w:rPr>
        <w:tab/>
        <w:t>Franklin Twp</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i/>
          <w:sz w:val="20"/>
        </w:rPr>
      </w:pPr>
      <w:r w:rsidRPr="009A08B7">
        <w:rPr>
          <w:sz w:val="20"/>
        </w:rPr>
        <w:tab/>
      </w:r>
      <w:r w:rsidRPr="009A08B7">
        <w:rPr>
          <w:i/>
          <w:sz w:val="20"/>
        </w:rPr>
        <w:t>Historic Sites</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t>Burlington</w:t>
      </w:r>
      <w:r w:rsidRPr="009A08B7">
        <w:rPr>
          <w:sz w:val="20"/>
        </w:rPr>
        <w:tab/>
        <w:t>Medford Twp</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t>Monmouth</w:t>
      </w:r>
      <w:r w:rsidRPr="009A08B7">
        <w:rPr>
          <w:sz w:val="20"/>
        </w:rPr>
        <w:tab/>
        <w:t>Red Bank Boro</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i/>
          <w:sz w:val="20"/>
        </w:rPr>
      </w:pPr>
      <w:r w:rsidRPr="009A08B7">
        <w:rPr>
          <w:sz w:val="20"/>
        </w:rPr>
        <w:tab/>
      </w:r>
      <w:r w:rsidRPr="009A08B7">
        <w:rPr>
          <w:i/>
          <w:sz w:val="20"/>
        </w:rPr>
        <w:t>Monmouth Battlefield</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t>Monmouth</w:t>
      </w:r>
      <w:r w:rsidRPr="009A08B7">
        <w:rPr>
          <w:sz w:val="20"/>
        </w:rPr>
        <w:tab/>
        <w:t>Freehold Twp</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Manalapan Twp</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i/>
          <w:sz w:val="20"/>
        </w:rPr>
      </w:pPr>
      <w:r w:rsidRPr="009A08B7">
        <w:rPr>
          <w:sz w:val="20"/>
        </w:rPr>
        <w:tab/>
      </w:r>
      <w:r w:rsidRPr="009A08B7">
        <w:rPr>
          <w:i/>
          <w:sz w:val="20"/>
        </w:rPr>
        <w:t>New Bridge Landing</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t>Bergen</w:t>
      </w:r>
      <w:r w:rsidRPr="009A08B7">
        <w:rPr>
          <w:sz w:val="20"/>
        </w:rPr>
        <w:tab/>
      </w:r>
      <w:r w:rsidRPr="009A08B7">
        <w:rPr>
          <w:sz w:val="20"/>
        </w:rPr>
        <w:tab/>
        <w:t>New Milford Boro</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River Edge Boro</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i/>
          <w:sz w:val="20"/>
        </w:rPr>
      </w:pPr>
      <w:r w:rsidRPr="009A08B7">
        <w:rPr>
          <w:sz w:val="20"/>
        </w:rPr>
        <w:tab/>
      </w:r>
      <w:r w:rsidRPr="009A08B7">
        <w:rPr>
          <w:i/>
          <w:sz w:val="20"/>
        </w:rPr>
        <w:t>Proprietary House</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t>Middlesex</w:t>
      </w:r>
      <w:r w:rsidRPr="009A08B7">
        <w:rPr>
          <w:sz w:val="20"/>
        </w:rPr>
        <w:tab/>
        <w:t>Perth Amboy City</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i/>
          <w:sz w:val="20"/>
        </w:rPr>
      </w:pPr>
      <w:r w:rsidRPr="009A08B7">
        <w:rPr>
          <w:sz w:val="20"/>
        </w:rPr>
        <w:tab/>
      </w:r>
      <w:r w:rsidRPr="009A08B7">
        <w:rPr>
          <w:i/>
          <w:sz w:val="20"/>
        </w:rPr>
        <w:t>Register Eligible Sites</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t>Somerset</w:t>
      </w:r>
      <w:r w:rsidRPr="009A08B7">
        <w:rPr>
          <w:sz w:val="20"/>
        </w:rPr>
        <w:tab/>
        <w:t>Green Brook Twp</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Watchung Boro</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i/>
          <w:sz w:val="20"/>
        </w:rPr>
      </w:pPr>
      <w:r w:rsidRPr="009A08B7">
        <w:rPr>
          <w:sz w:val="20"/>
        </w:rPr>
        <w:tab/>
      </w:r>
      <w:r w:rsidRPr="009A08B7">
        <w:rPr>
          <w:i/>
          <w:sz w:val="20"/>
        </w:rPr>
        <w:t>Rockingham Farmstead</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t>Somerset</w:t>
      </w:r>
      <w:r w:rsidRPr="009A08B7">
        <w:rPr>
          <w:sz w:val="20"/>
        </w:rPr>
        <w:tab/>
        <w:t>Franklin Twp</w:t>
      </w:r>
    </w:p>
    <w:p w:rsidR="00B261F4" w:rsidRPr="009A08B7" w:rsidRDefault="00B261F4"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i/>
          <w:sz w:val="20"/>
        </w:rPr>
      </w:pPr>
      <w:r w:rsidRPr="009A08B7">
        <w:rPr>
          <w:sz w:val="20"/>
        </w:rPr>
        <w:tab/>
      </w:r>
      <w:r w:rsidRPr="009A08B7">
        <w:rPr>
          <w:i/>
          <w:sz w:val="20"/>
        </w:rPr>
        <w:t>Twin Lights</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t>Monmouth</w:t>
      </w:r>
      <w:r w:rsidRPr="009A08B7">
        <w:rPr>
          <w:sz w:val="20"/>
        </w:rPr>
        <w:tab/>
        <w:t>Highlands Boro</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i/>
          <w:sz w:val="20"/>
        </w:rPr>
      </w:pPr>
      <w:r w:rsidRPr="009A08B7">
        <w:rPr>
          <w:sz w:val="20"/>
        </w:rPr>
        <w:tab/>
      </w:r>
      <w:r w:rsidRPr="009A08B7">
        <w:rPr>
          <w:i/>
          <w:sz w:val="20"/>
        </w:rPr>
        <w:t>Washington Crossing State Park</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t>Mercer</w:t>
      </w:r>
      <w:r w:rsidRPr="009A08B7">
        <w:rPr>
          <w:sz w:val="20"/>
        </w:rPr>
        <w:tab/>
      </w:r>
      <w:r w:rsidRPr="009A08B7">
        <w:rPr>
          <w:sz w:val="20"/>
        </w:rPr>
        <w:tab/>
        <w:t>Ewing Twp</w:t>
      </w:r>
    </w:p>
    <w:p w:rsidR="00B617C5" w:rsidRPr="009A08B7" w:rsidRDefault="00E31C09" w:rsidP="00B617C5">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Hopewell Twp</w:t>
      </w:r>
    </w:p>
    <w:p w:rsidR="00D17CBF" w:rsidRPr="009A08B7" w:rsidRDefault="00D17CBF" w:rsidP="00B617C5">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i/>
          <w:sz w:val="20"/>
        </w:rPr>
      </w:pPr>
      <w:r w:rsidRPr="009A08B7">
        <w:rPr>
          <w:sz w:val="20"/>
        </w:rPr>
        <w:tab/>
      </w:r>
      <w:r w:rsidRPr="009A08B7">
        <w:rPr>
          <w:i/>
          <w:sz w:val="20"/>
        </w:rPr>
        <w:t>Waterloo Village</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t>Sussex</w:t>
      </w:r>
      <w:r w:rsidRPr="009A08B7">
        <w:rPr>
          <w:sz w:val="20"/>
        </w:rPr>
        <w:tab/>
      </w:r>
      <w:r w:rsidRPr="009A08B7">
        <w:rPr>
          <w:sz w:val="20"/>
        </w:rPr>
        <w:tab/>
        <w:t>Byram Twp</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Stanhope Boro</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E31C09" w:rsidRPr="009A08B7" w:rsidRDefault="00861495"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lastRenderedPageBreak/>
        <w:t>(8</w:t>
      </w:r>
      <w:r w:rsidR="00E31C09" w:rsidRPr="009A08B7">
        <w:rPr>
          <w:sz w:val="20"/>
        </w:rPr>
        <w:t>) PINELANDS</w:t>
      </w:r>
      <w:r w:rsidR="00E31C09" w:rsidRPr="009A08B7">
        <w:rPr>
          <w:sz w:val="20"/>
        </w:rPr>
        <w:tab/>
      </w:r>
      <w:r w:rsidR="00E31C09" w:rsidRPr="009A08B7">
        <w:rPr>
          <w:sz w:val="20"/>
        </w:rPr>
        <w:tab/>
      </w:r>
      <w:r w:rsidR="00E31C09" w:rsidRPr="009A08B7">
        <w:rPr>
          <w:sz w:val="20"/>
        </w:rPr>
        <w:tab/>
      </w:r>
      <w:r w:rsidR="00E31C09" w:rsidRPr="009A08B7">
        <w:rPr>
          <w:sz w:val="20"/>
        </w:rPr>
        <w:tab/>
      </w:r>
      <w:r w:rsidR="00E31C09" w:rsidRPr="009A08B7">
        <w:rPr>
          <w:sz w:val="20"/>
        </w:rPr>
        <w:tab/>
        <w:t xml:space="preserve">                 3,</w:t>
      </w:r>
      <w:r w:rsidRPr="009A08B7">
        <w:rPr>
          <w:sz w:val="20"/>
        </w:rPr>
        <w:t>000</w:t>
      </w:r>
      <w:r w:rsidR="00E31C09" w:rsidRPr="009A08B7">
        <w:rPr>
          <w:sz w:val="20"/>
        </w:rPr>
        <w:t>,000</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t>Atlantic</w:t>
      </w:r>
      <w:r w:rsidRPr="009A08B7">
        <w:rPr>
          <w:sz w:val="20"/>
        </w:rPr>
        <w:tab/>
      </w:r>
      <w:r w:rsidRPr="009A08B7">
        <w:rPr>
          <w:sz w:val="20"/>
        </w:rPr>
        <w:tab/>
        <w:t>Brigantine City</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Buena Boro</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Buena Vista Twp</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Corbin City</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Egg Harbor City</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Egg Harbor Twp</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Estell Manor City</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Folsom Boro</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Galloway Twp</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Hamilton Twp</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Hammonton Town</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Mullica Twp</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Port Republic City</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Weymouth Twp</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t>Burlington</w:t>
      </w:r>
      <w:r w:rsidRPr="009A08B7">
        <w:rPr>
          <w:sz w:val="20"/>
        </w:rPr>
        <w:tab/>
        <w:t>Bass River Twp</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Evesham Twp</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Medford Lakes Boro</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Medford Twp</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New Hanover Twp</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North Hanover Twp</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Pemberton Twp</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Shamong Twp</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Southampton Twp</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Springfield Twp</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Tabernacle Twp</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Washington Twp</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Woodland Twp</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Wrightstown Boro</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t>Camden</w:t>
      </w:r>
      <w:r w:rsidRPr="009A08B7">
        <w:rPr>
          <w:sz w:val="20"/>
        </w:rPr>
        <w:tab/>
      </w:r>
      <w:r w:rsidRPr="009A08B7">
        <w:rPr>
          <w:sz w:val="20"/>
        </w:rPr>
        <w:tab/>
        <w:t>Berlin Boro</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Berlin Twp</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Chesilhurst Boro</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Waterford Twp</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Winslow Twp</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t>Cape May</w:t>
      </w:r>
      <w:r w:rsidRPr="009A08B7">
        <w:rPr>
          <w:sz w:val="20"/>
        </w:rPr>
        <w:tab/>
        <w:t>Dennis Twp</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Middle Twp</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Upper Twp</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Woodbine Boro</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t>Cumberland</w:t>
      </w:r>
      <w:r w:rsidRPr="009A08B7">
        <w:rPr>
          <w:sz w:val="20"/>
        </w:rPr>
        <w:tab/>
        <w:t>Maurice River Twp</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Vineland City</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t>Gloucester</w:t>
      </w:r>
      <w:r w:rsidRPr="009A08B7">
        <w:rPr>
          <w:sz w:val="20"/>
        </w:rPr>
        <w:tab/>
        <w:t>Franklin Twp</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Monroe Twp</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t>Ocean</w:t>
      </w:r>
      <w:r w:rsidRPr="009A08B7">
        <w:rPr>
          <w:sz w:val="20"/>
        </w:rPr>
        <w:tab/>
      </w:r>
      <w:r w:rsidRPr="009A08B7">
        <w:rPr>
          <w:sz w:val="20"/>
        </w:rPr>
        <w:tab/>
        <w:t>Barnegat Twp</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Beachwood Boro</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Berkeley Twp</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Eagleswood Twp</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Jackson Twp</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Lacey Twp</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Lakehurst Boro</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Little Egg Harbor Twp</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Manchester Twp</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lastRenderedPageBreak/>
        <w:tab/>
      </w:r>
      <w:r w:rsidRPr="009A08B7">
        <w:rPr>
          <w:sz w:val="20"/>
        </w:rPr>
        <w:tab/>
      </w:r>
      <w:r w:rsidRPr="009A08B7">
        <w:rPr>
          <w:sz w:val="20"/>
        </w:rPr>
        <w:tab/>
      </w:r>
      <w:r w:rsidRPr="009A08B7">
        <w:rPr>
          <w:sz w:val="20"/>
        </w:rPr>
        <w:tab/>
      </w:r>
      <w:r w:rsidRPr="009A08B7">
        <w:rPr>
          <w:sz w:val="20"/>
        </w:rPr>
        <w:tab/>
      </w:r>
      <w:r w:rsidRPr="009A08B7">
        <w:rPr>
          <w:sz w:val="20"/>
        </w:rPr>
        <w:tab/>
        <w:t>Ocean Twp</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Plumsted Twp</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South Toms River Boro</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Stafford Twp</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Toms River Twp</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Tuckerton Boro</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E31C09" w:rsidRPr="009A08B7" w:rsidRDefault="00861495" w:rsidP="00E31C09">
      <w:pPr>
        <w:widowControl w:val="0"/>
        <w:tabs>
          <w:tab w:val="clear" w:pos="432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(9</w:t>
      </w:r>
      <w:r w:rsidR="00E31C09" w:rsidRPr="009A08B7">
        <w:rPr>
          <w:sz w:val="20"/>
        </w:rPr>
        <w:t xml:space="preserve">) RIDGE </w:t>
      </w:r>
      <w:smartTag w:uri="urn:schemas-microsoft-com:office:smarttags" w:element="stockticker">
        <w:r w:rsidR="00E31C09" w:rsidRPr="009A08B7">
          <w:rPr>
            <w:sz w:val="20"/>
          </w:rPr>
          <w:t>AND</w:t>
        </w:r>
      </w:smartTag>
      <w:r w:rsidR="00E31C09" w:rsidRPr="009A08B7">
        <w:rPr>
          <w:sz w:val="20"/>
        </w:rPr>
        <w:t xml:space="preserve"> VALLEY GREENWAY</w:t>
      </w:r>
      <w:r w:rsidR="00E31C09" w:rsidRPr="009A08B7">
        <w:rPr>
          <w:sz w:val="20"/>
        </w:rPr>
        <w:tab/>
      </w:r>
      <w:r w:rsidR="00E31C09" w:rsidRPr="009A08B7">
        <w:rPr>
          <w:sz w:val="20"/>
        </w:rPr>
        <w:tab/>
      </w:r>
      <w:r w:rsidRPr="009A08B7">
        <w:rPr>
          <w:sz w:val="20"/>
        </w:rPr>
        <w:tab/>
      </w:r>
      <w:r w:rsidRPr="009A08B7">
        <w:rPr>
          <w:sz w:val="20"/>
        </w:rPr>
        <w:tab/>
        <w:t xml:space="preserve">    5</w:t>
      </w:r>
      <w:r w:rsidR="00E31C09" w:rsidRPr="009A08B7">
        <w:rPr>
          <w:sz w:val="20"/>
        </w:rPr>
        <w:t>,000,000</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t>Sussex</w:t>
      </w:r>
      <w:r w:rsidRPr="009A08B7">
        <w:rPr>
          <w:sz w:val="20"/>
        </w:rPr>
        <w:tab/>
      </w:r>
      <w:r w:rsidRPr="009A08B7">
        <w:rPr>
          <w:sz w:val="20"/>
        </w:rPr>
        <w:tab/>
        <w:t>Andover Boro</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Andover Twp</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Branchville Boro</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Frankford Twp</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Fredon Twp</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Green Twp</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Hampton Twp</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Lafayette Twp</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Montague Twp</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Newton Town</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Sandyston Twp</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Stillwater Twp</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Sussex Boro</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Walpack Twp</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Wantage Twp</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t>Warren</w:t>
      </w:r>
      <w:r w:rsidRPr="009A08B7">
        <w:rPr>
          <w:sz w:val="20"/>
        </w:rPr>
        <w:tab/>
      </w:r>
      <w:r w:rsidRPr="009A08B7">
        <w:rPr>
          <w:sz w:val="20"/>
        </w:rPr>
        <w:tab/>
        <w:t>Blairstown Twp</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Frelinghuysen Twp</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Hackettstown Town</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Hardwick Twp</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Hope Twp</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Knowlton Twp</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Liberty Twp</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b/>
          <w:sz w:val="20"/>
        </w:rPr>
        <w:t>TOTAL</w:t>
      </w: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 xml:space="preserve">             </w:t>
      </w:r>
      <w:r w:rsidR="00E30AEB" w:rsidRPr="009A08B7">
        <w:rPr>
          <w:b/>
          <w:sz w:val="20"/>
        </w:rPr>
        <w:t>$27,348,300</w:t>
      </w:r>
    </w:p>
    <w:p w:rsidR="00E31C09" w:rsidRPr="009A08B7" w:rsidRDefault="00E31C09" w:rsidP="00E31C09"/>
    <w:p w:rsidR="00E31C09" w:rsidRPr="009A08B7" w:rsidRDefault="00E31C09" w:rsidP="00E31C09">
      <w:r w:rsidRPr="009A08B7">
        <w:tab/>
        <w:t>c.</w:t>
      </w:r>
      <w:r w:rsidRPr="009A08B7">
        <w:tab/>
        <w:t>Any transfer of any funds, or change in project site, listed in subsection b. of this section shall require the approval of the Joint Budget Oversight Committee or its successor.</w:t>
      </w:r>
    </w:p>
    <w:p w:rsidR="00E31C09" w:rsidRPr="009A08B7" w:rsidRDefault="00E31C09" w:rsidP="00E31C09">
      <w:r w:rsidRPr="009A08B7">
        <w:tab/>
        <w:t>d.</w:t>
      </w:r>
      <w:r w:rsidRPr="009A08B7">
        <w:tab/>
        <w:t xml:space="preserve">To the extent that moneys remain available after the projects listed in subsection b. of this section are offered funding pursuant thereto, any State project that previously received funding appropriated or reappropriated from any Green Acres bond act, any annual appropriations act, the Garden State Green Acres Preservation Trust Fund, established pursuant to the </w:t>
      </w:r>
      <w:r w:rsidR="00423FA7" w:rsidRPr="009A08B7">
        <w:t>“</w:t>
      </w:r>
      <w:r w:rsidRPr="009A08B7">
        <w:t>Garden State Preservation Trust Act,</w:t>
      </w:r>
      <w:r w:rsidR="00423FA7" w:rsidRPr="009A08B7">
        <w:t>”</w:t>
      </w:r>
      <w:r w:rsidRPr="009A08B7">
        <w:t xml:space="preserve"> P.L.1999, c.152 (C.13:8C-1 et seq.), </w:t>
      </w:r>
      <w:r w:rsidR="00423FA7" w:rsidRPr="009A08B7">
        <w:t xml:space="preserve">or the “Preserve New Jersey Green Acres Fund,” established pursuant to section 6 of the “Preserve New Jersey Act,” P.L.2016, c.12 (C.13:8C-48), </w:t>
      </w:r>
      <w:r w:rsidRPr="009A08B7">
        <w:t>for recreation and conservation purposes shall be eligible to receive additional funding, as determined by the Department of Environmental Protection, subject to the approval of the Joint Budget Oversight Committee or its successor.</w:t>
      </w:r>
    </w:p>
    <w:p w:rsidR="00E31C09" w:rsidRPr="009A08B7" w:rsidRDefault="00E31C09" w:rsidP="00E31C09">
      <w:r w:rsidRPr="009A08B7">
        <w:tab/>
        <w:t xml:space="preserve">For the purposes of this subsection, </w:t>
      </w:r>
      <w:r w:rsidR="00423FA7" w:rsidRPr="009A08B7">
        <w:t>“</w:t>
      </w:r>
      <w:r w:rsidRPr="009A08B7">
        <w:t>Green Acres bond act</w:t>
      </w:r>
      <w:r w:rsidR="00423FA7" w:rsidRPr="009A08B7">
        <w:t>”</w:t>
      </w:r>
      <w:r w:rsidRPr="009A08B7">
        <w:t xml:space="preserve"> means P.L.2009, c.117, P.L.2007, c.119, P.L.1995, c.204, P.L.1992, c.88, and P.L.1989, c.183.</w:t>
      </w:r>
    </w:p>
    <w:p w:rsidR="00E31C09" w:rsidRPr="009A08B7" w:rsidRDefault="00E31C09" w:rsidP="00E31C09"/>
    <w:p w:rsidR="00E31C09" w:rsidRPr="009A08B7" w:rsidRDefault="00E31C09" w:rsidP="00B617C5">
      <w:pPr>
        <w:tabs>
          <w:tab w:val="clear" w:pos="1440"/>
          <w:tab w:val="left" w:pos="1080"/>
        </w:tabs>
        <w:rPr>
          <w:b/>
        </w:rPr>
      </w:pPr>
      <w:r w:rsidRPr="009A08B7">
        <w:tab/>
        <w:t>2.</w:t>
      </w:r>
      <w:r w:rsidR="006B5603">
        <w:tab/>
      </w:r>
      <w:r w:rsidRPr="009A08B7">
        <w:t>a.</w:t>
      </w:r>
      <w:r w:rsidR="009A08B7">
        <w:t xml:space="preserve"> </w:t>
      </w:r>
      <w:r w:rsidR="006B5603">
        <w:t xml:space="preserve"> </w:t>
      </w:r>
      <w:r w:rsidRPr="009A08B7">
        <w:t xml:space="preserve">There is appropriated to the Department of Environmental Protection the sum of </w:t>
      </w:r>
      <w:r w:rsidR="00E30AEB" w:rsidRPr="009A08B7">
        <w:t xml:space="preserve">$3,038,700 from dedicated corporation business tax revenues pursuant to Article VIII, Section II, paragraph 6 of the State Constitution in the </w:t>
      </w:r>
      <w:r w:rsidR="00423FA7" w:rsidRPr="009A08B7">
        <w:t>“</w:t>
      </w:r>
      <w:r w:rsidR="00E30AEB" w:rsidRPr="009A08B7">
        <w:t>Preserve New Jersey Green Acres Fund,</w:t>
      </w:r>
      <w:r w:rsidR="00423FA7" w:rsidRPr="009A08B7">
        <w:t>”</w:t>
      </w:r>
      <w:r w:rsidR="00E30AEB" w:rsidRPr="009A08B7">
        <w:t xml:space="preserve"> established pursuant to section 6 of the </w:t>
      </w:r>
      <w:r w:rsidR="00423FA7" w:rsidRPr="009A08B7">
        <w:t>“</w:t>
      </w:r>
      <w:r w:rsidR="00E30AEB" w:rsidRPr="009A08B7">
        <w:t>Preserve New Jersey Act,</w:t>
      </w:r>
      <w:r w:rsidR="00423FA7" w:rsidRPr="009A08B7">
        <w:t>”</w:t>
      </w:r>
      <w:r w:rsidR="00E30AEB" w:rsidRPr="009A08B7">
        <w:t xml:space="preserve"> P.L.2016, c.12 </w:t>
      </w:r>
      <w:r w:rsidR="00E30AEB" w:rsidRPr="009A08B7">
        <w:lastRenderedPageBreak/>
        <w:t xml:space="preserve">(C.13:8C-48), </w:t>
      </w:r>
      <w:r w:rsidRPr="009A08B7">
        <w:t>for the acquisition, for recreation and conservation purposes, of lands throughout the State that have been damaged by, or may be prone to incurring damage caused by, storms or storm-related flooding, or that may buffer or protect other lands from such damage</w:t>
      </w:r>
      <w:r w:rsidR="00E30AEB" w:rsidRPr="009A08B7">
        <w:t xml:space="preserve">.  </w:t>
      </w:r>
    </w:p>
    <w:p w:rsidR="00E31C09" w:rsidRPr="009A08B7" w:rsidRDefault="00E31C09" w:rsidP="00E31C09">
      <w:r w:rsidRPr="009A08B7">
        <w:tab/>
        <w:t>b.</w:t>
      </w:r>
      <w:r w:rsidRPr="009A08B7">
        <w:tab/>
        <w:t>The funds appropriated pursuant to subsection a. of this section shall be allocated as follows:</w:t>
      </w:r>
    </w:p>
    <w:p w:rsidR="00E31C09" w:rsidRPr="009A08B7" w:rsidRDefault="00E31C09" w:rsidP="00E31C09"/>
    <w:p w:rsidR="00E31C09" w:rsidRPr="009A08B7" w:rsidRDefault="00E31C09" w:rsidP="00E31C09">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rPr>
          <w:sz w:val="20"/>
        </w:rPr>
      </w:pPr>
      <w:r w:rsidRPr="009A08B7">
        <w:rPr>
          <w:b/>
          <w:sz w:val="20"/>
        </w:rPr>
        <w:t>Project</w:t>
      </w:r>
      <w:r w:rsidRPr="009A08B7">
        <w:rPr>
          <w:b/>
          <w:sz w:val="20"/>
        </w:rPr>
        <w:tab/>
      </w:r>
      <w:r w:rsidRPr="009A08B7">
        <w:rPr>
          <w:b/>
          <w:sz w:val="20"/>
        </w:rPr>
        <w:tab/>
        <w:t>County</w:t>
      </w:r>
      <w:r w:rsidRPr="009A08B7">
        <w:rPr>
          <w:b/>
          <w:sz w:val="20"/>
        </w:rPr>
        <w:tab/>
      </w:r>
      <w:r w:rsidRPr="009A08B7">
        <w:rPr>
          <w:b/>
          <w:sz w:val="20"/>
        </w:rPr>
        <w:tab/>
      </w:r>
      <w:r w:rsidRPr="009A08B7">
        <w:rPr>
          <w:b/>
          <w:sz w:val="20"/>
        </w:rPr>
        <w:tab/>
        <w:t>Municipality</w:t>
      </w:r>
      <w:r w:rsidRPr="009A08B7">
        <w:rPr>
          <w:b/>
          <w:sz w:val="20"/>
        </w:rPr>
        <w:tab/>
      </w:r>
      <w:r w:rsidRPr="009A08B7">
        <w:rPr>
          <w:b/>
          <w:sz w:val="20"/>
        </w:rPr>
        <w:tab/>
        <w:t xml:space="preserve">      Amount</w:t>
      </w:r>
    </w:p>
    <w:p w:rsidR="00E31C09" w:rsidRPr="009A08B7" w:rsidRDefault="00E31C09" w:rsidP="00E31C09">
      <w:pPr>
        <w:widowControl w:val="0"/>
        <w:tabs>
          <w:tab w:val="clear" w:pos="3600"/>
          <w:tab w:val="clear" w:pos="4320"/>
          <w:tab w:val="clear" w:pos="576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rPr>
          <w:sz w:val="20"/>
        </w:rPr>
      </w:pP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BLUE ACRES</w:t>
      </w: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 xml:space="preserve">               </w:t>
      </w:r>
      <w:r w:rsidR="00E30AEB" w:rsidRPr="009A08B7">
        <w:rPr>
          <w:sz w:val="20"/>
        </w:rPr>
        <w:t>$3,038,700</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sz w:val="20"/>
        </w:rPr>
        <w:tab/>
      </w:r>
      <w:r w:rsidRPr="009A08B7">
        <w:rPr>
          <w:sz w:val="20"/>
        </w:rPr>
        <w:tab/>
      </w:r>
      <w:r w:rsidRPr="009A08B7">
        <w:rPr>
          <w:sz w:val="20"/>
        </w:rPr>
        <w:tab/>
        <w:t>Every county</w:t>
      </w:r>
      <w:r w:rsidRPr="009A08B7">
        <w:rPr>
          <w:sz w:val="20"/>
        </w:rPr>
        <w:tab/>
      </w:r>
      <w:r w:rsidRPr="009A08B7">
        <w:rPr>
          <w:sz w:val="20"/>
        </w:rPr>
        <w:tab/>
        <w:t>Every municipality</w:t>
      </w: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E31C09" w:rsidRPr="009A08B7"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9A08B7">
        <w:rPr>
          <w:b/>
          <w:sz w:val="20"/>
        </w:rPr>
        <w:t>TOTAL</w:t>
      </w:r>
      <w:r w:rsidRPr="009A08B7">
        <w:rPr>
          <w:sz w:val="20"/>
        </w:rPr>
        <w:tab/>
      </w:r>
      <w:r w:rsidRPr="009A08B7">
        <w:rPr>
          <w:sz w:val="20"/>
        </w:rPr>
        <w:tab/>
      </w:r>
      <w:r w:rsidRPr="009A08B7">
        <w:rPr>
          <w:sz w:val="20"/>
        </w:rPr>
        <w:tab/>
      </w:r>
      <w:r w:rsidRPr="009A08B7">
        <w:rPr>
          <w:sz w:val="20"/>
        </w:rPr>
        <w:tab/>
      </w:r>
      <w:r w:rsidRPr="009A08B7">
        <w:rPr>
          <w:sz w:val="20"/>
        </w:rPr>
        <w:tab/>
      </w:r>
      <w:r w:rsidRPr="009A08B7">
        <w:rPr>
          <w:sz w:val="20"/>
        </w:rPr>
        <w:tab/>
        <w:t xml:space="preserve">               </w:t>
      </w:r>
      <w:r w:rsidR="00E30AEB" w:rsidRPr="009A08B7">
        <w:rPr>
          <w:b/>
          <w:sz w:val="20"/>
        </w:rPr>
        <w:t>$3,038,700</w:t>
      </w:r>
    </w:p>
    <w:p w:rsidR="00E31C09" w:rsidRPr="009A08B7" w:rsidRDefault="00E31C09" w:rsidP="00E31C09"/>
    <w:p w:rsidR="00E31C09" w:rsidRPr="009A08B7" w:rsidRDefault="00E31C09" w:rsidP="00E31C09">
      <w:r w:rsidRPr="009A08B7">
        <w:tab/>
        <w:t>c.</w:t>
      </w:r>
      <w:r w:rsidRPr="009A08B7">
        <w:tab/>
        <w:t xml:space="preserve">The expenditure of moneys appropriated pursuant to this section is subject to the provisions of the </w:t>
      </w:r>
      <w:r w:rsidR="00423FA7" w:rsidRPr="009A08B7">
        <w:t>“</w:t>
      </w:r>
      <w:r w:rsidRPr="009A08B7">
        <w:t>Preserve New Jersey Act,</w:t>
      </w:r>
      <w:r w:rsidR="00423FA7" w:rsidRPr="009A08B7">
        <w:t>”</w:t>
      </w:r>
      <w:r w:rsidRPr="009A08B7">
        <w:t xml:space="preserve"> P.L.2016, c.12 (C.13:8C-43 et seq.).</w:t>
      </w:r>
    </w:p>
    <w:p w:rsidR="00E31C09" w:rsidRPr="009A08B7" w:rsidRDefault="00E31C09" w:rsidP="00E31C09"/>
    <w:p w:rsidR="00E31C09" w:rsidRPr="009A08B7" w:rsidRDefault="00E31C09" w:rsidP="00B617C5">
      <w:pPr>
        <w:tabs>
          <w:tab w:val="clear" w:pos="1440"/>
          <w:tab w:val="left" w:pos="1080"/>
        </w:tabs>
      </w:pPr>
      <w:r w:rsidRPr="009A08B7">
        <w:rPr>
          <w:i/>
        </w:rPr>
        <w:tab/>
      </w:r>
      <w:r w:rsidRPr="009A08B7">
        <w:t>3.</w:t>
      </w:r>
      <w:r w:rsidR="006B5603">
        <w:tab/>
      </w:r>
      <w:r w:rsidRPr="009A08B7">
        <w:t>a.</w:t>
      </w:r>
      <w:r w:rsidR="009A08B7">
        <w:t xml:space="preserve"> </w:t>
      </w:r>
      <w:r w:rsidR="006B5603">
        <w:t xml:space="preserve"> </w:t>
      </w:r>
      <w:r w:rsidRPr="009A08B7">
        <w:t xml:space="preserve">There is reappropriated to the Department of Environmental Protection the unexpended balances, due to project cancellations or cost savings, of the amounts appropriated or reappropriated from this act, any Green Acres bond act, any annual appropriations act, the Garden State Green Acres Preservation Trust Fund, established pursuant to the </w:t>
      </w:r>
      <w:r w:rsidR="00423FA7" w:rsidRPr="009A08B7">
        <w:t>“</w:t>
      </w:r>
      <w:r w:rsidRPr="009A08B7">
        <w:t>Garden State Preservation Trust Act,</w:t>
      </w:r>
      <w:r w:rsidR="00423FA7" w:rsidRPr="009A08B7">
        <w:t>”</w:t>
      </w:r>
      <w:r w:rsidRPr="009A08B7">
        <w:t xml:space="preserve"> P.L.1999, c.152 (C.13:8C-1 et seq.), </w:t>
      </w:r>
      <w:r w:rsidR="00423FA7" w:rsidRPr="009A08B7">
        <w:t xml:space="preserve">or the “Preserve New Jersey Green Acres Fund,” established pursuant to section 6 of the “Preserve New Jersey Act,” P.L.2016, c.12 (C.13:8C-48), </w:t>
      </w:r>
      <w:r w:rsidRPr="009A08B7">
        <w:t>for State projects to acquire or develop lands for recreation and conservation purposes, for the purpose of providing additional funding, as determined by the Department of Environmental Protection, to any State project that previously received funding appropriated or reappropriated from any Green Acres bond act, any annual appropriations act, the Garden State Green Acres Preservation Trust Fund</w:t>
      </w:r>
      <w:r w:rsidR="00423FA7" w:rsidRPr="009A08B7">
        <w:t xml:space="preserve">, or the “Preserve New Jersey Green Acres Fund” </w:t>
      </w:r>
      <w:r w:rsidRPr="009A08B7">
        <w:t>for recreation and conservation purposes or that receives funding approved pursuant to section 1 of this act, subject to the approval of the Joint Budget Oversight Committee or its successor.  Any such additional funding provided from a Green Acres bond act may include administrative costs.</w:t>
      </w:r>
    </w:p>
    <w:p w:rsidR="00E31C09" w:rsidRPr="009A08B7" w:rsidRDefault="00E31C09" w:rsidP="00E31C09">
      <w:r w:rsidRPr="009A08B7">
        <w:tab/>
        <w:t>b.</w:t>
      </w:r>
      <w:r w:rsidRPr="009A08B7">
        <w:tab/>
        <w:t xml:space="preserve">For the purposes of this section, </w:t>
      </w:r>
      <w:r w:rsidR="00423FA7" w:rsidRPr="009A08B7">
        <w:t>“</w:t>
      </w:r>
      <w:r w:rsidRPr="009A08B7">
        <w:t>Green Acres bond act</w:t>
      </w:r>
      <w:r w:rsidR="00423FA7" w:rsidRPr="009A08B7">
        <w:t>”</w:t>
      </w:r>
      <w:r w:rsidRPr="009A08B7">
        <w:t xml:space="preserve"> means P.L.2009, c.117, P.L.2007, c.119, P.L.1995, c.204, P.L.1992, c.88, and P.L.1989, c.183.</w:t>
      </w:r>
    </w:p>
    <w:p w:rsidR="00E31C09" w:rsidRPr="009A08B7" w:rsidRDefault="00E31C09" w:rsidP="00E31C09"/>
    <w:p w:rsidR="00E31C09" w:rsidRPr="009A08B7" w:rsidRDefault="00E31C09" w:rsidP="00E31C09">
      <w:pPr>
        <w:rPr>
          <w:i/>
        </w:rPr>
      </w:pPr>
      <w:r w:rsidRPr="009A08B7">
        <w:tab/>
        <w:t>4.</w:t>
      </w:r>
      <w:r w:rsidRPr="009A08B7">
        <w:tab/>
        <w:t xml:space="preserve">There is appropriated from the General Fund to the </w:t>
      </w:r>
      <w:r w:rsidR="00423FA7" w:rsidRPr="009A08B7">
        <w:t>“</w:t>
      </w:r>
      <w:r w:rsidRPr="009A08B7">
        <w:t>Preserve New Jersey Green Acres Fund,</w:t>
      </w:r>
      <w:r w:rsidR="00423FA7" w:rsidRPr="009A08B7">
        <w:t>”</w:t>
      </w:r>
      <w:r w:rsidRPr="009A08B7">
        <w:t xml:space="preserve"> established pursuant to section 6 of the </w:t>
      </w:r>
      <w:r w:rsidR="00423FA7" w:rsidRPr="009A08B7">
        <w:t>“</w:t>
      </w:r>
      <w:r w:rsidRPr="009A08B7">
        <w:t>Preserve New Jersey Act,</w:t>
      </w:r>
      <w:r w:rsidR="00423FA7" w:rsidRPr="009A08B7">
        <w:t>”</w:t>
      </w:r>
      <w:r w:rsidRPr="009A08B7">
        <w:t xml:space="preserve"> P.L.2016, c.12 (C.13:8C-48), the sum of $3</w:t>
      </w:r>
      <w:r w:rsidR="00CA47BC" w:rsidRPr="009A08B7">
        <w:t xml:space="preserve">0,387,000 </w:t>
      </w:r>
      <w:r w:rsidRPr="009A08B7">
        <w:t>to implement the provisions of this act.</w:t>
      </w:r>
    </w:p>
    <w:p w:rsidR="00E31C09" w:rsidRPr="009A08B7" w:rsidRDefault="00E31C09" w:rsidP="00E31C09">
      <w:pPr>
        <w:rPr>
          <w:i/>
        </w:rPr>
      </w:pPr>
    </w:p>
    <w:p w:rsidR="00E31C09" w:rsidRPr="009A08B7" w:rsidRDefault="00E31C09" w:rsidP="00E31C09">
      <w:r w:rsidRPr="009A08B7">
        <w:tab/>
        <w:t>5.</w:t>
      </w:r>
      <w:r w:rsidRPr="009A08B7">
        <w:tab/>
        <w:t>This act shall take effect immediately.</w:t>
      </w:r>
    </w:p>
    <w:p w:rsidR="00E31C09" w:rsidRPr="009A08B7" w:rsidRDefault="00E31C09" w:rsidP="00E31C09"/>
    <w:p w:rsidR="009A08B7" w:rsidRPr="009A08B7" w:rsidRDefault="009A08B7" w:rsidP="00E31C09">
      <w:r>
        <w:tab/>
        <w:t>Approved February 4, 2021.</w:t>
      </w:r>
    </w:p>
    <w:sectPr w:rsidR="009A08B7" w:rsidRPr="009A08B7" w:rsidSect="006B5603">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890"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C26AA" w:rsidRDefault="00AC26AA">
      <w:r>
        <w:separator/>
      </w:r>
    </w:p>
  </w:endnote>
  <w:endnote w:type="continuationSeparator" w:id="0">
    <w:p w:rsidR="00AC26AA" w:rsidRDefault="00AC26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08B7" w:rsidRDefault="009A08B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08B7" w:rsidRPr="009A08B7" w:rsidRDefault="009A08B7" w:rsidP="009A08B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08B7" w:rsidRPr="009A08B7" w:rsidRDefault="009A08B7" w:rsidP="009A08B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C26AA" w:rsidRDefault="00AC26AA">
      <w:r>
        <w:separator/>
      </w:r>
    </w:p>
  </w:footnote>
  <w:footnote w:type="continuationSeparator" w:id="0">
    <w:p w:rsidR="00AC26AA" w:rsidRDefault="00AC26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08B7" w:rsidRDefault="009A08B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08B7" w:rsidRDefault="009A08B7" w:rsidP="009A08B7">
    <w:pPr>
      <w:pStyle w:val="bpuHeadSpon"/>
    </w:pPr>
    <w:r>
      <w:t>P.L. 2021, CHAPTER 8</w:t>
    </w:r>
  </w:p>
  <w:p w:rsidR="00D17CBF" w:rsidRDefault="00D17CBF" w:rsidP="009A08B7">
    <w:pPr>
      <w:pStyle w:val="bpuHeadSpon"/>
    </w:pPr>
    <w:r>
      <w:fldChar w:fldCharType="begin"/>
    </w:r>
    <w:r>
      <w:instrText xml:space="preserve"> PAGE  \* MERGEFORMAT </w:instrText>
    </w:r>
    <w:r>
      <w:fldChar w:fldCharType="separate"/>
    </w:r>
    <w:r w:rsidR="00465B91">
      <w:rPr>
        <w:noProof/>
      </w:rPr>
      <w:t>11</w:t>
    </w:r>
    <w:r>
      <w:fldChar w:fldCharType="end"/>
    </w:r>
  </w:p>
  <w:p w:rsidR="00D17CBF" w:rsidRDefault="00D17CBF" w:rsidP="009A08B7">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08B7" w:rsidRDefault="009A08B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6150"/>
    <w:rsid w:val="000051BD"/>
    <w:rsid w:val="000160A5"/>
    <w:rsid w:val="0002335B"/>
    <w:rsid w:val="0003549A"/>
    <w:rsid w:val="000367AE"/>
    <w:rsid w:val="00043B22"/>
    <w:rsid w:val="0004713B"/>
    <w:rsid w:val="00054975"/>
    <w:rsid w:val="00057D20"/>
    <w:rsid w:val="0006197C"/>
    <w:rsid w:val="0006281F"/>
    <w:rsid w:val="0008141C"/>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242BF"/>
    <w:rsid w:val="0013000E"/>
    <w:rsid w:val="00133F81"/>
    <w:rsid w:val="00135943"/>
    <w:rsid w:val="0014664C"/>
    <w:rsid w:val="0015796D"/>
    <w:rsid w:val="001645FB"/>
    <w:rsid w:val="00173D2B"/>
    <w:rsid w:val="00177D89"/>
    <w:rsid w:val="00181676"/>
    <w:rsid w:val="00183603"/>
    <w:rsid w:val="0018410E"/>
    <w:rsid w:val="00194E78"/>
    <w:rsid w:val="0019707B"/>
    <w:rsid w:val="00197E8B"/>
    <w:rsid w:val="00197FA4"/>
    <w:rsid w:val="001A143C"/>
    <w:rsid w:val="001A161A"/>
    <w:rsid w:val="001A1EE3"/>
    <w:rsid w:val="001A3B79"/>
    <w:rsid w:val="001A66B6"/>
    <w:rsid w:val="001B4716"/>
    <w:rsid w:val="001B4EA4"/>
    <w:rsid w:val="001C6150"/>
    <w:rsid w:val="001C7C52"/>
    <w:rsid w:val="001D25F3"/>
    <w:rsid w:val="001E15F1"/>
    <w:rsid w:val="001E16FA"/>
    <w:rsid w:val="001E6213"/>
    <w:rsid w:val="001F14C7"/>
    <w:rsid w:val="001F7405"/>
    <w:rsid w:val="00205533"/>
    <w:rsid w:val="002067B2"/>
    <w:rsid w:val="00212B8D"/>
    <w:rsid w:val="00222983"/>
    <w:rsid w:val="002370D0"/>
    <w:rsid w:val="00244ADF"/>
    <w:rsid w:val="00255958"/>
    <w:rsid w:val="00257FA2"/>
    <w:rsid w:val="002625EF"/>
    <w:rsid w:val="0026574A"/>
    <w:rsid w:val="002660BB"/>
    <w:rsid w:val="002720E8"/>
    <w:rsid w:val="00275293"/>
    <w:rsid w:val="00275851"/>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1D5C"/>
    <w:rsid w:val="00315320"/>
    <w:rsid w:val="00325776"/>
    <w:rsid w:val="00325E27"/>
    <w:rsid w:val="00330395"/>
    <w:rsid w:val="00333704"/>
    <w:rsid w:val="00336624"/>
    <w:rsid w:val="0034025F"/>
    <w:rsid w:val="00340458"/>
    <w:rsid w:val="0034200F"/>
    <w:rsid w:val="003446A0"/>
    <w:rsid w:val="0034481B"/>
    <w:rsid w:val="00346915"/>
    <w:rsid w:val="00350130"/>
    <w:rsid w:val="00351B80"/>
    <w:rsid w:val="00354334"/>
    <w:rsid w:val="0036180C"/>
    <w:rsid w:val="00363CF5"/>
    <w:rsid w:val="00364344"/>
    <w:rsid w:val="003702CA"/>
    <w:rsid w:val="00370617"/>
    <w:rsid w:val="00382F1F"/>
    <w:rsid w:val="003840E5"/>
    <w:rsid w:val="00391DA4"/>
    <w:rsid w:val="00393B81"/>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23FA7"/>
    <w:rsid w:val="0043386C"/>
    <w:rsid w:val="00436F2D"/>
    <w:rsid w:val="00436F5D"/>
    <w:rsid w:val="00441B42"/>
    <w:rsid w:val="0045118A"/>
    <w:rsid w:val="00455D51"/>
    <w:rsid w:val="00456BF9"/>
    <w:rsid w:val="00461057"/>
    <w:rsid w:val="00465B91"/>
    <w:rsid w:val="004704A8"/>
    <w:rsid w:val="00471102"/>
    <w:rsid w:val="00471F18"/>
    <w:rsid w:val="00484144"/>
    <w:rsid w:val="004845C8"/>
    <w:rsid w:val="00484C19"/>
    <w:rsid w:val="00485866"/>
    <w:rsid w:val="00492076"/>
    <w:rsid w:val="00493B1D"/>
    <w:rsid w:val="00497037"/>
    <w:rsid w:val="004A3009"/>
    <w:rsid w:val="004A6940"/>
    <w:rsid w:val="004A77A4"/>
    <w:rsid w:val="004C742C"/>
    <w:rsid w:val="004E1F3E"/>
    <w:rsid w:val="004F0D48"/>
    <w:rsid w:val="004F21BD"/>
    <w:rsid w:val="004F4F1D"/>
    <w:rsid w:val="004F74DD"/>
    <w:rsid w:val="00501317"/>
    <w:rsid w:val="0050495C"/>
    <w:rsid w:val="00505DC9"/>
    <w:rsid w:val="00506E1E"/>
    <w:rsid w:val="00513C81"/>
    <w:rsid w:val="00527BFB"/>
    <w:rsid w:val="00532A32"/>
    <w:rsid w:val="00540B0B"/>
    <w:rsid w:val="00542A72"/>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E7CBC"/>
    <w:rsid w:val="005F00CB"/>
    <w:rsid w:val="005F2A97"/>
    <w:rsid w:val="005F399B"/>
    <w:rsid w:val="006019F8"/>
    <w:rsid w:val="00602754"/>
    <w:rsid w:val="00605B20"/>
    <w:rsid w:val="0061156F"/>
    <w:rsid w:val="00613FF5"/>
    <w:rsid w:val="006155A8"/>
    <w:rsid w:val="00621076"/>
    <w:rsid w:val="00621B94"/>
    <w:rsid w:val="00626239"/>
    <w:rsid w:val="00633FD0"/>
    <w:rsid w:val="00634A35"/>
    <w:rsid w:val="00635316"/>
    <w:rsid w:val="00635449"/>
    <w:rsid w:val="006378C5"/>
    <w:rsid w:val="00645E6A"/>
    <w:rsid w:val="00665CBC"/>
    <w:rsid w:val="00667A5C"/>
    <w:rsid w:val="00677316"/>
    <w:rsid w:val="00686AEB"/>
    <w:rsid w:val="006B5603"/>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5E9E"/>
    <w:rsid w:val="00830698"/>
    <w:rsid w:val="00832816"/>
    <w:rsid w:val="00837109"/>
    <w:rsid w:val="00840365"/>
    <w:rsid w:val="008406A3"/>
    <w:rsid w:val="00841D2C"/>
    <w:rsid w:val="00845F3C"/>
    <w:rsid w:val="008461B8"/>
    <w:rsid w:val="008462F1"/>
    <w:rsid w:val="00847EF1"/>
    <w:rsid w:val="008538FA"/>
    <w:rsid w:val="008573B0"/>
    <w:rsid w:val="00861495"/>
    <w:rsid w:val="00866563"/>
    <w:rsid w:val="00867AC2"/>
    <w:rsid w:val="0087056E"/>
    <w:rsid w:val="00875402"/>
    <w:rsid w:val="00884D51"/>
    <w:rsid w:val="00884D75"/>
    <w:rsid w:val="008916EC"/>
    <w:rsid w:val="00891E4F"/>
    <w:rsid w:val="008A31C5"/>
    <w:rsid w:val="008A4F9A"/>
    <w:rsid w:val="008B2850"/>
    <w:rsid w:val="008C79B3"/>
    <w:rsid w:val="008D49B6"/>
    <w:rsid w:val="008D77BD"/>
    <w:rsid w:val="008E454C"/>
    <w:rsid w:val="008F1E5A"/>
    <w:rsid w:val="008F485A"/>
    <w:rsid w:val="00901BDA"/>
    <w:rsid w:val="009121D8"/>
    <w:rsid w:val="00912D9C"/>
    <w:rsid w:val="00916F7A"/>
    <w:rsid w:val="00917FE3"/>
    <w:rsid w:val="009318C7"/>
    <w:rsid w:val="00931C09"/>
    <w:rsid w:val="00932BB8"/>
    <w:rsid w:val="009348C2"/>
    <w:rsid w:val="009440D0"/>
    <w:rsid w:val="00946DAB"/>
    <w:rsid w:val="009502A1"/>
    <w:rsid w:val="009523A3"/>
    <w:rsid w:val="00960958"/>
    <w:rsid w:val="00963A46"/>
    <w:rsid w:val="00966A3E"/>
    <w:rsid w:val="00971493"/>
    <w:rsid w:val="00971AD9"/>
    <w:rsid w:val="00973069"/>
    <w:rsid w:val="00973523"/>
    <w:rsid w:val="00975071"/>
    <w:rsid w:val="00980766"/>
    <w:rsid w:val="009835D4"/>
    <w:rsid w:val="009865D4"/>
    <w:rsid w:val="00997152"/>
    <w:rsid w:val="009972CD"/>
    <w:rsid w:val="009A08B7"/>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9F7996"/>
    <w:rsid w:val="00A017C0"/>
    <w:rsid w:val="00A11228"/>
    <w:rsid w:val="00A222C2"/>
    <w:rsid w:val="00A225F4"/>
    <w:rsid w:val="00A305D6"/>
    <w:rsid w:val="00A33EBF"/>
    <w:rsid w:val="00A342C4"/>
    <w:rsid w:val="00A45CD5"/>
    <w:rsid w:val="00A50F6B"/>
    <w:rsid w:val="00A52237"/>
    <w:rsid w:val="00A551D6"/>
    <w:rsid w:val="00A6251B"/>
    <w:rsid w:val="00A6754E"/>
    <w:rsid w:val="00A70F58"/>
    <w:rsid w:val="00A72987"/>
    <w:rsid w:val="00A7346B"/>
    <w:rsid w:val="00A84C4F"/>
    <w:rsid w:val="00A932A1"/>
    <w:rsid w:val="00A96E06"/>
    <w:rsid w:val="00AA6197"/>
    <w:rsid w:val="00AA62E8"/>
    <w:rsid w:val="00AA6C70"/>
    <w:rsid w:val="00AB16FD"/>
    <w:rsid w:val="00AB4813"/>
    <w:rsid w:val="00AC26AA"/>
    <w:rsid w:val="00AC4BBE"/>
    <w:rsid w:val="00AC6466"/>
    <w:rsid w:val="00AC7639"/>
    <w:rsid w:val="00AD08BB"/>
    <w:rsid w:val="00AD0EC0"/>
    <w:rsid w:val="00AD70D6"/>
    <w:rsid w:val="00AD75BC"/>
    <w:rsid w:val="00AD7BB0"/>
    <w:rsid w:val="00AD7BC9"/>
    <w:rsid w:val="00AE1871"/>
    <w:rsid w:val="00AE38AF"/>
    <w:rsid w:val="00AF0DB9"/>
    <w:rsid w:val="00AF1A8C"/>
    <w:rsid w:val="00B0116D"/>
    <w:rsid w:val="00B01173"/>
    <w:rsid w:val="00B02F35"/>
    <w:rsid w:val="00B05A3C"/>
    <w:rsid w:val="00B07100"/>
    <w:rsid w:val="00B1138C"/>
    <w:rsid w:val="00B2574A"/>
    <w:rsid w:val="00B261F4"/>
    <w:rsid w:val="00B35D8A"/>
    <w:rsid w:val="00B45B34"/>
    <w:rsid w:val="00B46EF2"/>
    <w:rsid w:val="00B57047"/>
    <w:rsid w:val="00B617C5"/>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357D"/>
    <w:rsid w:val="00BE7EFA"/>
    <w:rsid w:val="00BF06AD"/>
    <w:rsid w:val="00BF2C67"/>
    <w:rsid w:val="00C04F4D"/>
    <w:rsid w:val="00C12E48"/>
    <w:rsid w:val="00C13D14"/>
    <w:rsid w:val="00C15EB3"/>
    <w:rsid w:val="00C15F53"/>
    <w:rsid w:val="00C23F09"/>
    <w:rsid w:val="00C25356"/>
    <w:rsid w:val="00C328D0"/>
    <w:rsid w:val="00C44D0B"/>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A47BC"/>
    <w:rsid w:val="00CB6246"/>
    <w:rsid w:val="00CC0A17"/>
    <w:rsid w:val="00CD0F93"/>
    <w:rsid w:val="00CD1BD1"/>
    <w:rsid w:val="00CD528D"/>
    <w:rsid w:val="00CD5FFB"/>
    <w:rsid w:val="00CE78BF"/>
    <w:rsid w:val="00CF65EB"/>
    <w:rsid w:val="00CF72AD"/>
    <w:rsid w:val="00D02441"/>
    <w:rsid w:val="00D039F4"/>
    <w:rsid w:val="00D10496"/>
    <w:rsid w:val="00D11173"/>
    <w:rsid w:val="00D1215F"/>
    <w:rsid w:val="00D16561"/>
    <w:rsid w:val="00D17CBF"/>
    <w:rsid w:val="00D17FF8"/>
    <w:rsid w:val="00D268AC"/>
    <w:rsid w:val="00D27FF3"/>
    <w:rsid w:val="00D343D0"/>
    <w:rsid w:val="00D3664D"/>
    <w:rsid w:val="00D500E9"/>
    <w:rsid w:val="00D506A5"/>
    <w:rsid w:val="00D507BC"/>
    <w:rsid w:val="00D6090A"/>
    <w:rsid w:val="00D62FA3"/>
    <w:rsid w:val="00D63B6F"/>
    <w:rsid w:val="00D64A90"/>
    <w:rsid w:val="00D9410B"/>
    <w:rsid w:val="00D9695B"/>
    <w:rsid w:val="00DA2417"/>
    <w:rsid w:val="00DA5585"/>
    <w:rsid w:val="00DB02AC"/>
    <w:rsid w:val="00DB6AA2"/>
    <w:rsid w:val="00DE10AF"/>
    <w:rsid w:val="00DE10D1"/>
    <w:rsid w:val="00DE2514"/>
    <w:rsid w:val="00DE6851"/>
    <w:rsid w:val="00DF03EE"/>
    <w:rsid w:val="00DF11FD"/>
    <w:rsid w:val="00E01B71"/>
    <w:rsid w:val="00E05CC9"/>
    <w:rsid w:val="00E15573"/>
    <w:rsid w:val="00E25A5B"/>
    <w:rsid w:val="00E30AEB"/>
    <w:rsid w:val="00E31C09"/>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62FA"/>
    <w:rsid w:val="00EA7C16"/>
    <w:rsid w:val="00EC5281"/>
    <w:rsid w:val="00EC625F"/>
    <w:rsid w:val="00EC791D"/>
    <w:rsid w:val="00EC7CA6"/>
    <w:rsid w:val="00ED3C5D"/>
    <w:rsid w:val="00ED4553"/>
    <w:rsid w:val="00ED4F26"/>
    <w:rsid w:val="00F00D08"/>
    <w:rsid w:val="00F11642"/>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995"/>
    <w:rsid w:val="00FC1B0B"/>
    <w:rsid w:val="00FD2F97"/>
    <w:rsid w:val="00FD47A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8193"/>
    <o:shapelayout v:ext="edit">
      <o:idmap v:ext="edit" data="1"/>
    </o:shapelayout>
  </w:shapeDefaults>
  <w:decimalSymbol w:val="."/>
  <w:listSeparator w:val=","/>
  <w14:docId w14:val="097178F9"/>
  <w15:docId w15:val="{33B1E3F5-CCF5-484C-82FF-98900220B8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1A143C"/>
  </w:style>
  <w:style w:type="paragraph" w:styleId="BalloonText">
    <w:name w:val="Balloon Text"/>
    <w:basedOn w:val="Normal"/>
    <w:link w:val="BalloonTextChar"/>
    <w:semiHidden/>
    <w:unhideWhenUsed/>
    <w:rsid w:val="00C44D0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44D0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E5CB09-AD96-448D-B407-11A76638E3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11</Pages>
  <Words>1837</Words>
  <Characters>10442</Characters>
  <Application>Microsoft Office Word</Application>
  <DocSecurity>0</DocSecurity>
  <Lines>617</Lines>
  <Paragraphs>472</Paragraphs>
  <ScaleCrop>false</ScaleCrop>
  <HeadingPairs>
    <vt:vector size="2" baseType="variant">
      <vt:variant>
        <vt:lpstr>Title</vt:lpstr>
      </vt:variant>
      <vt:variant>
        <vt:i4>1</vt:i4>
      </vt:variant>
    </vt:vector>
  </HeadingPairs>
  <TitlesOfParts>
    <vt:vector size="1" baseType="lpstr">
      <vt:lpstr>P.L. 2021, c.008 (S3230)</vt:lpstr>
    </vt:vector>
  </TitlesOfParts>
  <Manager>Carol Yuhas</Manager>
  <Company>NJ Office of Legislative Services</Company>
  <LinksUpToDate>false</LinksUpToDate>
  <CharactersWithSpaces>14545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c.008 (S3230)</dc:title>
  <dc:subject/>
  <dc:creator>Senate No. 3230</dc:creator>
  <cp:keywords>S3230|11| ||0|0|!|0|</cp:keywords>
  <dc:description>INTRODUCED DECEMBER 7, 2020</dc:description>
  <cp:lastModifiedBy>Franks, Denise</cp:lastModifiedBy>
  <cp:revision>2</cp:revision>
  <cp:lastPrinted>2021-01-12T17:12:00Z</cp:lastPrinted>
  <dcterms:created xsi:type="dcterms:W3CDTF">2021-03-15T16:37:00Z</dcterms:created>
  <dcterms:modified xsi:type="dcterms:W3CDTF">2021-03-15T16:37:00Z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c.8</vt:lpwstr>
  </property>
</Properties>
</file>