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057EDD" w14:textId="77777777" w:rsidR="00C81272" w:rsidRPr="00C81272" w:rsidRDefault="00C81272" w:rsidP="00C81272">
      <w:pPr>
        <w:pStyle w:val="HangingAnAct"/>
        <w:jc w:val="center"/>
        <w:rPr>
          <w:b/>
          <w:smallCaps/>
        </w:rPr>
      </w:pPr>
      <w:bookmarkStart w:id="0" w:name="LCPL"/>
      <w:bookmarkEnd w:id="0"/>
      <w:r w:rsidRPr="00C81272">
        <w:rPr>
          <w:b/>
          <w:smallCaps/>
        </w:rPr>
        <w:t>CHAPTER 98</w:t>
      </w:r>
    </w:p>
    <w:p w14:paraId="7856BFD6" w14:textId="77777777" w:rsidR="00C81272" w:rsidRPr="00C81272" w:rsidRDefault="00C81272" w:rsidP="00C81272">
      <w:pPr>
        <w:pStyle w:val="HangingAnAct"/>
        <w:jc w:val="center"/>
        <w:rPr>
          <w:b/>
          <w:smallCaps/>
        </w:rPr>
      </w:pPr>
    </w:p>
    <w:p w14:paraId="7CF562C6" w14:textId="25924B12" w:rsidR="00B8189D" w:rsidRPr="00C81272" w:rsidRDefault="00251256" w:rsidP="00C81272">
      <w:pPr>
        <w:pStyle w:val="HangingAnAct"/>
        <w:rPr>
          <w:b/>
          <w:smallCaps/>
        </w:rPr>
      </w:pPr>
      <w:r w:rsidRPr="00C81272">
        <w:rPr>
          <w:b/>
          <w:smallCaps/>
        </w:rPr>
        <w:t>An Act</w:t>
      </w:r>
      <w:r w:rsidR="00C22FA2" w:rsidRPr="00C81272">
        <w:t xml:space="preserve"> </w:t>
      </w:r>
      <w:r w:rsidR="00A06414" w:rsidRPr="00C81272">
        <w:t xml:space="preserve">concerning business interruption insurance and supplementing Title 17 of the Revised Statutes. </w:t>
      </w:r>
    </w:p>
    <w:p w14:paraId="6CDB41C9" w14:textId="77777777" w:rsidR="004E3E31" w:rsidRPr="00C81272" w:rsidRDefault="004E3E31" w:rsidP="003562E8"/>
    <w:p w14:paraId="32779F9A" w14:textId="77777777" w:rsidR="00111E33" w:rsidRPr="00C81272" w:rsidRDefault="00160116" w:rsidP="00160116">
      <w:pPr>
        <w:tabs>
          <w:tab w:val="left" w:pos="360"/>
        </w:tabs>
        <w:rPr>
          <w:i/>
        </w:rPr>
      </w:pPr>
      <w:r w:rsidRPr="00C81272">
        <w:rPr>
          <w:b/>
        </w:rPr>
        <w:tab/>
      </w:r>
      <w:r w:rsidR="00251256" w:rsidRPr="00C81272">
        <w:rPr>
          <w:b/>
          <w:smallCaps/>
        </w:rPr>
        <w:t>Be It Enacted</w:t>
      </w:r>
      <w:r w:rsidR="004E3E31" w:rsidRPr="00C81272">
        <w:rPr>
          <w:sz w:val="20"/>
          <w:szCs w:val="20"/>
        </w:rPr>
        <w:t xml:space="preserve"> </w:t>
      </w:r>
      <w:r w:rsidR="00251256" w:rsidRPr="00C81272">
        <w:rPr>
          <w:i/>
        </w:rPr>
        <w:t>by the Senate and General Assembly of the State of New Jersey:</w:t>
      </w:r>
    </w:p>
    <w:p w14:paraId="323299DC" w14:textId="77777777" w:rsidR="0028394E" w:rsidRPr="00C81272" w:rsidRDefault="0028394E" w:rsidP="000673FE"/>
    <w:p w14:paraId="1EFE7998" w14:textId="77777777" w:rsidR="00C81272" w:rsidRDefault="00C81272">
      <w:r>
        <w:t>C.17:29AA-33  Publication of summary concerning business interruption insurance.</w:t>
      </w:r>
    </w:p>
    <w:p w14:paraId="5A454844" w14:textId="0C1F4864" w:rsidR="00371258" w:rsidRPr="00C81272" w:rsidRDefault="00A06414">
      <w:r w:rsidRPr="00C81272">
        <w:tab/>
        <w:t>1.</w:t>
      </w:r>
      <w:r w:rsidRPr="00C81272">
        <w:tab/>
      </w:r>
      <w:r w:rsidR="00535586" w:rsidRPr="00C81272">
        <w:t>T</w:t>
      </w:r>
      <w:r w:rsidRPr="00C81272">
        <w:t xml:space="preserve">he </w:t>
      </w:r>
      <w:r w:rsidR="00A1676D" w:rsidRPr="00C81272">
        <w:t>Department</w:t>
      </w:r>
      <w:r w:rsidRPr="00C81272">
        <w:t xml:space="preserve"> of Banking and Insurance shall publis</w:t>
      </w:r>
      <w:r w:rsidR="00A1676D" w:rsidRPr="00C81272">
        <w:t>h on its internet website</w:t>
      </w:r>
      <w:r w:rsidR="00535586" w:rsidRPr="00C81272">
        <w:t>, on or before the 90th day after the date of enactment of P.L.</w:t>
      </w:r>
      <w:r w:rsidR="00C81272">
        <w:t>2021</w:t>
      </w:r>
      <w:r w:rsidR="00535586" w:rsidRPr="00C81272">
        <w:t>, c.</w:t>
      </w:r>
      <w:r w:rsidR="00C81272">
        <w:t>98</w:t>
      </w:r>
      <w:r w:rsidR="00535586" w:rsidRPr="00C81272">
        <w:t xml:space="preserve"> (C.</w:t>
      </w:r>
      <w:r w:rsidR="00C81272">
        <w:t>17:29AA-33 et al.</w:t>
      </w:r>
      <w:r w:rsidR="00535586" w:rsidRPr="00C81272">
        <w:t>),</w:t>
      </w:r>
      <w:r w:rsidR="00A1676D" w:rsidRPr="00C81272">
        <w:t xml:space="preserve"> a one </w:t>
      </w:r>
      <w:r w:rsidRPr="00C81272">
        <w:t xml:space="preserve">page summary of common insurance clauses </w:t>
      </w:r>
      <w:r w:rsidR="00A1676D" w:rsidRPr="00C81272">
        <w:t>concerning</w:t>
      </w:r>
      <w:r w:rsidRPr="00C81272">
        <w:t xml:space="preserve"> coverage for </w:t>
      </w:r>
      <w:r w:rsidR="00A1676D" w:rsidRPr="00C81272">
        <w:t xml:space="preserve">the </w:t>
      </w:r>
      <w:r w:rsidRPr="00C81272">
        <w:t>loss of use and occupancy of a commercial proper</w:t>
      </w:r>
      <w:r w:rsidR="00A1676D" w:rsidRPr="00C81272">
        <w:t>ty and business interruption that may be used</w:t>
      </w:r>
      <w:r w:rsidRPr="00C81272">
        <w:t xml:space="preserve"> in</w:t>
      </w:r>
      <w:r w:rsidR="00371258" w:rsidRPr="00C81272">
        <w:t xml:space="preserve"> a commercial insurance policy.  The</w:t>
      </w:r>
      <w:r w:rsidRPr="00C81272">
        <w:t xml:space="preserve"> summary shall</w:t>
      </w:r>
      <w:r w:rsidR="00371258" w:rsidRPr="00C81272">
        <w:t>:</w:t>
      </w:r>
    </w:p>
    <w:p w14:paraId="2EF22D26" w14:textId="77777777" w:rsidR="00371258" w:rsidRPr="00C81272" w:rsidRDefault="00371258">
      <w:r w:rsidRPr="00C81272">
        <w:tab/>
        <w:t>a.</w:t>
      </w:r>
      <w:r w:rsidRPr="00C81272">
        <w:tab/>
      </w:r>
      <w:r w:rsidR="00A06414" w:rsidRPr="00C81272">
        <w:t>be developed throu</w:t>
      </w:r>
      <w:r w:rsidRPr="00C81272">
        <w:t>gh a public stakeholder process;</w:t>
      </w:r>
    </w:p>
    <w:p w14:paraId="1BBAD97B" w14:textId="77777777" w:rsidR="00371258" w:rsidRPr="00C81272" w:rsidRDefault="00371258">
      <w:r w:rsidRPr="00C81272">
        <w:tab/>
        <w:t>b.</w:t>
      </w:r>
      <w:r w:rsidRPr="00C81272">
        <w:tab/>
      </w:r>
      <w:r w:rsidR="00A06414" w:rsidRPr="00C81272">
        <w:t xml:space="preserve">be written in </w:t>
      </w:r>
      <w:r w:rsidRPr="00C81272">
        <w:t>easily understandable language; and</w:t>
      </w:r>
    </w:p>
    <w:p w14:paraId="6A3612E1" w14:textId="77777777" w:rsidR="00371258" w:rsidRPr="00C81272" w:rsidRDefault="00371258">
      <w:r w:rsidRPr="00C81272">
        <w:tab/>
        <w:t>c.</w:t>
      </w:r>
      <w:r w:rsidRPr="00C81272">
        <w:tab/>
        <w:t>include:</w:t>
      </w:r>
    </w:p>
    <w:p w14:paraId="377F41B7" w14:textId="77777777" w:rsidR="00A06414" w:rsidRPr="00C81272" w:rsidRDefault="00DB0614" w:rsidP="00A06414">
      <w:r w:rsidRPr="00C81272">
        <w:tab/>
        <w:t>(1)</w:t>
      </w:r>
      <w:r w:rsidR="00A06414" w:rsidRPr="00C81272">
        <w:tab/>
      </w:r>
      <w:r w:rsidR="00E67943" w:rsidRPr="00C81272">
        <w:t>information concerning common coverage triggers;</w:t>
      </w:r>
    </w:p>
    <w:p w14:paraId="2808EC9D" w14:textId="77777777" w:rsidR="00A06414" w:rsidRPr="00C81272" w:rsidRDefault="00DB0614" w:rsidP="00A06414">
      <w:r w:rsidRPr="00C81272">
        <w:tab/>
        <w:t>(2)</w:t>
      </w:r>
      <w:r w:rsidR="00E67943" w:rsidRPr="00C81272">
        <w:tab/>
        <w:t>e</w:t>
      </w:r>
      <w:r w:rsidR="00A06414" w:rsidRPr="00C81272">
        <w:t>xamples of perils typically covered</w:t>
      </w:r>
      <w:r w:rsidR="00E67943" w:rsidRPr="00C81272">
        <w:t>;</w:t>
      </w:r>
    </w:p>
    <w:p w14:paraId="796A026C" w14:textId="77777777" w:rsidR="00A06414" w:rsidRPr="00C81272" w:rsidRDefault="00DB0614" w:rsidP="00A06414">
      <w:r w:rsidRPr="00C81272">
        <w:tab/>
        <w:t>(3)</w:t>
      </w:r>
      <w:r w:rsidR="00A06414" w:rsidRPr="00C81272">
        <w:tab/>
      </w:r>
      <w:r w:rsidR="00E67943" w:rsidRPr="00C81272">
        <w:t>a s</w:t>
      </w:r>
      <w:r w:rsidR="00A06414" w:rsidRPr="00C81272">
        <w:t>ummary of common exclusions</w:t>
      </w:r>
      <w:r w:rsidR="00BE7FE6" w:rsidRPr="00C81272">
        <w:t>;</w:t>
      </w:r>
      <w:r w:rsidR="00A06414" w:rsidRPr="00C81272">
        <w:t xml:space="preserve"> </w:t>
      </w:r>
    </w:p>
    <w:p w14:paraId="72EBDCB2" w14:textId="453D3DC6" w:rsidR="00BE7FE6" w:rsidRPr="00C81272" w:rsidRDefault="00DB0614" w:rsidP="00A06414">
      <w:r w:rsidRPr="00C81272">
        <w:tab/>
        <w:t>(4)</w:t>
      </w:r>
      <w:r w:rsidR="00E67943" w:rsidRPr="00C81272">
        <w:tab/>
      </w:r>
      <w:r w:rsidR="00BE7FE6" w:rsidRPr="00C81272">
        <w:t>the following statement, in a prominent place in the summary</w:t>
      </w:r>
      <w:r w:rsidR="0051032D" w:rsidRPr="00C81272">
        <w:t>:  “Your policy may n</w:t>
      </w:r>
      <w:r w:rsidR="002F07A7" w:rsidRPr="00C81272">
        <w:t>ot cover pandemics or viruses”;</w:t>
      </w:r>
    </w:p>
    <w:p w14:paraId="53342415" w14:textId="5F83C812" w:rsidR="002F07A7" w:rsidRPr="00C81272" w:rsidRDefault="00BE7FE6" w:rsidP="00A06414">
      <w:r w:rsidRPr="00C81272">
        <w:tab/>
        <w:t>(5)</w:t>
      </w:r>
      <w:r w:rsidRPr="00C81272">
        <w:tab/>
      </w:r>
      <w:r w:rsidR="002F07A7" w:rsidRPr="00C81272">
        <w:t xml:space="preserve">the following </w:t>
      </w:r>
      <w:r w:rsidR="000C2E12" w:rsidRPr="00C81272">
        <w:t>statement</w:t>
      </w:r>
      <w:r w:rsidR="00DB7FB6" w:rsidRPr="00C81272">
        <w:t>:  “Most business interruption insurance policies cover losses sustained due to a suspension of business where the suspension was caused by direct physical loss of or damage to property or the insured’s premise</w:t>
      </w:r>
      <w:r w:rsidR="00CE32F4" w:rsidRPr="00C81272">
        <w:t>s, and where the loss or damage</w:t>
      </w:r>
      <w:r w:rsidR="00DB7FB6" w:rsidRPr="00C81272">
        <w:t xml:space="preserve"> </w:t>
      </w:r>
      <w:r w:rsidR="00CE32F4" w:rsidRPr="00C81272">
        <w:t>is</w:t>
      </w:r>
      <w:r w:rsidR="00DB7FB6" w:rsidRPr="00C81272">
        <w:t xml:space="preserve"> caused by or result</w:t>
      </w:r>
      <w:r w:rsidR="00CE32F4" w:rsidRPr="00C81272">
        <w:t>s</w:t>
      </w:r>
      <w:r w:rsidR="00DB7FB6" w:rsidRPr="00C81272">
        <w:t xml:space="preserve"> from a specified peril or covered cause of loss.  For such policies, a government ordered shutdown may not trigger business interruption insurance coverage in the absence of physical damage to the insured property.”; and</w:t>
      </w:r>
    </w:p>
    <w:p w14:paraId="5D7E956B" w14:textId="412F23F6" w:rsidR="00A06414" w:rsidRPr="00C81272" w:rsidRDefault="002F07A7" w:rsidP="00A06414">
      <w:r w:rsidRPr="00C81272">
        <w:tab/>
        <w:t>(6)</w:t>
      </w:r>
      <w:r w:rsidRPr="00C81272">
        <w:tab/>
      </w:r>
      <w:r w:rsidR="00E67943" w:rsidRPr="00C81272">
        <w:t xml:space="preserve">the following disclaimer:  </w:t>
      </w:r>
      <w:r w:rsidR="00A06414" w:rsidRPr="00C81272">
        <w:t xml:space="preserve">“This summary is not a replacement for the terms of the policy of insurance, shall not have the effect of altering the coverage afforded by the policy, and shall not confer new or additional rights beyond those expressly provided for in the policy. </w:t>
      </w:r>
      <w:r w:rsidR="00CD776A" w:rsidRPr="00C81272">
        <w:t>This</w:t>
      </w:r>
      <w:r w:rsidR="00A06414" w:rsidRPr="00C81272">
        <w:t xml:space="preserve"> information is only provided as guidance to the policyholder in understanding the terms of the policy of insurance. </w:t>
      </w:r>
      <w:r w:rsidR="006303FF" w:rsidRPr="00C81272">
        <w:t>You</w:t>
      </w:r>
      <w:r w:rsidR="00A06414" w:rsidRPr="00C81272">
        <w:t xml:space="preserve"> should consult </w:t>
      </w:r>
      <w:r w:rsidR="00AA2939" w:rsidRPr="00C81272">
        <w:t>your</w:t>
      </w:r>
      <w:r w:rsidR="00A06414" w:rsidRPr="00C81272">
        <w:t xml:space="preserve"> policy, agent and insurer if </w:t>
      </w:r>
      <w:r w:rsidR="006303FF" w:rsidRPr="00C81272">
        <w:t>you</w:t>
      </w:r>
      <w:r w:rsidR="00A06414" w:rsidRPr="00C81272">
        <w:t xml:space="preserve"> have questions about </w:t>
      </w:r>
      <w:r w:rsidR="00070BCC" w:rsidRPr="00C81272">
        <w:t>your</w:t>
      </w:r>
      <w:r w:rsidR="00A06414" w:rsidRPr="00C81272">
        <w:t xml:space="preserve"> particular coverage.”</w:t>
      </w:r>
    </w:p>
    <w:p w14:paraId="1A35D2B0" w14:textId="77777777" w:rsidR="00C81272" w:rsidRDefault="00C81272" w:rsidP="0097437F"/>
    <w:p w14:paraId="511CDDF9" w14:textId="77777777" w:rsidR="00C81272" w:rsidRDefault="00C81272" w:rsidP="0097437F">
      <w:r>
        <w:t>C.17:29AA-34  Provision of summary by authorized insurer.</w:t>
      </w:r>
    </w:p>
    <w:p w14:paraId="275D7219" w14:textId="0BDC652F" w:rsidR="00883700" w:rsidRPr="00C81272" w:rsidRDefault="00384352" w:rsidP="0097437F">
      <w:r w:rsidRPr="00C81272">
        <w:tab/>
        <w:t>2.</w:t>
      </w:r>
      <w:r w:rsidRPr="00C81272">
        <w:tab/>
        <w:t xml:space="preserve">An authorized insurer shall provide the summary published pursuant to section 1 of </w:t>
      </w:r>
      <w:r w:rsidR="00C81272" w:rsidRPr="00C81272">
        <w:t>P.L.</w:t>
      </w:r>
      <w:r w:rsidR="00C81272">
        <w:t>2021</w:t>
      </w:r>
      <w:r w:rsidR="00C81272" w:rsidRPr="00C81272">
        <w:t>, c.</w:t>
      </w:r>
      <w:r w:rsidR="00C81272">
        <w:t>98</w:t>
      </w:r>
      <w:r w:rsidR="00C81272" w:rsidRPr="00C81272">
        <w:t xml:space="preserve"> (C.</w:t>
      </w:r>
      <w:r w:rsidR="00C81272">
        <w:t>17:29AA-33</w:t>
      </w:r>
      <w:r w:rsidR="00C81272" w:rsidRPr="00C81272">
        <w:t>)</w:t>
      </w:r>
      <w:r w:rsidRPr="00C81272">
        <w:t xml:space="preserve"> to any potential purchaser of, or any policyholder seeking renewal of, a policy that provides coverage for the loss of use and occupancy of a commercial property and business interruption in this State with the application for the policy or renewal.</w:t>
      </w:r>
    </w:p>
    <w:p w14:paraId="24ED6C99" w14:textId="67BCB5D1" w:rsidR="0097437F" w:rsidRPr="00C81272" w:rsidRDefault="0097437F" w:rsidP="0097437F"/>
    <w:p w14:paraId="75603D50" w14:textId="5E8FBD51" w:rsidR="0097437F" w:rsidRPr="00C81272" w:rsidRDefault="0097437F" w:rsidP="0097437F">
      <w:r w:rsidRPr="00C81272">
        <w:tab/>
        <w:t>3.</w:t>
      </w:r>
      <w:r w:rsidRPr="00C81272">
        <w:tab/>
        <w:t>An authorized insurer that has issued a policy insuring against loss of use and occupancy of a commercial property</w:t>
      </w:r>
      <w:r w:rsidR="00C81272">
        <w:t xml:space="preserve"> </w:t>
      </w:r>
      <w:r w:rsidRPr="00C81272">
        <w:t xml:space="preserve">and business interruption in this State that is in effect on the date the summary is published pursuant to section 1 of </w:t>
      </w:r>
      <w:r w:rsidR="00C81272" w:rsidRPr="00C81272">
        <w:t>P.L.</w:t>
      </w:r>
      <w:r w:rsidR="00C81272">
        <w:t>2021</w:t>
      </w:r>
      <w:r w:rsidR="00C81272" w:rsidRPr="00C81272">
        <w:t>, c.</w:t>
      </w:r>
      <w:r w:rsidR="00C81272">
        <w:t>98</w:t>
      </w:r>
      <w:r w:rsidR="00C81272" w:rsidRPr="00C81272">
        <w:t xml:space="preserve"> (C.</w:t>
      </w:r>
      <w:r w:rsidR="00C81272">
        <w:t>17:29AA-33</w:t>
      </w:r>
      <w:r w:rsidR="00C81272" w:rsidRPr="00C81272">
        <w:t>)</w:t>
      </w:r>
      <w:r w:rsidRPr="00C81272">
        <w:t>, shall deliver the summary to each policyholder by written or electronic means before 90 days after the date the summary is published.</w:t>
      </w:r>
    </w:p>
    <w:p w14:paraId="1138D95D" w14:textId="38AA6AEA" w:rsidR="00436EE5" w:rsidRPr="00C81272" w:rsidRDefault="00436EE5" w:rsidP="00A06414"/>
    <w:p w14:paraId="3F7FABA6" w14:textId="5F8C74CC" w:rsidR="0097437F" w:rsidRPr="00C81272" w:rsidRDefault="0097437F" w:rsidP="0097437F">
      <w:r w:rsidRPr="00C81272">
        <w:tab/>
        <w:t>4.</w:t>
      </w:r>
      <w:r w:rsidR="00827CC7">
        <w:tab/>
      </w:r>
      <w:r w:rsidRPr="00C81272">
        <w:t xml:space="preserve">a. </w:t>
      </w:r>
      <w:r w:rsidR="00827CC7">
        <w:t xml:space="preserve"> </w:t>
      </w:r>
      <w:bookmarkStart w:id="1" w:name="_GoBack"/>
      <w:bookmarkEnd w:id="1"/>
      <w:r w:rsidRPr="00C81272">
        <w:t xml:space="preserve">Sections 1 and 3 of this act shall take effect immediately.  Section 2 of this act shall take effect on the 90th day following the date on which the summary is published pursuant to section 1 of this act.  </w:t>
      </w:r>
    </w:p>
    <w:p w14:paraId="526803E5" w14:textId="07950A91" w:rsidR="00883700" w:rsidRPr="00C81272" w:rsidRDefault="0097437F" w:rsidP="0097437F">
      <w:r w:rsidRPr="00C81272">
        <w:lastRenderedPageBreak/>
        <w:tab/>
        <w:t>b.</w:t>
      </w:r>
      <w:r w:rsidRPr="00C81272">
        <w:tab/>
        <w:t>This act shall expire on the 30th day after the effective date of any federal legislation or regulation that is determined by the Department of Banking and Insurance to be substantially similar to the provisions of this act.</w:t>
      </w:r>
    </w:p>
    <w:p w14:paraId="71D55E2F" w14:textId="665D3D66" w:rsidR="00883700" w:rsidRPr="00C81272" w:rsidRDefault="00883700" w:rsidP="0097437F"/>
    <w:p w14:paraId="627D4DC8" w14:textId="334DA1AE" w:rsidR="00C81272" w:rsidRPr="00C81272" w:rsidRDefault="00C81272" w:rsidP="00C81272">
      <w:r>
        <w:tab/>
        <w:t>Approved May 12, 2021.</w:t>
      </w:r>
    </w:p>
    <w:sectPr w:rsidR="00C81272" w:rsidRPr="00C81272" w:rsidSect="00C81272">
      <w:headerReference w:type="even" r:id="rId6"/>
      <w:headerReference w:type="default" r:id="rId7"/>
      <w:footerReference w:type="even" r:id="rId8"/>
      <w:footerReference w:type="default" r:id="rId9"/>
      <w:headerReference w:type="first" r:id="rId10"/>
      <w:footerReference w:type="first" r:id="rId11"/>
      <w:type w:val="continuous"/>
      <w:pgSz w:w="12240" w:h="20160" w:code="5"/>
      <w:pgMar w:top="1440" w:right="1440" w:bottom="1728"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36B56BC" w14:textId="77777777" w:rsidR="00251256" w:rsidRDefault="00251256">
      <w:r>
        <w:separator/>
      </w:r>
    </w:p>
  </w:endnote>
  <w:endnote w:type="continuationSeparator" w:id="0">
    <w:p w14:paraId="5509C243" w14:textId="77777777" w:rsidR="00251256" w:rsidRDefault="002512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1122EE" w14:textId="77777777" w:rsidR="00C81272" w:rsidRDefault="00C812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8FE2AF" w14:textId="77777777" w:rsidR="00C81272" w:rsidRPr="00C81272" w:rsidRDefault="00C81272" w:rsidP="00C812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93BF13" w14:textId="77777777" w:rsidR="00C81272" w:rsidRPr="00C81272" w:rsidRDefault="00C81272" w:rsidP="00C812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CD257E" w14:textId="77777777" w:rsidR="00251256" w:rsidRDefault="00251256">
      <w:r>
        <w:separator/>
      </w:r>
    </w:p>
  </w:footnote>
  <w:footnote w:type="continuationSeparator" w:id="0">
    <w:p w14:paraId="052639E3" w14:textId="77777777" w:rsidR="00251256" w:rsidRDefault="0025125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8A66D1" w14:textId="77777777" w:rsidR="00C81272" w:rsidRDefault="00C812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D4BB56D" w14:textId="77777777" w:rsidR="00C81272" w:rsidRDefault="00C81272" w:rsidP="00C81272">
    <w:pPr>
      <w:pStyle w:val="bpuHeadSpon"/>
    </w:pPr>
    <w:r>
      <w:t>P.L. 2021, CHAPTER 98</w:t>
    </w:r>
  </w:p>
  <w:p w14:paraId="46A52014" w14:textId="57E5FF11" w:rsidR="00883700" w:rsidRDefault="00883700" w:rsidP="00C81272">
    <w:pPr>
      <w:pStyle w:val="bpuHeadSpon"/>
    </w:pPr>
    <w:r>
      <w:fldChar w:fldCharType="begin"/>
    </w:r>
    <w:r>
      <w:instrText xml:space="preserve"> PAGE  \* MERGEFORMAT </w:instrText>
    </w:r>
    <w:r>
      <w:fldChar w:fldCharType="separate"/>
    </w:r>
    <w:r w:rsidR="00DF00E1">
      <w:rPr>
        <w:noProof/>
      </w:rPr>
      <w:t>2</w:t>
    </w:r>
    <w:r>
      <w:fldChar w:fldCharType="end"/>
    </w:r>
  </w:p>
  <w:p w14:paraId="47CC6B51" w14:textId="77777777" w:rsidR="00883700" w:rsidRDefault="00883700" w:rsidP="00C81272">
    <w:pPr>
      <w:pStyle w:val="bpuHeadSpon"/>
    </w:pPr>
  </w:p>
  <w:p w14:paraId="500A97BE" w14:textId="77777777" w:rsidR="00883700" w:rsidRDefault="00883700" w:rsidP="00C81272">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16F55A8" w14:textId="77777777" w:rsidR="00C81272" w:rsidRDefault="00C8127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1256"/>
    <w:rsid w:val="00006580"/>
    <w:rsid w:val="000137E6"/>
    <w:rsid w:val="00023412"/>
    <w:rsid w:val="000314D2"/>
    <w:rsid w:val="0003458B"/>
    <w:rsid w:val="0004229A"/>
    <w:rsid w:val="00047772"/>
    <w:rsid w:val="000616BF"/>
    <w:rsid w:val="00062B9A"/>
    <w:rsid w:val="000661CC"/>
    <w:rsid w:val="000673FE"/>
    <w:rsid w:val="00070BCC"/>
    <w:rsid w:val="00071473"/>
    <w:rsid w:val="000717ED"/>
    <w:rsid w:val="00083AE0"/>
    <w:rsid w:val="00085170"/>
    <w:rsid w:val="00087BBA"/>
    <w:rsid w:val="000951B4"/>
    <w:rsid w:val="000B0994"/>
    <w:rsid w:val="000B09E1"/>
    <w:rsid w:val="000B33DA"/>
    <w:rsid w:val="000B3E0D"/>
    <w:rsid w:val="000B4F15"/>
    <w:rsid w:val="000C1341"/>
    <w:rsid w:val="000C2E12"/>
    <w:rsid w:val="000C3200"/>
    <w:rsid w:val="000C37EB"/>
    <w:rsid w:val="000C389F"/>
    <w:rsid w:val="000C44C7"/>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85037"/>
    <w:rsid w:val="00190AF3"/>
    <w:rsid w:val="00191373"/>
    <w:rsid w:val="001955DC"/>
    <w:rsid w:val="001A113B"/>
    <w:rsid w:val="001A142D"/>
    <w:rsid w:val="001A54D9"/>
    <w:rsid w:val="001B115A"/>
    <w:rsid w:val="001B1571"/>
    <w:rsid w:val="001B2154"/>
    <w:rsid w:val="001B767E"/>
    <w:rsid w:val="001C02F2"/>
    <w:rsid w:val="001C185C"/>
    <w:rsid w:val="001D1D54"/>
    <w:rsid w:val="001D2966"/>
    <w:rsid w:val="001D4985"/>
    <w:rsid w:val="001E681B"/>
    <w:rsid w:val="001F3F07"/>
    <w:rsid w:val="00200049"/>
    <w:rsid w:val="00203705"/>
    <w:rsid w:val="00205965"/>
    <w:rsid w:val="00205CB7"/>
    <w:rsid w:val="00206013"/>
    <w:rsid w:val="0021034B"/>
    <w:rsid w:val="00214BAF"/>
    <w:rsid w:val="0022060D"/>
    <w:rsid w:val="00221E30"/>
    <w:rsid w:val="002250D7"/>
    <w:rsid w:val="002357E6"/>
    <w:rsid w:val="0023709F"/>
    <w:rsid w:val="00241F18"/>
    <w:rsid w:val="0024302A"/>
    <w:rsid w:val="00251256"/>
    <w:rsid w:val="00260E6A"/>
    <w:rsid w:val="002621E1"/>
    <w:rsid w:val="00263972"/>
    <w:rsid w:val="00267AD8"/>
    <w:rsid w:val="0027401D"/>
    <w:rsid w:val="00276D99"/>
    <w:rsid w:val="0028394E"/>
    <w:rsid w:val="00291F37"/>
    <w:rsid w:val="0029431E"/>
    <w:rsid w:val="00297F84"/>
    <w:rsid w:val="002A050C"/>
    <w:rsid w:val="002A2CCF"/>
    <w:rsid w:val="002B0075"/>
    <w:rsid w:val="002B1D24"/>
    <w:rsid w:val="002B5590"/>
    <w:rsid w:val="002C279E"/>
    <w:rsid w:val="002C29E8"/>
    <w:rsid w:val="002C3E1C"/>
    <w:rsid w:val="002F07A7"/>
    <w:rsid w:val="002F6C51"/>
    <w:rsid w:val="00301C59"/>
    <w:rsid w:val="00301FB4"/>
    <w:rsid w:val="00303BCB"/>
    <w:rsid w:val="00307C63"/>
    <w:rsid w:val="00310103"/>
    <w:rsid w:val="003112C0"/>
    <w:rsid w:val="003151BB"/>
    <w:rsid w:val="00324123"/>
    <w:rsid w:val="0033193E"/>
    <w:rsid w:val="00332A10"/>
    <w:rsid w:val="00332C52"/>
    <w:rsid w:val="00341E54"/>
    <w:rsid w:val="00353AAB"/>
    <w:rsid w:val="00354F58"/>
    <w:rsid w:val="003559CD"/>
    <w:rsid w:val="003562E8"/>
    <w:rsid w:val="00371258"/>
    <w:rsid w:val="003717CA"/>
    <w:rsid w:val="003763FC"/>
    <w:rsid w:val="00384329"/>
    <w:rsid w:val="00384352"/>
    <w:rsid w:val="00386CB2"/>
    <w:rsid w:val="00396AFE"/>
    <w:rsid w:val="003A6E5F"/>
    <w:rsid w:val="003C2A08"/>
    <w:rsid w:val="003C2EC6"/>
    <w:rsid w:val="003D725B"/>
    <w:rsid w:val="003D7F8C"/>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6163"/>
    <w:rsid w:val="0042704C"/>
    <w:rsid w:val="00433040"/>
    <w:rsid w:val="00433838"/>
    <w:rsid w:val="00436EE5"/>
    <w:rsid w:val="0044757F"/>
    <w:rsid w:val="00452B15"/>
    <w:rsid w:val="0045474C"/>
    <w:rsid w:val="00460C64"/>
    <w:rsid w:val="00463994"/>
    <w:rsid w:val="0046437E"/>
    <w:rsid w:val="00473246"/>
    <w:rsid w:val="00481378"/>
    <w:rsid w:val="00485935"/>
    <w:rsid w:val="00487F71"/>
    <w:rsid w:val="00491678"/>
    <w:rsid w:val="00496286"/>
    <w:rsid w:val="004A13AE"/>
    <w:rsid w:val="004B3FAA"/>
    <w:rsid w:val="004B6C42"/>
    <w:rsid w:val="004B7390"/>
    <w:rsid w:val="004C1DF0"/>
    <w:rsid w:val="004C7050"/>
    <w:rsid w:val="004D05C9"/>
    <w:rsid w:val="004E3E31"/>
    <w:rsid w:val="004F4219"/>
    <w:rsid w:val="004F47FE"/>
    <w:rsid w:val="005018D0"/>
    <w:rsid w:val="00504CFB"/>
    <w:rsid w:val="0051032D"/>
    <w:rsid w:val="0051560D"/>
    <w:rsid w:val="00515D59"/>
    <w:rsid w:val="005168CB"/>
    <w:rsid w:val="00517790"/>
    <w:rsid w:val="00532631"/>
    <w:rsid w:val="00534D1B"/>
    <w:rsid w:val="00535586"/>
    <w:rsid w:val="00547D98"/>
    <w:rsid w:val="0055293D"/>
    <w:rsid w:val="0056218B"/>
    <w:rsid w:val="00563D0D"/>
    <w:rsid w:val="00565390"/>
    <w:rsid w:val="005660DA"/>
    <w:rsid w:val="00572F14"/>
    <w:rsid w:val="00575224"/>
    <w:rsid w:val="0057770F"/>
    <w:rsid w:val="00580B81"/>
    <w:rsid w:val="005839BB"/>
    <w:rsid w:val="00583DFF"/>
    <w:rsid w:val="0058633F"/>
    <w:rsid w:val="005908D6"/>
    <w:rsid w:val="00592DDD"/>
    <w:rsid w:val="00593A9A"/>
    <w:rsid w:val="00596D8C"/>
    <w:rsid w:val="00597CB9"/>
    <w:rsid w:val="00597EF2"/>
    <w:rsid w:val="005A066A"/>
    <w:rsid w:val="005A28E6"/>
    <w:rsid w:val="005A7F2F"/>
    <w:rsid w:val="005C15B3"/>
    <w:rsid w:val="005D2386"/>
    <w:rsid w:val="005E2ECF"/>
    <w:rsid w:val="005E7D1E"/>
    <w:rsid w:val="005F1DC3"/>
    <w:rsid w:val="005F6A5D"/>
    <w:rsid w:val="00611661"/>
    <w:rsid w:val="00611A4F"/>
    <w:rsid w:val="00625BEC"/>
    <w:rsid w:val="00625CC8"/>
    <w:rsid w:val="006303FF"/>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2994"/>
    <w:rsid w:val="006C06B7"/>
    <w:rsid w:val="006C2ADA"/>
    <w:rsid w:val="006D1C32"/>
    <w:rsid w:val="006D505A"/>
    <w:rsid w:val="006E56BD"/>
    <w:rsid w:val="006F3D55"/>
    <w:rsid w:val="00702FC4"/>
    <w:rsid w:val="0070344B"/>
    <w:rsid w:val="00706469"/>
    <w:rsid w:val="00712342"/>
    <w:rsid w:val="00712FF3"/>
    <w:rsid w:val="00715E0D"/>
    <w:rsid w:val="00716830"/>
    <w:rsid w:val="007176BF"/>
    <w:rsid w:val="00720465"/>
    <w:rsid w:val="007265E9"/>
    <w:rsid w:val="00727C78"/>
    <w:rsid w:val="00730C2A"/>
    <w:rsid w:val="0074048B"/>
    <w:rsid w:val="00743335"/>
    <w:rsid w:val="00750BC6"/>
    <w:rsid w:val="0075417B"/>
    <w:rsid w:val="00755537"/>
    <w:rsid w:val="0075607B"/>
    <w:rsid w:val="0076332F"/>
    <w:rsid w:val="00763CCB"/>
    <w:rsid w:val="00767DB5"/>
    <w:rsid w:val="0077058C"/>
    <w:rsid w:val="00771617"/>
    <w:rsid w:val="00776139"/>
    <w:rsid w:val="00780987"/>
    <w:rsid w:val="0078353A"/>
    <w:rsid w:val="007908A3"/>
    <w:rsid w:val="00793A4D"/>
    <w:rsid w:val="007A5959"/>
    <w:rsid w:val="007A6B78"/>
    <w:rsid w:val="007B25F4"/>
    <w:rsid w:val="007B4817"/>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27CC7"/>
    <w:rsid w:val="00831907"/>
    <w:rsid w:val="0083326E"/>
    <w:rsid w:val="00835F86"/>
    <w:rsid w:val="0086137F"/>
    <w:rsid w:val="00866C23"/>
    <w:rsid w:val="00873B0B"/>
    <w:rsid w:val="00883700"/>
    <w:rsid w:val="00885D70"/>
    <w:rsid w:val="00890F76"/>
    <w:rsid w:val="00892358"/>
    <w:rsid w:val="00892F39"/>
    <w:rsid w:val="008A0510"/>
    <w:rsid w:val="008A2673"/>
    <w:rsid w:val="008A5541"/>
    <w:rsid w:val="008B1F62"/>
    <w:rsid w:val="008B3A5D"/>
    <w:rsid w:val="008B4043"/>
    <w:rsid w:val="008B7B8C"/>
    <w:rsid w:val="008C0FE0"/>
    <w:rsid w:val="008C6C0B"/>
    <w:rsid w:val="008C6D3C"/>
    <w:rsid w:val="008D2325"/>
    <w:rsid w:val="008E4B4D"/>
    <w:rsid w:val="008E4E08"/>
    <w:rsid w:val="008E60EC"/>
    <w:rsid w:val="008F1224"/>
    <w:rsid w:val="008F27D7"/>
    <w:rsid w:val="008F43F9"/>
    <w:rsid w:val="008F6930"/>
    <w:rsid w:val="00900693"/>
    <w:rsid w:val="0090378D"/>
    <w:rsid w:val="0090590D"/>
    <w:rsid w:val="009067CA"/>
    <w:rsid w:val="0091132C"/>
    <w:rsid w:val="00913663"/>
    <w:rsid w:val="0091403D"/>
    <w:rsid w:val="009203BF"/>
    <w:rsid w:val="00924E1B"/>
    <w:rsid w:val="00925842"/>
    <w:rsid w:val="00927765"/>
    <w:rsid w:val="00932DF2"/>
    <w:rsid w:val="00932EFA"/>
    <w:rsid w:val="00934D0B"/>
    <w:rsid w:val="00936E1D"/>
    <w:rsid w:val="00941DC8"/>
    <w:rsid w:val="00943115"/>
    <w:rsid w:val="00947406"/>
    <w:rsid w:val="00947B71"/>
    <w:rsid w:val="00967195"/>
    <w:rsid w:val="0097437F"/>
    <w:rsid w:val="00977A01"/>
    <w:rsid w:val="009825E5"/>
    <w:rsid w:val="00983972"/>
    <w:rsid w:val="00987E27"/>
    <w:rsid w:val="00992BA2"/>
    <w:rsid w:val="00994C43"/>
    <w:rsid w:val="009961A8"/>
    <w:rsid w:val="009A5CC9"/>
    <w:rsid w:val="009B6484"/>
    <w:rsid w:val="009C7B57"/>
    <w:rsid w:val="009D05E9"/>
    <w:rsid w:val="009D2B21"/>
    <w:rsid w:val="009E1A12"/>
    <w:rsid w:val="009E2EF5"/>
    <w:rsid w:val="009E69F6"/>
    <w:rsid w:val="009E6C52"/>
    <w:rsid w:val="009F39E4"/>
    <w:rsid w:val="009F4A06"/>
    <w:rsid w:val="009F5D6A"/>
    <w:rsid w:val="00A00833"/>
    <w:rsid w:val="00A00A07"/>
    <w:rsid w:val="00A03CE4"/>
    <w:rsid w:val="00A0500F"/>
    <w:rsid w:val="00A05F8E"/>
    <w:rsid w:val="00A06414"/>
    <w:rsid w:val="00A11CB1"/>
    <w:rsid w:val="00A11CB5"/>
    <w:rsid w:val="00A14115"/>
    <w:rsid w:val="00A1676D"/>
    <w:rsid w:val="00A216BD"/>
    <w:rsid w:val="00A23CAA"/>
    <w:rsid w:val="00A24283"/>
    <w:rsid w:val="00A31168"/>
    <w:rsid w:val="00A34D48"/>
    <w:rsid w:val="00A375BA"/>
    <w:rsid w:val="00A379C2"/>
    <w:rsid w:val="00A45822"/>
    <w:rsid w:val="00A466C4"/>
    <w:rsid w:val="00A47997"/>
    <w:rsid w:val="00A532B8"/>
    <w:rsid w:val="00A541A8"/>
    <w:rsid w:val="00A54639"/>
    <w:rsid w:val="00A64456"/>
    <w:rsid w:val="00A70190"/>
    <w:rsid w:val="00A72262"/>
    <w:rsid w:val="00A852A2"/>
    <w:rsid w:val="00A92F39"/>
    <w:rsid w:val="00A976BE"/>
    <w:rsid w:val="00AA2939"/>
    <w:rsid w:val="00AA5E04"/>
    <w:rsid w:val="00AB08F7"/>
    <w:rsid w:val="00AB12AF"/>
    <w:rsid w:val="00AC17EB"/>
    <w:rsid w:val="00AC2F01"/>
    <w:rsid w:val="00AC3BD3"/>
    <w:rsid w:val="00AC6F15"/>
    <w:rsid w:val="00AD5FA9"/>
    <w:rsid w:val="00AD6E10"/>
    <w:rsid w:val="00AE45E8"/>
    <w:rsid w:val="00AE52B3"/>
    <w:rsid w:val="00AE64B5"/>
    <w:rsid w:val="00AF0808"/>
    <w:rsid w:val="00AF2240"/>
    <w:rsid w:val="00AF5C79"/>
    <w:rsid w:val="00AF70F7"/>
    <w:rsid w:val="00AF7B5E"/>
    <w:rsid w:val="00B01D7A"/>
    <w:rsid w:val="00B020FF"/>
    <w:rsid w:val="00B0271F"/>
    <w:rsid w:val="00B045DE"/>
    <w:rsid w:val="00B04C3E"/>
    <w:rsid w:val="00B1301A"/>
    <w:rsid w:val="00B15D0A"/>
    <w:rsid w:val="00B166ED"/>
    <w:rsid w:val="00B30C67"/>
    <w:rsid w:val="00B411B5"/>
    <w:rsid w:val="00B43056"/>
    <w:rsid w:val="00B43E12"/>
    <w:rsid w:val="00B45111"/>
    <w:rsid w:val="00B52E90"/>
    <w:rsid w:val="00B567B5"/>
    <w:rsid w:val="00B66FFE"/>
    <w:rsid w:val="00B719DF"/>
    <w:rsid w:val="00B75570"/>
    <w:rsid w:val="00B77FE4"/>
    <w:rsid w:val="00B8189D"/>
    <w:rsid w:val="00B834EA"/>
    <w:rsid w:val="00B92A1C"/>
    <w:rsid w:val="00B94A50"/>
    <w:rsid w:val="00B96F5E"/>
    <w:rsid w:val="00BA097B"/>
    <w:rsid w:val="00BA51E3"/>
    <w:rsid w:val="00BB570C"/>
    <w:rsid w:val="00BC0679"/>
    <w:rsid w:val="00BC3609"/>
    <w:rsid w:val="00BC54C0"/>
    <w:rsid w:val="00BD02C4"/>
    <w:rsid w:val="00BD5EDE"/>
    <w:rsid w:val="00BE22D0"/>
    <w:rsid w:val="00BE5A48"/>
    <w:rsid w:val="00BE5DA4"/>
    <w:rsid w:val="00BE6CBD"/>
    <w:rsid w:val="00BE7FE6"/>
    <w:rsid w:val="00BF0ED0"/>
    <w:rsid w:val="00BF2DFA"/>
    <w:rsid w:val="00BF7A44"/>
    <w:rsid w:val="00BF7FC8"/>
    <w:rsid w:val="00C01A5D"/>
    <w:rsid w:val="00C02E49"/>
    <w:rsid w:val="00C14CC0"/>
    <w:rsid w:val="00C159BC"/>
    <w:rsid w:val="00C2057B"/>
    <w:rsid w:val="00C22FA2"/>
    <w:rsid w:val="00C23588"/>
    <w:rsid w:val="00C319BD"/>
    <w:rsid w:val="00C347FF"/>
    <w:rsid w:val="00C36A4F"/>
    <w:rsid w:val="00C421C1"/>
    <w:rsid w:val="00C42779"/>
    <w:rsid w:val="00C43CDD"/>
    <w:rsid w:val="00C53071"/>
    <w:rsid w:val="00C53F0B"/>
    <w:rsid w:val="00C54B3F"/>
    <w:rsid w:val="00C5726A"/>
    <w:rsid w:val="00C6019A"/>
    <w:rsid w:val="00C61F36"/>
    <w:rsid w:val="00C64025"/>
    <w:rsid w:val="00C75718"/>
    <w:rsid w:val="00C76538"/>
    <w:rsid w:val="00C77EC5"/>
    <w:rsid w:val="00C81272"/>
    <w:rsid w:val="00C827B6"/>
    <w:rsid w:val="00C868B1"/>
    <w:rsid w:val="00C86C50"/>
    <w:rsid w:val="00C91EC6"/>
    <w:rsid w:val="00C96B85"/>
    <w:rsid w:val="00CA1F7C"/>
    <w:rsid w:val="00CA2147"/>
    <w:rsid w:val="00CA2CB1"/>
    <w:rsid w:val="00CA4E9D"/>
    <w:rsid w:val="00CA601E"/>
    <w:rsid w:val="00CB09D7"/>
    <w:rsid w:val="00CB4632"/>
    <w:rsid w:val="00CB7847"/>
    <w:rsid w:val="00CC2F1C"/>
    <w:rsid w:val="00CC6C9E"/>
    <w:rsid w:val="00CC7157"/>
    <w:rsid w:val="00CC76F2"/>
    <w:rsid w:val="00CD1285"/>
    <w:rsid w:val="00CD5704"/>
    <w:rsid w:val="00CD776A"/>
    <w:rsid w:val="00CE0C59"/>
    <w:rsid w:val="00CE32F4"/>
    <w:rsid w:val="00CE4722"/>
    <w:rsid w:val="00CE5F58"/>
    <w:rsid w:val="00CE6494"/>
    <w:rsid w:val="00CE6AFF"/>
    <w:rsid w:val="00CF0425"/>
    <w:rsid w:val="00CF3172"/>
    <w:rsid w:val="00D019F7"/>
    <w:rsid w:val="00D01C76"/>
    <w:rsid w:val="00D02BF9"/>
    <w:rsid w:val="00D10BF3"/>
    <w:rsid w:val="00D17CB7"/>
    <w:rsid w:val="00D235DB"/>
    <w:rsid w:val="00D237DC"/>
    <w:rsid w:val="00D271B3"/>
    <w:rsid w:val="00D41204"/>
    <w:rsid w:val="00D45CC6"/>
    <w:rsid w:val="00D470AF"/>
    <w:rsid w:val="00D514B2"/>
    <w:rsid w:val="00D518DB"/>
    <w:rsid w:val="00D52647"/>
    <w:rsid w:val="00D56458"/>
    <w:rsid w:val="00D66A4B"/>
    <w:rsid w:val="00D67096"/>
    <w:rsid w:val="00D70F1C"/>
    <w:rsid w:val="00D72858"/>
    <w:rsid w:val="00D74C46"/>
    <w:rsid w:val="00D84E45"/>
    <w:rsid w:val="00D93249"/>
    <w:rsid w:val="00D94352"/>
    <w:rsid w:val="00D9793F"/>
    <w:rsid w:val="00DA632E"/>
    <w:rsid w:val="00DB0614"/>
    <w:rsid w:val="00DB2421"/>
    <w:rsid w:val="00DB278F"/>
    <w:rsid w:val="00DB2880"/>
    <w:rsid w:val="00DB7FB6"/>
    <w:rsid w:val="00DC0972"/>
    <w:rsid w:val="00DC2F7E"/>
    <w:rsid w:val="00DC5E6D"/>
    <w:rsid w:val="00DC6B96"/>
    <w:rsid w:val="00DD223E"/>
    <w:rsid w:val="00DD3A3F"/>
    <w:rsid w:val="00DF00E1"/>
    <w:rsid w:val="00DF1689"/>
    <w:rsid w:val="00DF1E16"/>
    <w:rsid w:val="00E02BE4"/>
    <w:rsid w:val="00E04ECE"/>
    <w:rsid w:val="00E061F9"/>
    <w:rsid w:val="00E0620A"/>
    <w:rsid w:val="00E075A5"/>
    <w:rsid w:val="00E171D1"/>
    <w:rsid w:val="00E241B0"/>
    <w:rsid w:val="00E31BC0"/>
    <w:rsid w:val="00E50795"/>
    <w:rsid w:val="00E527FF"/>
    <w:rsid w:val="00E53F0C"/>
    <w:rsid w:val="00E57D97"/>
    <w:rsid w:val="00E57EEC"/>
    <w:rsid w:val="00E67943"/>
    <w:rsid w:val="00E707FA"/>
    <w:rsid w:val="00E72FA6"/>
    <w:rsid w:val="00E77E4A"/>
    <w:rsid w:val="00E80A0B"/>
    <w:rsid w:val="00E81996"/>
    <w:rsid w:val="00E85E9A"/>
    <w:rsid w:val="00E923FF"/>
    <w:rsid w:val="00E965EA"/>
    <w:rsid w:val="00EA424B"/>
    <w:rsid w:val="00EA4B7F"/>
    <w:rsid w:val="00EA78CF"/>
    <w:rsid w:val="00EB7763"/>
    <w:rsid w:val="00EC3CB4"/>
    <w:rsid w:val="00EC4F39"/>
    <w:rsid w:val="00ED0AF3"/>
    <w:rsid w:val="00ED1C6D"/>
    <w:rsid w:val="00ED51EA"/>
    <w:rsid w:val="00EE10DE"/>
    <w:rsid w:val="00EE1829"/>
    <w:rsid w:val="00EE73AB"/>
    <w:rsid w:val="00EF2418"/>
    <w:rsid w:val="00EF764E"/>
    <w:rsid w:val="00F00E73"/>
    <w:rsid w:val="00F12C14"/>
    <w:rsid w:val="00F13B2A"/>
    <w:rsid w:val="00F20D31"/>
    <w:rsid w:val="00F2189E"/>
    <w:rsid w:val="00F22271"/>
    <w:rsid w:val="00F23CB0"/>
    <w:rsid w:val="00F25F86"/>
    <w:rsid w:val="00F469B9"/>
    <w:rsid w:val="00F548B8"/>
    <w:rsid w:val="00F71CA9"/>
    <w:rsid w:val="00F83D23"/>
    <w:rsid w:val="00F85A4F"/>
    <w:rsid w:val="00F85B1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4:docId w14:val="24446421"/>
  <w15:docId w15:val="{85FE6A74-8A00-482E-8AC3-58F32D70F2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character" w:styleId="CommentReference">
    <w:name w:val="annotation reference"/>
    <w:basedOn w:val="DefaultParagraphFont"/>
    <w:semiHidden/>
    <w:unhideWhenUsed/>
    <w:rsid w:val="00E527FF"/>
    <w:rPr>
      <w:sz w:val="16"/>
      <w:szCs w:val="16"/>
    </w:rPr>
  </w:style>
  <w:style w:type="paragraph" w:styleId="CommentText">
    <w:name w:val="annotation text"/>
    <w:basedOn w:val="Normal"/>
    <w:link w:val="CommentTextChar"/>
    <w:semiHidden/>
    <w:unhideWhenUsed/>
    <w:rsid w:val="00E527FF"/>
    <w:pPr>
      <w:spacing w:line="240" w:lineRule="auto"/>
    </w:pPr>
    <w:rPr>
      <w:sz w:val="20"/>
      <w:szCs w:val="20"/>
    </w:rPr>
  </w:style>
  <w:style w:type="character" w:customStyle="1" w:styleId="CommentTextChar">
    <w:name w:val="Comment Text Char"/>
    <w:basedOn w:val="DefaultParagraphFont"/>
    <w:link w:val="CommentText"/>
    <w:semiHidden/>
    <w:rsid w:val="00E527FF"/>
    <w:rPr>
      <w:spacing w:val="4"/>
    </w:rPr>
  </w:style>
  <w:style w:type="paragraph" w:styleId="CommentSubject">
    <w:name w:val="annotation subject"/>
    <w:basedOn w:val="CommentText"/>
    <w:next w:val="CommentText"/>
    <w:link w:val="CommentSubjectChar"/>
    <w:semiHidden/>
    <w:unhideWhenUsed/>
    <w:rsid w:val="00E527FF"/>
    <w:rPr>
      <w:b/>
      <w:bCs/>
    </w:rPr>
  </w:style>
  <w:style w:type="character" w:customStyle="1" w:styleId="CommentSubjectChar">
    <w:name w:val="Comment Subject Char"/>
    <w:basedOn w:val="CommentTextChar"/>
    <w:link w:val="CommentSubject"/>
    <w:semiHidden/>
    <w:rsid w:val="00E527FF"/>
    <w:rPr>
      <w:b/>
      <w:bCs/>
      <w:spacing w:val="4"/>
    </w:rPr>
  </w:style>
  <w:style w:type="paragraph" w:styleId="BalloonText">
    <w:name w:val="Balloon Text"/>
    <w:basedOn w:val="Normal"/>
    <w:link w:val="BalloonTextChar"/>
    <w:semiHidden/>
    <w:unhideWhenUsed/>
    <w:rsid w:val="00E527F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27FF"/>
    <w:rPr>
      <w:rFonts w:ascii="Segoe UI" w:hAnsi="Segoe UI" w:cs="Segoe UI"/>
      <w:spacing w:val="4"/>
      <w:sz w:val="18"/>
      <w:szCs w:val="18"/>
    </w:rPr>
  </w:style>
  <w:style w:type="character" w:styleId="LineNumber">
    <w:name w:val="line number"/>
    <w:basedOn w:val="DefaultParagraphFont"/>
    <w:semiHidden/>
    <w:unhideWhenUsed/>
    <w:rsid w:val="00611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71213667">
      <w:bodyDiv w:val="1"/>
      <w:marLeft w:val="0"/>
      <w:marRight w:val="0"/>
      <w:marTop w:val="0"/>
      <w:marBottom w:val="0"/>
      <w:divBdr>
        <w:top w:val="none" w:sz="0" w:space="0" w:color="auto"/>
        <w:left w:val="none" w:sz="0" w:space="0" w:color="auto"/>
        <w:bottom w:val="none" w:sz="0" w:space="0" w:color="auto"/>
        <w:right w:val="none" w:sz="0" w:space="0" w:color="auto"/>
      </w:divBdr>
    </w:div>
    <w:div w:id="21436927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2</Pages>
  <Words>539</Words>
  <Characters>2800</Characters>
  <Application>Microsoft Office Word</Application>
  <DocSecurity>0</DocSecurity>
  <Lines>55</Lines>
  <Paragraphs>20</Paragraphs>
  <ScaleCrop>false</ScaleCrop>
  <HeadingPairs>
    <vt:vector size="2" baseType="variant">
      <vt:variant>
        <vt:lpstr>Title</vt:lpstr>
      </vt:variant>
      <vt:variant>
        <vt:i4>1</vt:i4>
      </vt:variant>
    </vt:vector>
  </HeadingPairs>
  <TitlesOfParts>
    <vt:vector size="1" baseType="lpstr">
      <vt:lpstr>P.L. 2021, c.98</vt:lpstr>
    </vt:vector>
  </TitlesOfParts>
  <Manager>Carol Yuhas</Manager>
  <Company>Office of Legislative Services</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c.098 (A4805 ACS 1R)</dc:title>
  <dc:creator>Assembly Committee Substitute (First Reprint) for Assembly No. 4805</dc:creator>
  <cp:keywords>A4805|2| ||0|0|!|0|</cp:keywords>
  <dc:description>Adopted October 22, 2020_x000d_
Amended 2/11/21</dc:description>
  <cp:lastModifiedBy>Franks, Denise</cp:lastModifiedBy>
  <cp:revision>2</cp:revision>
  <cp:lastPrinted>2021-07-01T13:19:00Z</cp:lastPrinted>
  <dcterms:created xsi:type="dcterms:W3CDTF">2021-07-12T14:55:00Z</dcterms:created>
  <dcterms:modified xsi:type="dcterms:W3CDTF">2021-07-12T14:55:00Z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c.98</vt:lpwstr>
  </property>
</Properties>
</file>