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D0D" w:rsidRDefault="002D4D0D" w:rsidP="002D4D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171 </w:t>
      </w:r>
    </w:p>
    <w:p w:rsidR="002D4D0D" w:rsidRPr="002D4D0D" w:rsidRDefault="002D4D0D" w:rsidP="002D4D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5pt" o:ole="">
            <v:imagedata r:id="rId7" o:title=""/>
          </v:shape>
          <o:OLEObject Type="Embed" ProgID="WPWin6.1" ShapeID="_x0000_i1025" DrawAspect="Content" ObjectID="_1637583650" r:id="rId8"/>
        </w:object>
      </w:r>
    </w:p>
    <w:p w:rsidR="002D4D0D" w:rsidRDefault="002D4D0D" w:rsidP="002D4D0D">
      <w:pPr>
        <w:pStyle w:val="bpuState"/>
      </w:pPr>
      <w:r>
        <w:t>STATE OF NEW JERSEY</w:t>
      </w:r>
    </w:p>
    <w:p w:rsidR="002D4D0D" w:rsidRDefault="002D4D0D" w:rsidP="002D4D0D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D4D0D" w:rsidRDefault="002D4D0D" w:rsidP="002D4D0D">
      <w:pPr>
        <w:pStyle w:val="bpuWpGraphic"/>
      </w:pPr>
      <w:r>
        <w:object w:dxaOrig="8985" w:dyaOrig="255">
          <v:shape id="_x0000_i1026" type="#_x0000_t75" style="width:6in;height:12.25pt" o:ole="">
            <v:imagedata r:id="rId7" o:title=""/>
          </v:shape>
          <o:OLEObject Type="Embed" ProgID="WPWin6.1" ShapeID="_x0000_i1026" DrawAspect="Content" ObjectID="_1637583651" r:id="rId9"/>
        </w:object>
      </w:r>
      <w:r>
        <w:t xml:space="preserve">  </w:t>
      </w:r>
    </w:p>
    <w:p w:rsidR="002D4D0D" w:rsidRDefault="002D4D0D" w:rsidP="002D4D0D">
      <w:pPr>
        <w:pStyle w:val="bpuIntro"/>
      </w:pPr>
      <w:r>
        <w:t>PRE-FILED FOR INTRODUCTION IN THE 2020 SESSION</w:t>
      </w:r>
    </w:p>
    <w:p w:rsidR="002D4D0D" w:rsidRDefault="002D4D0D" w:rsidP="002D4D0D">
      <w:pPr>
        <w:pStyle w:val="bpuIntro"/>
      </w:pPr>
    </w:p>
    <w:p w:rsidR="002D4D0D" w:rsidRDefault="002D4D0D" w:rsidP="002D4D0D">
      <w:pPr>
        <w:pStyle w:val="bpuIntro"/>
        <w:sectPr w:rsidR="002D4D0D" w:rsidSect="002D4D0D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2D4D0D" w:rsidRDefault="002D4D0D" w:rsidP="002D4D0D">
      <w:pPr>
        <w:pStyle w:val="bpuIntro"/>
      </w:pPr>
    </w:p>
    <w:p w:rsidR="002D4D0D" w:rsidRDefault="002D4D0D" w:rsidP="002D4D0D">
      <w:pPr>
        <w:pStyle w:val="bpuSponsor"/>
      </w:pPr>
      <w:r>
        <w:t>Sponsored by:</w:t>
      </w:r>
    </w:p>
    <w:p w:rsidR="002D4D0D" w:rsidRDefault="002D4D0D" w:rsidP="002D4D0D">
      <w:pPr>
        <w:pStyle w:val="bpuSponsor"/>
      </w:pPr>
      <w:proofErr w:type="gramStart"/>
      <w:r>
        <w:t>Senator  KRISTIN</w:t>
      </w:r>
      <w:proofErr w:type="gramEnd"/>
      <w:r>
        <w:t xml:space="preserve"> M. CORRADO</w:t>
      </w:r>
    </w:p>
    <w:p w:rsidR="002D4D0D" w:rsidRDefault="002D4D0D" w:rsidP="002D4D0D">
      <w:pPr>
        <w:pStyle w:val="bpuSponsor"/>
      </w:pPr>
      <w:r>
        <w:t>District 40 (Bergen, Essex, Morris and Passaic)</w:t>
      </w:r>
    </w:p>
    <w:p w:rsidR="002D4D0D" w:rsidRDefault="002D4D0D" w:rsidP="002D4D0D">
      <w:pPr>
        <w:pStyle w:val="bpuSponsor"/>
      </w:pPr>
    </w:p>
    <w:p w:rsidR="002D4D0D" w:rsidRDefault="002D4D0D" w:rsidP="002D4D0D">
      <w:pPr>
        <w:pStyle w:val="bpuSponsor"/>
      </w:pPr>
    </w:p>
    <w:p w:rsidR="002D4D0D" w:rsidRDefault="002D4D0D" w:rsidP="002D4D0D">
      <w:pPr>
        <w:pStyle w:val="bpuSponsor"/>
      </w:pPr>
    </w:p>
    <w:p w:rsidR="002D4D0D" w:rsidRDefault="002D4D0D" w:rsidP="002D4D0D">
      <w:pPr>
        <w:pStyle w:val="bpuSponsor"/>
      </w:pPr>
    </w:p>
    <w:p w:rsidR="002D4D0D" w:rsidRDefault="002D4D0D" w:rsidP="002D4D0D">
      <w:pPr>
        <w:pStyle w:val="bpuSponsor"/>
      </w:pPr>
      <w:r>
        <w:t>SYNOPSIS</w:t>
      </w:r>
    </w:p>
    <w:p w:rsidR="002D4D0D" w:rsidRDefault="002D4D0D" w:rsidP="002D4D0D">
      <w:pPr>
        <w:pStyle w:val="bpuNormText"/>
      </w:pPr>
      <w:r>
        <w:tab/>
        <w:t xml:space="preserve">Establishes grant program for homeless veterans shelters. </w:t>
      </w:r>
    </w:p>
    <w:p w:rsidR="002D4D0D" w:rsidRDefault="002D4D0D" w:rsidP="002D4D0D">
      <w:pPr>
        <w:pStyle w:val="bpuNormText"/>
      </w:pPr>
    </w:p>
    <w:p w:rsidR="002D4D0D" w:rsidRDefault="002D4D0D" w:rsidP="002D4D0D">
      <w:pPr>
        <w:pStyle w:val="bpuSponsor"/>
      </w:pPr>
      <w:r>
        <w:t xml:space="preserve">CURRENT VERSION OF TEXT </w:t>
      </w:r>
    </w:p>
    <w:p w:rsidR="002D4D0D" w:rsidRDefault="002D4D0D" w:rsidP="002D4D0D">
      <w:pPr>
        <w:pStyle w:val="bpuNormText"/>
      </w:pPr>
      <w:r>
        <w:tab/>
        <w:t>Introduced Pending Technical Review by Legislative Counsel.</w:t>
      </w:r>
    </w:p>
    <w:p w:rsidR="002D4D0D" w:rsidRDefault="002D4D0D" w:rsidP="002D4D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D4D0D" w:rsidRDefault="002D4D0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D4D0D" w:rsidSect="002D4D0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C6678" w:rsidRPr="00677316" w:rsidRDefault="008C6678" w:rsidP="008C6678">
      <w:pPr>
        <w:pStyle w:val="HangingAnAct"/>
        <w:rPr>
          <w:rStyle w:val="HangingAnActChar"/>
        </w:rPr>
      </w:pPr>
      <w:r w:rsidRPr="008C667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establishing the Southern </w:t>
      </w:r>
      <w:r w:rsidRPr="00A84D05">
        <w:t xml:space="preserve">New Jersey Homeless Veterans </w:t>
      </w:r>
      <w:r>
        <w:t xml:space="preserve">Shelter </w:t>
      </w:r>
      <w:r w:rsidRPr="00A84D05">
        <w:t>Grant Program</w:t>
      </w:r>
      <w:r>
        <w:t xml:space="preserve"> and supplementing Title 38A of the New Jersey Statutes</w:t>
      </w:r>
      <w:r w:rsidRPr="00A84D05">
        <w:t>.</w:t>
      </w:r>
    </w:p>
    <w:p w:rsidR="008C6678" w:rsidRPr="00D71D68" w:rsidRDefault="008C6678" w:rsidP="008C6678"/>
    <w:p w:rsidR="008C6678" w:rsidRPr="00AA7880" w:rsidRDefault="008C6678" w:rsidP="008C6678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C6678" w:rsidRPr="00D71D68" w:rsidRDefault="008C6678" w:rsidP="008C6678"/>
    <w:p w:rsidR="008C6678" w:rsidRDefault="008C6678" w:rsidP="008C6678">
      <w:r>
        <w:tab/>
        <w:t>1.</w:t>
      </w:r>
      <w:r>
        <w:tab/>
      </w:r>
      <w:r w:rsidRPr="00A84D05">
        <w:t xml:space="preserve">There </w:t>
      </w:r>
      <w:proofErr w:type="gramStart"/>
      <w:r w:rsidRPr="00A84D05">
        <w:t>is established</w:t>
      </w:r>
      <w:proofErr w:type="gramEnd"/>
      <w:r w:rsidRPr="00A84D05">
        <w:t xml:space="preserve"> in the Department of Military and Veterans' Affairs the "</w:t>
      </w:r>
      <w:r>
        <w:t xml:space="preserve">Southern </w:t>
      </w:r>
      <w:r w:rsidRPr="00A84D05">
        <w:t xml:space="preserve">New Jersey Homeless Veterans </w:t>
      </w:r>
      <w:r>
        <w:t xml:space="preserve">Shelter </w:t>
      </w:r>
      <w:r w:rsidRPr="00A84D05">
        <w:t xml:space="preserve">Grant Program." </w:t>
      </w:r>
      <w:r>
        <w:t xml:space="preserve"> </w:t>
      </w:r>
      <w:r w:rsidRPr="00A84D05">
        <w:t xml:space="preserve">The </w:t>
      </w:r>
      <w:r>
        <w:t>purpose of this program is</w:t>
      </w:r>
      <w:r w:rsidRPr="00A84D05">
        <w:t xml:space="preserve"> </w:t>
      </w:r>
      <w:proofErr w:type="gramStart"/>
      <w:r w:rsidRPr="00A84D05">
        <w:t xml:space="preserve">to award grants to </w:t>
      </w:r>
      <w:r>
        <w:t xml:space="preserve">the three southern-most counties </w:t>
      </w:r>
      <w:r w:rsidRPr="00A84D05">
        <w:t xml:space="preserve">in this State </w:t>
      </w:r>
      <w:r>
        <w:t>for identifying and providing appropriate locations and property for the State to develop and operate shelters for homeless veterans</w:t>
      </w:r>
      <w:proofErr w:type="gramEnd"/>
      <w:r>
        <w:t xml:space="preserve">.  </w:t>
      </w:r>
      <w:r w:rsidRPr="00A84D05">
        <w:t xml:space="preserve">The grants </w:t>
      </w:r>
      <w:proofErr w:type="gramStart"/>
      <w:r w:rsidRPr="00A84D05">
        <w:t>shall be a</w:t>
      </w:r>
      <w:r>
        <w:t>ward</w:t>
      </w:r>
      <w:r w:rsidRPr="00A84D05">
        <w:t>ed</w:t>
      </w:r>
      <w:proofErr w:type="gramEnd"/>
      <w:r w:rsidRPr="00A84D05">
        <w:t xml:space="preserve"> </w:t>
      </w:r>
      <w:r>
        <w:t>based upon the submission of applications by an eligible county in accordance with a process and criteria developed by t</w:t>
      </w:r>
      <w:r w:rsidRPr="00A84D05">
        <w:t>he Adjutant General of the Department of Military and Veterans' Affairs</w:t>
      </w:r>
      <w:r>
        <w:t xml:space="preserve"> and monies appropriated by the Legislature for this purpose</w:t>
      </w:r>
      <w:r w:rsidRPr="00A84D05">
        <w:t>.</w:t>
      </w:r>
      <w:r>
        <w:t xml:space="preserve"> </w:t>
      </w:r>
      <w:r w:rsidRPr="00A84D05">
        <w:t xml:space="preserve"> The application shall, at the minimum, include a description of </w:t>
      </w:r>
      <w:r>
        <w:t xml:space="preserve">the proposed location of a homeless </w:t>
      </w:r>
      <w:proofErr w:type="gramStart"/>
      <w:r>
        <w:t>veterans</w:t>
      </w:r>
      <w:proofErr w:type="gramEnd"/>
      <w:r>
        <w:t xml:space="preserve"> shelter and the property to be provided by the county to the State for development of a</w:t>
      </w:r>
      <w:r w:rsidRPr="00A84D05">
        <w:t xml:space="preserve"> homeless veterans</w:t>
      </w:r>
      <w:r>
        <w:t xml:space="preserve"> shelter</w:t>
      </w:r>
      <w:r w:rsidRPr="00A84D05">
        <w:t>.</w:t>
      </w:r>
      <w:r>
        <w:t xml:space="preserve"> </w:t>
      </w:r>
      <w:r w:rsidRPr="00A84D05">
        <w:t xml:space="preserve"> The Adjutant General may adopt, in accordance with the "Administrative Procedure Act," P.L.1968, c.410 (C.52:14B-1 et seq.), rules and regulations necessary to </w:t>
      </w:r>
      <w:proofErr w:type="gramStart"/>
      <w:r w:rsidRPr="00A84D05">
        <w:t>effectuate</w:t>
      </w:r>
      <w:proofErr w:type="gramEnd"/>
      <w:r w:rsidRPr="00A84D05">
        <w:t xml:space="preserve"> the grant program.</w:t>
      </w:r>
    </w:p>
    <w:p w:rsidR="008C6678" w:rsidRPr="00A84D05" w:rsidRDefault="008C6678" w:rsidP="008C6678">
      <w:r>
        <w:tab/>
        <w:t xml:space="preserve">As used in this section, the “three southern-most counties” means the counties of Atlantic, Cape May, and </w:t>
      </w:r>
      <w:smartTag w:uri="urn:schemas-microsoft-com:office:smarttags" w:element="City">
        <w:smartTag w:uri="urn:schemas-microsoft-com:office:smarttags" w:element="place">
          <w:r>
            <w:t>Cumberland</w:t>
          </w:r>
        </w:smartTag>
      </w:smartTag>
      <w:r>
        <w:t>.</w:t>
      </w:r>
    </w:p>
    <w:p w:rsidR="008C6678" w:rsidRDefault="008C6678" w:rsidP="008C6678"/>
    <w:p w:rsidR="008C6678" w:rsidRDefault="008C6678" w:rsidP="008C6678">
      <w:r>
        <w:tab/>
        <w:t>2.</w:t>
      </w:r>
      <w:r>
        <w:tab/>
        <w:t>This act shall take effect immediately.</w:t>
      </w:r>
    </w:p>
    <w:p w:rsidR="008C6678" w:rsidRDefault="008C6678" w:rsidP="008C6678"/>
    <w:p w:rsidR="002D4D0D" w:rsidRDefault="002D4D0D" w:rsidP="008C6678"/>
    <w:p w:rsidR="008C6678" w:rsidRDefault="008C6678" w:rsidP="008C6678">
      <w:pPr>
        <w:jc w:val="center"/>
      </w:pPr>
      <w:r>
        <w:t>STATEMENT</w:t>
      </w:r>
    </w:p>
    <w:p w:rsidR="008C6678" w:rsidRDefault="008C6678" w:rsidP="008C6678"/>
    <w:p w:rsidR="008C6678" w:rsidRDefault="008C6678" w:rsidP="008C6678">
      <w:r>
        <w:tab/>
        <w:t>This bill would require the Adjutant General of the Department of Military and Veterans' Affairs to award grants to certain southern New Jersey counties to provide veterans with improv</w:t>
      </w:r>
      <w:r w:rsidR="002D4D0D">
        <w:t>ed access to homeless shelters.</w:t>
      </w:r>
      <w:r>
        <w:t xml:space="preserve"> Under the bill, Atlantic County, Cape May County, and Cumberland County may submit applications to the Adjutant General proposing locations for homeless </w:t>
      </w:r>
      <w:proofErr w:type="gramStart"/>
      <w:r>
        <w:t>veterans</w:t>
      </w:r>
      <w:proofErr w:type="gramEnd"/>
      <w:r>
        <w:t xml:space="preserve"> shelters and identifying property the county would provide to the State for the development of a shelter.</w:t>
      </w:r>
    </w:p>
    <w:p w:rsidR="008C6678" w:rsidRDefault="008C6678" w:rsidP="008C6678">
      <w:r>
        <w:tab/>
        <w:t>New Jersey’s southern counties are in particular need of s</w:t>
      </w:r>
      <w:r w:rsidR="002D4D0D">
        <w:t xml:space="preserve">helters for homeless veterans. </w:t>
      </w:r>
      <w:r>
        <w:t xml:space="preserve">Because of mobility issues, homeless veterans’ access to resources </w:t>
      </w:r>
      <w:proofErr w:type="gramStart"/>
      <w:r>
        <w:t xml:space="preserve">is often </w:t>
      </w:r>
      <w:r w:rsidR="002D4D0D">
        <w:t>limited</w:t>
      </w:r>
      <w:proofErr w:type="gramEnd"/>
      <w:r w:rsidR="002D4D0D">
        <w:t xml:space="preserve"> by geographic location.</w:t>
      </w:r>
      <w:r>
        <w:t xml:space="preserve"> Various factors may have caused homeless veterans to locate withi</w:t>
      </w:r>
      <w:r w:rsidR="002D4D0D">
        <w:t>n southern New Jersey counties.</w:t>
      </w:r>
      <w:r>
        <w:t xml:space="preserve"> However, when conditions, such as extreme cold, require them to seek out temporary shelter, they find themselves isolated from shelters and other facilities that </w:t>
      </w:r>
      <w:r w:rsidR="002D4D0D">
        <w:t>provide resources for veterans.</w:t>
      </w:r>
      <w:r>
        <w:t xml:space="preserve"> This bill would result in the development of shelters in locations appropriate to meet this need.</w:t>
      </w:r>
    </w:p>
    <w:sectPr w:rsidR="008C6678" w:rsidSect="002D4D0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350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126" w:rsidRDefault="00232126">
      <w:r>
        <w:separator/>
      </w:r>
    </w:p>
  </w:endnote>
  <w:endnote w:type="continuationSeparator" w:id="0">
    <w:p w:rsidR="00232126" w:rsidRDefault="00232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126" w:rsidRDefault="00232126">
      <w:r>
        <w:separator/>
      </w:r>
    </w:p>
  </w:footnote>
  <w:footnote w:type="continuationSeparator" w:id="0">
    <w:p w:rsidR="00232126" w:rsidRDefault="00232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E5E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D4D0D" w:rsidRDefault="002D4D0D" w:rsidP="002D4D0D">
    <w:pPr>
      <w:pStyle w:val="bpuHeadSpon"/>
    </w:pPr>
    <w:r w:rsidRPr="002D4D0D">
      <w:rPr>
        <w:rStyle w:val="bpuHeadSponChar"/>
      </w:rPr>
      <w:t>S171</w:t>
    </w:r>
    <w:r>
      <w:t xml:space="preserve"> CORRADO</w:t>
    </w:r>
  </w:p>
  <w:p w:rsidR="002D4D0D" w:rsidRDefault="002D4D0D" w:rsidP="002D4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D4D0D" w:rsidRPr="00AF575C" w:rsidRDefault="002D4D0D" w:rsidP="002D4D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D0D" w:rsidRDefault="002D4D0D" w:rsidP="002D4D0D">
    <w:pPr>
      <w:pStyle w:val="bpuHeadSpon"/>
    </w:pPr>
    <w:r w:rsidRPr="002D4D0D">
      <w:rPr>
        <w:rStyle w:val="bpuHeadSponChar"/>
      </w:rPr>
      <w:t>S171</w:t>
    </w:r>
    <w:r>
      <w:t xml:space="preserve"> CORRADO</w:t>
    </w:r>
  </w:p>
  <w:p w:rsidR="002D4D0D" w:rsidRDefault="002D4D0D" w:rsidP="002D4D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E5E38">
      <w:rPr>
        <w:noProof/>
      </w:rPr>
      <w:t>2</w:t>
    </w:r>
    <w:r>
      <w:fldChar w:fldCharType="end"/>
    </w:r>
  </w:p>
  <w:p w:rsidR="002D4D0D" w:rsidRDefault="002D4D0D" w:rsidP="002D4D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12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126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4D0D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1667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42D5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B7875"/>
    <w:rsid w:val="008C6678"/>
    <w:rsid w:val="008C6FA9"/>
    <w:rsid w:val="008D35C6"/>
    <w:rsid w:val="008D455C"/>
    <w:rsid w:val="008D62DB"/>
    <w:rsid w:val="008E3B9B"/>
    <w:rsid w:val="008E4603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5E38"/>
    <w:rsid w:val="00EE77BF"/>
    <w:rsid w:val="00EF5225"/>
    <w:rsid w:val="00F0415D"/>
    <w:rsid w:val="00F1199E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8F2E0473-41EA-470E-97F2-E6AC5E02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D4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2596F-2662-4687-9195-B507657FD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433</Words>
  <Characters>2435</Characters>
  <Application>Microsoft Office Word</Application>
  <DocSecurity>0</DocSecurity>
  <Lines>73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S171</vt:lpstr>
    </vt:vector>
  </TitlesOfParts>
  <Manager>R224</Manager>
  <Company>OFFICE of LEGISLATIVE SERVICES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S171</dc:title>
  <dc:creator>Senator  CORRADO</dc:creator>
  <cp:keywords>S171|2|RF |313|0|0|!|0|</cp:keywords>
  <dc:description>PREFILED 2020</dc:description>
  <cp:lastModifiedBy>Franks, Denise</cp:lastModifiedBy>
  <cp:revision>2</cp:revision>
  <cp:lastPrinted>2019-12-11T18:25:00Z</cp:lastPrinted>
  <dcterms:created xsi:type="dcterms:W3CDTF">2019-12-11T20:33:00Z</dcterms:created>
  <dcterms:modified xsi:type="dcterms:W3CDTF">2019-12-11T20:33:00Z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