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2D4" w:rsidRDefault="00ED12D4" w:rsidP="00ED12D4">
      <w:pPr>
        <w:pStyle w:val="bpuBill"/>
      </w:pPr>
      <w:bookmarkStart w:id="0" w:name="bpuFrontPg"/>
      <w:bookmarkStart w:id="1" w:name="_GoBack"/>
      <w:bookmarkEnd w:id="0"/>
      <w:bookmarkEnd w:id="1"/>
      <w:r>
        <w:t xml:space="preserve">SENATE, No. 214 </w:t>
      </w:r>
    </w:p>
    <w:p w:rsidR="00ED12D4" w:rsidRPr="00ED12D4" w:rsidRDefault="00ED12D4" w:rsidP="00ED12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670811" r:id="rId8"/>
        </w:object>
      </w:r>
    </w:p>
    <w:p w:rsidR="00ED12D4" w:rsidRDefault="00ED12D4" w:rsidP="00ED12D4">
      <w:pPr>
        <w:pStyle w:val="bpuState"/>
      </w:pPr>
      <w:r>
        <w:t>STATE OF NEW JERSEY</w:t>
      </w:r>
    </w:p>
    <w:p w:rsidR="00ED12D4" w:rsidRDefault="00ED12D4" w:rsidP="00ED12D4">
      <w:pPr>
        <w:pStyle w:val="bpuLegislature"/>
      </w:pPr>
      <w:r>
        <w:t>219th LEGISLATURE</w:t>
      </w:r>
    </w:p>
    <w:p w:rsidR="00ED12D4" w:rsidRDefault="00ED12D4" w:rsidP="00ED12D4">
      <w:pPr>
        <w:pStyle w:val="bpuWpGraphic"/>
      </w:pPr>
      <w:r>
        <w:object w:dxaOrig="8985" w:dyaOrig="255">
          <v:shape id="_x0000_i1026" type="#_x0000_t75" style="width:6in;height:11.5pt" o:ole="">
            <v:imagedata r:id="rId7" o:title=""/>
          </v:shape>
          <o:OLEObject Type="Embed" ProgID="WPWin6.1" ShapeID="_x0000_i1026" DrawAspect="Content" ObjectID="_1637670812" r:id="rId9"/>
        </w:object>
      </w:r>
      <w:r>
        <w:t xml:space="preserve">  </w:t>
      </w:r>
    </w:p>
    <w:p w:rsidR="00ED12D4" w:rsidRDefault="00ED12D4" w:rsidP="00ED12D4">
      <w:pPr>
        <w:pStyle w:val="bpuIntro"/>
      </w:pPr>
      <w:r>
        <w:t>PRE-FILED FOR INTRODUCTION IN THE 2020 SESSION</w:t>
      </w:r>
    </w:p>
    <w:p w:rsidR="00ED12D4" w:rsidRDefault="00ED12D4" w:rsidP="00ED12D4">
      <w:pPr>
        <w:pStyle w:val="bpuIntro"/>
      </w:pPr>
    </w:p>
    <w:p w:rsidR="00ED12D4" w:rsidRDefault="00ED12D4" w:rsidP="00ED12D4">
      <w:pPr>
        <w:pStyle w:val="bpuIntro"/>
        <w:sectPr w:rsidR="00ED12D4" w:rsidSect="00ED12D4">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ED12D4" w:rsidRDefault="00ED12D4" w:rsidP="00ED12D4">
      <w:pPr>
        <w:pStyle w:val="bpuIntro"/>
      </w:pPr>
    </w:p>
    <w:p w:rsidR="00ED12D4" w:rsidRDefault="00ED12D4" w:rsidP="00ED12D4">
      <w:pPr>
        <w:pStyle w:val="bpuSponsor"/>
      </w:pPr>
      <w:r>
        <w:t>Sponsored by:</w:t>
      </w:r>
    </w:p>
    <w:p w:rsidR="00ED12D4" w:rsidRDefault="00ED12D4" w:rsidP="00ED12D4">
      <w:pPr>
        <w:pStyle w:val="bpuSponsor"/>
      </w:pPr>
      <w:r>
        <w:t>Senator  CHRISTOPHER J. CONNORS</w:t>
      </w:r>
    </w:p>
    <w:p w:rsidR="00ED12D4" w:rsidRDefault="00ED12D4" w:rsidP="00ED12D4">
      <w:pPr>
        <w:pStyle w:val="bpuSponsor"/>
      </w:pPr>
      <w:r>
        <w:t>District 9 (Atlantic, Burlington and Ocean)</w:t>
      </w:r>
    </w:p>
    <w:p w:rsidR="00ED12D4" w:rsidRDefault="00ED12D4" w:rsidP="00ED12D4">
      <w:pPr>
        <w:pStyle w:val="bpuSponsor"/>
      </w:pPr>
    </w:p>
    <w:p w:rsidR="00ED12D4" w:rsidRDefault="00ED12D4" w:rsidP="00ED12D4">
      <w:pPr>
        <w:pStyle w:val="bpuSponsor"/>
      </w:pPr>
    </w:p>
    <w:p w:rsidR="00ED12D4" w:rsidRDefault="00ED12D4" w:rsidP="00ED12D4">
      <w:pPr>
        <w:pStyle w:val="bpuSponsor"/>
      </w:pPr>
    </w:p>
    <w:p w:rsidR="00ED12D4" w:rsidRDefault="00ED12D4" w:rsidP="00ED12D4">
      <w:pPr>
        <w:pStyle w:val="bpuSponsor"/>
      </w:pPr>
    </w:p>
    <w:p w:rsidR="00ED12D4" w:rsidRDefault="00ED12D4" w:rsidP="00ED12D4">
      <w:pPr>
        <w:pStyle w:val="bpuSponsor"/>
      </w:pPr>
      <w:r>
        <w:t>SYNOPSIS</w:t>
      </w:r>
    </w:p>
    <w:p w:rsidR="00ED12D4" w:rsidRDefault="00ED12D4" w:rsidP="00ED12D4">
      <w:pPr>
        <w:pStyle w:val="bpuNormText"/>
      </w:pPr>
      <w:r>
        <w:tab/>
        <w:t xml:space="preserve">Requires health insurers to cover Lyme disease. </w:t>
      </w:r>
    </w:p>
    <w:p w:rsidR="00ED12D4" w:rsidRDefault="00ED12D4" w:rsidP="00ED12D4">
      <w:pPr>
        <w:pStyle w:val="bpuNormText"/>
      </w:pPr>
    </w:p>
    <w:p w:rsidR="00ED12D4" w:rsidRDefault="00ED12D4" w:rsidP="00ED12D4">
      <w:pPr>
        <w:pStyle w:val="bpuSponsor"/>
      </w:pPr>
      <w:r>
        <w:t xml:space="preserve">CURRENT VERSION OF TEXT </w:t>
      </w:r>
    </w:p>
    <w:p w:rsidR="00ED12D4" w:rsidRDefault="00ED12D4" w:rsidP="00ED12D4">
      <w:pPr>
        <w:pStyle w:val="bpuNormText"/>
      </w:pPr>
      <w:r>
        <w:tab/>
        <w:t>Introduced Pending Technical Review by Legislative Counsel.</w:t>
      </w:r>
    </w:p>
    <w:p w:rsidR="00ED12D4" w:rsidRDefault="00ED12D4" w:rsidP="00ED12D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D12D4" w:rsidRDefault="00ED12D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D12D4" w:rsidSect="00ED12D4">
          <w:type w:val="continuous"/>
          <w:pgSz w:w="12240" w:h="20160" w:code="5"/>
          <w:pgMar w:top="2160" w:right="2275" w:bottom="1440" w:left="2275" w:header="72" w:footer="720" w:gutter="0"/>
          <w:pgNumType w:start="1"/>
          <w:cols w:space="720"/>
          <w:docGrid w:linePitch="360"/>
        </w:sectPr>
      </w:pPr>
    </w:p>
    <w:p w:rsidR="001A1580" w:rsidRDefault="001A1580" w:rsidP="001A1580">
      <w:pPr>
        <w:pStyle w:val="HangingAnAct"/>
      </w:pPr>
      <w:r w:rsidRPr="001A1580">
        <w:rPr>
          <w:rStyle w:val="BillHead"/>
        </w:rPr>
        <w:lastRenderedPageBreak/>
        <w:t>An Act</w:t>
      </w:r>
      <w:r>
        <w:t xml:space="preserve"> requiring health insurance benefits for the treatment of Lyme disease and supplementing various parts of the statutory law.</w:t>
      </w:r>
    </w:p>
    <w:p w:rsidR="001A1580" w:rsidRDefault="001A1580" w:rsidP="001A1580">
      <w:pPr>
        <w:widowControl w:val="0"/>
        <w:tabs>
          <w:tab w:val="left" w:pos="-1440"/>
          <w:tab w:val="left" w:pos="-720"/>
          <w:tab w:val="left" w:pos="0"/>
        </w:tabs>
        <w:spacing w:line="287" w:lineRule="auto"/>
      </w:pPr>
    </w:p>
    <w:p w:rsidR="001A1580" w:rsidRDefault="001A1580" w:rsidP="001A1580">
      <w:pPr>
        <w:widowControl w:val="0"/>
        <w:tabs>
          <w:tab w:val="left" w:pos="-1440"/>
          <w:tab w:val="left" w:pos="-720"/>
          <w:tab w:val="left" w:pos="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A1580" w:rsidRDefault="001A1580" w:rsidP="001A1580">
      <w:pPr>
        <w:widowControl w:val="0"/>
        <w:tabs>
          <w:tab w:val="left" w:pos="-1440"/>
          <w:tab w:val="left" w:pos="-720"/>
          <w:tab w:val="left" w:pos="0"/>
        </w:tabs>
        <w:spacing w:line="287" w:lineRule="auto"/>
      </w:pPr>
    </w:p>
    <w:p w:rsidR="001A1580" w:rsidRDefault="001A1580" w:rsidP="00ED12D4">
      <w:pPr>
        <w:widowControl w:val="0"/>
        <w:tabs>
          <w:tab w:val="clear" w:pos="1440"/>
          <w:tab w:val="left" w:pos="-1440"/>
          <w:tab w:val="left" w:pos="-720"/>
          <w:tab w:val="left" w:pos="0"/>
          <w:tab w:val="left" w:pos="1170"/>
        </w:tabs>
        <w:spacing w:line="287" w:lineRule="auto"/>
      </w:pPr>
      <w:r>
        <w:tab/>
        <w:t>1.</w:t>
      </w:r>
      <w:r>
        <w:tab/>
        <w:t>a.</w:t>
      </w:r>
      <w:r w:rsidR="00ED12D4">
        <w:tab/>
      </w:r>
      <w:r>
        <w:t>No group or individual hospital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as provided by this section to persons covered thereunder for expenses incurred in the treatment of Lyme disease determined to be medically necessary by the covered person's physician after making a written evaluation of that person's symptoms, condition and response to treatment.</w:t>
      </w:r>
    </w:p>
    <w:p w:rsidR="001A1580" w:rsidRDefault="001A1580" w:rsidP="001A1580">
      <w:pPr>
        <w:widowControl w:val="0"/>
        <w:tabs>
          <w:tab w:val="left" w:pos="-1440"/>
          <w:tab w:val="left" w:pos="-720"/>
          <w:tab w:val="left" w:pos="0"/>
        </w:tabs>
        <w:spacing w:line="287" w:lineRule="auto"/>
      </w:pPr>
      <w:r>
        <w:tab/>
        <w:t>b.</w:t>
      </w:r>
      <w:r>
        <w:tab/>
        <w:t>Treatment otherwise eligible for benefits pursuant to this section shall not be denied because such treatment may be characterized as experimental or investigational in nature.</w:t>
      </w:r>
    </w:p>
    <w:p w:rsidR="001A1580" w:rsidRDefault="001A1580" w:rsidP="001A1580">
      <w:pPr>
        <w:widowControl w:val="0"/>
        <w:tabs>
          <w:tab w:val="left" w:pos="-1440"/>
          <w:tab w:val="left" w:pos="-720"/>
          <w:tab w:val="left" w:pos="0"/>
        </w:tabs>
        <w:spacing w:line="287" w:lineRule="auto"/>
      </w:pPr>
      <w:r>
        <w:tab/>
        <w:t>c.</w:t>
      </w:r>
      <w:r>
        <w:tab/>
        <w:t>The provisions of this section shall apply to all contracts in which the hospital service corporation has reserved the right to change the premium.</w:t>
      </w:r>
    </w:p>
    <w:p w:rsidR="001A1580" w:rsidRDefault="001A1580" w:rsidP="001A1580">
      <w:pPr>
        <w:widowControl w:val="0"/>
        <w:tabs>
          <w:tab w:val="left" w:pos="-1440"/>
          <w:tab w:val="left" w:pos="-720"/>
          <w:tab w:val="left" w:pos="0"/>
        </w:tabs>
        <w:spacing w:line="287" w:lineRule="auto"/>
      </w:pPr>
    </w:p>
    <w:p w:rsidR="001A1580" w:rsidRDefault="001A1580" w:rsidP="00ED12D4">
      <w:pPr>
        <w:widowControl w:val="0"/>
        <w:tabs>
          <w:tab w:val="clear" w:pos="1440"/>
          <w:tab w:val="left" w:pos="-1440"/>
          <w:tab w:val="left" w:pos="-720"/>
          <w:tab w:val="left" w:pos="0"/>
          <w:tab w:val="left" w:pos="1170"/>
        </w:tabs>
        <w:spacing w:line="287" w:lineRule="auto"/>
      </w:pPr>
      <w:r>
        <w:tab/>
        <w:t>2.</w:t>
      </w:r>
      <w:r>
        <w:tab/>
        <w:t>a.</w:t>
      </w:r>
      <w:r w:rsidR="00ED12D4">
        <w:tab/>
      </w:r>
      <w:r>
        <w:t>No group or individual medical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as provided by this section to persons covered thereunder for expenses incurred in the treatment of Lyme disease determined to be medically necessary by the covered person's physician after making a written evaluation of that person's symptoms, condition and response to treatment.</w:t>
      </w:r>
    </w:p>
    <w:p w:rsidR="001A1580" w:rsidRDefault="001A1580" w:rsidP="001A1580">
      <w:pPr>
        <w:widowControl w:val="0"/>
        <w:tabs>
          <w:tab w:val="left" w:pos="-1440"/>
          <w:tab w:val="left" w:pos="-720"/>
          <w:tab w:val="left" w:pos="0"/>
        </w:tabs>
        <w:spacing w:line="287" w:lineRule="auto"/>
      </w:pPr>
      <w:r>
        <w:tab/>
        <w:t>b.</w:t>
      </w:r>
      <w:r>
        <w:tab/>
        <w:t>Treatment otherwise eligible for benefits pursuant to this section shall not be denied because such treatment may be characterized as experimental or investigational in nature.</w:t>
      </w:r>
    </w:p>
    <w:p w:rsidR="001A1580" w:rsidRDefault="001A1580" w:rsidP="001A1580">
      <w:pPr>
        <w:widowControl w:val="0"/>
        <w:tabs>
          <w:tab w:val="left" w:pos="-1440"/>
          <w:tab w:val="left" w:pos="-720"/>
          <w:tab w:val="left" w:pos="0"/>
        </w:tabs>
        <w:spacing w:line="287" w:lineRule="auto"/>
      </w:pPr>
      <w:r>
        <w:tab/>
        <w:t>c.</w:t>
      </w:r>
      <w:r>
        <w:tab/>
        <w:t>The provisions of this section shall apply to all contracts in which the medical service corporation has reserved the right to change the premium.</w:t>
      </w:r>
    </w:p>
    <w:p w:rsidR="001A1580" w:rsidRDefault="001A1580" w:rsidP="001A1580">
      <w:pPr>
        <w:widowControl w:val="0"/>
        <w:tabs>
          <w:tab w:val="left" w:pos="-1440"/>
          <w:tab w:val="left" w:pos="-720"/>
          <w:tab w:val="left" w:pos="0"/>
        </w:tabs>
        <w:spacing w:line="287" w:lineRule="auto"/>
      </w:pPr>
    </w:p>
    <w:p w:rsidR="001A1580" w:rsidRDefault="001A1580" w:rsidP="00687CC9">
      <w:r>
        <w:tab/>
        <w:t>3.</w:t>
      </w:r>
      <w:r>
        <w:tab/>
        <w:t>a.</w:t>
      </w:r>
      <w:r w:rsidR="001F779E">
        <w:t xml:space="preserve"> </w:t>
      </w:r>
      <w:r>
        <w:t xml:space="preserve"> No group or individual health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as provided by this section to persons covered thereunder for expenses incurred in the treatment of Lyme </w:t>
      </w:r>
      <w:r>
        <w:lastRenderedPageBreak/>
        <w:t>disease determined to be medically necessary by the covered person's physician after making a written evaluation of that person's symptoms, condition and response to treatment.</w:t>
      </w:r>
    </w:p>
    <w:p w:rsidR="001A1580" w:rsidRDefault="001A1580" w:rsidP="00687CC9">
      <w:r>
        <w:tab/>
        <w:t>b.</w:t>
      </w:r>
      <w:r>
        <w:tab/>
        <w:t>Treatment otherwise eligible for benefits pursuant to this section shall not be denied because such treatment may be characterized as experimental or investigational in nature.</w:t>
      </w:r>
    </w:p>
    <w:p w:rsidR="001A1580" w:rsidRDefault="001A1580" w:rsidP="00687CC9">
      <w:r>
        <w:tab/>
        <w:t>c.</w:t>
      </w:r>
      <w:r>
        <w:tab/>
        <w:t>The provisions of this section shall apply to all contracts in which the health service corporation has reserved the right to change the premium.</w:t>
      </w:r>
    </w:p>
    <w:p w:rsidR="001A1580" w:rsidRDefault="001A1580" w:rsidP="001A1580">
      <w:pPr>
        <w:widowControl w:val="0"/>
        <w:tabs>
          <w:tab w:val="left" w:pos="-1440"/>
          <w:tab w:val="left" w:pos="-720"/>
          <w:tab w:val="left" w:pos="0"/>
        </w:tabs>
        <w:spacing w:line="287" w:lineRule="auto"/>
      </w:pPr>
    </w:p>
    <w:p w:rsidR="001A1580" w:rsidRDefault="001A1580" w:rsidP="001A1580">
      <w:pPr>
        <w:widowControl w:val="0"/>
        <w:tabs>
          <w:tab w:val="left" w:pos="-1440"/>
          <w:tab w:val="left" w:pos="-720"/>
          <w:tab w:val="left" w:pos="0"/>
        </w:tabs>
        <w:spacing w:line="287" w:lineRule="auto"/>
      </w:pPr>
      <w:r>
        <w:tab/>
        <w:t>4.</w:t>
      </w:r>
      <w:r>
        <w:tab/>
        <w:t>a.  No individual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as provided by this section to persons covered thereunder for expenses incurred in the treatment of Lyme disease determined to be medically necessary by the covered person's physician after making a written  evaluation of that person's symptoms, condition and response to treatment.</w:t>
      </w:r>
    </w:p>
    <w:p w:rsidR="001A1580" w:rsidRDefault="001A1580" w:rsidP="001A1580">
      <w:pPr>
        <w:widowControl w:val="0"/>
        <w:tabs>
          <w:tab w:val="left" w:pos="-1440"/>
          <w:tab w:val="left" w:pos="-720"/>
          <w:tab w:val="left" w:pos="0"/>
        </w:tabs>
        <w:spacing w:line="287" w:lineRule="auto"/>
      </w:pPr>
      <w:r>
        <w:tab/>
        <w:t>b.</w:t>
      </w:r>
      <w:r>
        <w:tab/>
        <w:t>Treatment otherwise eligible for benefits pursuant to this section shall not be denied because such treatment may be characterized as experimental or investigational in nature.</w:t>
      </w:r>
    </w:p>
    <w:p w:rsidR="001A1580" w:rsidRDefault="001A1580" w:rsidP="001A1580">
      <w:pPr>
        <w:widowControl w:val="0"/>
        <w:tabs>
          <w:tab w:val="left" w:pos="-1440"/>
          <w:tab w:val="left" w:pos="-720"/>
          <w:tab w:val="left" w:pos="0"/>
        </w:tabs>
        <w:spacing w:line="287" w:lineRule="auto"/>
      </w:pPr>
      <w:r>
        <w:tab/>
        <w:t>c.</w:t>
      </w:r>
      <w:r>
        <w:tab/>
        <w:t>The provisions of this section shall apply to all policies in which the insurer has reserved the right to change the premium.</w:t>
      </w:r>
    </w:p>
    <w:p w:rsidR="001A1580" w:rsidRDefault="001A1580" w:rsidP="001A1580">
      <w:pPr>
        <w:widowControl w:val="0"/>
        <w:tabs>
          <w:tab w:val="left" w:pos="-1440"/>
          <w:tab w:val="left" w:pos="-720"/>
          <w:tab w:val="left" w:pos="0"/>
        </w:tabs>
        <w:spacing w:line="287" w:lineRule="auto"/>
      </w:pPr>
    </w:p>
    <w:p w:rsidR="001A1580" w:rsidRDefault="001A1580" w:rsidP="001A1580">
      <w:pPr>
        <w:widowControl w:val="0"/>
        <w:tabs>
          <w:tab w:val="left" w:pos="-1440"/>
          <w:tab w:val="left" w:pos="-720"/>
          <w:tab w:val="left" w:pos="0"/>
        </w:tabs>
        <w:spacing w:line="287" w:lineRule="auto"/>
      </w:pPr>
      <w:r>
        <w:tab/>
        <w:t>5.</w:t>
      </w:r>
      <w:r>
        <w:tab/>
        <w:t>a.  No group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as provided by this section to persons covered thereunder for expenses incurred in the treatment of Lyme disease determined to be medically necessary by the covered person's physician after making a written evaluation of that person's symptoms, condition and response to treatment.</w:t>
      </w:r>
    </w:p>
    <w:p w:rsidR="001A1580" w:rsidRDefault="001A1580" w:rsidP="001A1580">
      <w:pPr>
        <w:widowControl w:val="0"/>
        <w:tabs>
          <w:tab w:val="left" w:pos="-1440"/>
          <w:tab w:val="left" w:pos="-720"/>
          <w:tab w:val="left" w:pos="0"/>
        </w:tabs>
        <w:spacing w:line="287" w:lineRule="auto"/>
      </w:pPr>
      <w:r>
        <w:tab/>
        <w:t>b.</w:t>
      </w:r>
      <w:r>
        <w:tab/>
        <w:t>Treatment otherwise eligible for benefits pursuant to this section shall not be denied because such treatment may be characterized as experimental or investigational in nature.</w:t>
      </w:r>
    </w:p>
    <w:p w:rsidR="001A1580" w:rsidRDefault="001A1580" w:rsidP="001A1580">
      <w:pPr>
        <w:widowControl w:val="0"/>
        <w:tabs>
          <w:tab w:val="left" w:pos="-1440"/>
          <w:tab w:val="left" w:pos="-720"/>
          <w:tab w:val="left" w:pos="0"/>
        </w:tabs>
        <w:spacing w:line="287" w:lineRule="auto"/>
      </w:pPr>
      <w:r>
        <w:tab/>
        <w:t>c.</w:t>
      </w:r>
      <w:r>
        <w:tab/>
        <w:t>The provisions of this section shall apply to all policies in which the insurer has reserved the right to change the premium.</w:t>
      </w:r>
    </w:p>
    <w:p w:rsidR="001A1580" w:rsidRDefault="001A1580" w:rsidP="001A1580">
      <w:pPr>
        <w:widowControl w:val="0"/>
        <w:tabs>
          <w:tab w:val="left" w:pos="-1440"/>
          <w:tab w:val="left" w:pos="-720"/>
          <w:tab w:val="left" w:pos="0"/>
        </w:tabs>
        <w:spacing w:line="287" w:lineRule="auto"/>
      </w:pPr>
    </w:p>
    <w:p w:rsidR="001A1580" w:rsidRDefault="001A1580" w:rsidP="001A1580">
      <w:pPr>
        <w:widowControl w:val="0"/>
        <w:tabs>
          <w:tab w:val="left" w:pos="-1440"/>
          <w:tab w:val="left" w:pos="-720"/>
          <w:tab w:val="left" w:pos="0"/>
        </w:tabs>
        <w:spacing w:line="287" w:lineRule="auto"/>
      </w:pPr>
      <w:r>
        <w:tab/>
        <w:t>6.</w:t>
      </w:r>
      <w:r>
        <w:tab/>
        <w:t xml:space="preserve">a.  Notwithstanding any provision of law to the contrary, a certificate of authority to establish and operate a health maintenance organization in this State shall not be issued or continued by the Commissioner of Banking and Insurance on or after the effective date of this act unless the health maintenance organization provides health care services to every enrollee for the treatment of Lyme </w:t>
      </w:r>
      <w:r>
        <w:lastRenderedPageBreak/>
        <w:t>Disease as provided by this section determined to be medically necessary by the enrollee's physician after making a written evaluation of the enrollee's symptoms, condition and response to treatment.</w:t>
      </w:r>
    </w:p>
    <w:p w:rsidR="001A1580" w:rsidRDefault="001A1580" w:rsidP="001A1580">
      <w:pPr>
        <w:widowControl w:val="0"/>
        <w:tabs>
          <w:tab w:val="left" w:pos="-1440"/>
          <w:tab w:val="left" w:pos="-720"/>
          <w:tab w:val="left" w:pos="0"/>
        </w:tabs>
        <w:spacing w:line="287" w:lineRule="auto"/>
      </w:pPr>
      <w:r>
        <w:tab/>
        <w:t>b.</w:t>
      </w:r>
      <w:r>
        <w:tab/>
        <w:t>Health care services otherwise eligible for coverage pursuant to this section shall not be denied because such services may be characterized as experimental or investigational in nature.</w:t>
      </w:r>
    </w:p>
    <w:p w:rsidR="001A1580" w:rsidRDefault="001A1580" w:rsidP="001A1580">
      <w:pPr>
        <w:widowControl w:val="0"/>
        <w:tabs>
          <w:tab w:val="left" w:pos="-1440"/>
          <w:tab w:val="left" w:pos="-720"/>
          <w:tab w:val="left" w:pos="0"/>
        </w:tabs>
        <w:spacing w:line="287" w:lineRule="auto"/>
      </w:pPr>
      <w:r>
        <w:tab/>
        <w:t>c.</w:t>
      </w:r>
      <w:r>
        <w:tab/>
        <w:t>The provisions of this section shall apply to all contracts for health care services by health maintenance organizations under which the right to change the schedule of charges for enrollee coverage is reserved.</w:t>
      </w:r>
    </w:p>
    <w:p w:rsidR="001A1580" w:rsidRDefault="001A1580" w:rsidP="001A1580">
      <w:pPr>
        <w:widowControl w:val="0"/>
        <w:tabs>
          <w:tab w:val="left" w:pos="-1440"/>
          <w:tab w:val="left" w:pos="-720"/>
          <w:tab w:val="left" w:pos="0"/>
        </w:tabs>
        <w:spacing w:line="287" w:lineRule="auto"/>
      </w:pPr>
    </w:p>
    <w:p w:rsidR="001A1580" w:rsidRDefault="001A1580" w:rsidP="001A1580">
      <w:pPr>
        <w:widowControl w:val="0"/>
        <w:tabs>
          <w:tab w:val="left" w:pos="-1440"/>
          <w:tab w:val="left" w:pos="-720"/>
          <w:tab w:val="left" w:pos="0"/>
        </w:tabs>
        <w:spacing w:line="287" w:lineRule="auto"/>
      </w:pPr>
      <w:r>
        <w:tab/>
        <w:t>7.</w:t>
      </w:r>
      <w:r>
        <w:tab/>
        <w:t>This act shall take effect on the 90th day after enactment.</w:t>
      </w:r>
    </w:p>
    <w:p w:rsidR="001A1580" w:rsidRDefault="001A1580" w:rsidP="001A1580">
      <w:pPr>
        <w:widowControl w:val="0"/>
        <w:tabs>
          <w:tab w:val="left" w:pos="-1440"/>
          <w:tab w:val="left" w:pos="-720"/>
          <w:tab w:val="left" w:pos="0"/>
        </w:tabs>
        <w:spacing w:line="287" w:lineRule="auto"/>
      </w:pPr>
    </w:p>
    <w:p w:rsidR="001A1580" w:rsidRDefault="001A1580" w:rsidP="001A1580">
      <w:pPr>
        <w:widowControl w:val="0"/>
        <w:tabs>
          <w:tab w:val="left" w:pos="-1440"/>
          <w:tab w:val="left" w:pos="-720"/>
          <w:tab w:val="left" w:pos="0"/>
        </w:tabs>
        <w:spacing w:line="287" w:lineRule="auto"/>
      </w:pPr>
    </w:p>
    <w:p w:rsidR="001A1580" w:rsidRDefault="001A1580" w:rsidP="001A1580">
      <w:pPr>
        <w:widowControl w:val="0"/>
        <w:tabs>
          <w:tab w:val="center" w:pos="3420"/>
        </w:tabs>
        <w:spacing w:line="287" w:lineRule="auto"/>
        <w:jc w:val="center"/>
      </w:pPr>
      <w:r>
        <w:t>STATEMENT</w:t>
      </w:r>
    </w:p>
    <w:p w:rsidR="001A1580" w:rsidRDefault="001A1580" w:rsidP="001A1580">
      <w:pPr>
        <w:widowControl w:val="0"/>
        <w:tabs>
          <w:tab w:val="left" w:pos="-1440"/>
          <w:tab w:val="left" w:pos="-720"/>
          <w:tab w:val="left" w:pos="0"/>
        </w:tabs>
        <w:spacing w:line="287" w:lineRule="auto"/>
      </w:pPr>
    </w:p>
    <w:p w:rsidR="001A1580" w:rsidRDefault="001A1580" w:rsidP="001A1580">
      <w:pPr>
        <w:widowControl w:val="0"/>
        <w:tabs>
          <w:tab w:val="left" w:pos="-1440"/>
          <w:tab w:val="left" w:pos="-720"/>
          <w:tab w:val="left" w:pos="0"/>
        </w:tabs>
        <w:spacing w:line="287" w:lineRule="auto"/>
      </w:pPr>
      <w:r>
        <w:tab/>
        <w:t>This bill requires hospital service corporations, medical service corporations, health service corporations, commercial insurers and health maintenance organizations to provide benefits for the treatment of Lyme disease determined to be medically necessary by the covered person's physician after making a written evaluation of that person's symptoms, condition and response to treatment. Treatment otherwise eligible for benefits pursuant to this bill could not be denied because such treatment may be characterized as experimental or investigational in nature.</w:t>
      </w:r>
    </w:p>
    <w:sectPr w:rsidR="001A1580" w:rsidSect="001F779E">
      <w:headerReference w:type="default" r:id="rId17"/>
      <w:footerReference w:type="default" r:id="rId18"/>
      <w:headerReference w:type="first" r:id="rId19"/>
      <w:footerReference w:type="first" r:id="rId20"/>
      <w:pgSz w:w="12240" w:h="20160" w:code="5"/>
      <w:pgMar w:top="1440" w:right="2520" w:bottom="1620" w:left="2880" w:header="1181" w:footer="1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279E" w:rsidRDefault="0078279E">
      <w:r>
        <w:separator/>
      </w:r>
    </w:p>
  </w:endnote>
  <w:endnote w:type="continuationSeparator" w:id="0">
    <w:p w:rsidR="0078279E" w:rsidRDefault="00782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CC9" w:rsidRDefault="00687C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CC9" w:rsidRDefault="00687C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CC9" w:rsidRDefault="00687C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279E" w:rsidRDefault="0078279E">
      <w:r>
        <w:separator/>
      </w:r>
    </w:p>
  </w:footnote>
  <w:footnote w:type="continuationSeparator" w:id="0">
    <w:p w:rsidR="0078279E" w:rsidRDefault="00782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C7C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CC9" w:rsidRDefault="00687C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D12D4" w:rsidRDefault="00ED12D4" w:rsidP="00ED12D4">
    <w:pPr>
      <w:pStyle w:val="bpuHeadSpon"/>
    </w:pPr>
    <w:r w:rsidRPr="00ED12D4">
      <w:rPr>
        <w:rStyle w:val="bpuHeadSponChar"/>
      </w:rPr>
      <w:t>S214</w:t>
    </w:r>
    <w:r>
      <w:t xml:space="preserve"> CONNORS</w:t>
    </w:r>
  </w:p>
  <w:p w:rsidR="00ED12D4" w:rsidRDefault="00ED12D4" w:rsidP="00ED12D4">
    <w:pPr>
      <w:pStyle w:val="bpuHeadSpon"/>
    </w:pPr>
    <w:r>
      <w:fldChar w:fldCharType="begin"/>
    </w:r>
    <w:r>
      <w:instrText xml:space="preserve"> PAGE  \* MERGEFORMAT </w:instrText>
    </w:r>
    <w:r>
      <w:fldChar w:fldCharType="separate"/>
    </w:r>
    <w:r w:rsidR="009C7C95">
      <w:rPr>
        <w:noProof/>
      </w:rPr>
      <w:t>4</w:t>
    </w:r>
    <w:r>
      <w:fldChar w:fldCharType="end"/>
    </w:r>
  </w:p>
  <w:p w:rsidR="00ED12D4" w:rsidRPr="00AF575C" w:rsidRDefault="00ED12D4" w:rsidP="00ED12D4">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CC9" w:rsidRDefault="00687CC9" w:rsidP="00ED12D4">
    <w:pPr>
      <w:pStyle w:val="bpuHeadSpon"/>
      <w:rPr>
        <w:rStyle w:val="bpuHeadSponChar"/>
      </w:rPr>
    </w:pPr>
  </w:p>
  <w:p w:rsidR="00ED12D4" w:rsidRDefault="00ED12D4" w:rsidP="00ED12D4">
    <w:pPr>
      <w:pStyle w:val="bpuHeadSpon"/>
    </w:pPr>
    <w:r w:rsidRPr="00ED12D4">
      <w:rPr>
        <w:rStyle w:val="bpuHeadSponChar"/>
      </w:rPr>
      <w:t>S214</w:t>
    </w:r>
    <w:r>
      <w:t xml:space="preserve"> CONNORS</w:t>
    </w:r>
  </w:p>
  <w:p w:rsidR="00ED12D4" w:rsidRDefault="00ED12D4" w:rsidP="00ED12D4">
    <w:pPr>
      <w:pStyle w:val="bpuHeadSpon"/>
    </w:pPr>
    <w:r>
      <w:fldChar w:fldCharType="begin"/>
    </w:r>
    <w:r>
      <w:instrText xml:space="preserve"> PAGE  \* MERGEFORMAT </w:instrText>
    </w:r>
    <w:r>
      <w:fldChar w:fldCharType="separate"/>
    </w:r>
    <w:r w:rsidR="009C7C95">
      <w:rPr>
        <w:noProof/>
      </w:rPr>
      <w:t>2</w:t>
    </w:r>
    <w:r>
      <w:fldChar w:fldCharType="end"/>
    </w:r>
  </w:p>
  <w:p w:rsidR="00ED12D4" w:rsidRDefault="00ED12D4" w:rsidP="00ED12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79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67D"/>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1580"/>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79E"/>
    <w:rsid w:val="002048AC"/>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87CC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279E"/>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C7C95"/>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658E"/>
    <w:rsid w:val="00C078A1"/>
    <w:rsid w:val="00C3401C"/>
    <w:rsid w:val="00C473B8"/>
    <w:rsid w:val="00C603F9"/>
    <w:rsid w:val="00C614C5"/>
    <w:rsid w:val="00C7383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12D4"/>
    <w:rsid w:val="00EE77BF"/>
    <w:rsid w:val="00EF5225"/>
    <w:rsid w:val="00F0415D"/>
    <w:rsid w:val="00F14E45"/>
    <w:rsid w:val="00F17CFC"/>
    <w:rsid w:val="00F42480"/>
    <w:rsid w:val="00F60BE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EAF22BD-061E-4C3E-BAD2-E3F60935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D12D4"/>
  </w:style>
  <w:style w:type="paragraph" w:styleId="BalloonText">
    <w:name w:val="Balloon Text"/>
    <w:basedOn w:val="Normal"/>
    <w:link w:val="BalloonTextChar"/>
    <w:semiHidden/>
    <w:unhideWhenUsed/>
    <w:rsid w:val="001F77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779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A89D4-6595-4F8A-A44A-5DAE99FA4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1061</Words>
  <Characters>5847</Characters>
  <Application>Microsoft Office Word</Application>
  <DocSecurity>0</DocSecurity>
  <Lines>145</Lines>
  <Paragraphs>34</Paragraphs>
  <ScaleCrop>false</ScaleCrop>
  <HeadingPairs>
    <vt:vector size="2" baseType="variant">
      <vt:variant>
        <vt:lpstr>Title</vt:lpstr>
      </vt:variant>
      <vt:variant>
        <vt:i4>1</vt:i4>
      </vt:variant>
    </vt:vector>
  </HeadingPairs>
  <TitlesOfParts>
    <vt:vector size="1" baseType="lpstr">
      <vt:lpstr>connors/326_I1</vt:lpstr>
    </vt:vector>
  </TitlesOfParts>
  <Manager>R224</Manager>
  <Company>OFFICE of LEGISLATIVE SERVICES</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S214</dc:title>
  <dc:creator>Senator  CONNORS</dc:creator>
  <cp:keywords>S214|4|LG |264|0|0|!|0|</cp:keywords>
  <dc:description>PREFILED 2020</dc:description>
  <cp:lastModifiedBy>Franks, Denise</cp:lastModifiedBy>
  <cp:revision>2</cp:revision>
  <cp:lastPrinted>2019-12-12T20:01:00Z</cp:lastPrinted>
  <dcterms:created xsi:type="dcterms:W3CDTF">2019-12-12T20:46:00Z</dcterms:created>
  <dcterms:modified xsi:type="dcterms:W3CDTF">2019-12-12T20:46:00Z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