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3F2E" w:rsidRDefault="003C3F2E" w:rsidP="003C3F2E">
      <w:pPr>
        <w:pStyle w:val="bpuBill"/>
      </w:pPr>
      <w:bookmarkStart w:id="0" w:name="bpuFrontPg"/>
      <w:bookmarkEnd w:id="0"/>
      <w:r>
        <w:t xml:space="preserve">SENATE, No. 221 </w:t>
      </w:r>
    </w:p>
    <w:p w:rsidR="003C3F2E" w:rsidRPr="003C3F2E" w:rsidRDefault="003C3F2E" w:rsidP="003C3F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522464" r:id="rId8"/>
        </w:object>
      </w:r>
    </w:p>
    <w:p w:rsidR="003C3F2E" w:rsidRDefault="003C3F2E" w:rsidP="003C3F2E">
      <w:pPr>
        <w:pStyle w:val="bpuState"/>
      </w:pPr>
      <w:r>
        <w:t>STATE OF NEW JERSEY</w:t>
      </w:r>
    </w:p>
    <w:p w:rsidR="003C3F2E" w:rsidRDefault="003C3F2E" w:rsidP="003C3F2E">
      <w:pPr>
        <w:pStyle w:val="bpuLegislature"/>
      </w:pPr>
      <w:r>
        <w:t>219th LEGISLATURE</w:t>
      </w:r>
    </w:p>
    <w:p w:rsidR="003C3F2E" w:rsidRDefault="003C3F2E" w:rsidP="003C3F2E">
      <w:pPr>
        <w:pStyle w:val="bpuWpGraphic"/>
      </w:pPr>
      <w:r>
        <w:object w:dxaOrig="8985" w:dyaOrig="255">
          <v:shape id="_x0000_i1026" type="#_x0000_t75" style="width:6in;height:12pt" o:ole="">
            <v:imagedata r:id="rId7" o:title=""/>
          </v:shape>
          <o:OLEObject Type="Embed" ProgID="WPWin6.1" ShapeID="_x0000_i1026" DrawAspect="Content" ObjectID="_1645522465" r:id="rId9"/>
        </w:object>
      </w:r>
      <w:r>
        <w:t xml:space="preserve">  </w:t>
      </w:r>
    </w:p>
    <w:p w:rsidR="003C3F2E" w:rsidRDefault="003C3F2E" w:rsidP="003C3F2E">
      <w:pPr>
        <w:pStyle w:val="bpuIntro"/>
      </w:pPr>
      <w:r>
        <w:t>PRE-FILED FOR INTRODUCTION IN THE 2020 SESSION</w:t>
      </w:r>
    </w:p>
    <w:p w:rsidR="003C3F2E" w:rsidRDefault="003C3F2E" w:rsidP="003C3F2E">
      <w:pPr>
        <w:pStyle w:val="bpuIntro"/>
      </w:pPr>
    </w:p>
    <w:p w:rsidR="003C3F2E" w:rsidRDefault="003C3F2E" w:rsidP="003C3F2E">
      <w:pPr>
        <w:pStyle w:val="bpuIntro"/>
        <w:sectPr w:rsidR="003C3F2E" w:rsidSect="00D8681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C3F2E" w:rsidRDefault="003C3F2E" w:rsidP="003C3F2E">
      <w:pPr>
        <w:pStyle w:val="bpuIntro"/>
      </w:pPr>
    </w:p>
    <w:p w:rsidR="003C3F2E" w:rsidRDefault="003C3F2E" w:rsidP="003C3F2E">
      <w:pPr>
        <w:pStyle w:val="bpuSponsor"/>
      </w:pPr>
      <w:r>
        <w:t>Sponsored by:</w:t>
      </w:r>
    </w:p>
    <w:p w:rsidR="003C3F2E" w:rsidRDefault="003C3F2E" w:rsidP="003C3F2E">
      <w:pPr>
        <w:pStyle w:val="bpuSponsor"/>
      </w:pPr>
      <w:r>
        <w:t>Senator  PATRICK J. DIEGNAN, JR.</w:t>
      </w:r>
    </w:p>
    <w:p w:rsidR="003C3F2E" w:rsidRDefault="003C3F2E" w:rsidP="003C3F2E">
      <w:pPr>
        <w:pStyle w:val="bpuSponsor"/>
      </w:pPr>
      <w:r>
        <w:t>District 18 (Middlesex)</w:t>
      </w:r>
    </w:p>
    <w:p w:rsidR="003C3F2E" w:rsidRDefault="00D86817" w:rsidP="00D86817">
      <w:pPr>
        <w:pStyle w:val="bpuSponsor"/>
      </w:pPr>
      <w:r>
        <w:t>Senator  LINDA R. GREENSTEIN</w:t>
      </w:r>
    </w:p>
    <w:p w:rsidR="00D86817" w:rsidRDefault="00D86817" w:rsidP="00D86817">
      <w:pPr>
        <w:pStyle w:val="bpuSponsor"/>
      </w:pPr>
      <w:r>
        <w:t>District 14 (Mercer and Middlesex)</w:t>
      </w:r>
    </w:p>
    <w:p w:rsidR="00D86817" w:rsidRPr="00D86817" w:rsidRDefault="00D86817" w:rsidP="00D86817">
      <w:pPr>
        <w:pStyle w:val="bpuSponsor"/>
      </w:pPr>
    </w:p>
    <w:p w:rsidR="003C3F2E" w:rsidRDefault="003C3F2E" w:rsidP="003C3F2E">
      <w:pPr>
        <w:pStyle w:val="bpuSponsor"/>
      </w:pPr>
    </w:p>
    <w:p w:rsidR="003C3F2E" w:rsidRDefault="003C3F2E" w:rsidP="003C3F2E">
      <w:pPr>
        <w:pStyle w:val="bpuSponsor"/>
      </w:pPr>
    </w:p>
    <w:p w:rsidR="003C3F2E" w:rsidRDefault="003C3F2E" w:rsidP="003C3F2E">
      <w:pPr>
        <w:pStyle w:val="bpuSponsor"/>
      </w:pPr>
    </w:p>
    <w:p w:rsidR="003C3F2E" w:rsidRDefault="003C3F2E" w:rsidP="003C3F2E">
      <w:pPr>
        <w:pStyle w:val="bpuSponsor"/>
      </w:pPr>
      <w:r>
        <w:t>SYNOPSIS</w:t>
      </w:r>
    </w:p>
    <w:p w:rsidR="003C3F2E" w:rsidRDefault="003C3F2E" w:rsidP="003C3F2E">
      <w:pPr>
        <w:pStyle w:val="bpuNormText"/>
      </w:pPr>
      <w:r>
        <w:tab/>
        <w:t xml:space="preserve">Concerns expenses to municipalities for tree purchase, planting, and removal. </w:t>
      </w:r>
    </w:p>
    <w:p w:rsidR="003C3F2E" w:rsidRDefault="003C3F2E" w:rsidP="003C3F2E">
      <w:pPr>
        <w:pStyle w:val="bpuNormText"/>
      </w:pPr>
    </w:p>
    <w:p w:rsidR="003C3F2E" w:rsidRDefault="003C3F2E" w:rsidP="003C3F2E">
      <w:pPr>
        <w:pStyle w:val="bpuSponsor"/>
      </w:pPr>
      <w:r>
        <w:t xml:space="preserve">CURRENT VERSION OF TEXT </w:t>
      </w:r>
    </w:p>
    <w:p w:rsidR="003C3F2E" w:rsidRDefault="00E22644" w:rsidP="003C3F2E">
      <w:pPr>
        <w:pStyle w:val="bpuNormText"/>
      </w:pPr>
      <w:r>
        <w:tab/>
        <w:t>As reported by the Senate Community and Urban Affairs Committee with technical review.</w:t>
      </w:r>
    </w:p>
    <w:p w:rsidR="003C3F2E" w:rsidRDefault="003C3F2E" w:rsidP="003C3F2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C3F2E" w:rsidRDefault="003C3F2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3F2E" w:rsidSect="003C3F2E">
          <w:type w:val="continuous"/>
          <w:pgSz w:w="12240" w:h="20160" w:code="5"/>
          <w:pgMar w:top="2160" w:right="2275" w:bottom="1440" w:left="2275" w:header="72" w:footer="720" w:gutter="0"/>
          <w:pgNumType w:start="1"/>
          <w:cols w:space="720"/>
          <w:docGrid w:linePitch="360"/>
        </w:sectPr>
      </w:pPr>
    </w:p>
    <w:p w:rsidR="00C20EF3" w:rsidRPr="00677316" w:rsidRDefault="00C20EF3" w:rsidP="00C20EF3">
      <w:pPr>
        <w:pStyle w:val="HangingAnAct"/>
        <w:rPr>
          <w:rStyle w:val="HangingAnActChar"/>
        </w:rPr>
      </w:pPr>
      <w:r w:rsidRPr="00C20EF3">
        <w:rPr>
          <w:rStyle w:val="BillHead"/>
        </w:rPr>
        <w:lastRenderedPageBreak/>
        <w:t>An Act</w:t>
      </w:r>
      <w:r w:rsidRPr="006B7FA7">
        <w:rPr>
          <w:rStyle w:val="HangingAnActChar"/>
        </w:rPr>
        <w:t xml:space="preserve"> </w:t>
      </w:r>
      <w:r w:rsidRPr="00EB55DC">
        <w:t xml:space="preserve">concerning </w:t>
      </w:r>
      <w:r>
        <w:t>tree purchase, plantin</w:t>
      </w:r>
      <w:bookmarkStart w:id="1" w:name="_GoBack"/>
      <w:bookmarkEnd w:id="1"/>
      <w:r>
        <w:t>g, and removal expenses</w:t>
      </w:r>
      <w:r w:rsidRPr="00EB55DC">
        <w:t>, and amending N.J.S.40A:2-22 and N.J.S.40A:4-53.</w:t>
      </w:r>
      <w:r>
        <w:t xml:space="preserve">  </w:t>
      </w:r>
    </w:p>
    <w:p w:rsidR="00C20EF3" w:rsidRPr="00D71D68" w:rsidRDefault="00C20EF3" w:rsidP="00C20EF3"/>
    <w:p w:rsidR="00C20EF3" w:rsidRPr="00AA7880" w:rsidRDefault="00C20EF3" w:rsidP="00C20EF3">
      <w:r>
        <w:tab/>
      </w:r>
      <w:r>
        <w:rPr>
          <w:rStyle w:val="BillHeading2"/>
        </w:rPr>
        <w:t xml:space="preserve">Be It Enacted </w:t>
      </w:r>
      <w:r>
        <w:rPr>
          <w:rStyle w:val="BillLanguage"/>
        </w:rPr>
        <w:t>by the Senate and General Assembly of the State of New Jersey:</w:t>
      </w:r>
    </w:p>
    <w:p w:rsidR="00C20EF3" w:rsidRDefault="00C20EF3" w:rsidP="00C20EF3"/>
    <w:p w:rsidR="0013415D" w:rsidRDefault="0013415D" w:rsidP="0013415D">
      <w:r>
        <w:tab/>
        <w:t>1.</w:t>
      </w:r>
      <w:r>
        <w:tab/>
        <w:t>N.J.S.40A:2-22 is amended to read as follows:</w:t>
      </w:r>
    </w:p>
    <w:p w:rsidR="0013415D" w:rsidRDefault="007A18FC" w:rsidP="0013415D">
      <w:r>
        <w:tab/>
      </w:r>
      <w:r w:rsidR="0013415D">
        <w:t>40A:2-22.  The governing body of the local unit shall determine the period of usefulness of any purpose according to its reasonable life computed from the date of the bonds, which period shall not be greater than the following:</w:t>
      </w:r>
    </w:p>
    <w:p w:rsidR="0013415D" w:rsidRDefault="0013415D" w:rsidP="0013415D">
      <w:r>
        <w:tab/>
        <w:t>a.</w:t>
      </w:r>
      <w:r>
        <w:tab/>
        <w:t>Buildings and structures.</w:t>
      </w:r>
    </w:p>
    <w:p w:rsidR="0013415D" w:rsidRDefault="0013415D" w:rsidP="0013415D">
      <w:r>
        <w:tab/>
        <w:t>1.</w:t>
      </w:r>
      <w:r>
        <w:tab/>
        <w:t>Bridges, including retaining walls and approaches, or permanent structures of brick, stone, concrete or metal, or similar durable construction, 30 years.</w:t>
      </w:r>
    </w:p>
    <w:p w:rsidR="0013415D" w:rsidRDefault="0013415D" w:rsidP="0013415D">
      <w:r>
        <w:tab/>
        <w:t>2.</w:t>
      </w:r>
      <w:r>
        <w:tab/>
        <w:t>Buildings, including the original furnishings and equipment therefor:</w:t>
      </w:r>
    </w:p>
    <w:p w:rsidR="0013415D" w:rsidRDefault="0013415D" w:rsidP="0013415D">
      <w:r>
        <w:tab/>
        <w:t>Class A:  A building, of which all walls, floors, partitions, stairs and roof are wholly of incombustible material, except the window frames, doors, top flooring and wooden handrails on the stairs, 40 years;</w:t>
      </w:r>
    </w:p>
    <w:p w:rsidR="0013415D" w:rsidRDefault="0013415D" w:rsidP="0013415D">
      <w:r>
        <w:tab/>
        <w:t xml:space="preserve">Class B:  A building, the outer walls of which are wholly of incombustible material, except the window frames and doors, 30 years; </w:t>
      </w:r>
    </w:p>
    <w:p w:rsidR="0013415D" w:rsidRDefault="0013415D" w:rsidP="0013415D">
      <w:r>
        <w:tab/>
        <w:t>Class C:  A building which does not meet the requirements of Class A or Class B, 20 years.</w:t>
      </w:r>
    </w:p>
    <w:p w:rsidR="0013415D" w:rsidRDefault="0013415D" w:rsidP="0013415D">
      <w:r>
        <w:tab/>
        <w:t>3.</w:t>
      </w:r>
      <w:r>
        <w:tab/>
        <w:t>Buildings or structures acquired substantially reconstructed or additions thereto, one-half the period fixed in this subsection for such buildings or structures.</w:t>
      </w:r>
    </w:p>
    <w:p w:rsidR="0013415D" w:rsidRDefault="0013415D" w:rsidP="0013415D">
      <w:r>
        <w:tab/>
        <w:t>4.</w:t>
      </w:r>
      <w:r>
        <w:tab/>
        <w:t>Additional furnishings, five years.</w:t>
      </w:r>
    </w:p>
    <w:p w:rsidR="0013415D" w:rsidRDefault="0013415D" w:rsidP="0013415D">
      <w:r>
        <w:tab/>
        <w:t>b.</w:t>
      </w:r>
      <w:r>
        <w:tab/>
        <w:t>Marine improvements.</w:t>
      </w:r>
    </w:p>
    <w:p w:rsidR="0013415D" w:rsidRDefault="0013415D" w:rsidP="0013415D">
      <w:r>
        <w:tab/>
        <w:t>1.</w:t>
      </w:r>
      <w:r>
        <w:tab/>
        <w:t>Harbor improvements, docks or marine terminals, 40 years.</w:t>
      </w:r>
    </w:p>
    <w:p w:rsidR="0013415D" w:rsidRDefault="0013415D" w:rsidP="0013415D">
      <w:r>
        <w:tab/>
        <w:t>2.</w:t>
      </w:r>
      <w:r>
        <w:tab/>
        <w:t xml:space="preserve">Dikes, bulkheads, jetties or similar devices of stone, concrete or metal, 15 years; of wood or partly of wood, 10 years.  </w:t>
      </w:r>
    </w:p>
    <w:p w:rsidR="0013415D" w:rsidRDefault="0013415D" w:rsidP="0013415D">
      <w:r>
        <w:tab/>
        <w:t>c.</w:t>
      </w:r>
      <w:r>
        <w:tab/>
        <w:t>Additional equipment and machinery.</w:t>
      </w:r>
    </w:p>
    <w:p w:rsidR="0013415D" w:rsidRDefault="0013415D" w:rsidP="0013415D">
      <w:r>
        <w:tab/>
        <w:t>1.</w:t>
      </w:r>
      <w:r>
        <w:tab/>
        <w:t>Additional or replacement equipment and machinery, 15 years.</w:t>
      </w:r>
    </w:p>
    <w:p w:rsidR="0013415D" w:rsidRDefault="0013415D" w:rsidP="0013415D">
      <w:r>
        <w:tab/>
        <w:t>2.</w:t>
      </w:r>
      <w:r>
        <w:tab/>
        <w:t>Voting machines, 15 years.</w:t>
      </w:r>
    </w:p>
    <w:p w:rsidR="0013415D" w:rsidRDefault="0013415D" w:rsidP="0013415D">
      <w:r>
        <w:tab/>
        <w:t>3.</w:t>
      </w:r>
      <w:r>
        <w:tab/>
        <w:t>Information technology and telecommunications equipment, 7 years, except that for items with a unit cost of less than $5,000, 5 years.</w:t>
      </w:r>
    </w:p>
    <w:p w:rsidR="0013415D" w:rsidRDefault="0013415D" w:rsidP="0013415D">
      <w:r>
        <w:tab/>
        <w:t>d.</w:t>
      </w:r>
      <w:r>
        <w:tab/>
        <w:t>Real property.</w:t>
      </w:r>
    </w:p>
    <w:p w:rsidR="0013415D" w:rsidRDefault="0013415D" w:rsidP="0013415D">
      <w:r>
        <w:tab/>
        <w:t>1.</w:t>
      </w:r>
      <w:r>
        <w:tab/>
        <w:t>Acquisition for any public purpose of lands or riparian rights, or both, and the original dredging, grading, draining or planting thereof, 40 years.</w:t>
      </w:r>
    </w:p>
    <w:p w:rsidR="0013415D" w:rsidRDefault="0013415D" w:rsidP="0013415D">
      <w:r>
        <w:lastRenderedPageBreak/>
        <w:tab/>
        <w:t>2.</w:t>
      </w:r>
      <w:r>
        <w:tab/>
        <w:t xml:space="preserve">Improvement of airport, cemetery, golf course, park, playground, 15 years.  </w:t>
      </w:r>
    </w:p>
    <w:p w:rsidR="0013415D" w:rsidRDefault="0013415D" w:rsidP="0013415D">
      <w:r>
        <w:tab/>
        <w:t>3.</w:t>
      </w:r>
      <w:r>
        <w:tab/>
        <w:t>Stadia of concrete or other incombustible materials, 20 years.</w:t>
      </w:r>
    </w:p>
    <w:p w:rsidR="0013415D" w:rsidRDefault="0013415D" w:rsidP="0013415D">
      <w:r>
        <w:tab/>
        <w:t>e.</w:t>
      </w:r>
      <w:r>
        <w:tab/>
        <w:t>Streets or thoroughfares.</w:t>
      </w:r>
    </w:p>
    <w:p w:rsidR="0013415D" w:rsidRDefault="0013415D" w:rsidP="0013415D">
      <w:r>
        <w:tab/>
        <w:t>1.</w:t>
      </w:r>
      <w:r>
        <w:tab/>
        <w:t>Elimination of grade crossings, 35 years.</w:t>
      </w:r>
    </w:p>
    <w:p w:rsidR="0013415D" w:rsidRDefault="0013415D" w:rsidP="0013415D">
      <w:r>
        <w:tab/>
        <w:t>2.</w:t>
      </w:r>
      <w:r>
        <w:tab/>
        <w:t>Streets or roads:</w:t>
      </w:r>
    </w:p>
    <w:p w:rsidR="0013415D" w:rsidRDefault="0013415D" w:rsidP="0013415D">
      <w:r>
        <w:tab/>
        <w:t>Class A:  Rigid pavement.  A pavement of not less than eight inches of cement concrete or a six-inch cement concrete base with not less than three-inch bituminous concrete surface course, or equivalent wearing surface, 20 years.</w:t>
      </w:r>
    </w:p>
    <w:p w:rsidR="0013415D" w:rsidRDefault="0013415D" w:rsidP="0013415D">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13415D" w:rsidRDefault="0013415D" w:rsidP="0013415D">
      <w:r>
        <w:tab/>
        <w:t>Class B:  Mixed surface-treated road.  An eight-inch surface of gravel, stone or other selected material under partial control mixed with cement or lime and fly ash, six inches in compacted thickness with bituminous surface treatment and cover, 10 years.</w:t>
      </w:r>
    </w:p>
    <w:p w:rsidR="0013415D" w:rsidRDefault="0013415D" w:rsidP="0013415D">
      <w:r>
        <w:tab/>
        <w:t>Bituminous penetration road.  A five-inch gravel or stone base course and a three-inch course bound with a bituminous or equivalent binder, 10 years.</w:t>
      </w:r>
    </w:p>
    <w:p w:rsidR="0013415D" w:rsidRDefault="0013415D" w:rsidP="0013415D">
      <w:r>
        <w:tab/>
        <w:t>Class C:  Mixed bituminous road.  An eight-inch surface of gravel, stone, or other selected material under partial control mixed with bituminous material one inch or more in compacted thickness, five years.</w:t>
      </w:r>
    </w:p>
    <w:p w:rsidR="0013415D" w:rsidRDefault="0013415D" w:rsidP="0013415D">
      <w:r>
        <w:tab/>
        <w:t>Penetration macadam road.  A road of sand, gravel or water-bound macadam, or surfacing with penetration macadam, five years.</w:t>
      </w:r>
    </w:p>
    <w:p w:rsidR="0013415D" w:rsidRDefault="0013415D" w:rsidP="0013415D">
      <w:r>
        <w:tab/>
        <w:t>3.</w:t>
      </w:r>
      <w:r>
        <w:tab/>
        <w:t>Sidewalks, curbs and gutters of stone, concrete or brick, 10 years.</w:t>
      </w:r>
    </w:p>
    <w:p w:rsidR="0013415D" w:rsidRDefault="0013415D" w:rsidP="0013415D">
      <w:r>
        <w:tab/>
        <w:t>The period of usefulness in this subsection shall apply to construction and reconstruction of streets and thoroughfares.</w:t>
      </w:r>
    </w:p>
    <w:p w:rsidR="0013415D" w:rsidRDefault="0013415D" w:rsidP="0013415D">
      <w:r>
        <w:tab/>
        <w:t>f.</w:t>
      </w:r>
      <w:r>
        <w:tab/>
        <w:t>Utilities and municipal systems.</w:t>
      </w:r>
    </w:p>
    <w:p w:rsidR="0013415D" w:rsidRDefault="0013415D" w:rsidP="0013415D">
      <w:r>
        <w:tab/>
        <w:t>1.</w:t>
      </w:r>
      <w:r>
        <w:tab/>
        <w:t>Sewerage system, whether sanitary or storm water, water supply or distribution system, 40 years.</w:t>
      </w:r>
    </w:p>
    <w:p w:rsidR="0013415D" w:rsidRDefault="0013415D" w:rsidP="0013415D">
      <w:r>
        <w:tab/>
        <w:t>2.</w:t>
      </w:r>
      <w:r>
        <w:tab/>
        <w:t>Electric light, power or gas systems, garbage, refuse or ashes incinerator or disposal plant, 25 years.</w:t>
      </w:r>
    </w:p>
    <w:p w:rsidR="0013415D" w:rsidRDefault="0013415D" w:rsidP="0013415D">
      <w:r>
        <w:tab/>
        <w:t>3.</w:t>
      </w:r>
      <w:r>
        <w:tab/>
        <w:t>Communication and signal systems, 10 years.</w:t>
      </w:r>
    </w:p>
    <w:p w:rsidR="0013415D" w:rsidRDefault="0013415D" w:rsidP="0013415D">
      <w:r>
        <w:tab/>
        <w:t>4.</w:t>
      </w:r>
      <w:r>
        <w:tab/>
        <w:t>House connections to publicly-owned gas, water or sewerage systems from the service main in the street to the curb or property lines where not part of original installation, five years.</w:t>
      </w:r>
    </w:p>
    <w:p w:rsidR="0013415D" w:rsidRDefault="0013415D" w:rsidP="0013415D">
      <w:r>
        <w:tab/>
        <w:t>5.</w:t>
      </w:r>
      <w:r>
        <w:tab/>
        <w:t xml:space="preserve">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w:t>
      </w:r>
      <w:r>
        <w:lastRenderedPageBreak/>
        <w:t>under section 3 of P.L.1985, c.334 (C.58:11B-3), and (b) funded either by loans from the New Jersey Infrastructure Bank, created pursuant to section 4 of P.L.1985, c.334 (C.58:11B-4), or by loans issued through the Department of Environmental Protection, 30 years.</w:t>
      </w:r>
    </w:p>
    <w:p w:rsidR="0013415D" w:rsidRDefault="0013415D" w:rsidP="0013415D">
      <w:r>
        <w:tab/>
        <w:t>g.</w:t>
      </w:r>
      <w:r>
        <w:tab/>
        <w:t>Vehicles and apparatus.</w:t>
      </w:r>
    </w:p>
    <w:p w:rsidR="0013415D" w:rsidRDefault="0013415D" w:rsidP="0013415D">
      <w:r>
        <w:tab/>
        <w:t>1.</w:t>
      </w:r>
      <w:r>
        <w:tab/>
        <w:t>Fire engines, apparatus and equipment, when purchased new, but not fire equipment purchased separately, 10 years.</w:t>
      </w:r>
    </w:p>
    <w:p w:rsidR="0013415D" w:rsidRDefault="0013415D" w:rsidP="0013415D">
      <w:r>
        <w:tab/>
        <w:t>2.</w:t>
      </w:r>
      <w:r>
        <w:tab/>
        <w:t>Automotive vehicles, including original apparatus and equipment (other than passenger cars and station wagons), when purchased new, five years.</w:t>
      </w:r>
    </w:p>
    <w:p w:rsidR="0013415D" w:rsidRDefault="0013415D" w:rsidP="0013415D">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13415D" w:rsidRDefault="0013415D" w:rsidP="0013415D">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13415D" w:rsidRDefault="0013415D" w:rsidP="0013415D">
      <w:r>
        <w:tab/>
      </w:r>
      <w:proofErr w:type="spellStart"/>
      <w:r>
        <w:t>i</w:t>
      </w:r>
      <w:proofErr w:type="spellEnd"/>
      <w:r>
        <w:t>.</w:t>
      </w:r>
      <w:r>
        <w:tab/>
        <w:t xml:space="preserve">(Deleted by amendment, P.L.2007, c.62.) </w:t>
      </w:r>
    </w:p>
    <w:p w:rsidR="0013415D" w:rsidRDefault="0013415D" w:rsidP="0013415D">
      <w:r>
        <w:tab/>
        <w:t>j.</w:t>
      </w:r>
      <w:r>
        <w:tab/>
        <w:t>The prefunding of a claims account for environmental liability claims by an environmental impairment liability insurance pool pursuant to P.L.1993, c.269 (C.40A:10-38.1 et al.), 20 years.</w:t>
      </w:r>
    </w:p>
    <w:p w:rsidR="0013415D" w:rsidRDefault="0013415D" w:rsidP="0013415D">
      <w:r>
        <w:tab/>
      </w:r>
      <w:r>
        <w:rPr>
          <w:u w:val="single"/>
        </w:rPr>
        <w:t>k.</w:t>
      </w:r>
      <w:r>
        <w:rPr>
          <w:u w:val="single"/>
        </w:rPr>
        <w:tab/>
        <w:t>The purchase, and planting or removal, or both, of trees and shrubbery, 15 years.</w:t>
      </w:r>
    </w:p>
    <w:p w:rsidR="0013415D" w:rsidRDefault="0013415D" w:rsidP="0013415D">
      <w:r>
        <w:t>(</w:t>
      </w:r>
      <w:proofErr w:type="spellStart"/>
      <w:r>
        <w:t>cf</w:t>
      </w:r>
      <w:proofErr w:type="spellEnd"/>
      <w:r>
        <w:t>: P.L.2018, c.114, s.4)</w:t>
      </w:r>
    </w:p>
    <w:p w:rsidR="00C20EF3" w:rsidRDefault="00C20EF3" w:rsidP="00C20EF3"/>
    <w:p w:rsidR="00C20EF3" w:rsidRDefault="00C20EF3" w:rsidP="00C20EF3">
      <w:r>
        <w:tab/>
        <w:t>2.</w:t>
      </w:r>
      <w:r>
        <w:tab/>
      </w:r>
      <w:r w:rsidRPr="00556DC6">
        <w:t>N.J.S.40A:4-53 is amended to read as follows:</w:t>
      </w:r>
    </w:p>
    <w:p w:rsidR="00C20EF3" w:rsidRDefault="00C20EF3" w:rsidP="00C20EF3">
      <w:r>
        <w:tab/>
        <w:t>40A:4-53. A local unit may adopt an ordinance authorizing special emergency appropriations for the carrying out of any of the following purposes:</w:t>
      </w:r>
    </w:p>
    <w:p w:rsidR="00C20EF3" w:rsidRDefault="00C20EF3" w:rsidP="00C20EF3">
      <w:r>
        <w:tab/>
        <w:t>a.</w:t>
      </w:r>
      <w:r>
        <w:tab/>
        <w:t>Preparation of an approved tax map.</w:t>
      </w:r>
    </w:p>
    <w:p w:rsidR="00C20EF3" w:rsidRDefault="00C20EF3" w:rsidP="00C20EF3">
      <w:r>
        <w:tab/>
        <w:t>b.</w:t>
      </w:r>
      <w:r>
        <w:tab/>
        <w:t>Preparation and execution of a complete program of revaluation of real property for the use of the local assessor, or of any program to update and make current any previous revaluation program when such is ordered by the county board of taxation.</w:t>
      </w:r>
    </w:p>
    <w:p w:rsidR="00C20EF3" w:rsidRDefault="00C20EF3" w:rsidP="00C20EF3">
      <w:r>
        <w:tab/>
        <w:t>c.</w:t>
      </w:r>
      <w:r>
        <w:tab/>
        <w:t>Preparation of a revision and codification of its ordinances.</w:t>
      </w:r>
    </w:p>
    <w:p w:rsidR="00C20EF3" w:rsidRDefault="00C20EF3" w:rsidP="00C20EF3">
      <w:r>
        <w:lastRenderedPageBreak/>
        <w:tab/>
        <w:t>d.</w:t>
      </w:r>
      <w:r>
        <w:tab/>
        <w:t>Engagement of special consultants for the preparation, and the preparation of a master plan or plans, when required to conform to the planning laws of the State.</w:t>
      </w:r>
    </w:p>
    <w:p w:rsidR="00C20EF3" w:rsidRDefault="00C20EF3" w:rsidP="00C20EF3">
      <w:r>
        <w:tab/>
        <w:t>e.</w:t>
      </w:r>
      <w:r>
        <w:tab/>
        <w:t>Preparation of drainage maps for flood control purposes.</w:t>
      </w:r>
    </w:p>
    <w:p w:rsidR="00C20EF3" w:rsidRDefault="00C20EF3" w:rsidP="00C20EF3">
      <w:r>
        <w:tab/>
        <w:t>f.</w:t>
      </w:r>
      <w:r>
        <w:tab/>
        <w:t>Preliminary engineering studies and planning necessary for the installation and construction of a sanitary sewer system.</w:t>
      </w:r>
    </w:p>
    <w:p w:rsidR="00C20EF3" w:rsidRDefault="00C20EF3" w:rsidP="00C20EF3">
      <w:r>
        <w:tab/>
        <w:t>g.</w:t>
      </w:r>
      <w:r>
        <w:tab/>
        <w:t>Authorized expenses of a consolidation commission established pursuant to the "Municipal Consolidation Act," P.L.1977, c.435 (C.40:43-66.35 et seq.) or sections 25 through 29 of the "Uniform Shared Services and Consolidation Act," P.L.2007, c.63 (C.40A:65-25 through C.40A:65-29).</w:t>
      </w:r>
    </w:p>
    <w:p w:rsidR="00C20EF3" w:rsidRDefault="00C20EF3" w:rsidP="00C20EF3">
      <w:r>
        <w:tab/>
        <w:t>h.</w:t>
      </w:r>
      <w:r>
        <w:tab/>
        <w:t>Contractually required severance liabilities resulting from the layoff or retirement of employees.  Such liabilities shall be paid without interest and, at the sole discretion of the local unit, may be paid in equal annual installments over a period not to exceed five years.</w:t>
      </w:r>
    </w:p>
    <w:p w:rsidR="00C20EF3" w:rsidRDefault="00C20EF3" w:rsidP="00C20EF3">
      <w:r>
        <w:tab/>
      </w:r>
      <w:proofErr w:type="spellStart"/>
      <w:r>
        <w:t>i</w:t>
      </w:r>
      <w:proofErr w:type="spellEnd"/>
      <w:r>
        <w:t>.</w:t>
      </w:r>
      <w:r>
        <w:tab/>
        <w:t>Preparation of a sanitary or storm system map.</w:t>
      </w:r>
    </w:p>
    <w:p w:rsidR="00C20EF3" w:rsidRDefault="00C20EF3" w:rsidP="00C20EF3">
      <w:r>
        <w:tab/>
        <w:t>j.</w:t>
      </w:r>
      <w:r>
        <w:tab/>
        <w:t>Liabilities incurred to the Department of Labor and Workforce Development for the reimbursement of unemployment benefits paid to former employees.</w:t>
      </w:r>
    </w:p>
    <w:p w:rsidR="00C20EF3" w:rsidRDefault="00C20EF3" w:rsidP="00C20EF3">
      <w:r>
        <w:tab/>
        <w:t>k.</w:t>
      </w:r>
      <w:r>
        <w:tab/>
        <w:t>Subject to approval by the Director of the Division of Local Government Services, non-recurring expenses incurred by a municipality to implement a consolidation with another municipality, or municipalities, pursuant to the "Municipal Consolidation Act," P.L.1977, c.435 (C.40:43-66.35 et seq.); the sparsely populated municipalities law, P.L.1995, c.376 (C.40:43-66.78 et seq.); sections 25 through 29 of the "Uniform Shared Services and Consolidation Act," P.L.2007, c.63 (C.40A:65-25 through C.40A:65-29); or N.J.S.40A:7-1 et seq., in the case of a consolidation effectuated through the annexation of land comprising an entire municipality or entire municipalities, to another municipality.  The director shall approve the ordinance if he or she determines that the non-recurring expenses are reasonable and permissible by law and that the consolidation will result in long-term savings for the municipality.</w:t>
      </w:r>
    </w:p>
    <w:p w:rsidR="00C20EF3" w:rsidRPr="0063492A" w:rsidRDefault="00C20EF3" w:rsidP="00C20EF3">
      <w:pPr>
        <w:rPr>
          <w:u w:val="single"/>
        </w:rPr>
      </w:pPr>
      <w:r>
        <w:tab/>
      </w:r>
      <w:r w:rsidR="003C3F2E">
        <w:rPr>
          <w:u w:val="single"/>
        </w:rPr>
        <w:t>l.</w:t>
      </w:r>
      <w:r w:rsidR="003C3F2E">
        <w:rPr>
          <w:u w:val="single"/>
        </w:rPr>
        <w:tab/>
      </w:r>
      <w:r>
        <w:rPr>
          <w:u w:val="single"/>
        </w:rPr>
        <w:t>The purchase, and planting or removal, or both, of trees and shrubbery following natural disaster.</w:t>
      </w:r>
    </w:p>
    <w:p w:rsidR="00C20EF3" w:rsidRDefault="00C20EF3" w:rsidP="00C20EF3">
      <w:r>
        <w:tab/>
        <w:t>A copy of all ordinances or resolutions as adopted relating to special emergency appropriations shall be filed with the director.</w:t>
      </w:r>
    </w:p>
    <w:p w:rsidR="00C20EF3" w:rsidRDefault="00C20EF3" w:rsidP="00C20EF3">
      <w:r>
        <w:t>(</w:t>
      </w:r>
      <w:proofErr w:type="spellStart"/>
      <w:r>
        <w:t>cf</w:t>
      </w:r>
      <w:proofErr w:type="spellEnd"/>
      <w:r>
        <w:t>: P.L.</w:t>
      </w:r>
      <w:r w:rsidRPr="00556DC6">
        <w:t>2017, c.101</w:t>
      </w:r>
      <w:r>
        <w:t>, s.1)</w:t>
      </w:r>
    </w:p>
    <w:p w:rsidR="00C20EF3" w:rsidRDefault="00C20EF3" w:rsidP="00C20EF3"/>
    <w:p w:rsidR="00C20EF3" w:rsidRPr="00AA7880" w:rsidRDefault="00C20EF3" w:rsidP="00C20EF3">
      <w:r>
        <w:tab/>
        <w:t>3.</w:t>
      </w:r>
      <w:r>
        <w:tab/>
        <w:t>This act shall take effect immediately.</w:t>
      </w:r>
    </w:p>
    <w:sectPr w:rsidR="00C20EF3" w:rsidRPr="00AA7880" w:rsidSect="00E22644">
      <w:headerReference w:type="default" r:id="rId14"/>
      <w:footerReference w:type="default" r:id="rId15"/>
      <w:headerReference w:type="first" r:id="rId16"/>
      <w:footerReference w:type="first" r:id="rId17"/>
      <w:pgSz w:w="12240" w:h="20160" w:code="5"/>
      <w:pgMar w:top="1440" w:right="2520" w:bottom="1728" w:left="2880" w:header="1181" w:footer="91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0EC" w:rsidRDefault="004710EC">
      <w:r>
        <w:separator/>
      </w:r>
    </w:p>
  </w:endnote>
  <w:endnote w:type="continuationSeparator" w:id="0">
    <w:p w:rsidR="004710EC" w:rsidRDefault="00471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817" w:rsidRDefault="00D86817" w:rsidP="00D86817">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F2E" w:rsidRPr="00921C91" w:rsidRDefault="003C3F2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3F2E" w:rsidRPr="00921C91" w:rsidRDefault="003C3F2E">
    <w:pPr>
      <w:pStyle w:val="Footer"/>
      <w:rPr>
        <w:szCs w:val="18"/>
      </w:rPr>
    </w:pPr>
  </w:p>
  <w:p w:rsidR="003C3F2E" w:rsidRPr="00921C91" w:rsidRDefault="003C3F2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3F2E" w:rsidRDefault="003C3F2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0EC" w:rsidRDefault="004710EC">
      <w:r>
        <w:separator/>
      </w:r>
    </w:p>
  </w:footnote>
  <w:footnote w:type="continuationSeparator" w:id="0">
    <w:p w:rsidR="004710EC" w:rsidRDefault="004710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202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3F2E" w:rsidRDefault="003C3F2E" w:rsidP="003C3F2E">
    <w:pPr>
      <w:pStyle w:val="bpuHeadSpon"/>
    </w:pPr>
    <w:r w:rsidRPr="003C3F2E">
      <w:rPr>
        <w:rStyle w:val="bpuHeadSponChar"/>
      </w:rPr>
      <w:t>S221</w:t>
    </w:r>
    <w:r>
      <w:t xml:space="preserve"> DIEGNAN</w:t>
    </w:r>
    <w:r w:rsidR="00D86817">
      <w:t xml:space="preserve">, </w:t>
    </w:r>
    <w:r w:rsidR="00D86817">
      <w:t>GREENSTEIN</w:t>
    </w:r>
  </w:p>
  <w:p w:rsidR="003C3F2E" w:rsidRDefault="003C3F2E" w:rsidP="003C3F2E">
    <w:pPr>
      <w:pStyle w:val="bpuHeadSpon"/>
    </w:pPr>
    <w:r>
      <w:fldChar w:fldCharType="begin"/>
    </w:r>
    <w:r>
      <w:instrText xml:space="preserve"> PAGE  \* MERGEFORMAT </w:instrText>
    </w:r>
    <w:r>
      <w:fldChar w:fldCharType="separate"/>
    </w:r>
    <w:r w:rsidR="00320294">
      <w:rPr>
        <w:noProof/>
      </w:rPr>
      <w:t>4</w:t>
    </w:r>
    <w:r>
      <w:fldChar w:fldCharType="end"/>
    </w:r>
  </w:p>
  <w:p w:rsidR="003C3F2E" w:rsidRPr="00AF575C" w:rsidRDefault="003C3F2E" w:rsidP="003C3F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3F2E" w:rsidRDefault="003C3F2E" w:rsidP="003C3F2E">
    <w:pPr>
      <w:pStyle w:val="bpuHeadSpon"/>
    </w:pPr>
    <w:r w:rsidRPr="003C3F2E">
      <w:rPr>
        <w:rStyle w:val="bpuHeadSponChar"/>
      </w:rPr>
      <w:t>S221</w:t>
    </w:r>
    <w:r>
      <w:t xml:space="preserve"> DIEGNAN</w:t>
    </w:r>
    <w:r w:rsidR="00D86817">
      <w:t xml:space="preserve">, </w:t>
    </w:r>
    <w:r w:rsidR="00D86817">
      <w:t>GREENSTEIN</w:t>
    </w:r>
  </w:p>
  <w:p w:rsidR="003C3F2E" w:rsidRDefault="003C3F2E" w:rsidP="003C3F2E">
    <w:pPr>
      <w:pStyle w:val="bpuHeadSpon"/>
    </w:pPr>
    <w:r>
      <w:fldChar w:fldCharType="begin"/>
    </w:r>
    <w:r>
      <w:instrText xml:space="preserve"> PAGE  \* MERGEFORMAT </w:instrText>
    </w:r>
    <w:r>
      <w:fldChar w:fldCharType="separate"/>
    </w:r>
    <w:r w:rsidR="00320294">
      <w:rPr>
        <w:noProof/>
      </w:rPr>
      <w:t>2</w:t>
    </w:r>
    <w:r>
      <w:fldChar w:fldCharType="end"/>
    </w:r>
  </w:p>
  <w:p w:rsidR="003C3F2E" w:rsidRDefault="003C3F2E" w:rsidP="003C3F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0EC"/>
    <w:rsid w:val="00000169"/>
    <w:rsid w:val="00004D4D"/>
    <w:rsid w:val="00007B70"/>
    <w:rsid w:val="00007DDD"/>
    <w:rsid w:val="00010512"/>
    <w:rsid w:val="00011BAB"/>
    <w:rsid w:val="000154F3"/>
    <w:rsid w:val="000203E7"/>
    <w:rsid w:val="00020E5B"/>
    <w:rsid w:val="000219C8"/>
    <w:rsid w:val="00030BB1"/>
    <w:rsid w:val="00032E28"/>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415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B43"/>
    <w:rsid w:val="00214614"/>
    <w:rsid w:val="0022067D"/>
    <w:rsid w:val="00231838"/>
    <w:rsid w:val="00232C5B"/>
    <w:rsid w:val="002373F3"/>
    <w:rsid w:val="002463CF"/>
    <w:rsid w:val="0026254F"/>
    <w:rsid w:val="00266FB9"/>
    <w:rsid w:val="00274341"/>
    <w:rsid w:val="0028159B"/>
    <w:rsid w:val="00296363"/>
    <w:rsid w:val="002A16E7"/>
    <w:rsid w:val="002A4F7D"/>
    <w:rsid w:val="002A71FA"/>
    <w:rsid w:val="002B4DA4"/>
    <w:rsid w:val="002B67F7"/>
    <w:rsid w:val="002C58D4"/>
    <w:rsid w:val="002E1440"/>
    <w:rsid w:val="002E2980"/>
    <w:rsid w:val="00304565"/>
    <w:rsid w:val="00307F11"/>
    <w:rsid w:val="0031075B"/>
    <w:rsid w:val="00317C73"/>
    <w:rsid w:val="00320294"/>
    <w:rsid w:val="003212E6"/>
    <w:rsid w:val="00333EF1"/>
    <w:rsid w:val="00346CF5"/>
    <w:rsid w:val="00352F8B"/>
    <w:rsid w:val="00353E06"/>
    <w:rsid w:val="00354D07"/>
    <w:rsid w:val="0037458C"/>
    <w:rsid w:val="00381407"/>
    <w:rsid w:val="0038486B"/>
    <w:rsid w:val="003941E5"/>
    <w:rsid w:val="003A19B9"/>
    <w:rsid w:val="003A213D"/>
    <w:rsid w:val="003B7F50"/>
    <w:rsid w:val="003C32D1"/>
    <w:rsid w:val="003C3F2E"/>
    <w:rsid w:val="003C6FBF"/>
    <w:rsid w:val="003D2B0D"/>
    <w:rsid w:val="003D6256"/>
    <w:rsid w:val="003E3338"/>
    <w:rsid w:val="003E7B4E"/>
    <w:rsid w:val="003F145F"/>
    <w:rsid w:val="003F4A22"/>
    <w:rsid w:val="004040F9"/>
    <w:rsid w:val="00406A85"/>
    <w:rsid w:val="0041453D"/>
    <w:rsid w:val="0044404C"/>
    <w:rsid w:val="00470114"/>
    <w:rsid w:val="00470ABF"/>
    <w:rsid w:val="004710EC"/>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51B7"/>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A60"/>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43E5"/>
    <w:rsid w:val="007676EB"/>
    <w:rsid w:val="0076794B"/>
    <w:rsid w:val="00771F97"/>
    <w:rsid w:val="00772A40"/>
    <w:rsid w:val="0077700A"/>
    <w:rsid w:val="0079623B"/>
    <w:rsid w:val="007A0026"/>
    <w:rsid w:val="007A18FC"/>
    <w:rsid w:val="007C1354"/>
    <w:rsid w:val="007D0F64"/>
    <w:rsid w:val="007F02BF"/>
    <w:rsid w:val="007F2A14"/>
    <w:rsid w:val="0080085C"/>
    <w:rsid w:val="00802AF0"/>
    <w:rsid w:val="00806253"/>
    <w:rsid w:val="00820A1D"/>
    <w:rsid w:val="00841F07"/>
    <w:rsid w:val="008462AA"/>
    <w:rsid w:val="00846D3E"/>
    <w:rsid w:val="0084725C"/>
    <w:rsid w:val="00853B7A"/>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46B9"/>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52C1"/>
    <w:rsid w:val="00B7201D"/>
    <w:rsid w:val="00B809B3"/>
    <w:rsid w:val="00B80AFD"/>
    <w:rsid w:val="00B854DC"/>
    <w:rsid w:val="00B90F81"/>
    <w:rsid w:val="00B91BF9"/>
    <w:rsid w:val="00B96B4C"/>
    <w:rsid w:val="00BB2482"/>
    <w:rsid w:val="00BC4545"/>
    <w:rsid w:val="00BD79EC"/>
    <w:rsid w:val="00BE204A"/>
    <w:rsid w:val="00BE26FC"/>
    <w:rsid w:val="00BF23C7"/>
    <w:rsid w:val="00BF7456"/>
    <w:rsid w:val="00C035F3"/>
    <w:rsid w:val="00C078A1"/>
    <w:rsid w:val="00C20EF3"/>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225"/>
    <w:rsid w:val="00D776DB"/>
    <w:rsid w:val="00D77ACD"/>
    <w:rsid w:val="00D77E55"/>
    <w:rsid w:val="00D81BE1"/>
    <w:rsid w:val="00D82FE6"/>
    <w:rsid w:val="00D83515"/>
    <w:rsid w:val="00D84AE0"/>
    <w:rsid w:val="00D86817"/>
    <w:rsid w:val="00D86B15"/>
    <w:rsid w:val="00D9742E"/>
    <w:rsid w:val="00D97D3E"/>
    <w:rsid w:val="00DA6AA9"/>
    <w:rsid w:val="00DB5B8E"/>
    <w:rsid w:val="00DC19C7"/>
    <w:rsid w:val="00DC283E"/>
    <w:rsid w:val="00DC75BA"/>
    <w:rsid w:val="00DD1E46"/>
    <w:rsid w:val="00DD2698"/>
    <w:rsid w:val="00DF4E47"/>
    <w:rsid w:val="00E0012A"/>
    <w:rsid w:val="00E025E4"/>
    <w:rsid w:val="00E03582"/>
    <w:rsid w:val="00E05DFC"/>
    <w:rsid w:val="00E22644"/>
    <w:rsid w:val="00E278A4"/>
    <w:rsid w:val="00E33D7F"/>
    <w:rsid w:val="00E44D94"/>
    <w:rsid w:val="00E500AD"/>
    <w:rsid w:val="00E53E99"/>
    <w:rsid w:val="00E629C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8E71C4"/>
  <w15:docId w15:val="{1D233562-B2FE-4BDA-8721-26D63B870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3F2E"/>
  </w:style>
  <w:style w:type="paragraph" w:styleId="BalloonText">
    <w:name w:val="Balloon Text"/>
    <w:basedOn w:val="Normal"/>
    <w:link w:val="BalloonTextChar"/>
    <w:semiHidden/>
    <w:unhideWhenUsed/>
    <w:rsid w:val="006B6A6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B6A6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D8334-127F-4866-AE08-C0A3CD22A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1495</Words>
  <Characters>8440</Characters>
  <Application>Microsoft Office Word</Application>
  <DocSecurity>0</DocSecurity>
  <Lines>210</Lines>
  <Paragraphs>79</Paragraphs>
  <ScaleCrop>false</ScaleCrop>
  <HeadingPairs>
    <vt:vector size="2" baseType="variant">
      <vt:variant>
        <vt:lpstr>Title</vt:lpstr>
      </vt:variant>
      <vt:variant>
        <vt:i4>1</vt:i4>
      </vt:variant>
    </vt:vector>
  </HeadingPairs>
  <TitlesOfParts>
    <vt:vector size="1" baseType="lpstr">
      <vt:lpstr>S221 TR</vt:lpstr>
    </vt:vector>
  </TitlesOfParts>
  <Manager>R225</Manager>
  <Company>OFFICE of LEGISLATIVE SERVICES</Company>
  <LinksUpToDate>false</LinksUpToDate>
  <CharactersWithSpaces>9950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S221 TR</dc:title>
  <dc:creator>Senator  DIEGNAN</dc:creator>
  <cp:keywords>S221|5|LG |294|266|252|!|0|</cp:keywords>
  <dc:description>PREFILED 2020_x000d_
TR 2/13/20</dc:description>
  <cp:lastModifiedBy>Franks, Denise</cp:lastModifiedBy>
  <cp:revision>2</cp:revision>
  <cp:lastPrinted>2020-03-12T16:47:00Z</cp:lastPrinted>
  <dcterms:created xsi:type="dcterms:W3CDTF">2020-03-12T16:48:00Z</dcterms:created>
  <dcterms:modified xsi:type="dcterms:W3CDTF">2020-03-12T16:48:00Z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