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7CD7"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CE2F88" w:rsidRPr="00CE2F88" w:rsidRDefault="00CE2F88" w:rsidP="00CE2F88">
      <w:pPr>
        <w:pStyle w:val="TopofPage1"/>
        <w:rPr>
          <w:szCs w:val="24"/>
        </w:rPr>
      </w:pPr>
      <w:r>
        <w:rPr>
          <w:szCs w:val="24"/>
        </w:rPr>
        <w:t>SENATE COMMITTEE SUBSTITUTE FOR</w:t>
      </w:r>
    </w:p>
    <w:p w:rsidR="00AA5E23" w:rsidRDefault="00B77CD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7CD7">
        <w:rPr>
          <w:caps/>
          <w:szCs w:val="24"/>
        </w:rPr>
        <w:t>JANUARY 30, 2020</w:t>
      </w:r>
    </w:p>
    <w:p w:rsidR="004144CF" w:rsidRDefault="004144CF" w:rsidP="0083060A"/>
    <w:p w:rsidR="00FC4CD7" w:rsidRDefault="00FC4CD7" w:rsidP="0083060A">
      <w:r>
        <w:tab/>
        <w:t>The Senate Law and Public Safety Committee reports favorably a Senate Committee Substitute for Senate Bill No. 238.</w:t>
      </w:r>
    </w:p>
    <w:p w:rsidR="00BF2F34" w:rsidRPr="00BF2F34" w:rsidRDefault="00F71B44" w:rsidP="00BF2F34">
      <w:pPr>
        <w:rPr>
          <w:spacing w:val="4"/>
          <w:szCs w:val="24"/>
        </w:rPr>
      </w:pPr>
      <w:r>
        <w:tab/>
        <w:t xml:space="preserve">As reported by the committee, </w:t>
      </w:r>
      <w:r w:rsidR="00D91947">
        <w:t>this</w:t>
      </w:r>
      <w:r w:rsidR="002E0514">
        <w:t xml:space="preserve"> </w:t>
      </w:r>
      <w:r w:rsidR="00D91947">
        <w:t>Senate committee substitute</w:t>
      </w:r>
      <w:r w:rsidR="00BF2F34">
        <w:t xml:space="preserve"> </w:t>
      </w:r>
      <w:r w:rsidR="00BF2F34" w:rsidRPr="00BF2F34">
        <w:rPr>
          <w:spacing w:val="4"/>
          <w:szCs w:val="24"/>
        </w:rPr>
        <w:t>revises current law regard</w:t>
      </w:r>
      <w:r w:rsidR="0028323B">
        <w:rPr>
          <w:spacing w:val="4"/>
          <w:szCs w:val="24"/>
        </w:rPr>
        <w:t>ing the Junior Firefighter</w:t>
      </w:r>
      <w:r w:rsidR="00BF2F34" w:rsidRPr="00BF2F34">
        <w:rPr>
          <w:spacing w:val="4"/>
          <w:szCs w:val="24"/>
        </w:rPr>
        <w:t>s</w:t>
      </w:r>
      <w:r w:rsidR="0028323B">
        <w:rPr>
          <w:spacing w:val="4"/>
          <w:szCs w:val="24"/>
        </w:rPr>
        <w:t>’</w:t>
      </w:r>
      <w:r w:rsidR="00BF2F34" w:rsidRPr="00BF2F34">
        <w:rPr>
          <w:spacing w:val="4"/>
          <w:szCs w:val="24"/>
        </w:rPr>
        <w:t xml:space="preserve"> Auxiliary. </w:t>
      </w:r>
    </w:p>
    <w:p w:rsidR="00BF2F34" w:rsidRPr="00BF2F34" w:rsidRDefault="00BF2F34" w:rsidP="00BF2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t xml:space="preserve"> Under current law, a person between the ages of 14 and 21 who obtains permission from a parent or guardian may become a m</w:t>
      </w:r>
      <w:r>
        <w:rPr>
          <w:spacing w:val="4"/>
          <w:szCs w:val="24"/>
        </w:rPr>
        <w:t>ember of the Junior Firefighter</w:t>
      </w:r>
      <w:r w:rsidRPr="00BF2F34">
        <w:rPr>
          <w:spacing w:val="4"/>
          <w:szCs w:val="24"/>
        </w:rPr>
        <w:t>s</w:t>
      </w:r>
      <w:r>
        <w:rPr>
          <w:spacing w:val="4"/>
          <w:szCs w:val="24"/>
        </w:rPr>
        <w:t>’</w:t>
      </w:r>
      <w:r w:rsidRPr="00BF2F34">
        <w:rPr>
          <w:spacing w:val="4"/>
          <w:szCs w:val="24"/>
        </w:rPr>
        <w:t xml:space="preserve"> Auxiliary with a volunteer fire department.  </w:t>
      </w:r>
      <w:r w:rsidR="005C5E3C">
        <w:rPr>
          <w:spacing w:val="4"/>
          <w:szCs w:val="24"/>
        </w:rPr>
        <w:t>This committee substitute</w:t>
      </w:r>
      <w:r w:rsidRPr="00BF2F34">
        <w:rPr>
          <w:spacing w:val="4"/>
          <w:szCs w:val="24"/>
        </w:rPr>
        <w:t xml:space="preserve"> reduces the age limit for membership to persons between the ages of 14 and 18.  </w:t>
      </w:r>
    </w:p>
    <w:p w:rsidR="00BF2F34" w:rsidRPr="00BF2F34" w:rsidRDefault="00BF2F34" w:rsidP="00BF2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r>
      <w:r w:rsidR="005C5E3C">
        <w:rPr>
          <w:spacing w:val="4"/>
          <w:szCs w:val="24"/>
        </w:rPr>
        <w:t xml:space="preserve">The committee substitute </w:t>
      </w:r>
      <w:r w:rsidRPr="00BF2F34">
        <w:rPr>
          <w:spacing w:val="4"/>
          <w:szCs w:val="24"/>
        </w:rPr>
        <w:t xml:space="preserve">also allows a fire district, regional authority, or county in this State that maintains a paid or volunteer fire department to </w:t>
      </w:r>
      <w:r w:rsidR="00767B10">
        <w:rPr>
          <w:spacing w:val="4"/>
          <w:szCs w:val="24"/>
        </w:rPr>
        <w:t>establish a Junior Firefighter</w:t>
      </w:r>
      <w:r w:rsidRPr="00BF2F34">
        <w:rPr>
          <w:spacing w:val="4"/>
          <w:szCs w:val="24"/>
        </w:rPr>
        <w:t>s</w:t>
      </w:r>
      <w:r w:rsidR="00767B10">
        <w:rPr>
          <w:spacing w:val="4"/>
          <w:szCs w:val="24"/>
        </w:rPr>
        <w:t>’</w:t>
      </w:r>
      <w:r w:rsidRPr="00BF2F34">
        <w:rPr>
          <w:spacing w:val="4"/>
          <w:szCs w:val="24"/>
        </w:rPr>
        <w:t xml:space="preserve"> Auxiliary.  Under current law, only volunteer fire departments are permitted to e</w:t>
      </w:r>
      <w:r w:rsidR="00767B10">
        <w:rPr>
          <w:spacing w:val="4"/>
          <w:szCs w:val="24"/>
        </w:rPr>
        <w:t>stablish a Junior Firefighter</w:t>
      </w:r>
      <w:r w:rsidRPr="00BF2F34">
        <w:rPr>
          <w:spacing w:val="4"/>
          <w:szCs w:val="24"/>
        </w:rPr>
        <w:t>s</w:t>
      </w:r>
      <w:r w:rsidR="00767B10">
        <w:rPr>
          <w:spacing w:val="4"/>
          <w:szCs w:val="24"/>
        </w:rPr>
        <w:t>’</w:t>
      </w:r>
      <w:r w:rsidRPr="00BF2F34">
        <w:rPr>
          <w:spacing w:val="4"/>
          <w:szCs w:val="24"/>
        </w:rPr>
        <w:t xml:space="preserve"> Auxiliary.  </w:t>
      </w:r>
    </w:p>
    <w:p w:rsidR="00BF2F34" w:rsidRPr="00BF2F34" w:rsidRDefault="005C5E3C" w:rsidP="00BF2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In addition, the committee substitute</w:t>
      </w:r>
      <w:r w:rsidR="00BF2F34" w:rsidRPr="00BF2F34">
        <w:rPr>
          <w:spacing w:val="4"/>
          <w:szCs w:val="24"/>
        </w:rPr>
        <w:t xml:space="preserve"> requires Junior Firefighters</w:t>
      </w:r>
      <w:r>
        <w:rPr>
          <w:spacing w:val="4"/>
          <w:szCs w:val="24"/>
        </w:rPr>
        <w:t>’</w:t>
      </w:r>
      <w:r w:rsidR="00BF2F34" w:rsidRPr="00BF2F34">
        <w:rPr>
          <w:spacing w:val="4"/>
          <w:szCs w:val="24"/>
        </w:rPr>
        <w:t xml:space="preserve"> Auxiliary applicants to be interviewed by officers of the fire department with a parent or guardian present. </w:t>
      </w:r>
      <w:r w:rsidR="00767B10">
        <w:rPr>
          <w:spacing w:val="4"/>
          <w:szCs w:val="24"/>
        </w:rPr>
        <w:t xml:space="preserve"> </w:t>
      </w:r>
      <w:r w:rsidR="00BF2F34" w:rsidRPr="00BF2F34">
        <w:rPr>
          <w:spacing w:val="4"/>
          <w:szCs w:val="24"/>
        </w:rPr>
        <w:t>Junior Firefighters</w:t>
      </w:r>
      <w:r>
        <w:rPr>
          <w:spacing w:val="4"/>
          <w:szCs w:val="24"/>
        </w:rPr>
        <w:t>’</w:t>
      </w:r>
      <w:r w:rsidR="00BF2F34" w:rsidRPr="00BF2F34">
        <w:rPr>
          <w:spacing w:val="4"/>
          <w:szCs w:val="24"/>
        </w:rPr>
        <w:t xml:space="preserve"> Auxiliary applicants also are required to submit documentation from a qualified physician verifying that the applicant is medically able to perform the activities of the auxiliary.</w:t>
      </w:r>
    </w:p>
    <w:p w:rsidR="00BF2F34" w:rsidRPr="00BF2F34" w:rsidRDefault="00BF2F34" w:rsidP="00BF2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t>Current labor law provides that minors under the age of 18 are prohibited from participating in certain work-related tasks, but allow an exemption for me</w:t>
      </w:r>
      <w:r w:rsidR="005C5E3C">
        <w:rPr>
          <w:spacing w:val="4"/>
          <w:szCs w:val="24"/>
        </w:rPr>
        <w:t>mbers of the Junior Firefighter</w:t>
      </w:r>
      <w:r w:rsidRPr="00BF2F34">
        <w:rPr>
          <w:spacing w:val="4"/>
          <w:szCs w:val="24"/>
        </w:rPr>
        <w:t>s</w:t>
      </w:r>
      <w:r w:rsidR="005C5E3C">
        <w:rPr>
          <w:spacing w:val="4"/>
          <w:szCs w:val="24"/>
        </w:rPr>
        <w:t>’</w:t>
      </w:r>
      <w:r w:rsidRPr="00BF2F34">
        <w:rPr>
          <w:spacing w:val="4"/>
          <w:szCs w:val="24"/>
        </w:rPr>
        <w:t xml:space="preserve"> Auxiliary who are 16 years of</w:t>
      </w:r>
      <w:r w:rsidR="005C5E3C">
        <w:rPr>
          <w:spacing w:val="4"/>
          <w:szCs w:val="24"/>
        </w:rPr>
        <w:t xml:space="preserve"> age or</w:t>
      </w:r>
      <w:r w:rsidRPr="00BF2F34">
        <w:rPr>
          <w:spacing w:val="4"/>
          <w:szCs w:val="24"/>
        </w:rPr>
        <w:t xml:space="preserve"> older and perform authorize</w:t>
      </w:r>
      <w:r w:rsidR="005C5E3C">
        <w:rPr>
          <w:spacing w:val="4"/>
          <w:szCs w:val="24"/>
        </w:rPr>
        <w:t>d fire-related duties. This committee substitute</w:t>
      </w:r>
      <w:r w:rsidRPr="00BF2F34">
        <w:rPr>
          <w:spacing w:val="4"/>
          <w:szCs w:val="24"/>
        </w:rPr>
        <w:t xml:space="preserve"> reduces this age exemption from 16 to 14 years of age.  </w:t>
      </w:r>
    </w:p>
    <w:p w:rsidR="00BF2F34" w:rsidRPr="00BF2F34" w:rsidRDefault="00BF2F34" w:rsidP="00BF2F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F2F34">
        <w:rPr>
          <w:spacing w:val="4"/>
          <w:szCs w:val="24"/>
        </w:rPr>
        <w:tab/>
        <w:t>The</w:t>
      </w:r>
      <w:r w:rsidR="005C5E3C">
        <w:rPr>
          <w:spacing w:val="4"/>
          <w:szCs w:val="24"/>
        </w:rPr>
        <w:t xml:space="preserve"> committee substitute</w:t>
      </w:r>
      <w:r w:rsidRPr="00BF2F34">
        <w:rPr>
          <w:spacing w:val="4"/>
          <w:szCs w:val="24"/>
        </w:rPr>
        <w:t xml:space="preserve"> also grants the Commissioner of Community Affairs authority to promulgate regulations pertaining to the training of Junior Firefighter Auxiliary members and establish the duties they may perform at training events and emergency scenes.  The regulations are to become effective immediately upon being filed with the Office of Administrative Law and remain in effect for 180 days.  Thereafter, the commissioner is required to amend, adopt, or readopt the regulations in accordance with "Administrative Procedure Act."</w:t>
      </w:r>
    </w:p>
    <w:p w:rsidR="004B2ABF" w:rsidRPr="002D12D0" w:rsidRDefault="005C5E3C" w:rsidP="002D12D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Finally, the committee substitute</w:t>
      </w:r>
      <w:r w:rsidR="00BF2F34" w:rsidRPr="00BF2F34">
        <w:rPr>
          <w:spacing w:val="4"/>
          <w:szCs w:val="24"/>
        </w:rPr>
        <w:t xml:space="preserve"> replaces the term “firemen” with the preferred, gender neutral term, “firefighter.</w:t>
      </w:r>
      <w:r w:rsidR="002D12D0">
        <w:rPr>
          <w:spacing w:val="4"/>
          <w:szCs w:val="24"/>
        </w:rPr>
        <w:t>”</w:t>
      </w:r>
    </w:p>
    <w:sectPr w:rsidR="004B2ABF" w:rsidRPr="002D12D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CD7" w:rsidRDefault="00B77CD7">
      <w:r>
        <w:separator/>
      </w:r>
    </w:p>
  </w:endnote>
  <w:endnote w:type="continuationSeparator" w:id="0">
    <w:p w:rsidR="00B77CD7" w:rsidRDefault="00B77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CD7" w:rsidRDefault="00B77CD7">
      <w:r>
        <w:separator/>
      </w:r>
    </w:p>
  </w:footnote>
  <w:footnote w:type="continuationSeparator" w:id="0">
    <w:p w:rsidR="00B77CD7" w:rsidRDefault="00B77C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12D0" w:rsidP="002D12D0">
    <w:pPr>
      <w:pStyle w:val="HeaderPage2"/>
      <w:jc w:val="center"/>
    </w:pPr>
    <w:r>
      <w:fldChar w:fldCharType="begin"/>
    </w:r>
    <w:r>
      <w:instrText xml:space="preserve"> PAGE  \* MERGEFORMAT </w:instrText>
    </w:r>
    <w:r>
      <w:fldChar w:fldCharType="separate"/>
    </w:r>
    <w:r>
      <w:rPr>
        <w:noProof/>
      </w:rPr>
      <w:t>2</w:t>
    </w:r>
    <w:r>
      <w:fldChar w:fldCharType="end"/>
    </w:r>
  </w:p>
  <w:p w:rsidR="002D12D0" w:rsidRDefault="002D12D0" w:rsidP="002D12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CD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7C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B9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3B"/>
    <w:rsid w:val="002862BF"/>
    <w:rsid w:val="00290291"/>
    <w:rsid w:val="00292D7C"/>
    <w:rsid w:val="002A2454"/>
    <w:rsid w:val="002A401D"/>
    <w:rsid w:val="002A52AF"/>
    <w:rsid w:val="002C19EE"/>
    <w:rsid w:val="002D12D0"/>
    <w:rsid w:val="002D29CF"/>
    <w:rsid w:val="002D5DF6"/>
    <w:rsid w:val="002E051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5E3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B10"/>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7C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EDF"/>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CD7"/>
    <w:rsid w:val="00B82C1C"/>
    <w:rsid w:val="00B84596"/>
    <w:rsid w:val="00B85D4E"/>
    <w:rsid w:val="00B92547"/>
    <w:rsid w:val="00BA6BA8"/>
    <w:rsid w:val="00BB0D7A"/>
    <w:rsid w:val="00BB46C4"/>
    <w:rsid w:val="00BB5300"/>
    <w:rsid w:val="00BC6B1B"/>
    <w:rsid w:val="00BD2630"/>
    <w:rsid w:val="00BD5182"/>
    <w:rsid w:val="00BD76CA"/>
    <w:rsid w:val="00BE23B4"/>
    <w:rsid w:val="00BF2F3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B9F"/>
    <w:rsid w:val="00CD2D9C"/>
    <w:rsid w:val="00CD5034"/>
    <w:rsid w:val="00CE1E3A"/>
    <w:rsid w:val="00CE2F8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94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56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B44"/>
    <w:rsid w:val="00F71C29"/>
    <w:rsid w:val="00F822C9"/>
    <w:rsid w:val="00F83890"/>
    <w:rsid w:val="00F84AED"/>
    <w:rsid w:val="00F914C0"/>
    <w:rsid w:val="00FA2943"/>
    <w:rsid w:val="00FA3796"/>
    <w:rsid w:val="00FA6023"/>
    <w:rsid w:val="00FB122E"/>
    <w:rsid w:val="00FC1FE0"/>
    <w:rsid w:val="00FC397B"/>
    <w:rsid w:val="00FC4539"/>
    <w:rsid w:val="00FC4CD7"/>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66B3B11-52BB-4931-8212-6669B4BB4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67B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7B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356</Words>
  <Characters>2036</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S238 SLP Statement 1/30/20</vt:lpstr>
    </vt:vector>
  </TitlesOfParts>
  <Manager>R211</Manager>
  <Company>NJ OLS DMU</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 SCS SLP Statement 1/30/20</dc:title>
  <dc:subject/>
  <dc:creator>Senate SLP</dc:creator>
  <cp:keywords>S238|2|LP |268|0|0|!||</cp:keywords>
  <dc:description/>
  <cp:lastModifiedBy>Sommers, Shelly</cp:lastModifiedBy>
  <cp:revision>2</cp:revision>
  <cp:lastPrinted>2020-01-30T16:46:00Z</cp:lastPrinted>
  <dcterms:created xsi:type="dcterms:W3CDTF">2020-01-31T18:10:00Z</dcterms:created>
  <dcterms:modified xsi:type="dcterms:W3CDTF">2020-01-31T18:10:00Z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