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C399C" w:rsidP="00407C9E">
      <w:pPr>
        <w:pStyle w:val="NoteOrEstimate"/>
      </w:pPr>
      <w:r>
        <w:t>LEGISLATIVE FISCAL ESTIMATE</w:t>
      </w:r>
    </w:p>
    <w:p w:rsidR="003C5892" w:rsidRDefault="005C399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12A9B" w:rsidP="00F12A9B">
      <w:pPr>
        <w:pStyle w:val="BillNo"/>
      </w:pPr>
      <w:r>
        <w:t>219th LEGISLATURE</w:t>
      </w:r>
    </w:p>
    <w:p w:rsidR="00353325" w:rsidRDefault="00353325" w:rsidP="00353325"/>
    <w:p w:rsidR="00F12A9B" w:rsidRDefault="00F12A9B" w:rsidP="00F12A9B">
      <w:pPr>
        <w:jc w:val="center"/>
      </w:pPr>
      <w:r>
        <w:t>DATED: MARCH 16, 2020</w:t>
      </w:r>
    </w:p>
    <w:p w:rsidR="00F12A9B" w:rsidRDefault="00F12A9B" w:rsidP="00353325"/>
    <w:p w:rsidR="00F12A9B" w:rsidRDefault="00F12A9B" w:rsidP="00353325"/>
    <w:p w:rsidR="004B0B58" w:rsidRPr="003C5892" w:rsidRDefault="004B0B58" w:rsidP="004B0B58">
      <w:pPr>
        <w:pStyle w:val="SectionHeading"/>
        <w:tabs>
          <w:tab w:val="left" w:pos="360"/>
          <w:tab w:val="left" w:pos="720"/>
          <w:tab w:val="left" w:pos="1440"/>
          <w:tab w:val="left" w:pos="2160"/>
          <w:tab w:val="left" w:pos="2880"/>
          <w:tab w:val="left" w:pos="3600"/>
          <w:tab w:val="left" w:pos="4320"/>
          <w:tab w:val="left" w:pos="5040"/>
        </w:tabs>
      </w:pPr>
      <w:r>
        <w:t>SUMMARY</w:t>
      </w:r>
    </w:p>
    <w:p w:rsidR="004B0B58" w:rsidRDefault="004B0B58" w:rsidP="004B0B5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4B0B58" w:rsidTr="008A2812">
        <w:trPr>
          <w:trHeight w:val="576"/>
        </w:trPr>
        <w:tc>
          <w:tcPr>
            <w:tcW w:w="2333" w:type="dxa"/>
          </w:tcPr>
          <w:p w:rsidR="004B0B58" w:rsidRPr="003C5892" w:rsidRDefault="004B0B58" w:rsidP="008A281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B0B58" w:rsidRDefault="004B0B58" w:rsidP="008A2812">
            <w:r w:rsidRPr="002B71A9">
              <w:t>Allows gross income tax deduction for charitable contributions to certain New Jersey-based charitable organizations.</w:t>
            </w:r>
          </w:p>
        </w:tc>
      </w:tr>
      <w:tr w:rsidR="004B0B58" w:rsidTr="008A2812">
        <w:trPr>
          <w:trHeight w:val="576"/>
        </w:trPr>
        <w:tc>
          <w:tcPr>
            <w:tcW w:w="2333" w:type="dxa"/>
          </w:tcPr>
          <w:p w:rsidR="004B0B58" w:rsidRPr="003C5892" w:rsidRDefault="004B0B58" w:rsidP="008A281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B0B58" w:rsidRDefault="004B0B58" w:rsidP="008A2812">
            <w:r>
              <w:t>Annual State revenue loss to Property Tax Relief Fund.</w:t>
            </w:r>
          </w:p>
        </w:tc>
      </w:tr>
      <w:tr w:rsidR="004B0B58" w:rsidTr="008A2812">
        <w:trPr>
          <w:trHeight w:val="576"/>
        </w:trPr>
        <w:tc>
          <w:tcPr>
            <w:tcW w:w="2333" w:type="dxa"/>
          </w:tcPr>
          <w:p w:rsidR="004B0B58" w:rsidRPr="003C5892" w:rsidRDefault="004B0B58" w:rsidP="008A281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B0B58" w:rsidRDefault="004B0B58" w:rsidP="008A2812">
            <w:r>
              <w:t>Department of the Treasury.</w:t>
            </w:r>
          </w:p>
        </w:tc>
      </w:tr>
    </w:tbl>
    <w:p w:rsidR="004B0B58" w:rsidRDefault="004B0B58" w:rsidP="004B0B58">
      <w:pPr>
        <w:tabs>
          <w:tab w:val="left" w:pos="360"/>
          <w:tab w:val="left" w:pos="720"/>
          <w:tab w:val="left" w:pos="1440"/>
          <w:tab w:val="left" w:pos="2160"/>
          <w:tab w:val="left" w:pos="2880"/>
          <w:tab w:val="left" w:pos="3600"/>
          <w:tab w:val="left" w:pos="4320"/>
          <w:tab w:val="left" w:pos="5040"/>
        </w:tabs>
      </w:pPr>
    </w:p>
    <w:p w:rsidR="004B0B58" w:rsidRDefault="004B0B58" w:rsidP="004B0B5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4050"/>
        <w:gridCol w:w="5310"/>
        <w:gridCol w:w="15"/>
      </w:tblGrid>
      <w:tr w:rsidR="004B0B58" w:rsidTr="008A2812">
        <w:trPr>
          <w:trHeight w:val="410"/>
        </w:trPr>
        <w:tc>
          <w:tcPr>
            <w:tcW w:w="9375" w:type="dxa"/>
            <w:gridSpan w:val="3"/>
            <w:tcBorders>
              <w:top w:val="nil"/>
              <w:left w:val="nil"/>
              <w:bottom w:val="nil"/>
              <w:right w:val="nil"/>
            </w:tcBorders>
            <w:vAlign w:val="bottom"/>
          </w:tcPr>
          <w:p w:rsidR="004B0B58" w:rsidRPr="00F11982" w:rsidRDefault="004B0B58" w:rsidP="008A281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B0B58" w:rsidTr="008A2812">
        <w:trPr>
          <w:gridAfter w:val="1"/>
          <w:wAfter w:w="15" w:type="dxa"/>
          <w:trHeight w:val="410"/>
        </w:trPr>
        <w:tc>
          <w:tcPr>
            <w:tcW w:w="4050" w:type="dxa"/>
            <w:tcBorders>
              <w:top w:val="single" w:sz="6" w:space="0" w:color="auto"/>
              <w:left w:val="single" w:sz="6" w:space="0" w:color="auto"/>
              <w:bottom w:val="single" w:sz="12" w:space="0" w:color="auto"/>
              <w:right w:val="nil"/>
            </w:tcBorders>
            <w:shd w:val="pct20" w:color="auto" w:fill="auto"/>
            <w:vAlign w:val="bottom"/>
          </w:tcPr>
          <w:p w:rsidR="004B0B58" w:rsidRPr="00F11982" w:rsidRDefault="004B0B58" w:rsidP="008A281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310" w:type="dxa"/>
            <w:tcBorders>
              <w:top w:val="single" w:sz="6" w:space="0" w:color="auto"/>
              <w:left w:val="nil"/>
              <w:bottom w:val="single" w:sz="12" w:space="0" w:color="auto"/>
              <w:right w:val="single" w:sz="6" w:space="0" w:color="auto"/>
            </w:tcBorders>
            <w:shd w:val="pct20" w:color="auto" w:fill="auto"/>
            <w:vAlign w:val="bottom"/>
          </w:tcPr>
          <w:p w:rsidR="004B0B58" w:rsidRPr="00F11982" w:rsidRDefault="004B0B58" w:rsidP="000B3886">
            <w:pPr>
              <w:tabs>
                <w:tab w:val="left" w:pos="360"/>
                <w:tab w:val="left" w:pos="720"/>
                <w:tab w:val="left" w:pos="1440"/>
                <w:tab w:val="left" w:pos="2160"/>
                <w:tab w:val="left" w:pos="2880"/>
                <w:tab w:val="left" w:pos="3600"/>
                <w:tab w:val="left" w:pos="4320"/>
                <w:tab w:val="left" w:pos="5040"/>
              </w:tabs>
              <w:jc w:val="center"/>
              <w:rPr>
                <w:b/>
              </w:rPr>
            </w:pPr>
            <w:r>
              <w:rPr>
                <w:b/>
                <w:u w:val="single"/>
              </w:rPr>
              <w:t>FY 202</w:t>
            </w:r>
            <w:r w:rsidR="000B3886">
              <w:rPr>
                <w:b/>
                <w:u w:val="single"/>
              </w:rPr>
              <w:t>1</w:t>
            </w:r>
            <w:r>
              <w:rPr>
                <w:b/>
                <w:u w:val="single"/>
              </w:rPr>
              <w:t xml:space="preserve"> and Thereafter</w:t>
            </w:r>
            <w:r w:rsidRPr="00F11982">
              <w:rPr>
                <w:b/>
              </w:rPr>
              <w:t xml:space="preserve"> </w:t>
            </w:r>
          </w:p>
        </w:tc>
      </w:tr>
      <w:tr w:rsidR="004B0B58" w:rsidTr="008A2812">
        <w:trPr>
          <w:gridAfter w:val="1"/>
          <w:wAfter w:w="15" w:type="dxa"/>
          <w:trHeight w:val="410"/>
        </w:trPr>
        <w:tc>
          <w:tcPr>
            <w:tcW w:w="4050" w:type="dxa"/>
            <w:tcBorders>
              <w:top w:val="nil"/>
              <w:left w:val="single" w:sz="6" w:space="0" w:color="auto"/>
              <w:bottom w:val="nil"/>
              <w:right w:val="nil"/>
            </w:tcBorders>
            <w:tcMar>
              <w:bottom w:w="29" w:type="dxa"/>
            </w:tcMar>
            <w:vAlign w:val="bottom"/>
          </w:tcPr>
          <w:p w:rsidR="004B0B58" w:rsidRPr="00F11982" w:rsidRDefault="004B0B58" w:rsidP="008A2812">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5310" w:type="dxa"/>
            <w:tcBorders>
              <w:top w:val="nil"/>
              <w:left w:val="nil"/>
              <w:bottom w:val="nil"/>
              <w:right w:val="single" w:sz="6" w:space="0" w:color="auto"/>
            </w:tcBorders>
            <w:tcMar>
              <w:bottom w:w="29" w:type="dxa"/>
            </w:tcMar>
            <w:vAlign w:val="bottom"/>
          </w:tcPr>
          <w:p w:rsidR="004B0B58" w:rsidRDefault="004B0B58" w:rsidP="008A2812">
            <w:pPr>
              <w:tabs>
                <w:tab w:val="left" w:pos="360"/>
                <w:tab w:val="left" w:pos="720"/>
                <w:tab w:val="left" w:pos="1440"/>
                <w:tab w:val="left" w:pos="2160"/>
                <w:tab w:val="left" w:pos="2880"/>
                <w:tab w:val="left" w:pos="3600"/>
                <w:tab w:val="left" w:pos="4320"/>
                <w:tab w:val="left" w:pos="5040"/>
              </w:tabs>
              <w:jc w:val="center"/>
            </w:pPr>
            <w:r>
              <w:t>Indeterminate</w:t>
            </w:r>
          </w:p>
        </w:tc>
      </w:tr>
      <w:tr w:rsidR="004B0B58" w:rsidTr="008A281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4B0B58" w:rsidRDefault="004B0B58" w:rsidP="008A2812">
            <w:pPr>
              <w:tabs>
                <w:tab w:val="left" w:pos="360"/>
                <w:tab w:val="left" w:pos="720"/>
                <w:tab w:val="left" w:pos="1440"/>
                <w:tab w:val="left" w:pos="2160"/>
                <w:tab w:val="left" w:pos="2880"/>
                <w:tab w:val="left" w:pos="3600"/>
                <w:tab w:val="left" w:pos="4320"/>
                <w:tab w:val="left" w:pos="5040"/>
              </w:tabs>
            </w:pPr>
          </w:p>
        </w:tc>
      </w:tr>
    </w:tbl>
    <w:p w:rsidR="004B0B58" w:rsidRDefault="004B0B58" w:rsidP="004B0B58">
      <w:pPr>
        <w:tabs>
          <w:tab w:val="left" w:pos="360"/>
          <w:tab w:val="left" w:pos="720"/>
          <w:tab w:val="left" w:pos="1440"/>
          <w:tab w:val="left" w:pos="2160"/>
          <w:tab w:val="left" w:pos="2880"/>
          <w:tab w:val="left" w:pos="3600"/>
          <w:tab w:val="left" w:pos="4320"/>
          <w:tab w:val="left" w:pos="5040"/>
        </w:tabs>
      </w:pPr>
    </w:p>
    <w:p w:rsidR="004B0B58" w:rsidRDefault="004B0B58" w:rsidP="004B0B58">
      <w:pPr>
        <w:pStyle w:val="StyleBulletedSymbolsymbol"/>
        <w:spacing w:after="0"/>
      </w:pPr>
      <w:r w:rsidRPr="00E869A3">
        <w:t xml:space="preserve">The </w:t>
      </w:r>
      <w:r>
        <w:t>Office of Legislative Services (</w:t>
      </w:r>
      <w:r w:rsidRPr="00E869A3">
        <w:t>OLS</w:t>
      </w:r>
      <w:r>
        <w:t>)</w:t>
      </w:r>
      <w:r w:rsidRPr="00E869A3">
        <w:t xml:space="preserve"> </w:t>
      </w:r>
      <w:r>
        <w:t>is unable to determine the exact magnitude of the State gross income tax revenue loss from the charitable contribution deduction provided in this bill, given the absence of information on contributions by New Jersey gross income taxpayers to qualified New Jersey-based charitable organizations.  Subject to certain assumptions, however, the OLS estimates that the annual revenue loss could range from $</w:t>
      </w:r>
      <w:r w:rsidR="00A9573F">
        <w:t>218.5</w:t>
      </w:r>
      <w:r>
        <w:t xml:space="preserve"> million to $3</w:t>
      </w:r>
      <w:r w:rsidR="00A9573F">
        <w:t>74.6</w:t>
      </w:r>
      <w:r>
        <w:t xml:space="preserve"> million.</w:t>
      </w:r>
    </w:p>
    <w:p w:rsidR="004B0B58" w:rsidRDefault="004B0B58" w:rsidP="004B0B58"/>
    <w:p w:rsidR="004B0B58" w:rsidRDefault="004B0B58" w:rsidP="004B0B58"/>
    <w:p w:rsidR="004B0B58" w:rsidRPr="00255944" w:rsidRDefault="004B0B58" w:rsidP="004B0B5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4B0B58" w:rsidRDefault="004B0B58" w:rsidP="004B0B58">
      <w:pPr>
        <w:tabs>
          <w:tab w:val="left" w:pos="360"/>
          <w:tab w:val="left" w:pos="720"/>
          <w:tab w:val="left" w:pos="1440"/>
          <w:tab w:val="left" w:pos="2160"/>
          <w:tab w:val="left" w:pos="2880"/>
          <w:tab w:val="left" w:pos="3600"/>
          <w:tab w:val="left" w:pos="4320"/>
          <w:tab w:val="left" w:pos="5040"/>
        </w:tabs>
      </w:pPr>
    </w:p>
    <w:p w:rsidR="004B0B58" w:rsidRDefault="004B0B58" w:rsidP="004B0B58">
      <w:pPr>
        <w:tabs>
          <w:tab w:val="left" w:pos="360"/>
          <w:tab w:val="left" w:pos="720"/>
          <w:tab w:val="left" w:pos="1440"/>
          <w:tab w:val="left" w:pos="2160"/>
          <w:tab w:val="left" w:pos="2880"/>
          <w:tab w:val="left" w:pos="3600"/>
          <w:tab w:val="left" w:pos="4320"/>
          <w:tab w:val="left" w:pos="5040"/>
        </w:tabs>
      </w:pPr>
      <w:r w:rsidRPr="00255944">
        <w:tab/>
      </w:r>
      <w:r>
        <w:t>This bill allows New Jersey gross income taxpayers to deduct from gross income charitable contributions they make to qualified New Jersey-based charitable organizations in taxable years beginning on or after the January 1 next following the date of enactment.  The deduction is limited to the amount of charitable contributions that is allowable as a deduction from federal adjusted gross income.</w:t>
      </w:r>
    </w:p>
    <w:p w:rsidR="004B0B58" w:rsidRDefault="004B0B58" w:rsidP="004B0B58">
      <w:pPr>
        <w:tabs>
          <w:tab w:val="left" w:pos="360"/>
          <w:tab w:val="left" w:pos="720"/>
          <w:tab w:val="left" w:pos="1440"/>
          <w:tab w:val="left" w:pos="2160"/>
          <w:tab w:val="left" w:pos="2880"/>
          <w:tab w:val="left" w:pos="3600"/>
          <w:tab w:val="left" w:pos="4320"/>
          <w:tab w:val="left" w:pos="5040"/>
        </w:tabs>
      </w:pPr>
      <w:r>
        <w:tab/>
        <w:t>The bill defines “qualified New Jersey-based charitable organization” as a charitable organization that is registered pursuant to the "Charitable Registration and Investigation Act," or an organization that is exempt from the registration requirements of that act, and that maintains an office, employs persons, and provides services in this State.</w:t>
      </w:r>
    </w:p>
    <w:p w:rsidR="004B0B58" w:rsidRDefault="004B0B58" w:rsidP="004B0B58">
      <w:pPr>
        <w:spacing w:line="240" w:lineRule="auto"/>
        <w:jc w:val="left"/>
      </w:pPr>
      <w:r>
        <w:br w:type="page"/>
      </w:r>
    </w:p>
    <w:p w:rsidR="004B0B58" w:rsidRDefault="004B0B58" w:rsidP="004B0B58">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4B0B58" w:rsidRDefault="004B0B58" w:rsidP="004B0B58">
      <w:pPr>
        <w:tabs>
          <w:tab w:val="left" w:pos="360"/>
          <w:tab w:val="left" w:pos="720"/>
          <w:tab w:val="left" w:pos="1440"/>
          <w:tab w:val="left" w:pos="2160"/>
          <w:tab w:val="left" w:pos="2880"/>
          <w:tab w:val="left" w:pos="3600"/>
          <w:tab w:val="left" w:pos="4320"/>
          <w:tab w:val="left" w:pos="5040"/>
        </w:tabs>
      </w:pPr>
    </w:p>
    <w:p w:rsidR="004B0B58" w:rsidRDefault="004B0B58" w:rsidP="004B0B58">
      <w:pPr>
        <w:pStyle w:val="InterSectionHeading"/>
        <w:tabs>
          <w:tab w:val="left" w:pos="720"/>
          <w:tab w:val="left" w:pos="1440"/>
          <w:tab w:val="left" w:pos="2160"/>
          <w:tab w:val="left" w:pos="2880"/>
          <w:tab w:val="left" w:pos="3600"/>
          <w:tab w:val="left" w:pos="4320"/>
          <w:tab w:val="left" w:pos="5040"/>
        </w:tabs>
      </w:pPr>
      <w:r>
        <w:t>EXECUTIVE BRANCH</w:t>
      </w:r>
    </w:p>
    <w:p w:rsidR="004B0B58" w:rsidRDefault="004B0B58" w:rsidP="004B0B58">
      <w:pPr>
        <w:tabs>
          <w:tab w:val="left" w:pos="360"/>
          <w:tab w:val="left" w:pos="720"/>
          <w:tab w:val="left" w:pos="1440"/>
          <w:tab w:val="left" w:pos="2160"/>
          <w:tab w:val="left" w:pos="2880"/>
          <w:tab w:val="left" w:pos="3600"/>
          <w:tab w:val="left" w:pos="4320"/>
          <w:tab w:val="left" w:pos="5040"/>
        </w:tabs>
      </w:pPr>
    </w:p>
    <w:p w:rsidR="004B0B58" w:rsidRDefault="004B0B58" w:rsidP="004B0B58">
      <w:pPr>
        <w:tabs>
          <w:tab w:val="left" w:pos="360"/>
          <w:tab w:val="left" w:pos="720"/>
          <w:tab w:val="left" w:pos="1440"/>
          <w:tab w:val="left" w:pos="2160"/>
          <w:tab w:val="left" w:pos="2880"/>
          <w:tab w:val="left" w:pos="3600"/>
          <w:tab w:val="left" w:pos="4320"/>
          <w:tab w:val="left" w:pos="5040"/>
        </w:tabs>
      </w:pPr>
      <w:r>
        <w:tab/>
        <w:t>None received.</w:t>
      </w:r>
    </w:p>
    <w:p w:rsidR="004B0B58" w:rsidRDefault="004B0B58" w:rsidP="004B0B58">
      <w:pPr>
        <w:tabs>
          <w:tab w:val="left" w:pos="360"/>
          <w:tab w:val="left" w:pos="720"/>
          <w:tab w:val="left" w:pos="1440"/>
          <w:tab w:val="left" w:pos="2160"/>
          <w:tab w:val="left" w:pos="2880"/>
          <w:tab w:val="left" w:pos="3600"/>
          <w:tab w:val="left" w:pos="4320"/>
          <w:tab w:val="left" w:pos="5040"/>
        </w:tabs>
      </w:pPr>
    </w:p>
    <w:p w:rsidR="004B0B58" w:rsidRDefault="004B0B58" w:rsidP="004B0B58">
      <w:pPr>
        <w:pStyle w:val="InterSectionHeading"/>
        <w:tabs>
          <w:tab w:val="left" w:pos="720"/>
          <w:tab w:val="left" w:pos="1440"/>
          <w:tab w:val="left" w:pos="2160"/>
          <w:tab w:val="left" w:pos="2880"/>
          <w:tab w:val="left" w:pos="3600"/>
          <w:tab w:val="left" w:pos="4320"/>
          <w:tab w:val="left" w:pos="5040"/>
        </w:tabs>
      </w:pPr>
      <w:r>
        <w:t>OFFICE OF LEGISLATIVE SERVICES</w:t>
      </w:r>
    </w:p>
    <w:p w:rsidR="004B0B58" w:rsidRDefault="004B0B58" w:rsidP="004B0B58">
      <w:pPr>
        <w:tabs>
          <w:tab w:val="left" w:pos="360"/>
          <w:tab w:val="left" w:pos="720"/>
          <w:tab w:val="left" w:pos="1440"/>
          <w:tab w:val="left" w:pos="2160"/>
          <w:tab w:val="left" w:pos="2880"/>
          <w:tab w:val="left" w:pos="3600"/>
          <w:tab w:val="left" w:pos="4320"/>
          <w:tab w:val="left" w:pos="5040"/>
        </w:tabs>
      </w:pPr>
    </w:p>
    <w:p w:rsidR="004B0B58" w:rsidRDefault="004B0B58" w:rsidP="004B0B58">
      <w:pPr>
        <w:tabs>
          <w:tab w:val="left" w:pos="360"/>
          <w:tab w:val="left" w:pos="720"/>
          <w:tab w:val="left" w:pos="1440"/>
          <w:tab w:val="left" w:pos="2160"/>
          <w:tab w:val="left" w:pos="2880"/>
          <w:tab w:val="left" w:pos="3600"/>
          <w:tab w:val="left" w:pos="4320"/>
          <w:tab w:val="left" w:pos="5040"/>
        </w:tabs>
      </w:pPr>
      <w:r>
        <w:tab/>
        <w:t>The OLS is unable to determine the exact magnitude of the State gross income tax revenue loss from the charitable contribution deduction provided in this bill, given the absence of information on contributions by New Jersey gross income taxpayers to qualified New Jersey-based charitable organizations.  Subject to certain assumptions, however, the OLS estimates that the annual revenue loss could range from $</w:t>
      </w:r>
      <w:r w:rsidR="00A9573F">
        <w:t>218.5</w:t>
      </w:r>
      <w:r>
        <w:t xml:space="preserve"> million to $</w:t>
      </w:r>
      <w:r w:rsidR="00A9573F">
        <w:t>374.6</w:t>
      </w:r>
      <w:r>
        <w:t xml:space="preserve"> million.</w:t>
      </w:r>
    </w:p>
    <w:p w:rsidR="004B0B58" w:rsidRDefault="004B0B58" w:rsidP="004B0B58">
      <w:pPr>
        <w:tabs>
          <w:tab w:val="left" w:pos="360"/>
          <w:tab w:val="left" w:pos="720"/>
          <w:tab w:val="left" w:pos="1440"/>
          <w:tab w:val="left" w:pos="2160"/>
          <w:tab w:val="left" w:pos="2880"/>
          <w:tab w:val="left" w:pos="3600"/>
          <w:tab w:val="left" w:pos="4320"/>
          <w:tab w:val="left" w:pos="5040"/>
        </w:tabs>
      </w:pPr>
      <w:r>
        <w:tab/>
      </w:r>
      <w:r w:rsidRPr="00657DB7">
        <w:t xml:space="preserve">Internal Revenue Service (IRS) </w:t>
      </w:r>
      <w:r>
        <w:t xml:space="preserve">data </w:t>
      </w:r>
      <w:r w:rsidRPr="00657DB7">
        <w:t xml:space="preserve">indicate that </w:t>
      </w:r>
      <w:r w:rsidR="00CA3AA8">
        <w:t>roughly 1.6</w:t>
      </w:r>
      <w:r w:rsidRPr="00657DB7">
        <w:t xml:space="preserve"> million New Jersey taxpayers claimed $</w:t>
      </w:r>
      <w:r w:rsidR="00CA3AA8">
        <w:t>7.3</w:t>
      </w:r>
      <w:r w:rsidRPr="00657DB7">
        <w:t xml:space="preserve"> billion in itemized charitable deductions</w:t>
      </w:r>
      <w:r>
        <w:t xml:space="preserve"> on their federal tax year 201</w:t>
      </w:r>
      <w:r w:rsidR="00CA3AA8">
        <w:t>7</w:t>
      </w:r>
      <w:r>
        <w:t xml:space="preserve"> returns</w:t>
      </w:r>
      <w:r w:rsidRPr="00657DB7">
        <w:t xml:space="preserve">.  </w:t>
      </w:r>
      <w:r>
        <w:t>But the</w:t>
      </w:r>
      <w:r w:rsidRPr="00657DB7">
        <w:t>s</w:t>
      </w:r>
      <w:r>
        <w:t xml:space="preserve">e </w:t>
      </w:r>
      <w:r w:rsidRPr="00657DB7">
        <w:t xml:space="preserve">data </w:t>
      </w:r>
      <w:r>
        <w:t>are of limited use for purposes of this estimate.  For one, they do</w:t>
      </w:r>
      <w:r w:rsidRPr="00657DB7">
        <w:t xml:space="preserve"> not comprise the entire New Je</w:t>
      </w:r>
      <w:r>
        <w:t>rsey taxable return population, since more than half</w:t>
      </w:r>
      <w:r w:rsidRPr="00657DB7">
        <w:t xml:space="preserve"> of New Jersey tax</w:t>
      </w:r>
      <w:r>
        <w:t>payers do</w:t>
      </w:r>
      <w:r w:rsidRPr="00657DB7">
        <w:t xml:space="preserve"> not itemize deductions on their federal returns.</w:t>
      </w:r>
      <w:r>
        <w:t xml:space="preserve">  The IRS data also do not indicate whether deductions were to qualified New Jersey-based charitable organizations, as the term is defined in the bill.</w:t>
      </w:r>
    </w:p>
    <w:p w:rsidR="004B0B58" w:rsidRDefault="004B0B58" w:rsidP="004B0B58">
      <w:pPr>
        <w:tabs>
          <w:tab w:val="left" w:pos="360"/>
          <w:tab w:val="left" w:pos="720"/>
          <w:tab w:val="left" w:pos="1440"/>
          <w:tab w:val="left" w:pos="2160"/>
          <w:tab w:val="left" w:pos="2880"/>
          <w:tab w:val="left" w:pos="3600"/>
          <w:tab w:val="left" w:pos="4320"/>
          <w:tab w:val="left" w:pos="5040"/>
        </w:tabs>
      </w:pPr>
      <w:r>
        <w:tab/>
        <w:t>Notwithstanding these limitations, assuming</w:t>
      </w:r>
      <w:r w:rsidRPr="00DC1FE6">
        <w:t xml:space="preserve"> </w:t>
      </w:r>
      <w:r>
        <w:t>that three-quarters of the $</w:t>
      </w:r>
      <w:r w:rsidR="00CA3AA8">
        <w:t>7.3</w:t>
      </w:r>
      <w:r>
        <w:t xml:space="preserve"> billion in charitable contributions deducted</w:t>
      </w:r>
      <w:r w:rsidRPr="00DC1FE6">
        <w:t xml:space="preserve"> </w:t>
      </w:r>
      <w:r>
        <w:t>at the federal level would be deductible at the State level if the bill were enacted, the potential pool of New Jersey taxpayer charitable contributions would approximate $5.</w:t>
      </w:r>
      <w:r w:rsidR="00CA3AA8">
        <w:t>5</w:t>
      </w:r>
      <w:r>
        <w:t xml:space="preserve"> billion.</w:t>
      </w:r>
      <w:r w:rsidRPr="00DC1FE6">
        <w:t xml:space="preserve">  M</w:t>
      </w:r>
      <w:r>
        <w:t>ultiplying that amount by effective</w:t>
      </w:r>
      <w:r w:rsidRPr="00DC1FE6">
        <w:t xml:space="preserve"> tax rates</w:t>
      </w:r>
      <w:r>
        <w:t xml:space="preserve"> of 3.5 percent and 6.0 percent</w:t>
      </w:r>
      <w:r w:rsidRPr="00DC1FE6">
        <w:t xml:space="preserve"> yields an estimated </w:t>
      </w:r>
      <w:r>
        <w:t>State tax revenue loss</w:t>
      </w:r>
      <w:r w:rsidRPr="00DC1FE6">
        <w:t xml:space="preserve"> of $</w:t>
      </w:r>
      <w:r>
        <w:t>1</w:t>
      </w:r>
      <w:r w:rsidR="00CA3AA8">
        <w:t>92.5</w:t>
      </w:r>
      <w:r w:rsidRPr="00DC1FE6">
        <w:t xml:space="preserve"> million to $</w:t>
      </w:r>
      <w:r>
        <w:t>3</w:t>
      </w:r>
      <w:r w:rsidR="00CA3AA8">
        <w:t>3</w:t>
      </w:r>
      <w:r>
        <w:t>0</w:t>
      </w:r>
      <w:r w:rsidR="00CA3AA8">
        <w:t>.0</w:t>
      </w:r>
      <w:r w:rsidRPr="00DC1FE6">
        <w:t xml:space="preserve"> million per year.  </w:t>
      </w:r>
      <w:r>
        <w:t xml:space="preserve">This range, however, does not account for taxpayers who make charitable contributions but do not itemize deductions on their federal returns.  </w:t>
      </w:r>
    </w:p>
    <w:p w:rsidR="004B0B58" w:rsidRPr="00370B3C" w:rsidRDefault="004B0B58" w:rsidP="004B0B58">
      <w:pPr>
        <w:tabs>
          <w:tab w:val="left" w:pos="360"/>
          <w:tab w:val="left" w:pos="720"/>
          <w:tab w:val="left" w:pos="1440"/>
          <w:tab w:val="left" w:pos="2160"/>
          <w:tab w:val="left" w:pos="2880"/>
          <w:tab w:val="left" w:pos="3600"/>
          <w:tab w:val="left" w:pos="4320"/>
          <w:tab w:val="left" w:pos="5040"/>
        </w:tabs>
      </w:pPr>
      <w:r>
        <w:tab/>
        <w:t>D</w:t>
      </w:r>
      <w:r w:rsidRPr="00CF7127">
        <w:t xml:space="preserve">ata included in </w:t>
      </w:r>
      <w:r>
        <w:t>“</w:t>
      </w:r>
      <w:r w:rsidRPr="00CF7127">
        <w:rPr>
          <w:iCs/>
        </w:rPr>
        <w:t>Giving USA 201</w:t>
      </w:r>
      <w:r w:rsidR="00CA3AA8">
        <w:rPr>
          <w:iCs/>
        </w:rPr>
        <w:t>9</w:t>
      </w:r>
      <w:r w:rsidRPr="00CF7127">
        <w:rPr>
          <w:iCs/>
        </w:rPr>
        <w:t>: The Annual Report on Philanthropy for the Year 201</w:t>
      </w:r>
      <w:r w:rsidR="00CA3AA8">
        <w:rPr>
          <w:iCs/>
        </w:rPr>
        <w:t>8</w:t>
      </w:r>
      <w:r>
        <w:rPr>
          <w:iCs/>
        </w:rPr>
        <w:t xml:space="preserve">” allows for an estimate of charitable contributions by taxpayers who do not claim itemized deductions on their federal tax returns.  </w:t>
      </w:r>
      <w:r w:rsidRPr="00CF7127">
        <w:t>The report was produced by the Indiana University Lilly Family School of Philanthropy</w:t>
      </w:r>
      <w:r>
        <w:t xml:space="preserve"> for the </w:t>
      </w:r>
      <w:r w:rsidRPr="00CF7127">
        <w:t>Giving USA Foundation.</w:t>
      </w:r>
      <w:r>
        <w:t xml:space="preserve">  According to the report, charitable giving by </w:t>
      </w:r>
      <w:r w:rsidRPr="00CF7127">
        <w:t>American individuals, bequests, fo</w:t>
      </w:r>
      <w:r>
        <w:t>undations, and corporations to United States</w:t>
      </w:r>
      <w:r w:rsidRPr="00CF7127">
        <w:t xml:space="preserve"> </w:t>
      </w:r>
      <w:r>
        <w:t>charities equaled an estimated $4</w:t>
      </w:r>
      <w:r w:rsidR="00CA3AA8">
        <w:t>27.7</w:t>
      </w:r>
      <w:r>
        <w:t xml:space="preserve"> billion in 201</w:t>
      </w:r>
      <w:r w:rsidR="00CA3AA8">
        <w:t>8</w:t>
      </w:r>
      <w:r>
        <w:t xml:space="preserve">.  </w:t>
      </w:r>
      <w:r>
        <w:rPr>
          <w:iCs/>
        </w:rPr>
        <w:t xml:space="preserve">Giving by individuals represented approximately </w:t>
      </w:r>
      <w:r w:rsidR="00CA3AA8">
        <w:rPr>
          <w:iCs/>
        </w:rPr>
        <w:t>68</w:t>
      </w:r>
      <w:r w:rsidR="00D8119F">
        <w:rPr>
          <w:iCs/>
        </w:rPr>
        <w:t>.0</w:t>
      </w:r>
      <w:r>
        <w:rPr>
          <w:iCs/>
        </w:rPr>
        <w:t xml:space="preserve"> percent of the total, or $2</w:t>
      </w:r>
      <w:r w:rsidR="00CA3AA8">
        <w:rPr>
          <w:iCs/>
        </w:rPr>
        <w:t>90.8</w:t>
      </w:r>
      <w:r>
        <w:rPr>
          <w:iCs/>
        </w:rPr>
        <w:t xml:space="preserve"> billion.  This amount is about </w:t>
      </w:r>
      <w:r w:rsidR="00D8119F">
        <w:rPr>
          <w:iCs/>
        </w:rPr>
        <w:t>13.5</w:t>
      </w:r>
      <w:r>
        <w:rPr>
          <w:iCs/>
        </w:rPr>
        <w:t xml:space="preserve"> percent higher than the $</w:t>
      </w:r>
      <w:r w:rsidR="00CA3AA8">
        <w:rPr>
          <w:iCs/>
        </w:rPr>
        <w:t>256.3</w:t>
      </w:r>
      <w:r>
        <w:rPr>
          <w:iCs/>
        </w:rPr>
        <w:t xml:space="preserve"> billion taxpayers nationwide itemized on their federal inc</w:t>
      </w:r>
      <w:r w:rsidR="00CA3AA8">
        <w:rPr>
          <w:iCs/>
        </w:rPr>
        <w:t>ome tax returns in tax year 2017</w:t>
      </w:r>
      <w:r>
        <w:rPr>
          <w:iCs/>
        </w:rPr>
        <w:t xml:space="preserve">.  If that extra </w:t>
      </w:r>
      <w:r w:rsidR="00D8119F">
        <w:rPr>
          <w:iCs/>
        </w:rPr>
        <w:t>13.5 percent is applied to the $192.5 million to $330.0</w:t>
      </w:r>
      <w:r>
        <w:rPr>
          <w:iCs/>
        </w:rPr>
        <w:t xml:space="preserve"> million range estimated above to account for charitable donations by New Jersey taxpayers who do not itemize deductions on their federal income tax returns, the range of the estimated annual State revenue loss</w:t>
      </w:r>
      <w:r w:rsidR="00D8119F">
        <w:rPr>
          <w:iCs/>
        </w:rPr>
        <w:t xml:space="preserve"> increases to $218.5 million to $374.6</w:t>
      </w:r>
      <w:r>
        <w:rPr>
          <w:iCs/>
        </w:rPr>
        <w:t xml:space="preserve"> million.</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B0B58" w:rsidP="004B0B58">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E24F9" w:rsidP="00EF17BC">
            <w:pPr>
              <w:pStyle w:val="10pointItalics"/>
            </w:pPr>
            <w:bookmarkStart w:id="3" w:name="UserFullName"/>
            <w:bookmarkEnd w:id="3"/>
            <w:r>
              <w:t xml:space="preserve">Jordan </w:t>
            </w:r>
            <w:r w:rsidR="004B0B58">
              <w:t xml:space="preserve">M. </w:t>
            </w:r>
            <w:r>
              <w:t>DiGiovanni</w:t>
            </w:r>
          </w:p>
          <w:p w:rsidR="00EF17BC" w:rsidRDefault="004B0B58" w:rsidP="004B0B58">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5C399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C399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900" w:rsidRDefault="00257900">
      <w:r>
        <w:separator/>
      </w:r>
    </w:p>
  </w:endnote>
  <w:endnote w:type="continuationSeparator" w:id="0">
    <w:p w:rsidR="00257900" w:rsidRDefault="00257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A7EA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4586049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900" w:rsidRDefault="00257900">
      <w:r>
        <w:separator/>
      </w:r>
    </w:p>
  </w:footnote>
  <w:footnote w:type="continuationSeparator" w:id="0">
    <w:p w:rsidR="00257900" w:rsidRDefault="00257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99C" w:rsidRDefault="005C399C" w:rsidP="005C399C">
    <w:pPr>
      <w:pStyle w:val="Header"/>
      <w:jc w:val="center"/>
    </w:pPr>
    <w:r>
      <w:t>F</w:t>
    </w:r>
    <w:r w:rsidR="00F12A9B">
      <w:t>E to S</w:t>
    </w:r>
    <w:r>
      <w:t xml:space="preserve">264 </w:t>
    </w:r>
  </w:p>
  <w:p w:rsidR="005C399C" w:rsidRDefault="005C399C" w:rsidP="005C399C">
    <w:pPr>
      <w:pStyle w:val="Header"/>
      <w:jc w:val="center"/>
    </w:pPr>
    <w:r>
      <w:fldChar w:fldCharType="begin"/>
    </w:r>
    <w:r>
      <w:instrText xml:space="preserve"> PAGE  \* MERGEFORMAT </w:instrText>
    </w:r>
    <w:r>
      <w:fldChar w:fldCharType="separate"/>
    </w:r>
    <w:r w:rsidR="003A7EA1">
      <w:rPr>
        <w:noProof/>
      </w:rPr>
      <w:t>2</w:t>
    </w:r>
    <w:r>
      <w:fldChar w:fldCharType="end"/>
    </w:r>
  </w:p>
  <w:p w:rsidR="005C399C" w:rsidRDefault="005C399C" w:rsidP="005C399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99C"/>
    <w:rsid w:val="00011EDD"/>
    <w:rsid w:val="00013973"/>
    <w:rsid w:val="00025290"/>
    <w:rsid w:val="000333DF"/>
    <w:rsid w:val="00036860"/>
    <w:rsid w:val="00042B0B"/>
    <w:rsid w:val="000629F9"/>
    <w:rsid w:val="000701B0"/>
    <w:rsid w:val="00070F62"/>
    <w:rsid w:val="00077B42"/>
    <w:rsid w:val="000820F8"/>
    <w:rsid w:val="0008691D"/>
    <w:rsid w:val="00095290"/>
    <w:rsid w:val="000A16EC"/>
    <w:rsid w:val="000B1CCB"/>
    <w:rsid w:val="000B3886"/>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7900"/>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54FF"/>
    <w:rsid w:val="003A5E75"/>
    <w:rsid w:val="003A7EA1"/>
    <w:rsid w:val="003B66B0"/>
    <w:rsid w:val="003C23FD"/>
    <w:rsid w:val="003C5892"/>
    <w:rsid w:val="003C6FD3"/>
    <w:rsid w:val="003D4453"/>
    <w:rsid w:val="00407C9E"/>
    <w:rsid w:val="0041022E"/>
    <w:rsid w:val="004149CC"/>
    <w:rsid w:val="00476C14"/>
    <w:rsid w:val="00485323"/>
    <w:rsid w:val="00487ED8"/>
    <w:rsid w:val="004911CB"/>
    <w:rsid w:val="00491918"/>
    <w:rsid w:val="004A10CD"/>
    <w:rsid w:val="004A2E7F"/>
    <w:rsid w:val="004A5A65"/>
    <w:rsid w:val="004B0B58"/>
    <w:rsid w:val="004B1485"/>
    <w:rsid w:val="004C6ECA"/>
    <w:rsid w:val="004D6C2C"/>
    <w:rsid w:val="004D7D86"/>
    <w:rsid w:val="004E1959"/>
    <w:rsid w:val="004E6202"/>
    <w:rsid w:val="004F1874"/>
    <w:rsid w:val="004F2034"/>
    <w:rsid w:val="004F585C"/>
    <w:rsid w:val="004F7F49"/>
    <w:rsid w:val="005062AA"/>
    <w:rsid w:val="00510A23"/>
    <w:rsid w:val="0051514A"/>
    <w:rsid w:val="00515AC5"/>
    <w:rsid w:val="00520DC2"/>
    <w:rsid w:val="00536F40"/>
    <w:rsid w:val="005470F3"/>
    <w:rsid w:val="00570997"/>
    <w:rsid w:val="00577AA8"/>
    <w:rsid w:val="005850CE"/>
    <w:rsid w:val="005A6D23"/>
    <w:rsid w:val="005C1947"/>
    <w:rsid w:val="005C1E9D"/>
    <w:rsid w:val="005C399C"/>
    <w:rsid w:val="005E03E7"/>
    <w:rsid w:val="005E75AB"/>
    <w:rsid w:val="00601F73"/>
    <w:rsid w:val="00625D15"/>
    <w:rsid w:val="00651611"/>
    <w:rsid w:val="00653AE2"/>
    <w:rsid w:val="006671C7"/>
    <w:rsid w:val="00677765"/>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24F9"/>
    <w:rsid w:val="009E3E41"/>
    <w:rsid w:val="00A05A06"/>
    <w:rsid w:val="00A164F2"/>
    <w:rsid w:val="00A26FCF"/>
    <w:rsid w:val="00A31FA5"/>
    <w:rsid w:val="00A34F8C"/>
    <w:rsid w:val="00A359DA"/>
    <w:rsid w:val="00A37886"/>
    <w:rsid w:val="00A63176"/>
    <w:rsid w:val="00A70D0C"/>
    <w:rsid w:val="00A9573F"/>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3AA8"/>
    <w:rsid w:val="00CC6622"/>
    <w:rsid w:val="00D20F5D"/>
    <w:rsid w:val="00D376ED"/>
    <w:rsid w:val="00D40E4F"/>
    <w:rsid w:val="00D638D0"/>
    <w:rsid w:val="00D67A0A"/>
    <w:rsid w:val="00D734B9"/>
    <w:rsid w:val="00D762A6"/>
    <w:rsid w:val="00D762BF"/>
    <w:rsid w:val="00D8119F"/>
    <w:rsid w:val="00D84564"/>
    <w:rsid w:val="00D958CF"/>
    <w:rsid w:val="00D968A7"/>
    <w:rsid w:val="00DC2149"/>
    <w:rsid w:val="00DC789F"/>
    <w:rsid w:val="00DD3C40"/>
    <w:rsid w:val="00DD7275"/>
    <w:rsid w:val="00DE1C6C"/>
    <w:rsid w:val="00DE47C2"/>
    <w:rsid w:val="00DE5037"/>
    <w:rsid w:val="00DF054C"/>
    <w:rsid w:val="00DF09A2"/>
    <w:rsid w:val="00DF0EA9"/>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2A9B"/>
    <w:rsid w:val="00F2634D"/>
    <w:rsid w:val="00F332CE"/>
    <w:rsid w:val="00F35009"/>
    <w:rsid w:val="00F4083E"/>
    <w:rsid w:val="00F45BA7"/>
    <w:rsid w:val="00F51DD4"/>
    <w:rsid w:val="00F64D56"/>
    <w:rsid w:val="00F73621"/>
    <w:rsid w:val="00F82B11"/>
    <w:rsid w:val="00F851CB"/>
    <w:rsid w:val="00F873F0"/>
    <w:rsid w:val="00F96E74"/>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11B04D1-EB69-4FAD-A024-C80ABEA25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738</Words>
  <Characters>4198</Characters>
  <Application>Microsoft Office Word</Application>
  <DocSecurity>0</DocSecurity>
  <Lines>99</Lines>
  <Paragraphs>39</Paragraphs>
  <ScaleCrop>false</ScaleCrop>
  <HeadingPairs>
    <vt:vector size="2" baseType="variant">
      <vt:variant>
        <vt:lpstr>Title</vt:lpstr>
      </vt:variant>
      <vt:variant>
        <vt:i4>1</vt:i4>
      </vt:variant>
    </vt:vector>
  </HeadingPairs>
  <TitlesOfParts>
    <vt:vector size="1" baseType="lpstr">
      <vt:lpstr>S264   FISCAL ESTIMATE</vt:lpstr>
    </vt:vector>
  </TitlesOfParts>
  <Manager>Jordan DiGiovanni; R225</Manager>
  <Company>Office of Legislative Services</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  FISCAL ESTIMATE</dc:title>
  <dc:creator>Senator KEAN, Senator SINGLETON</dc:creator>
  <cp:keywords>S264|2|RF |282|265|265|!|0|</cp:keywords>
  <dc:description>sent to bpu 3/13/20</dc:description>
  <cp:lastModifiedBy>Siracusa, Nicole</cp:lastModifiedBy>
  <cp:revision>2</cp:revision>
  <dcterms:created xsi:type="dcterms:W3CDTF">2020-03-16T14:42:00Z</dcterms:created>
  <dcterms:modified xsi:type="dcterms:W3CDTF">2020-03-16T14:42:00Z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